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B5029" w14:textId="34116CEE" w:rsidR="00944AB9" w:rsidRDefault="007A3D47" w:rsidP="00DA087C">
      <w:pPr>
        <w:rPr>
          <w:noProof/>
          <w:lang w:eastAsia="en-GB"/>
        </w:rPr>
      </w:pPr>
      <w:r w:rsidRPr="00954D67">
        <w:rPr>
          <w:noProof/>
          <w:lang w:eastAsia="en-GB"/>
        </w:rPr>
        <w:drawing>
          <wp:anchor distT="0" distB="0" distL="114300" distR="114300" simplePos="0" relativeHeight="251686912" behindDoc="1" locked="0" layoutInCell="1" allowOverlap="1" wp14:anchorId="56C01F8A" wp14:editId="5F599386">
            <wp:simplePos x="0" y="0"/>
            <wp:positionH relativeFrom="column">
              <wp:posOffset>-510540</wp:posOffset>
            </wp:positionH>
            <wp:positionV relativeFrom="page">
              <wp:posOffset>432435</wp:posOffset>
            </wp:positionV>
            <wp:extent cx="1440000" cy="973589"/>
            <wp:effectExtent l="0" t="0" r="7620"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01AF28F6" w14:textId="77777777" w:rsidR="00CC54BB" w:rsidRDefault="006F5773" w:rsidP="00DA087C">
      <w:r>
        <w:rPr>
          <w:noProof/>
          <w:lang w:eastAsia="en-GB"/>
        </w:rPr>
        <w:drawing>
          <wp:anchor distT="0" distB="0" distL="114300" distR="114300" simplePos="0" relativeHeight="251658240" behindDoc="1" locked="1" layoutInCell="1" allowOverlap="1" wp14:anchorId="0411908C" wp14:editId="58DC333A">
            <wp:simplePos x="0" y="0"/>
            <wp:positionH relativeFrom="page">
              <wp:posOffset>-3696335</wp:posOffset>
            </wp:positionH>
            <wp:positionV relativeFrom="page">
              <wp:posOffset>-988060</wp:posOffset>
            </wp:positionV>
            <wp:extent cx="11250930" cy="6327775"/>
            <wp:effectExtent l="0" t="0" r="762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11250930" cy="6327775"/>
                    </a:xfrm>
                    <a:prstGeom prst="rect">
                      <a:avLst/>
                    </a:prstGeom>
                  </pic:spPr>
                </pic:pic>
              </a:graphicData>
            </a:graphic>
            <wp14:sizeRelH relativeFrom="page">
              <wp14:pctWidth>0</wp14:pctWidth>
            </wp14:sizeRelH>
            <wp14:sizeRelV relativeFrom="page">
              <wp14:pctHeight>0</wp14:pctHeight>
            </wp14:sizeRelV>
          </wp:anchor>
        </w:drawing>
      </w:r>
    </w:p>
    <w:p w14:paraId="37C326C8" w14:textId="70A918B8" w:rsidR="00CC54BB" w:rsidRPr="00CC54BB" w:rsidRDefault="00CC54BB" w:rsidP="00DA087C"/>
    <w:p w14:paraId="54B39016" w14:textId="77777777" w:rsidR="00CC54BB" w:rsidRPr="00CC54BB" w:rsidRDefault="00CC54BB" w:rsidP="00DA087C"/>
    <w:p w14:paraId="07AB8D23" w14:textId="0F96938C" w:rsidR="00CC54BB" w:rsidRPr="00CC54BB" w:rsidRDefault="00CC54BB" w:rsidP="00DA087C"/>
    <w:p w14:paraId="5B5235D4" w14:textId="70EF116C" w:rsidR="00CC54BB" w:rsidRPr="00CC54BB" w:rsidRDefault="00CC54BB" w:rsidP="00DA087C"/>
    <w:p w14:paraId="7BE7F61B" w14:textId="6BC1D1B3" w:rsidR="00CC54BB" w:rsidRPr="00CC54BB" w:rsidRDefault="00CC54BB" w:rsidP="00DA087C"/>
    <w:p w14:paraId="0CD95FD3" w14:textId="4828FD67" w:rsidR="00CC54BB" w:rsidRPr="00CC54BB" w:rsidRDefault="00CC54BB" w:rsidP="00DA087C"/>
    <w:p w14:paraId="0A3DD86E" w14:textId="1956DAB7" w:rsidR="00CC54BB" w:rsidRPr="00CC54BB" w:rsidRDefault="00CC54BB" w:rsidP="00DA087C"/>
    <w:p w14:paraId="01A49EF9" w14:textId="0F5F8880" w:rsidR="00CC54BB" w:rsidRPr="00CC54BB" w:rsidRDefault="00CC54BB" w:rsidP="00DA087C"/>
    <w:p w14:paraId="237373FA" w14:textId="77777777" w:rsidR="00CC54BB" w:rsidRPr="00180989" w:rsidRDefault="00CC54BB" w:rsidP="00DA087C"/>
    <w:p w14:paraId="1F34F62B" w14:textId="77777777" w:rsidR="00DA087C" w:rsidRDefault="00DA087C" w:rsidP="00DA087C"/>
    <w:p w14:paraId="4DD4A560" w14:textId="77777777" w:rsidR="00DA087C" w:rsidRDefault="00DA087C" w:rsidP="00DA087C"/>
    <w:p w14:paraId="35F62D72" w14:textId="0E603375" w:rsidR="00D41F46" w:rsidRPr="006D101B" w:rsidRDefault="007A3D47" w:rsidP="00D41F46">
      <w:pPr>
        <w:spacing w:line="276" w:lineRule="auto"/>
      </w:pPr>
      <w:bookmarkStart w:id="0" w:name="_Toc82071282"/>
      <w:bookmarkStart w:id="1" w:name="_Toc82071414"/>
      <w:r w:rsidRPr="007A3D47">
        <w:rPr>
          <w:b/>
          <w:sz w:val="44"/>
          <w:szCs w:val="44"/>
        </w:rPr>
        <w:t xml:space="preserve">Read Write Count library </w:t>
      </w:r>
      <w:r w:rsidR="00576C83">
        <w:rPr>
          <w:b/>
          <w:sz w:val="44"/>
          <w:szCs w:val="44"/>
        </w:rPr>
        <w:t>pack</w:t>
      </w:r>
      <w:r w:rsidRPr="007A3D47">
        <w:rPr>
          <w:b/>
          <w:sz w:val="44"/>
          <w:szCs w:val="44"/>
        </w:rPr>
        <w:t>: P</w:t>
      </w:r>
      <w:r w:rsidR="004774DA">
        <w:rPr>
          <w:b/>
          <w:sz w:val="44"/>
          <w:szCs w:val="44"/>
        </w:rPr>
        <w:t>3</w:t>
      </w:r>
      <w:r>
        <w:rPr>
          <w:b/>
          <w:sz w:val="44"/>
          <w:szCs w:val="44"/>
        </w:rPr>
        <w:t xml:space="preserve"> </w:t>
      </w:r>
      <w:r w:rsidR="006E659E">
        <w:rPr>
          <w:b/>
          <w:sz w:val="44"/>
          <w:szCs w:val="44"/>
        </w:rPr>
        <w:t>b</w:t>
      </w:r>
      <w:r w:rsidRPr="007A3D47">
        <w:rPr>
          <w:b/>
          <w:sz w:val="44"/>
          <w:szCs w:val="44"/>
        </w:rPr>
        <w:t>ag</w:t>
      </w:r>
      <w:r>
        <w:rPr>
          <w:b/>
          <w:sz w:val="44"/>
          <w:szCs w:val="44"/>
        </w:rPr>
        <w:br/>
      </w:r>
      <w:bookmarkEnd w:id="0"/>
      <w:bookmarkEnd w:id="1"/>
      <w:r w:rsidRPr="007A3D47">
        <w:t>A library session for the Read Write Count P3 bag including songs, crafts and worksheets and printables</w:t>
      </w:r>
    </w:p>
    <w:p w14:paraId="2A360ADC" w14:textId="77777777" w:rsidR="007A3D47" w:rsidRDefault="007A3D47" w:rsidP="007A3D47">
      <w:pPr>
        <w:pStyle w:val="Heading2"/>
        <w:spacing w:line="276" w:lineRule="auto"/>
      </w:pPr>
    </w:p>
    <w:p w14:paraId="46969DAB" w14:textId="77777777" w:rsidR="007A3D47" w:rsidRDefault="007A3D47" w:rsidP="007A3D47">
      <w:pPr>
        <w:pStyle w:val="Heading2"/>
        <w:spacing w:line="276" w:lineRule="auto"/>
      </w:pPr>
    </w:p>
    <w:p w14:paraId="6FCA6359" w14:textId="77777777" w:rsidR="007A3D47" w:rsidRDefault="007A3D47" w:rsidP="007A3D47">
      <w:pPr>
        <w:pStyle w:val="Heading2"/>
        <w:spacing w:line="276" w:lineRule="auto"/>
      </w:pPr>
    </w:p>
    <w:p w14:paraId="27462177" w14:textId="1B2B8642" w:rsidR="00D41F46" w:rsidRPr="007A3D47" w:rsidRDefault="0067572D" w:rsidP="007A3D47">
      <w:pPr>
        <w:pStyle w:val="Heading2"/>
        <w:spacing w:line="276" w:lineRule="auto"/>
      </w:pPr>
      <w:bookmarkStart w:id="2" w:name="_Toc173146453"/>
      <w:bookmarkStart w:id="3" w:name="_Toc173146480"/>
      <w:bookmarkStart w:id="4" w:name="_Toc173765026"/>
      <w:r w:rsidRPr="00954D67">
        <w:rPr>
          <w:noProof/>
          <w:lang w:eastAsia="en-GB"/>
        </w:rPr>
        <w:drawing>
          <wp:anchor distT="0" distB="0" distL="114300" distR="114300" simplePos="0" relativeHeight="251685888" behindDoc="1" locked="0" layoutInCell="1" allowOverlap="1" wp14:anchorId="10FEA700" wp14:editId="14596F90">
            <wp:simplePos x="0" y="0"/>
            <wp:positionH relativeFrom="page">
              <wp:posOffset>3331210</wp:posOffset>
            </wp:positionH>
            <wp:positionV relativeFrom="paragraph">
              <wp:posOffset>273685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bookmarkEnd w:id="3"/>
      <w:bookmarkEnd w:id="4"/>
    </w:p>
    <w:p w14:paraId="487EA51A"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3D90AC3D" w14:textId="77777777" w:rsidR="000B26C7" w:rsidRDefault="00DA087C" w:rsidP="00D41F46">
      <w:pPr>
        <w:spacing w:line="276" w:lineRule="auto"/>
      </w:pPr>
      <w:r w:rsidRPr="00EB7E89">
        <w:rPr>
          <w:noProof/>
          <w:lang w:eastAsia="en-GB"/>
        </w:rPr>
        <w:drawing>
          <wp:inline distT="0" distB="0" distL="0" distR="0" wp14:anchorId="4619A281" wp14:editId="607C1BBC">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22C792C" w14:textId="77777777" w:rsidR="000B26C7" w:rsidRDefault="000B26C7" w:rsidP="00D41F46">
      <w:pPr>
        <w:pStyle w:val="Subtitle"/>
        <w:spacing w:line="276" w:lineRule="auto"/>
      </w:pPr>
      <w:r w:rsidRPr="000B26C7">
        <w:t>Scottish Book Trust is a registered company (SC184248)</w:t>
      </w:r>
    </w:p>
    <w:p w14:paraId="2F318519" w14:textId="77777777" w:rsidR="00854F77" w:rsidRDefault="000B26C7" w:rsidP="00D41F46">
      <w:pPr>
        <w:pStyle w:val="Subtitle"/>
        <w:spacing w:line="276" w:lineRule="auto"/>
      </w:pPr>
      <w:r w:rsidRPr="000B26C7">
        <w:t>and a Scottish charity (SC027669).</w:t>
      </w:r>
    </w:p>
    <w:p w14:paraId="19CBCA27" w14:textId="77777777" w:rsidR="00D41F46" w:rsidRPr="00D41F46" w:rsidRDefault="00D41F46" w:rsidP="00D41F46">
      <w:pPr>
        <w:rPr>
          <w:lang w:val="en-US" w:eastAsia="en-GB"/>
        </w:rPr>
        <w:sectPr w:rsidR="00D41F46" w:rsidRPr="00D41F46" w:rsidSect="007A3D47">
          <w:footerReference w:type="default" r:id="rId14"/>
          <w:pgSz w:w="11906" w:h="16838"/>
          <w:pgMar w:top="1440" w:right="1440" w:bottom="1440" w:left="1440" w:header="708" w:footer="708" w:gutter="0"/>
          <w:cols w:space="708"/>
          <w:titlePg/>
          <w:docGrid w:linePitch="360"/>
        </w:sectPr>
      </w:pPr>
    </w:p>
    <w:p w14:paraId="3A170B3E" w14:textId="77777777" w:rsidR="00111E61" w:rsidRDefault="00111E61" w:rsidP="00111E61">
      <w:pPr>
        <w:pStyle w:val="Heading2"/>
      </w:pPr>
      <w:bookmarkStart w:id="5" w:name="_Toc82071283"/>
      <w:bookmarkStart w:id="6" w:name="_Toc82071415"/>
      <w:bookmarkStart w:id="7" w:name="_Toc173146454"/>
      <w:bookmarkStart w:id="8" w:name="_Toc173146481"/>
      <w:bookmarkStart w:id="9" w:name="_Toc173765027"/>
      <w:r>
        <w:lastRenderedPageBreak/>
        <w:t>Contents</w:t>
      </w:r>
      <w:bookmarkEnd w:id="5"/>
      <w:bookmarkEnd w:id="6"/>
      <w:bookmarkEnd w:id="7"/>
      <w:bookmarkEnd w:id="8"/>
      <w:bookmarkEnd w:id="9"/>
    </w:p>
    <w:p w14:paraId="4BA87D71" w14:textId="04BD66B5" w:rsidR="00706336" w:rsidRDefault="00EB1065" w:rsidP="00706336">
      <w:pPr>
        <w:pStyle w:val="TOC2"/>
        <w:tabs>
          <w:tab w:val="right" w:leader="dot" w:pos="9016"/>
        </w:tabs>
        <w:ind w:left="0"/>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73765028" w:history="1">
        <w:r w:rsidR="00706336" w:rsidRPr="006E191E">
          <w:rPr>
            <w:rStyle w:val="Hyperlink"/>
            <w:noProof/>
          </w:rPr>
          <w:t>About this resource</w:t>
        </w:r>
        <w:r w:rsidR="00706336">
          <w:rPr>
            <w:noProof/>
            <w:webHidden/>
          </w:rPr>
          <w:tab/>
        </w:r>
        <w:r w:rsidR="00706336">
          <w:rPr>
            <w:noProof/>
            <w:webHidden/>
          </w:rPr>
          <w:fldChar w:fldCharType="begin"/>
        </w:r>
        <w:r w:rsidR="00706336">
          <w:rPr>
            <w:noProof/>
            <w:webHidden/>
          </w:rPr>
          <w:instrText xml:space="preserve"> PAGEREF _Toc173765028 \h </w:instrText>
        </w:r>
        <w:r w:rsidR="00706336">
          <w:rPr>
            <w:noProof/>
            <w:webHidden/>
          </w:rPr>
        </w:r>
        <w:r w:rsidR="00706336">
          <w:rPr>
            <w:noProof/>
            <w:webHidden/>
          </w:rPr>
          <w:fldChar w:fldCharType="separate"/>
        </w:r>
        <w:r w:rsidR="00706336">
          <w:rPr>
            <w:noProof/>
            <w:webHidden/>
          </w:rPr>
          <w:t>2</w:t>
        </w:r>
        <w:r w:rsidR="00706336">
          <w:rPr>
            <w:noProof/>
            <w:webHidden/>
          </w:rPr>
          <w:fldChar w:fldCharType="end"/>
        </w:r>
      </w:hyperlink>
    </w:p>
    <w:p w14:paraId="19E12B13" w14:textId="013F9B72" w:rsidR="00706336" w:rsidRDefault="00DF5474" w:rsidP="0070633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765029" w:history="1">
        <w:r w:rsidR="00706336" w:rsidRPr="006E191E">
          <w:rPr>
            <w:rStyle w:val="Hyperlink"/>
            <w:noProof/>
          </w:rPr>
          <w:t>Shiny cards</w:t>
        </w:r>
        <w:r w:rsidR="00706336">
          <w:rPr>
            <w:noProof/>
            <w:webHidden/>
          </w:rPr>
          <w:tab/>
        </w:r>
        <w:r w:rsidR="00706336">
          <w:rPr>
            <w:noProof/>
            <w:webHidden/>
          </w:rPr>
          <w:fldChar w:fldCharType="begin"/>
        </w:r>
        <w:r w:rsidR="00706336">
          <w:rPr>
            <w:noProof/>
            <w:webHidden/>
          </w:rPr>
          <w:instrText xml:space="preserve"> PAGEREF _Toc173765029 \h </w:instrText>
        </w:r>
        <w:r w:rsidR="00706336">
          <w:rPr>
            <w:noProof/>
            <w:webHidden/>
          </w:rPr>
        </w:r>
        <w:r w:rsidR="00706336">
          <w:rPr>
            <w:noProof/>
            <w:webHidden/>
          </w:rPr>
          <w:fldChar w:fldCharType="separate"/>
        </w:r>
        <w:r w:rsidR="00706336">
          <w:rPr>
            <w:noProof/>
            <w:webHidden/>
          </w:rPr>
          <w:t>3</w:t>
        </w:r>
        <w:r w:rsidR="00706336">
          <w:rPr>
            <w:noProof/>
            <w:webHidden/>
          </w:rPr>
          <w:fldChar w:fldCharType="end"/>
        </w:r>
      </w:hyperlink>
    </w:p>
    <w:p w14:paraId="6E3E3544" w14:textId="251355F4" w:rsidR="00706336" w:rsidRDefault="00DF5474" w:rsidP="0070633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765030" w:history="1">
        <w:r w:rsidR="00706336" w:rsidRPr="006E191E">
          <w:rPr>
            <w:rStyle w:val="Hyperlink"/>
            <w:noProof/>
          </w:rPr>
          <w:t>Welcome to the session</w:t>
        </w:r>
        <w:r w:rsidR="00706336">
          <w:rPr>
            <w:noProof/>
            <w:webHidden/>
          </w:rPr>
          <w:tab/>
        </w:r>
        <w:r w:rsidR="00706336">
          <w:rPr>
            <w:noProof/>
            <w:webHidden/>
          </w:rPr>
          <w:fldChar w:fldCharType="begin"/>
        </w:r>
        <w:r w:rsidR="00706336">
          <w:rPr>
            <w:noProof/>
            <w:webHidden/>
          </w:rPr>
          <w:instrText xml:space="preserve"> PAGEREF _Toc173765030 \h </w:instrText>
        </w:r>
        <w:r w:rsidR="00706336">
          <w:rPr>
            <w:noProof/>
            <w:webHidden/>
          </w:rPr>
        </w:r>
        <w:r w:rsidR="00706336">
          <w:rPr>
            <w:noProof/>
            <w:webHidden/>
          </w:rPr>
          <w:fldChar w:fldCharType="separate"/>
        </w:r>
        <w:r w:rsidR="00706336">
          <w:rPr>
            <w:noProof/>
            <w:webHidden/>
          </w:rPr>
          <w:t>4</w:t>
        </w:r>
        <w:r w:rsidR="00706336">
          <w:rPr>
            <w:noProof/>
            <w:webHidden/>
          </w:rPr>
          <w:fldChar w:fldCharType="end"/>
        </w:r>
      </w:hyperlink>
    </w:p>
    <w:p w14:paraId="638E68D6" w14:textId="4D959657" w:rsidR="00706336" w:rsidRDefault="00DF5474" w:rsidP="0070633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765031" w:history="1">
        <w:r w:rsidR="00706336" w:rsidRPr="006E191E">
          <w:rPr>
            <w:rStyle w:val="Hyperlink"/>
            <w:noProof/>
          </w:rPr>
          <w:t>Songs and rhymes</w:t>
        </w:r>
        <w:r w:rsidR="00706336">
          <w:rPr>
            <w:noProof/>
            <w:webHidden/>
          </w:rPr>
          <w:tab/>
        </w:r>
        <w:r w:rsidR="00706336">
          <w:rPr>
            <w:noProof/>
            <w:webHidden/>
          </w:rPr>
          <w:fldChar w:fldCharType="begin"/>
        </w:r>
        <w:r w:rsidR="00706336">
          <w:rPr>
            <w:noProof/>
            <w:webHidden/>
          </w:rPr>
          <w:instrText xml:space="preserve"> PAGEREF _Toc173765031 \h </w:instrText>
        </w:r>
        <w:r w:rsidR="00706336">
          <w:rPr>
            <w:noProof/>
            <w:webHidden/>
          </w:rPr>
        </w:r>
        <w:r w:rsidR="00706336">
          <w:rPr>
            <w:noProof/>
            <w:webHidden/>
          </w:rPr>
          <w:fldChar w:fldCharType="separate"/>
        </w:r>
        <w:r w:rsidR="00706336">
          <w:rPr>
            <w:noProof/>
            <w:webHidden/>
          </w:rPr>
          <w:t>4</w:t>
        </w:r>
        <w:r w:rsidR="00706336">
          <w:rPr>
            <w:noProof/>
            <w:webHidden/>
          </w:rPr>
          <w:fldChar w:fldCharType="end"/>
        </w:r>
      </w:hyperlink>
    </w:p>
    <w:p w14:paraId="6958D2C0" w14:textId="1F5D6DD2" w:rsidR="00706336" w:rsidRDefault="00DF5474" w:rsidP="0070633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765032" w:history="1">
        <w:r w:rsidR="00706336" w:rsidRPr="006E191E">
          <w:rPr>
            <w:rStyle w:val="Hyperlink"/>
            <w:noProof/>
          </w:rPr>
          <w:t>Craft activity</w:t>
        </w:r>
        <w:r w:rsidR="00706336">
          <w:rPr>
            <w:noProof/>
            <w:webHidden/>
          </w:rPr>
          <w:tab/>
        </w:r>
        <w:r w:rsidR="00706336">
          <w:rPr>
            <w:noProof/>
            <w:webHidden/>
          </w:rPr>
          <w:fldChar w:fldCharType="begin"/>
        </w:r>
        <w:r w:rsidR="00706336">
          <w:rPr>
            <w:noProof/>
            <w:webHidden/>
          </w:rPr>
          <w:instrText xml:space="preserve"> PAGEREF _Toc173765032 \h </w:instrText>
        </w:r>
        <w:r w:rsidR="00706336">
          <w:rPr>
            <w:noProof/>
            <w:webHidden/>
          </w:rPr>
        </w:r>
        <w:r w:rsidR="00706336">
          <w:rPr>
            <w:noProof/>
            <w:webHidden/>
          </w:rPr>
          <w:fldChar w:fldCharType="separate"/>
        </w:r>
        <w:r w:rsidR="00706336">
          <w:rPr>
            <w:noProof/>
            <w:webHidden/>
          </w:rPr>
          <w:t>5</w:t>
        </w:r>
        <w:r w:rsidR="00706336">
          <w:rPr>
            <w:noProof/>
            <w:webHidden/>
          </w:rPr>
          <w:fldChar w:fldCharType="end"/>
        </w:r>
      </w:hyperlink>
    </w:p>
    <w:p w14:paraId="0F99F701" w14:textId="4D9D1F58" w:rsidR="00706336" w:rsidRDefault="00DF5474" w:rsidP="0070633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765033" w:history="1">
        <w:r w:rsidR="00706336" w:rsidRPr="006E191E">
          <w:rPr>
            <w:rStyle w:val="Hyperlink"/>
            <w:noProof/>
          </w:rPr>
          <w:t>Goodbye and finding books to take home</w:t>
        </w:r>
        <w:r w:rsidR="00706336">
          <w:rPr>
            <w:noProof/>
            <w:webHidden/>
          </w:rPr>
          <w:tab/>
        </w:r>
        <w:r w:rsidR="00706336">
          <w:rPr>
            <w:noProof/>
            <w:webHidden/>
          </w:rPr>
          <w:fldChar w:fldCharType="begin"/>
        </w:r>
        <w:r w:rsidR="00706336">
          <w:rPr>
            <w:noProof/>
            <w:webHidden/>
          </w:rPr>
          <w:instrText xml:space="preserve"> PAGEREF _Toc173765033 \h </w:instrText>
        </w:r>
        <w:r w:rsidR="00706336">
          <w:rPr>
            <w:noProof/>
            <w:webHidden/>
          </w:rPr>
        </w:r>
        <w:r w:rsidR="00706336">
          <w:rPr>
            <w:noProof/>
            <w:webHidden/>
          </w:rPr>
          <w:fldChar w:fldCharType="separate"/>
        </w:r>
        <w:r w:rsidR="00706336">
          <w:rPr>
            <w:noProof/>
            <w:webHidden/>
          </w:rPr>
          <w:t>6</w:t>
        </w:r>
        <w:r w:rsidR="00706336">
          <w:rPr>
            <w:noProof/>
            <w:webHidden/>
          </w:rPr>
          <w:fldChar w:fldCharType="end"/>
        </w:r>
      </w:hyperlink>
    </w:p>
    <w:p w14:paraId="20A5A061" w14:textId="1C0A4806" w:rsidR="00706336" w:rsidRDefault="00DF5474" w:rsidP="0070633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765034" w:history="1">
        <w:r w:rsidR="00706336" w:rsidRPr="006E191E">
          <w:rPr>
            <w:rStyle w:val="Hyperlink"/>
            <w:noProof/>
          </w:rPr>
          <w:t>Printable 1: What to read after your Read Write Count books</w:t>
        </w:r>
        <w:r w:rsidR="00706336">
          <w:rPr>
            <w:noProof/>
            <w:webHidden/>
          </w:rPr>
          <w:tab/>
        </w:r>
        <w:r w:rsidR="00706336">
          <w:rPr>
            <w:noProof/>
            <w:webHidden/>
          </w:rPr>
          <w:fldChar w:fldCharType="begin"/>
        </w:r>
        <w:r w:rsidR="00706336">
          <w:rPr>
            <w:noProof/>
            <w:webHidden/>
          </w:rPr>
          <w:instrText xml:space="preserve"> PAGEREF _Toc173765034 \h </w:instrText>
        </w:r>
        <w:r w:rsidR="00706336">
          <w:rPr>
            <w:noProof/>
            <w:webHidden/>
          </w:rPr>
        </w:r>
        <w:r w:rsidR="00706336">
          <w:rPr>
            <w:noProof/>
            <w:webHidden/>
          </w:rPr>
          <w:fldChar w:fldCharType="separate"/>
        </w:r>
        <w:r w:rsidR="00706336">
          <w:rPr>
            <w:noProof/>
            <w:webHidden/>
          </w:rPr>
          <w:t>7</w:t>
        </w:r>
        <w:r w:rsidR="00706336">
          <w:rPr>
            <w:noProof/>
            <w:webHidden/>
          </w:rPr>
          <w:fldChar w:fldCharType="end"/>
        </w:r>
      </w:hyperlink>
    </w:p>
    <w:p w14:paraId="0D0679DD" w14:textId="42BE14E0" w:rsidR="00706336" w:rsidRDefault="00DF5474" w:rsidP="0070633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765035" w:history="1">
        <w:r w:rsidR="00706336" w:rsidRPr="006E191E">
          <w:rPr>
            <w:rStyle w:val="Hyperlink"/>
            <w:noProof/>
          </w:rPr>
          <w:t>Printable 2: Make your own animal race boardgame</w:t>
        </w:r>
        <w:r w:rsidR="00706336">
          <w:rPr>
            <w:noProof/>
            <w:webHidden/>
          </w:rPr>
          <w:tab/>
        </w:r>
        <w:r w:rsidR="00706336">
          <w:rPr>
            <w:noProof/>
            <w:webHidden/>
          </w:rPr>
          <w:fldChar w:fldCharType="begin"/>
        </w:r>
        <w:r w:rsidR="00706336">
          <w:rPr>
            <w:noProof/>
            <w:webHidden/>
          </w:rPr>
          <w:instrText xml:space="preserve"> PAGEREF _Toc173765035 \h </w:instrText>
        </w:r>
        <w:r w:rsidR="00706336">
          <w:rPr>
            <w:noProof/>
            <w:webHidden/>
          </w:rPr>
        </w:r>
        <w:r w:rsidR="00706336">
          <w:rPr>
            <w:noProof/>
            <w:webHidden/>
          </w:rPr>
          <w:fldChar w:fldCharType="separate"/>
        </w:r>
        <w:r w:rsidR="00706336">
          <w:rPr>
            <w:noProof/>
            <w:webHidden/>
          </w:rPr>
          <w:t>8</w:t>
        </w:r>
        <w:r w:rsidR="00706336">
          <w:rPr>
            <w:noProof/>
            <w:webHidden/>
          </w:rPr>
          <w:fldChar w:fldCharType="end"/>
        </w:r>
      </w:hyperlink>
    </w:p>
    <w:p w14:paraId="4C7DD7D8" w14:textId="50D9BC66" w:rsidR="00706336" w:rsidRDefault="00DF5474" w:rsidP="0070633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765036" w:history="1">
        <w:r w:rsidR="00706336" w:rsidRPr="006E191E">
          <w:rPr>
            <w:rStyle w:val="Hyperlink"/>
            <w:noProof/>
          </w:rPr>
          <w:t>Printable 3: Create your own super speedy snail</w:t>
        </w:r>
        <w:r w:rsidR="00706336">
          <w:rPr>
            <w:noProof/>
            <w:webHidden/>
          </w:rPr>
          <w:tab/>
        </w:r>
        <w:r w:rsidR="00706336">
          <w:rPr>
            <w:noProof/>
            <w:webHidden/>
          </w:rPr>
          <w:fldChar w:fldCharType="begin"/>
        </w:r>
        <w:r w:rsidR="00706336">
          <w:rPr>
            <w:noProof/>
            <w:webHidden/>
          </w:rPr>
          <w:instrText xml:space="preserve"> PAGEREF _Toc173765036 \h </w:instrText>
        </w:r>
        <w:r w:rsidR="00706336">
          <w:rPr>
            <w:noProof/>
            <w:webHidden/>
          </w:rPr>
        </w:r>
        <w:r w:rsidR="00706336">
          <w:rPr>
            <w:noProof/>
            <w:webHidden/>
          </w:rPr>
          <w:fldChar w:fldCharType="separate"/>
        </w:r>
        <w:r w:rsidR="00706336">
          <w:rPr>
            <w:noProof/>
            <w:webHidden/>
          </w:rPr>
          <w:t>11</w:t>
        </w:r>
        <w:r w:rsidR="00706336">
          <w:rPr>
            <w:noProof/>
            <w:webHidden/>
          </w:rPr>
          <w:fldChar w:fldCharType="end"/>
        </w:r>
      </w:hyperlink>
    </w:p>
    <w:p w14:paraId="12CE5B07" w14:textId="66186659" w:rsidR="00706336" w:rsidRDefault="00DF5474" w:rsidP="0070633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765037" w:history="1">
        <w:r w:rsidR="00706336" w:rsidRPr="006E191E">
          <w:rPr>
            <w:rStyle w:val="Hyperlink"/>
            <w:noProof/>
          </w:rPr>
          <w:t>Printable 4: Map grid references</w:t>
        </w:r>
        <w:r w:rsidR="00706336">
          <w:rPr>
            <w:noProof/>
            <w:webHidden/>
          </w:rPr>
          <w:tab/>
        </w:r>
        <w:r w:rsidR="00706336">
          <w:rPr>
            <w:noProof/>
            <w:webHidden/>
          </w:rPr>
          <w:fldChar w:fldCharType="begin"/>
        </w:r>
        <w:r w:rsidR="00706336">
          <w:rPr>
            <w:noProof/>
            <w:webHidden/>
          </w:rPr>
          <w:instrText xml:space="preserve"> PAGEREF _Toc173765037 \h </w:instrText>
        </w:r>
        <w:r w:rsidR="00706336">
          <w:rPr>
            <w:noProof/>
            <w:webHidden/>
          </w:rPr>
        </w:r>
        <w:r w:rsidR="00706336">
          <w:rPr>
            <w:noProof/>
            <w:webHidden/>
          </w:rPr>
          <w:fldChar w:fldCharType="separate"/>
        </w:r>
        <w:r w:rsidR="00706336">
          <w:rPr>
            <w:noProof/>
            <w:webHidden/>
          </w:rPr>
          <w:t>12</w:t>
        </w:r>
        <w:r w:rsidR="00706336">
          <w:rPr>
            <w:noProof/>
            <w:webHidden/>
          </w:rPr>
          <w:fldChar w:fldCharType="end"/>
        </w:r>
      </w:hyperlink>
    </w:p>
    <w:p w14:paraId="1C0A5ECE" w14:textId="1186E20E" w:rsidR="00AD76EA" w:rsidRDefault="00EB1065" w:rsidP="00373623">
      <w:r>
        <w:rPr>
          <w:highlight w:val="yellow"/>
        </w:rPr>
        <w:fldChar w:fldCharType="end"/>
      </w:r>
    </w:p>
    <w:p w14:paraId="5A14507D" w14:textId="77777777" w:rsidR="001748A8" w:rsidRDefault="001748A8" w:rsidP="001748A8">
      <w:pPr>
        <w:pStyle w:val="Heading2"/>
      </w:pPr>
      <w:bookmarkStart w:id="10" w:name="_Toc173143370"/>
      <w:bookmarkStart w:id="11" w:name="_Toc173765028"/>
      <w:r>
        <w:t>About this resource</w:t>
      </w:r>
      <w:bookmarkEnd w:id="10"/>
      <w:bookmarkEnd w:id="11"/>
    </w:p>
    <w:p w14:paraId="5860BDF9" w14:textId="77777777" w:rsidR="001748A8" w:rsidRDefault="001748A8" w:rsidP="001748A8">
      <w:r w:rsidRPr="007A3D47">
        <w:t xml:space="preserve">We’ve put together a session for each of this year’s Read, Write, Count bags so you can run interactive family sessions in your library. These can be adapted to suit the duration of storytelling sessions in your library.  </w:t>
      </w:r>
      <w:r>
        <w:br/>
      </w:r>
      <w:r>
        <w:br/>
      </w:r>
      <w:r w:rsidRPr="007A3D47">
        <w:t xml:space="preserve">Each session includes: </w:t>
      </w:r>
    </w:p>
    <w:p w14:paraId="1264EF3F" w14:textId="77777777" w:rsidR="001748A8" w:rsidRDefault="001748A8" w:rsidP="001748A8">
      <w:pPr>
        <w:pStyle w:val="ListParagraph"/>
        <w:numPr>
          <w:ilvl w:val="0"/>
          <w:numId w:val="37"/>
        </w:numPr>
      </w:pPr>
      <w:r w:rsidRPr="007A3D47">
        <w:t xml:space="preserve">Reading the book together </w:t>
      </w:r>
    </w:p>
    <w:p w14:paraId="453B0C0B" w14:textId="77777777" w:rsidR="001748A8" w:rsidRDefault="001748A8" w:rsidP="001748A8">
      <w:pPr>
        <w:pStyle w:val="ListParagraph"/>
        <w:numPr>
          <w:ilvl w:val="0"/>
          <w:numId w:val="37"/>
        </w:numPr>
      </w:pPr>
      <w:r w:rsidRPr="007A3D47">
        <w:t xml:space="preserve">Choices of songs to sing together </w:t>
      </w:r>
    </w:p>
    <w:p w14:paraId="0549D8C4" w14:textId="77777777" w:rsidR="001748A8" w:rsidRDefault="001748A8" w:rsidP="001748A8">
      <w:pPr>
        <w:pStyle w:val="ListParagraph"/>
        <w:numPr>
          <w:ilvl w:val="0"/>
          <w:numId w:val="37"/>
        </w:numPr>
      </w:pPr>
      <w:r w:rsidRPr="007A3D47">
        <w:t xml:space="preserve">Choices for a main activity or arts and crafts </w:t>
      </w:r>
    </w:p>
    <w:p w14:paraId="7D0D97B7" w14:textId="77777777" w:rsidR="001748A8" w:rsidRDefault="001748A8" w:rsidP="001748A8">
      <w:pPr>
        <w:pStyle w:val="ListParagraph"/>
        <w:numPr>
          <w:ilvl w:val="0"/>
          <w:numId w:val="37"/>
        </w:numPr>
      </w:pPr>
      <w:r w:rsidRPr="007A3D47">
        <w:t xml:space="preserve">Suggestions to help families find their next read  </w:t>
      </w:r>
    </w:p>
    <w:p w14:paraId="0D823062" w14:textId="77777777" w:rsidR="001748A8" w:rsidRDefault="001748A8" w:rsidP="001748A8"/>
    <w:p w14:paraId="5686DE77" w14:textId="77777777" w:rsidR="001748A8" w:rsidRDefault="001748A8" w:rsidP="001748A8">
      <w:r>
        <w:t>In this resource we’ve included suggested songs, activities as well as some printables you can use as part of your session.</w:t>
      </w:r>
      <w:r>
        <w:br/>
      </w:r>
      <w:r>
        <w:br/>
      </w:r>
      <w:r w:rsidRPr="007A3D47">
        <w:t xml:space="preserve">Whilst Read, Write, Count gifts bags to children in P2 and P3, </w:t>
      </w:r>
      <w:r w:rsidRPr="007A3D47">
        <w:rPr>
          <w:b/>
          <w:bCs/>
        </w:rPr>
        <w:t xml:space="preserve">you can keep these </w:t>
      </w:r>
      <w:r w:rsidRPr="007A3D47">
        <w:rPr>
          <w:b/>
          <w:bCs/>
        </w:rPr>
        <w:lastRenderedPageBreak/>
        <w:t>sessions open to all families</w:t>
      </w:r>
      <w:r w:rsidRPr="007A3D47">
        <w:t xml:space="preserve"> and they don’t rely upon the families having prior knowledge of the books. The contents of this year’s bags are as follows:</w:t>
      </w:r>
    </w:p>
    <w:p w14:paraId="0F116449" w14:textId="77777777" w:rsidR="001748A8" w:rsidRDefault="001748A8" w:rsidP="001748A8"/>
    <w:p w14:paraId="2940EAF6" w14:textId="77777777" w:rsidR="001748A8" w:rsidRDefault="001748A8" w:rsidP="001748A8">
      <w:pPr>
        <w:pStyle w:val="Heading3"/>
      </w:pPr>
      <w:bookmarkStart w:id="12" w:name="_Toc173143315"/>
      <w:r>
        <w:t>P2</w:t>
      </w:r>
      <w:bookmarkEnd w:id="12"/>
    </w:p>
    <w:p w14:paraId="3A8299D0" w14:textId="77777777" w:rsidR="001748A8" w:rsidRDefault="001748A8" w:rsidP="001748A8">
      <w:pPr>
        <w:pStyle w:val="ListParagraph"/>
        <w:numPr>
          <w:ilvl w:val="0"/>
          <w:numId w:val="38"/>
        </w:numPr>
      </w:pPr>
      <w:r>
        <w:rPr>
          <w:i/>
          <w:iCs/>
        </w:rPr>
        <w:t>How to Make a Story</w:t>
      </w:r>
      <w:r>
        <w:t xml:space="preserve"> by Naomi Jones and Ana Gomez</w:t>
      </w:r>
    </w:p>
    <w:p w14:paraId="3F538E1D" w14:textId="77777777" w:rsidR="001748A8" w:rsidRDefault="001748A8" w:rsidP="001748A8">
      <w:pPr>
        <w:pStyle w:val="ListParagraph"/>
        <w:numPr>
          <w:ilvl w:val="0"/>
          <w:numId w:val="38"/>
        </w:numPr>
      </w:pPr>
      <w:r>
        <w:rPr>
          <w:i/>
          <w:iCs/>
        </w:rPr>
        <w:t>My First Book of Dinosaurs</w:t>
      </w:r>
      <w:r>
        <w:t xml:space="preserve"> by Zoë Ingram</w:t>
      </w:r>
    </w:p>
    <w:p w14:paraId="037FC84E" w14:textId="624DBCE9" w:rsidR="001748A8" w:rsidRDefault="001748A8" w:rsidP="001748A8">
      <w:pPr>
        <w:pStyle w:val="ListParagraph"/>
        <w:numPr>
          <w:ilvl w:val="0"/>
          <w:numId w:val="38"/>
        </w:numPr>
      </w:pPr>
      <w:r>
        <w:t>A parent activity booklet and pencil</w:t>
      </w:r>
    </w:p>
    <w:p w14:paraId="5833FCAD" w14:textId="77777777" w:rsidR="001748A8" w:rsidRDefault="001748A8" w:rsidP="001748A8">
      <w:pPr>
        <w:pStyle w:val="ListParagraph"/>
        <w:numPr>
          <w:ilvl w:val="0"/>
          <w:numId w:val="38"/>
        </w:numPr>
      </w:pPr>
      <w:r>
        <w:t>A tangram</w:t>
      </w:r>
    </w:p>
    <w:p w14:paraId="5D71565B" w14:textId="77777777" w:rsidR="001748A8" w:rsidRDefault="001748A8" w:rsidP="001748A8">
      <w:pPr>
        <w:pStyle w:val="ListParagraph"/>
        <w:numPr>
          <w:ilvl w:val="0"/>
          <w:numId w:val="38"/>
        </w:numPr>
      </w:pPr>
      <w:r>
        <w:t>A pack of cards which includes Dominoes, Story Cards, Talk It Out and Act it Out</w:t>
      </w:r>
    </w:p>
    <w:p w14:paraId="600AD545" w14:textId="77777777" w:rsidR="001748A8" w:rsidRDefault="001748A8" w:rsidP="001748A8">
      <w:pPr>
        <w:spacing w:line="259" w:lineRule="auto"/>
      </w:pPr>
    </w:p>
    <w:p w14:paraId="1AA4ADB5" w14:textId="77777777" w:rsidR="001748A8" w:rsidRDefault="001748A8" w:rsidP="001748A8">
      <w:pPr>
        <w:pStyle w:val="Heading3"/>
      </w:pPr>
      <w:bookmarkStart w:id="13" w:name="_Toc173143316"/>
      <w:r>
        <w:t>P3</w:t>
      </w:r>
      <w:bookmarkEnd w:id="13"/>
    </w:p>
    <w:p w14:paraId="3AA8B2F9" w14:textId="77777777" w:rsidR="001748A8" w:rsidRDefault="001748A8" w:rsidP="001748A8">
      <w:pPr>
        <w:pStyle w:val="ListParagraph"/>
        <w:numPr>
          <w:ilvl w:val="0"/>
          <w:numId w:val="39"/>
        </w:numPr>
      </w:pPr>
      <w:r>
        <w:rPr>
          <w:i/>
          <w:iCs/>
        </w:rPr>
        <w:t>There’s Nothing Faster Than a Cheetah</w:t>
      </w:r>
      <w:r>
        <w:t xml:space="preserve"> by Tom Nicoll and Ross Collins</w:t>
      </w:r>
    </w:p>
    <w:p w14:paraId="74E6D977" w14:textId="77777777" w:rsidR="001748A8" w:rsidRDefault="001748A8" w:rsidP="001748A8">
      <w:pPr>
        <w:pStyle w:val="ListParagraph"/>
        <w:numPr>
          <w:ilvl w:val="0"/>
          <w:numId w:val="39"/>
        </w:numPr>
      </w:pPr>
      <w:r>
        <w:rPr>
          <w:i/>
          <w:iCs/>
        </w:rPr>
        <w:t>Martha Maps It Out</w:t>
      </w:r>
      <w:r>
        <w:t xml:space="preserve"> by Leigh Hodgkinson</w:t>
      </w:r>
    </w:p>
    <w:p w14:paraId="5731905B" w14:textId="5D472900" w:rsidR="001748A8" w:rsidRDefault="001748A8" w:rsidP="001748A8">
      <w:pPr>
        <w:pStyle w:val="ListParagraph"/>
        <w:numPr>
          <w:ilvl w:val="0"/>
          <w:numId w:val="39"/>
        </w:numPr>
      </w:pPr>
      <w:r>
        <w:t>A parent activity booklet and pencil</w:t>
      </w:r>
    </w:p>
    <w:p w14:paraId="237BE314" w14:textId="77777777" w:rsidR="001748A8" w:rsidRDefault="001748A8" w:rsidP="001748A8">
      <w:pPr>
        <w:pStyle w:val="ListParagraph"/>
        <w:numPr>
          <w:ilvl w:val="0"/>
          <w:numId w:val="39"/>
        </w:numPr>
      </w:pPr>
      <w:r>
        <w:t>A tape measure</w:t>
      </w:r>
    </w:p>
    <w:p w14:paraId="62C33EF2" w14:textId="77777777" w:rsidR="001748A8" w:rsidRPr="007A3D47" w:rsidRDefault="001748A8" w:rsidP="001748A8">
      <w:pPr>
        <w:pStyle w:val="ListParagraph"/>
        <w:numPr>
          <w:ilvl w:val="0"/>
          <w:numId w:val="39"/>
        </w:numPr>
      </w:pPr>
      <w:r>
        <w:t>A deck of cards containing Galactic Fantastic, Story Cards and Prompts, Search and See and Mindfulness cards</w:t>
      </w:r>
    </w:p>
    <w:p w14:paraId="7752AB18" w14:textId="77777777" w:rsidR="001748A8" w:rsidRDefault="001748A8" w:rsidP="001748A8">
      <w:pPr>
        <w:spacing w:line="259" w:lineRule="auto"/>
      </w:pPr>
    </w:p>
    <w:p w14:paraId="392ABB85" w14:textId="77777777" w:rsidR="00706336" w:rsidRDefault="00706336" w:rsidP="00706336">
      <w:pPr>
        <w:pStyle w:val="Heading2"/>
      </w:pPr>
      <w:bookmarkStart w:id="14" w:name="_Toc173765029"/>
      <w:r>
        <w:t>Shiny cards</w:t>
      </w:r>
      <w:bookmarkEnd w:id="14"/>
    </w:p>
    <w:p w14:paraId="3768BFC6" w14:textId="77777777" w:rsidR="00706336" w:rsidRDefault="00706336" w:rsidP="00706336">
      <w:r>
        <w:t xml:space="preserve">All libraries will be eligible to receive Read Write Count Shiny cards, which add another card to each of the packs of cards in the P2 and P3 bag. These cards have been designed to encourage children to visit their library and borrow further books after receiving their bags. </w:t>
      </w:r>
      <w:r>
        <w:br/>
      </w:r>
      <w:r>
        <w:br/>
        <w:t>The cards are as follows:</w:t>
      </w:r>
    </w:p>
    <w:p w14:paraId="4891DC55" w14:textId="77777777" w:rsidR="00706336" w:rsidRDefault="00706336" w:rsidP="00706336">
      <w:pPr>
        <w:pStyle w:val="ListParagraph"/>
        <w:numPr>
          <w:ilvl w:val="0"/>
          <w:numId w:val="40"/>
        </w:numPr>
      </w:pPr>
      <w:r>
        <w:t>P2: A library card which adds a setting to their Story Cards</w:t>
      </w:r>
    </w:p>
    <w:p w14:paraId="1EBE74B5" w14:textId="77777777" w:rsidR="00706336" w:rsidRDefault="00706336" w:rsidP="00706336">
      <w:pPr>
        <w:pStyle w:val="ListParagraph"/>
        <w:numPr>
          <w:ilvl w:val="0"/>
          <w:numId w:val="40"/>
        </w:numPr>
      </w:pPr>
      <w:r>
        <w:t>P3: A Libby alien card which adds an alien to their Galactic Fantastic cards</w:t>
      </w:r>
    </w:p>
    <w:p w14:paraId="0B9016B4" w14:textId="77777777" w:rsidR="00706336" w:rsidRPr="007B1271" w:rsidRDefault="00706336" w:rsidP="00706336">
      <w:r>
        <w:rPr>
          <w:noProof/>
        </w:rPr>
        <w:lastRenderedPageBreak/>
        <w:drawing>
          <wp:inline distT="0" distB="0" distL="0" distR="0" wp14:anchorId="31C3ADCA" wp14:editId="3AEEF347">
            <wp:extent cx="5731190" cy="2165684"/>
            <wp:effectExtent l="0" t="0" r="3175" b="6350"/>
            <wp:docPr id="1924465235" name="Picture 21" descr="A card with a cartoon charact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65235" name="Picture 21" descr="A card with a cartoon character on it&#10;&#10;Description automatically generated"/>
                    <pic:cNvPicPr/>
                  </pic:nvPicPr>
                  <pic:blipFill rotWithShape="1">
                    <a:blip r:embed="rId15" cstate="print">
                      <a:extLst>
                        <a:ext uri="{28A0092B-C50C-407E-A947-70E740481C1C}">
                          <a14:useLocalDpi xmlns:a14="http://schemas.microsoft.com/office/drawing/2010/main" val="0"/>
                        </a:ext>
                      </a:extLst>
                    </a:blip>
                    <a:srcRect t="25969" b="20505"/>
                    <a:stretch/>
                  </pic:blipFill>
                  <pic:spPr bwMode="auto">
                    <a:xfrm>
                      <a:off x="0" y="0"/>
                      <a:ext cx="5731510" cy="2165805"/>
                    </a:xfrm>
                    <a:prstGeom prst="rect">
                      <a:avLst/>
                    </a:prstGeom>
                    <a:ln>
                      <a:noFill/>
                    </a:ln>
                    <a:extLst>
                      <a:ext uri="{53640926-AAD7-44D8-BBD7-CCE9431645EC}">
                        <a14:shadowObscured xmlns:a14="http://schemas.microsoft.com/office/drawing/2010/main"/>
                      </a:ext>
                    </a:extLst>
                  </pic:spPr>
                </pic:pic>
              </a:graphicData>
            </a:graphic>
          </wp:inline>
        </w:drawing>
      </w:r>
    </w:p>
    <w:p w14:paraId="2D32D600" w14:textId="77777777" w:rsidR="001748A8" w:rsidRDefault="001748A8" w:rsidP="001748A8"/>
    <w:p w14:paraId="44C2A49A" w14:textId="12488D81" w:rsidR="00111E61" w:rsidRPr="00D41F46" w:rsidRDefault="001748A8" w:rsidP="001748A8">
      <w:bookmarkStart w:id="15" w:name="_Toc173143318"/>
      <w:bookmarkStart w:id="16" w:name="_Toc173143372"/>
      <w:bookmarkStart w:id="17" w:name="_Toc173765030"/>
      <w:r w:rsidRPr="00F81FF5">
        <w:rPr>
          <w:rStyle w:val="Heading2Char"/>
        </w:rPr>
        <w:t>Welcome to the session</w:t>
      </w:r>
      <w:bookmarkEnd w:id="15"/>
      <w:bookmarkEnd w:id="16"/>
      <w:bookmarkEnd w:id="17"/>
      <w:r w:rsidRPr="00F81FF5">
        <w:t xml:space="preserve"> </w:t>
      </w:r>
      <w:r>
        <w:br/>
      </w:r>
      <w:r w:rsidRPr="00F81FF5">
        <w:t xml:space="preserve">Welcome everyone to the session, saying hello to all the adults and children in turn. You could use </w:t>
      </w:r>
      <w:hyperlink r:id="rId16" w:history="1">
        <w:r w:rsidRPr="00A735E5">
          <w:rPr>
            <w:rStyle w:val="Hyperlink"/>
          </w:rPr>
          <w:t>“The Hello Song”</w:t>
        </w:r>
      </w:hyperlink>
      <w:r w:rsidRPr="00F81FF5">
        <w:t xml:space="preserve"> from the Bookbug Song and Rhyme Library or Bookbug app to warm the group up. </w:t>
      </w:r>
      <w:r>
        <w:br/>
      </w:r>
      <w:r w:rsidR="00F81FF5">
        <w:br/>
      </w:r>
      <w:r w:rsidR="00F81FF5" w:rsidRPr="00F81FF5">
        <w:rPr>
          <w:rStyle w:val="Heading2Char"/>
        </w:rPr>
        <w:t>Reading the books</w:t>
      </w:r>
      <w:r w:rsidR="00F81FF5" w:rsidRPr="00F81FF5">
        <w:t xml:space="preserve"> </w:t>
      </w:r>
      <w:r w:rsidR="00F81FF5">
        <w:br/>
      </w:r>
      <w:r w:rsidR="00F81FF5" w:rsidRPr="005E0157">
        <w:t xml:space="preserve">Read </w:t>
      </w:r>
      <w:r w:rsidR="00C23AD9" w:rsidRPr="005E0157">
        <w:t>There’s Nothing Faster Than a Cheetah</w:t>
      </w:r>
      <w:r w:rsidR="00F81FF5" w:rsidRPr="005E0157">
        <w:t xml:space="preserve"> aloud to the group, making sure everyone can see the pages and hear you. Allow the children to stop and ask questions or take time to look at the illustrations. Now, look through </w:t>
      </w:r>
      <w:r w:rsidR="00C23AD9" w:rsidRPr="005E0157">
        <w:t>Martha Maps It Out together. Allow the children some time to look at the maps and different details</w:t>
      </w:r>
      <w:r w:rsidR="00F81FF5" w:rsidRPr="005E0157">
        <w:t>. Afterwards, you could ask the children to talk about which of the books they liked mor</w:t>
      </w:r>
      <w:r w:rsidR="00C23AD9" w:rsidRPr="005E0157">
        <w:t>e.</w:t>
      </w:r>
      <w:r w:rsidR="00C23AD9">
        <w:br/>
      </w:r>
    </w:p>
    <w:p w14:paraId="7A317771" w14:textId="563527A3" w:rsidR="00292796" w:rsidRDefault="000C2637" w:rsidP="000C2637">
      <w:pPr>
        <w:pStyle w:val="Heading2"/>
      </w:pPr>
      <w:bookmarkStart w:id="18" w:name="_Toc173765031"/>
      <w:r>
        <w:t>Songs and rhymes</w:t>
      </w:r>
      <w:bookmarkEnd w:id="18"/>
    </w:p>
    <w:p w14:paraId="0961F577" w14:textId="653C410B" w:rsidR="000C2637" w:rsidRDefault="00DB1D83" w:rsidP="000C2637">
      <w:r w:rsidRPr="00DB1D83">
        <w:t>For singing together, you could choose between:</w:t>
      </w:r>
    </w:p>
    <w:p w14:paraId="10E9E923" w14:textId="02DAC6A7" w:rsidR="00DB1D83" w:rsidRDefault="00DF5474" w:rsidP="00DB1D83">
      <w:pPr>
        <w:pStyle w:val="ListParagraph"/>
        <w:numPr>
          <w:ilvl w:val="0"/>
          <w:numId w:val="35"/>
        </w:numPr>
      </w:pPr>
      <w:hyperlink r:id="rId17" w:history="1">
        <w:r w:rsidR="00DB1D83" w:rsidRPr="003F7BD3">
          <w:rPr>
            <w:rStyle w:val="Hyperlink"/>
          </w:rPr>
          <w:t>“</w:t>
        </w:r>
        <w:r w:rsidR="00F22A98" w:rsidRPr="003F7BD3">
          <w:rPr>
            <w:rStyle w:val="Hyperlink"/>
          </w:rPr>
          <w:t>A Leopard Has Lots of Spots”</w:t>
        </w:r>
      </w:hyperlink>
      <w:r w:rsidR="00DB1D83">
        <w:t xml:space="preserve"> </w:t>
      </w:r>
      <w:r w:rsidR="003F7BD3">
        <w:t xml:space="preserve">- </w:t>
      </w:r>
      <w:r w:rsidR="00DB1D83">
        <w:t xml:space="preserve">change the lyrics </w:t>
      </w:r>
      <w:r w:rsidR="00F22A98">
        <w:t xml:space="preserve">to include a cheetah! </w:t>
      </w:r>
      <w:r w:rsidR="003F7BD3">
        <w:t>Ask the children to help you c</w:t>
      </w:r>
      <w:r w:rsidR="00F22A98">
        <w:t xml:space="preserve">ome up with some lines for the other animals in the book – e.g. </w:t>
      </w:r>
      <w:r w:rsidR="001E5C99">
        <w:t xml:space="preserve">“a bear has lots of fur” </w:t>
      </w:r>
      <w:r w:rsidR="00F22A98">
        <w:t xml:space="preserve">or </w:t>
      </w:r>
      <w:r w:rsidR="001E5C99">
        <w:t xml:space="preserve">“a </w:t>
      </w:r>
      <w:r w:rsidR="003F7BD3">
        <w:t>crocodile has lots of scales”.</w:t>
      </w:r>
    </w:p>
    <w:p w14:paraId="12C853B9" w14:textId="103B45B1" w:rsidR="00D417C0" w:rsidRDefault="00DF5474" w:rsidP="00DB1D83">
      <w:pPr>
        <w:pStyle w:val="ListParagraph"/>
        <w:numPr>
          <w:ilvl w:val="0"/>
          <w:numId w:val="35"/>
        </w:numPr>
      </w:pPr>
      <w:hyperlink r:id="rId18" w:history="1">
        <w:r w:rsidR="00D22FFB" w:rsidRPr="00D22FFB">
          <w:rPr>
            <w:rStyle w:val="Hyperlink"/>
          </w:rPr>
          <w:t xml:space="preserve">“Zoom, Zoom, </w:t>
        </w:r>
        <w:proofErr w:type="gramStart"/>
        <w:r w:rsidR="00D22FFB" w:rsidRPr="00D22FFB">
          <w:rPr>
            <w:rStyle w:val="Hyperlink"/>
          </w:rPr>
          <w:t>Zoom</w:t>
        </w:r>
        <w:proofErr w:type="gramEnd"/>
        <w:r w:rsidR="00D22FFB" w:rsidRPr="00D22FFB">
          <w:rPr>
            <w:rStyle w:val="Hyperlink"/>
          </w:rPr>
          <w:t>”</w:t>
        </w:r>
      </w:hyperlink>
      <w:r w:rsidR="00D22FFB">
        <w:t xml:space="preserve"> – blast off into space together, like Martha and her Space Monkey!</w:t>
      </w:r>
    </w:p>
    <w:p w14:paraId="3DDCFA89" w14:textId="77777777" w:rsidR="008A7792" w:rsidRDefault="008A7792" w:rsidP="008A7792"/>
    <w:p w14:paraId="1F5226BD" w14:textId="171A2550" w:rsidR="008A7792" w:rsidRDefault="00E53F37" w:rsidP="00FA23DE">
      <w:pPr>
        <w:pStyle w:val="Heading3"/>
      </w:pPr>
      <w:r>
        <w:lastRenderedPageBreak/>
        <w:t>A Leopard Has Lots of Spots</w:t>
      </w:r>
      <w:r w:rsidR="00FA23DE">
        <w:t xml:space="preserve"> </w:t>
      </w:r>
    </w:p>
    <w:p w14:paraId="5048DD11" w14:textId="39072DB6" w:rsidR="005E0157" w:rsidRDefault="005E0157" w:rsidP="00E53F37">
      <w:r>
        <w:t xml:space="preserve">Via </w:t>
      </w:r>
      <w:hyperlink r:id="rId19" w:history="1">
        <w:r w:rsidRPr="00CB2532">
          <w:rPr>
            <w:rStyle w:val="Hyperlink"/>
          </w:rPr>
          <w:t>Bookbug Song and Rhyme Library</w:t>
        </w:r>
      </w:hyperlink>
    </w:p>
    <w:p w14:paraId="6E4DB376" w14:textId="77777777" w:rsidR="005E0157" w:rsidRDefault="005E0157" w:rsidP="00E53F37"/>
    <w:p w14:paraId="2518D95F" w14:textId="1655A2A8" w:rsidR="00E53F37" w:rsidRPr="00E53F37" w:rsidRDefault="00E53F37" w:rsidP="00E53F37">
      <w:r w:rsidRPr="00E53F37">
        <w:t>A leopard has lots of spots</w:t>
      </w:r>
      <w:r>
        <w:br/>
      </w:r>
      <w:r w:rsidRPr="00E53F37">
        <w:t>What a lot of spots he's got.</w:t>
      </w:r>
      <w:r>
        <w:br/>
      </w:r>
      <w:r>
        <w:br/>
      </w:r>
      <w:r w:rsidRPr="00E53F37">
        <w:t>A tiger has stripes</w:t>
      </w:r>
      <w:r>
        <w:br/>
      </w:r>
      <w:r w:rsidRPr="00E53F37">
        <w:t>Like long, thin pipes.</w:t>
      </w:r>
      <w:r>
        <w:br/>
      </w:r>
      <w:r>
        <w:br/>
      </w:r>
      <w:r w:rsidRPr="00E53F37">
        <w:t>But a leopard has lots of spots, spots, spots, spots, spots...</w:t>
      </w:r>
    </w:p>
    <w:p w14:paraId="5C8D5BE0" w14:textId="77777777" w:rsidR="003C0C76" w:rsidRDefault="003C0C76" w:rsidP="00FA23DE"/>
    <w:p w14:paraId="02EF6B87" w14:textId="61163B3D" w:rsidR="003C0C76" w:rsidRDefault="00D22FFB" w:rsidP="003C0C76">
      <w:pPr>
        <w:pStyle w:val="Heading3"/>
      </w:pPr>
      <w:r>
        <w:t xml:space="preserve">Zoom, Zoom, Zoom </w:t>
      </w:r>
    </w:p>
    <w:p w14:paraId="16020077" w14:textId="4ED7681C" w:rsidR="00D927E9" w:rsidRDefault="00D927E9" w:rsidP="007F0417">
      <w:pPr>
        <w:rPr>
          <w:lang w:eastAsia="en-GB"/>
        </w:rPr>
      </w:pPr>
      <w:r>
        <w:rPr>
          <w:lang w:eastAsia="en-GB"/>
        </w:rPr>
        <w:t xml:space="preserve">Via </w:t>
      </w:r>
      <w:hyperlink r:id="rId20" w:history="1">
        <w:r w:rsidRPr="00D927E9">
          <w:rPr>
            <w:rStyle w:val="Hyperlink"/>
            <w:lang w:eastAsia="en-GB"/>
          </w:rPr>
          <w:t>Bookbug Song and Rhyme Library</w:t>
        </w:r>
      </w:hyperlink>
      <w:r>
        <w:rPr>
          <w:lang w:eastAsia="en-GB"/>
        </w:rPr>
        <w:br/>
      </w:r>
    </w:p>
    <w:p w14:paraId="43F724A1" w14:textId="500CCC2F" w:rsidR="007F0417" w:rsidRDefault="007F0417" w:rsidP="007F0417">
      <w:pPr>
        <w:rPr>
          <w:lang w:eastAsia="en-GB"/>
        </w:rPr>
      </w:pPr>
      <w:r w:rsidRPr="007F0417">
        <w:rPr>
          <w:lang w:eastAsia="en-GB"/>
        </w:rPr>
        <w:t>Zoom, zoom, zoom,</w:t>
      </w:r>
      <w:r>
        <w:rPr>
          <w:lang w:eastAsia="en-GB"/>
        </w:rPr>
        <w:br/>
      </w:r>
      <w:r w:rsidRPr="007F0417">
        <w:rPr>
          <w:lang w:eastAsia="en-GB"/>
        </w:rPr>
        <w:t>We’re going to the moon!</w:t>
      </w:r>
      <w:r>
        <w:rPr>
          <w:lang w:eastAsia="en-GB"/>
        </w:rPr>
        <w:br/>
      </w:r>
      <w:r>
        <w:rPr>
          <w:lang w:eastAsia="en-GB"/>
        </w:rPr>
        <w:br/>
      </w:r>
      <w:r w:rsidRPr="007F0417">
        <w:rPr>
          <w:lang w:eastAsia="en-GB"/>
        </w:rPr>
        <w:t>Zoom, zoom, zoom,</w:t>
      </w:r>
      <w:r>
        <w:rPr>
          <w:lang w:eastAsia="en-GB"/>
        </w:rPr>
        <w:br/>
      </w:r>
      <w:r w:rsidRPr="007F0417">
        <w:rPr>
          <w:lang w:eastAsia="en-GB"/>
        </w:rPr>
        <w:t>We’ll be there very soon.</w:t>
      </w:r>
      <w:r>
        <w:rPr>
          <w:lang w:eastAsia="en-GB"/>
        </w:rPr>
        <w:br/>
      </w:r>
      <w:r>
        <w:rPr>
          <w:lang w:eastAsia="en-GB"/>
        </w:rPr>
        <w:br/>
      </w:r>
      <w:r w:rsidRPr="007F0417">
        <w:rPr>
          <w:lang w:eastAsia="en-GB"/>
        </w:rPr>
        <w:t>If you want to take a trip,</w:t>
      </w:r>
      <w:r>
        <w:rPr>
          <w:lang w:eastAsia="en-GB"/>
        </w:rPr>
        <w:br/>
      </w:r>
      <w:r w:rsidRPr="007F0417">
        <w:rPr>
          <w:lang w:eastAsia="en-GB"/>
        </w:rPr>
        <w:t>Climb on board my rocket ship.</w:t>
      </w:r>
      <w:r>
        <w:rPr>
          <w:lang w:eastAsia="en-GB"/>
        </w:rPr>
        <w:br/>
      </w:r>
      <w:r>
        <w:rPr>
          <w:lang w:eastAsia="en-GB"/>
        </w:rPr>
        <w:br/>
      </w:r>
      <w:r w:rsidRPr="007F0417">
        <w:rPr>
          <w:lang w:eastAsia="en-GB"/>
        </w:rPr>
        <w:t>Zoom, zoom, zoom,</w:t>
      </w:r>
      <w:r>
        <w:rPr>
          <w:lang w:eastAsia="en-GB"/>
        </w:rPr>
        <w:br/>
      </w:r>
      <w:r w:rsidRPr="007F0417">
        <w:rPr>
          <w:lang w:eastAsia="en-GB"/>
        </w:rPr>
        <w:t>We’re going to the moon!</w:t>
      </w:r>
      <w:r>
        <w:rPr>
          <w:lang w:eastAsia="en-GB"/>
        </w:rPr>
        <w:br/>
      </w:r>
      <w:r>
        <w:rPr>
          <w:lang w:eastAsia="en-GB"/>
        </w:rPr>
        <w:br/>
      </w:r>
      <w:r w:rsidRPr="007F0417">
        <w:rPr>
          <w:lang w:eastAsia="en-GB"/>
        </w:rPr>
        <w:t>5-4-3-2-1-BLAST OFF!</w:t>
      </w:r>
      <w:r w:rsidR="00D927E9">
        <w:rPr>
          <w:lang w:eastAsia="en-GB"/>
        </w:rPr>
        <w:br/>
      </w:r>
    </w:p>
    <w:p w14:paraId="7790FF27" w14:textId="77777777" w:rsidR="00007DFB" w:rsidRDefault="00007DFB" w:rsidP="007F0417">
      <w:pPr>
        <w:rPr>
          <w:lang w:eastAsia="en-GB"/>
        </w:rPr>
      </w:pPr>
    </w:p>
    <w:p w14:paraId="69475277" w14:textId="77777777" w:rsidR="00007DFB" w:rsidRPr="007F0417" w:rsidRDefault="00007DFB" w:rsidP="007F0417">
      <w:pPr>
        <w:rPr>
          <w:lang w:eastAsia="en-GB"/>
        </w:rPr>
      </w:pPr>
    </w:p>
    <w:p w14:paraId="779609DE" w14:textId="23B24B03" w:rsidR="00FA23DE" w:rsidRDefault="00C17818" w:rsidP="00C17818">
      <w:pPr>
        <w:pStyle w:val="Heading2"/>
      </w:pPr>
      <w:bookmarkStart w:id="19" w:name="_Toc173765032"/>
      <w:r>
        <w:lastRenderedPageBreak/>
        <w:t>Craft activity</w:t>
      </w:r>
      <w:bookmarkEnd w:id="19"/>
    </w:p>
    <w:p w14:paraId="05332070" w14:textId="0BDF88AE" w:rsidR="00C17818" w:rsidRDefault="00C17818" w:rsidP="00C17818">
      <w:pPr>
        <w:pStyle w:val="Heading3"/>
      </w:pPr>
      <w:r>
        <w:t xml:space="preserve">Option 1: </w:t>
      </w:r>
      <w:r w:rsidR="00F26CF5">
        <w:t>Make your own board game</w:t>
      </w:r>
    </w:p>
    <w:p w14:paraId="2AF3022C" w14:textId="3043C13B" w:rsidR="00C17818" w:rsidRDefault="002D7E6B" w:rsidP="00C17818">
      <w:r>
        <w:t xml:space="preserve">Use our activity sheets on </w:t>
      </w:r>
      <w:r w:rsidRPr="00EB1065">
        <w:t xml:space="preserve">page </w:t>
      </w:r>
      <w:r w:rsidR="00EB1065">
        <w:t>8</w:t>
      </w:r>
      <w:r w:rsidR="00EB1065" w:rsidRPr="00EB1065">
        <w:t xml:space="preserve">, </w:t>
      </w:r>
      <w:r w:rsidR="00EB1065">
        <w:t>9</w:t>
      </w:r>
      <w:r w:rsidR="00EB1065" w:rsidRPr="00EB1065">
        <w:t xml:space="preserve"> and </w:t>
      </w:r>
      <w:r w:rsidR="00EB1065">
        <w:t>10</w:t>
      </w:r>
      <w:r w:rsidR="00065B34">
        <w:t xml:space="preserve"> </w:t>
      </w:r>
      <w:r>
        <w:t xml:space="preserve">to create an animal racing board game. </w:t>
      </w:r>
      <w:r w:rsidR="002464A4">
        <w:t>Younger children can use our version, whereas those who are older might like to make their own version. You can keep a version in the library so children can come back to play it again!</w:t>
      </w:r>
      <w:r>
        <w:t xml:space="preserve"> </w:t>
      </w:r>
      <w:r w:rsidR="00C17818">
        <w:br/>
      </w:r>
    </w:p>
    <w:p w14:paraId="3E856971" w14:textId="3924C4BA" w:rsidR="00C17818" w:rsidRDefault="00C17818" w:rsidP="00C17818">
      <w:pPr>
        <w:pStyle w:val="Heading3"/>
      </w:pPr>
      <w:r>
        <w:t xml:space="preserve">Option 2: </w:t>
      </w:r>
      <w:r w:rsidR="00CB3383">
        <w:t>Speedy snails</w:t>
      </w:r>
    </w:p>
    <w:p w14:paraId="7336C771" w14:textId="7936C27C" w:rsidR="00CB3383" w:rsidRDefault="00CB3383" w:rsidP="00CE2301">
      <w:r>
        <w:t xml:space="preserve">Print our activity sheet </w:t>
      </w:r>
      <w:r w:rsidRPr="00EB1065">
        <w:t xml:space="preserve">on page </w:t>
      </w:r>
      <w:r w:rsidR="00EB1065">
        <w:t>11</w:t>
      </w:r>
      <w:r w:rsidRPr="00EB1065">
        <w:t xml:space="preserve"> to allow</w:t>
      </w:r>
      <w:r>
        <w:t xml:space="preserve"> the children to create their own super powered speedy snail. What do they need to be faster than a cheetah?</w:t>
      </w:r>
    </w:p>
    <w:p w14:paraId="467A6B9B" w14:textId="77777777" w:rsidR="00CB3383" w:rsidRDefault="00CB3383" w:rsidP="00CE2301"/>
    <w:p w14:paraId="77E22195" w14:textId="48B9B421" w:rsidR="00320179" w:rsidRDefault="00CB3383" w:rsidP="00CB3383">
      <w:pPr>
        <w:pStyle w:val="Heading3"/>
      </w:pPr>
      <w:r>
        <w:t>Option 3: Make a map!</w:t>
      </w:r>
    </w:p>
    <w:p w14:paraId="240759F8" w14:textId="45210E16" w:rsidR="00CE2301" w:rsidRDefault="00320179" w:rsidP="00320179">
      <w:r>
        <w:t xml:space="preserve">Using </w:t>
      </w:r>
      <w:r>
        <w:rPr>
          <w:i/>
          <w:iCs/>
        </w:rPr>
        <w:t xml:space="preserve">Martha </w:t>
      </w:r>
      <w:proofErr w:type="gramStart"/>
      <w:r>
        <w:rPr>
          <w:i/>
          <w:iCs/>
        </w:rPr>
        <w:t>Maps</w:t>
      </w:r>
      <w:proofErr w:type="gramEnd"/>
      <w:r>
        <w:rPr>
          <w:i/>
          <w:iCs/>
        </w:rPr>
        <w:t xml:space="preserve"> It Out</w:t>
      </w:r>
      <w:r>
        <w:t xml:space="preserve"> for inspiration, you could ask the children to create their own map – whether of your town, based on their own book or creating their own fantasy world. You can use the </w:t>
      </w:r>
      <w:r w:rsidR="00B874CD">
        <w:t xml:space="preserve">activity </w:t>
      </w:r>
      <w:r w:rsidR="00B874CD" w:rsidRPr="00EB1065">
        <w:t xml:space="preserve">sheet on page </w:t>
      </w:r>
      <w:r w:rsidR="00EB1065">
        <w:t>12</w:t>
      </w:r>
      <w:r w:rsidR="00B874CD" w:rsidRPr="00EB1065">
        <w:t xml:space="preserve"> to create</w:t>
      </w:r>
      <w:r w:rsidR="00B874CD">
        <w:t xml:space="preserve"> one with grid references, or just use blank paper.</w:t>
      </w:r>
      <w:r w:rsidR="001B4301">
        <w:br/>
      </w:r>
    </w:p>
    <w:p w14:paraId="54F7FA0C" w14:textId="4BBC8E1A" w:rsidR="001B4301" w:rsidRDefault="001B4301" w:rsidP="001B4301">
      <w:pPr>
        <w:pStyle w:val="Heading2"/>
      </w:pPr>
      <w:bookmarkStart w:id="20" w:name="_Toc173765033"/>
      <w:r>
        <w:t>Goodbye and finding books to take home</w:t>
      </w:r>
      <w:bookmarkEnd w:id="20"/>
    </w:p>
    <w:p w14:paraId="7233C06D" w14:textId="34103E31" w:rsidR="000C65B0" w:rsidRDefault="001B4301" w:rsidP="00CE2301">
      <w:pPr>
        <w:sectPr w:rsidR="000C65B0" w:rsidSect="007A3D47">
          <w:pgSz w:w="11906" w:h="16838"/>
          <w:pgMar w:top="1440" w:right="1440" w:bottom="1440" w:left="1440" w:header="708" w:footer="708" w:gutter="0"/>
          <w:pgNumType w:start="2"/>
          <w:cols w:space="708"/>
          <w:docGrid w:linePitch="360"/>
        </w:sectPr>
      </w:pPr>
      <w:r w:rsidRPr="001B4301">
        <w:t xml:space="preserve">At the end of your sessions, you can explore some books that are </w:t>
      </w:r>
      <w:proofErr w:type="gramStart"/>
      <w:r w:rsidRPr="001B4301">
        <w:t>similar to</w:t>
      </w:r>
      <w:proofErr w:type="gramEnd"/>
      <w:r w:rsidRPr="001B4301">
        <w:t xml:space="preserve"> </w:t>
      </w:r>
      <w:r w:rsidR="00F8763F">
        <w:rPr>
          <w:i/>
          <w:iCs/>
        </w:rPr>
        <w:t>There’s Nothing Faster Than a Cheetah</w:t>
      </w:r>
      <w:r w:rsidRPr="001B4301">
        <w:t xml:space="preserve"> and </w:t>
      </w:r>
      <w:r w:rsidR="00F8763F">
        <w:rPr>
          <w:i/>
          <w:iCs/>
        </w:rPr>
        <w:t>Martha Maps It Out</w:t>
      </w:r>
      <w:r w:rsidRPr="001B4301">
        <w:t xml:space="preserve"> in theme or topic. Explain to the children they can borrow them and take them home. </w:t>
      </w:r>
      <w:r w:rsidRPr="00EB1065">
        <w:t xml:space="preserve">See page </w:t>
      </w:r>
      <w:r w:rsidR="00EB1065" w:rsidRPr="00EB1065">
        <w:t>7</w:t>
      </w:r>
      <w:r w:rsidRPr="00EB1065">
        <w:t xml:space="preserve"> for a printable</w:t>
      </w:r>
      <w:r w:rsidRPr="001B4301">
        <w:t xml:space="preserve"> collection of books we’d recommend as next reads</w:t>
      </w:r>
    </w:p>
    <w:p w14:paraId="13D2CF0C" w14:textId="221EC471" w:rsidR="007A387C" w:rsidRPr="007A387C" w:rsidRDefault="007A387C" w:rsidP="007A387C">
      <w:pPr>
        <w:pStyle w:val="Heading2"/>
        <w:rPr>
          <w:sz w:val="30"/>
          <w:szCs w:val="30"/>
        </w:rPr>
      </w:pPr>
      <w:bookmarkStart w:id="21" w:name="_Toc173765034"/>
      <w:r w:rsidRPr="007A387C">
        <w:rPr>
          <w:sz w:val="30"/>
          <w:szCs w:val="30"/>
        </w:rPr>
        <w:lastRenderedPageBreak/>
        <w:t>Printable 1: What to read after your Read Write Count books</w:t>
      </w:r>
      <w:bookmarkEnd w:id="21"/>
    </w:p>
    <w:p w14:paraId="3CAAD602" w14:textId="1B55DA13" w:rsidR="007A387C" w:rsidRDefault="007A387C" w:rsidP="007A387C">
      <w:r>
        <w:t xml:space="preserve">If you enjoyed </w:t>
      </w:r>
      <w:r w:rsidR="00836543">
        <w:rPr>
          <w:i/>
          <w:iCs/>
        </w:rPr>
        <w:t>There’s Nothing Faster Than a Cheetah</w:t>
      </w:r>
      <w:r>
        <w:t xml:space="preserve"> by </w:t>
      </w:r>
      <w:r w:rsidR="00836543">
        <w:t>Tom Nicoll and Ross Collins</w:t>
      </w:r>
      <w:r>
        <w:t>, we think you might like:</w:t>
      </w:r>
    </w:p>
    <w:p w14:paraId="1B398346" w14:textId="02529F73" w:rsidR="007A387C" w:rsidRDefault="001264C3" w:rsidP="007A387C">
      <w:pPr>
        <w:pStyle w:val="ListParagraph"/>
        <w:numPr>
          <w:ilvl w:val="0"/>
          <w:numId w:val="41"/>
        </w:numPr>
      </w:pPr>
      <w:r>
        <w:rPr>
          <w:i/>
          <w:iCs/>
        </w:rPr>
        <w:t>The</w:t>
      </w:r>
      <w:r w:rsidR="00FB6116">
        <w:rPr>
          <w:i/>
          <w:iCs/>
        </w:rPr>
        <w:t xml:space="preserve">re’s Nothing Cuter Than a Puppy </w:t>
      </w:r>
      <w:r w:rsidR="00FB6116">
        <w:t>by Tom Nicoll and Ross Collins</w:t>
      </w:r>
    </w:p>
    <w:p w14:paraId="0EB72752" w14:textId="6BE0FB1B" w:rsidR="004E424E" w:rsidRDefault="004E424E" w:rsidP="007A387C">
      <w:pPr>
        <w:pStyle w:val="ListParagraph"/>
        <w:numPr>
          <w:ilvl w:val="0"/>
          <w:numId w:val="41"/>
        </w:numPr>
      </w:pPr>
      <w:r>
        <w:rPr>
          <w:i/>
          <w:iCs/>
        </w:rPr>
        <w:t>Gorilla Loves Vanilla</w:t>
      </w:r>
      <w:r>
        <w:t xml:space="preserve"> by Chae Strathie and Nicola O’Byrne</w:t>
      </w:r>
    </w:p>
    <w:p w14:paraId="05D603A3" w14:textId="788E8945" w:rsidR="004E424E" w:rsidRDefault="0035498A" w:rsidP="007A387C">
      <w:pPr>
        <w:pStyle w:val="ListParagraph"/>
        <w:numPr>
          <w:ilvl w:val="0"/>
          <w:numId w:val="41"/>
        </w:numPr>
      </w:pPr>
      <w:r>
        <w:rPr>
          <w:i/>
          <w:iCs/>
        </w:rPr>
        <w:t>Oi Aardvark!</w:t>
      </w:r>
      <w:r>
        <w:t xml:space="preserve"> by Kes Gray</w:t>
      </w:r>
    </w:p>
    <w:p w14:paraId="155424E5" w14:textId="77777777" w:rsidR="00D4261D" w:rsidRDefault="00D4261D" w:rsidP="00D4261D"/>
    <w:p w14:paraId="72BDA6CC" w14:textId="6D696E57" w:rsidR="00D4261D" w:rsidRDefault="00D4261D" w:rsidP="00D4261D">
      <w:r>
        <w:t xml:space="preserve">If you enjoyed </w:t>
      </w:r>
      <w:r w:rsidR="00E946E0">
        <w:rPr>
          <w:i/>
          <w:iCs/>
        </w:rPr>
        <w:t>Martha Maps It Out</w:t>
      </w:r>
      <w:r>
        <w:t xml:space="preserve"> by </w:t>
      </w:r>
      <w:r w:rsidR="00E946E0">
        <w:t>Leigh Hodgkinson</w:t>
      </w:r>
      <w:r>
        <w:t>, we think you might like:</w:t>
      </w:r>
    </w:p>
    <w:p w14:paraId="56CDB810" w14:textId="1B5C0BBF" w:rsidR="00FD25F5" w:rsidRPr="00FD25F5" w:rsidRDefault="00FD25F5" w:rsidP="00D4261D">
      <w:pPr>
        <w:pStyle w:val="ListParagraph"/>
        <w:numPr>
          <w:ilvl w:val="0"/>
          <w:numId w:val="42"/>
        </w:numPr>
      </w:pPr>
      <w:r>
        <w:rPr>
          <w:i/>
          <w:iCs/>
        </w:rPr>
        <w:t>Kitsy Bitsy’s Noisy Neighbours</w:t>
      </w:r>
      <w:r>
        <w:t xml:space="preserve"> </w:t>
      </w:r>
      <w:r w:rsidR="00B95276">
        <w:t>by Polly Faber and Melissa Crowton</w:t>
      </w:r>
    </w:p>
    <w:p w14:paraId="7FBED2C6" w14:textId="34B31826" w:rsidR="00006D80" w:rsidRPr="00006D80" w:rsidRDefault="00006D80" w:rsidP="00D4261D">
      <w:pPr>
        <w:pStyle w:val="ListParagraph"/>
        <w:numPr>
          <w:ilvl w:val="0"/>
          <w:numId w:val="42"/>
        </w:numPr>
      </w:pPr>
      <w:r>
        <w:rPr>
          <w:i/>
          <w:iCs/>
        </w:rPr>
        <w:t>You Choose!</w:t>
      </w:r>
      <w:r>
        <w:t xml:space="preserve"> By Pippa Goodhart and Nick Sharratt</w:t>
      </w:r>
    </w:p>
    <w:p w14:paraId="4514BFA9" w14:textId="7A4A9E7B" w:rsidR="00EA09BC" w:rsidRDefault="007C525F" w:rsidP="00006D80">
      <w:pPr>
        <w:pStyle w:val="ListParagraph"/>
        <w:numPr>
          <w:ilvl w:val="0"/>
          <w:numId w:val="42"/>
        </w:numPr>
      </w:pPr>
      <w:r>
        <w:rPr>
          <w:i/>
          <w:iCs/>
        </w:rPr>
        <w:t>Our Tower</w:t>
      </w:r>
      <w:r>
        <w:t xml:space="preserve"> by Joseph Coelho</w:t>
      </w:r>
      <w:r w:rsidR="000E3D6B">
        <w:t xml:space="preserve"> and Richard Johnson</w:t>
      </w:r>
    </w:p>
    <w:p w14:paraId="35028BFF" w14:textId="77777777" w:rsidR="00AF1C94" w:rsidRDefault="00AF1C94" w:rsidP="00AF1C94"/>
    <w:p w14:paraId="56D999E2" w14:textId="1A0F6802" w:rsidR="00AF1C94" w:rsidRDefault="00AF1C94" w:rsidP="00AF1C94">
      <w:r w:rsidRPr="00AF1C94">
        <w:t>And here’s some space for you, your librarian or your family to write down some books you might like:</w:t>
      </w:r>
    </w:p>
    <w:tbl>
      <w:tblPr>
        <w:tblStyle w:val="TableGrid"/>
        <w:tblW w:w="0" w:type="auto"/>
        <w:tblLook w:val="04A0" w:firstRow="1" w:lastRow="0" w:firstColumn="1" w:lastColumn="0" w:noHBand="0" w:noVBand="1"/>
      </w:tblPr>
      <w:tblGrid>
        <w:gridCol w:w="9016"/>
      </w:tblGrid>
      <w:tr w:rsidR="00AF1C94" w14:paraId="69FAFC3E" w14:textId="77777777" w:rsidTr="00AF1C94">
        <w:tc>
          <w:tcPr>
            <w:tcW w:w="9016" w:type="dxa"/>
          </w:tcPr>
          <w:p w14:paraId="1BB7F7D1" w14:textId="77777777" w:rsidR="00AF1C94" w:rsidRDefault="00AF1C94" w:rsidP="00AF1C94"/>
          <w:p w14:paraId="65416BEF" w14:textId="77777777" w:rsidR="00AF1C94" w:rsidRDefault="00AF1C94" w:rsidP="00AF1C94"/>
          <w:p w14:paraId="5B4018D1" w14:textId="77777777" w:rsidR="00AF1C94" w:rsidRDefault="00AF1C94" w:rsidP="00AF1C94"/>
          <w:p w14:paraId="6C37731C" w14:textId="77777777" w:rsidR="00AF1C94" w:rsidRDefault="00AF1C94" w:rsidP="00AF1C94"/>
          <w:p w14:paraId="2D62A13C" w14:textId="77777777" w:rsidR="00AF1C94" w:rsidRDefault="00AF1C94" w:rsidP="00AF1C94"/>
          <w:p w14:paraId="3E9FCD2D" w14:textId="77777777" w:rsidR="00AF1C94" w:rsidRDefault="00AF1C94" w:rsidP="00AF1C94"/>
          <w:p w14:paraId="733CC87A" w14:textId="77777777" w:rsidR="00AF1C94" w:rsidRDefault="00AF1C94" w:rsidP="00AF1C94"/>
          <w:p w14:paraId="2A8C8D81" w14:textId="77777777" w:rsidR="00AF1C94" w:rsidRDefault="00AF1C94" w:rsidP="00AF1C94"/>
          <w:p w14:paraId="17A269CC" w14:textId="77777777" w:rsidR="00AF1C94" w:rsidRDefault="00AF1C94" w:rsidP="00AF1C94"/>
          <w:p w14:paraId="32E950C0" w14:textId="77777777" w:rsidR="00AF1C94" w:rsidRDefault="00AF1C94" w:rsidP="00AF1C94"/>
          <w:p w14:paraId="10E53C7A" w14:textId="77777777" w:rsidR="00AF1C94" w:rsidRDefault="00AF1C94" w:rsidP="00AF1C94"/>
          <w:p w14:paraId="56A88FBE" w14:textId="77777777" w:rsidR="00AF1C94" w:rsidRDefault="00AF1C94" w:rsidP="00AF1C94"/>
          <w:p w14:paraId="4978B340" w14:textId="77777777" w:rsidR="00AF1C94" w:rsidRDefault="00AF1C94" w:rsidP="00AF1C94"/>
          <w:p w14:paraId="1D9E766A" w14:textId="77777777" w:rsidR="00AF1C94" w:rsidRDefault="00AF1C94" w:rsidP="00AF1C94"/>
          <w:p w14:paraId="7AABA2AF" w14:textId="77777777" w:rsidR="00AF1C94" w:rsidRDefault="00AF1C94" w:rsidP="00AF1C94"/>
          <w:p w14:paraId="2C8DB576" w14:textId="77777777" w:rsidR="00AF1C94" w:rsidRDefault="00AF1C94" w:rsidP="00AF1C94"/>
          <w:p w14:paraId="2F33ACA5" w14:textId="77777777" w:rsidR="00AF1C94" w:rsidRDefault="00AF1C94" w:rsidP="00AF1C94"/>
          <w:p w14:paraId="2F1F9745" w14:textId="77777777" w:rsidR="00006D80" w:rsidRDefault="00006D80" w:rsidP="00AF1C94"/>
        </w:tc>
      </w:tr>
    </w:tbl>
    <w:p w14:paraId="3E09DDC9" w14:textId="77777777" w:rsidR="00607292" w:rsidRDefault="00607292" w:rsidP="00607292">
      <w:pPr>
        <w:rPr>
          <w:b/>
          <w:bCs/>
        </w:rPr>
      </w:pPr>
    </w:p>
    <w:p w14:paraId="2E505D0F" w14:textId="77777777" w:rsidR="008D24FB" w:rsidRDefault="008D24FB" w:rsidP="00607292">
      <w:pPr>
        <w:rPr>
          <w:b/>
          <w:bCs/>
        </w:rPr>
      </w:pPr>
    </w:p>
    <w:p w14:paraId="4869E8DE" w14:textId="6DBA11D6" w:rsidR="008D24FB" w:rsidRDefault="00297559" w:rsidP="008D24FB">
      <w:pPr>
        <w:pStyle w:val="Heading2"/>
      </w:pPr>
      <w:bookmarkStart w:id="22" w:name="_Toc173330264"/>
      <w:bookmarkStart w:id="23" w:name="_Toc173330329"/>
      <w:bookmarkStart w:id="24" w:name="_Toc173765036"/>
      <w:r>
        <w:lastRenderedPageBreak/>
        <w:t xml:space="preserve">Printable 2: </w:t>
      </w:r>
      <w:r w:rsidR="008D24FB">
        <w:t>Make your own animal board game</w:t>
      </w:r>
      <w:bookmarkEnd w:id="22"/>
      <w:bookmarkEnd w:id="23"/>
    </w:p>
    <w:p w14:paraId="22176FEF" w14:textId="77777777" w:rsidR="008D24FB" w:rsidRDefault="008D24FB" w:rsidP="008D24FB">
      <w:r>
        <w:t>You will need:</w:t>
      </w:r>
    </w:p>
    <w:p w14:paraId="782DE1C9" w14:textId="77777777" w:rsidR="008D24FB" w:rsidRDefault="008D24FB" w:rsidP="008D24FB">
      <w:pPr>
        <w:pStyle w:val="ListParagraph"/>
        <w:numPr>
          <w:ilvl w:val="0"/>
          <w:numId w:val="48"/>
        </w:numPr>
      </w:pPr>
      <w:r>
        <w:t>A blank piece of paper</w:t>
      </w:r>
    </w:p>
    <w:p w14:paraId="133BE48B" w14:textId="77777777" w:rsidR="008D24FB" w:rsidRDefault="008D24FB" w:rsidP="008D24FB">
      <w:pPr>
        <w:pStyle w:val="ListParagraph"/>
        <w:numPr>
          <w:ilvl w:val="0"/>
          <w:numId w:val="48"/>
        </w:numPr>
      </w:pPr>
      <w:r>
        <w:t>Pencils or pens</w:t>
      </w:r>
    </w:p>
    <w:p w14:paraId="7BBB5A2C" w14:textId="77777777" w:rsidR="008D24FB" w:rsidRDefault="008D24FB" w:rsidP="008D24FB">
      <w:pPr>
        <w:pStyle w:val="ListParagraph"/>
        <w:numPr>
          <w:ilvl w:val="0"/>
          <w:numId w:val="48"/>
        </w:numPr>
      </w:pPr>
      <w:r>
        <w:t>A number spinner (see the template on the next page) or dice</w:t>
      </w:r>
    </w:p>
    <w:p w14:paraId="5D7F343B" w14:textId="77777777" w:rsidR="008D24FB" w:rsidRDefault="008D24FB" w:rsidP="008D24FB">
      <w:pPr>
        <w:pStyle w:val="ListParagraph"/>
        <w:numPr>
          <w:ilvl w:val="0"/>
          <w:numId w:val="48"/>
        </w:numPr>
      </w:pPr>
      <w:r>
        <w:t xml:space="preserve">Animal tokens (see the template on the next </w:t>
      </w:r>
      <w:proofErr w:type="gramStart"/>
      <w:r>
        <w:t>page, or</w:t>
      </w:r>
      <w:proofErr w:type="gramEnd"/>
      <w:r>
        <w:t xml:space="preserve"> make your own!)</w:t>
      </w:r>
    </w:p>
    <w:p w14:paraId="7403AB26" w14:textId="77777777" w:rsidR="008D24FB" w:rsidRDefault="008D24FB" w:rsidP="008D24FB">
      <w:r>
        <w:rPr>
          <w:noProof/>
          <w:sz w:val="28"/>
          <w:szCs w:val="28"/>
        </w:rPr>
        <w:drawing>
          <wp:anchor distT="0" distB="0" distL="114300" distR="114300" simplePos="0" relativeHeight="251697152" behindDoc="1" locked="0" layoutInCell="1" allowOverlap="1" wp14:anchorId="4D655B56" wp14:editId="446DD66C">
            <wp:simplePos x="0" y="0"/>
            <wp:positionH relativeFrom="margin">
              <wp:posOffset>3226012</wp:posOffset>
            </wp:positionH>
            <wp:positionV relativeFrom="paragraph">
              <wp:posOffset>81492</wp:posOffset>
            </wp:positionV>
            <wp:extent cx="2674620" cy="1471930"/>
            <wp:effectExtent l="0" t="0" r="0" b="0"/>
            <wp:wrapTight wrapText="bothSides">
              <wp:wrapPolygon edited="0">
                <wp:start x="0" y="0"/>
                <wp:lineTo x="0" y="21246"/>
                <wp:lineTo x="21385" y="21246"/>
                <wp:lineTo x="21385" y="0"/>
                <wp:lineTo x="0" y="0"/>
              </wp:wrapPolygon>
            </wp:wrapTight>
            <wp:docPr id="15729257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25758" name="Picture 1">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l="5039" t="13270" r="5611" b="17144"/>
                    <a:stretch/>
                  </pic:blipFill>
                  <pic:spPr bwMode="auto">
                    <a:xfrm>
                      <a:off x="0" y="0"/>
                      <a:ext cx="2674620" cy="1471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C9CA57" w14:textId="77777777" w:rsidR="008D24FB" w:rsidRDefault="008D24FB" w:rsidP="008D24FB">
      <w:pPr>
        <w:pStyle w:val="ListParagraph"/>
        <w:numPr>
          <w:ilvl w:val="0"/>
          <w:numId w:val="49"/>
        </w:numPr>
      </w:pPr>
      <w:r>
        <w:t>Start by drawing a long wiggly racetrack on your piece of paper</w:t>
      </w:r>
      <w:r>
        <w:br/>
      </w:r>
    </w:p>
    <w:p w14:paraId="17643710" w14:textId="77777777" w:rsidR="008D24FB" w:rsidRPr="00DE3445" w:rsidRDefault="008D24FB" w:rsidP="008D24FB">
      <w:pPr>
        <w:pStyle w:val="ListParagraph"/>
        <w:numPr>
          <w:ilvl w:val="0"/>
          <w:numId w:val="49"/>
        </w:numPr>
      </w:pPr>
      <w:r>
        <w:rPr>
          <w:noProof/>
        </w:rPr>
        <w:drawing>
          <wp:anchor distT="0" distB="0" distL="114300" distR="114300" simplePos="0" relativeHeight="251698176" behindDoc="1" locked="0" layoutInCell="1" allowOverlap="1" wp14:anchorId="44C7CCEB" wp14:editId="400D2B7D">
            <wp:simplePos x="0" y="0"/>
            <wp:positionH relativeFrom="column">
              <wp:posOffset>3224107</wp:posOffset>
            </wp:positionH>
            <wp:positionV relativeFrom="paragraph">
              <wp:posOffset>351790</wp:posOffset>
            </wp:positionV>
            <wp:extent cx="3035300" cy="1798955"/>
            <wp:effectExtent l="0" t="0" r="0" b="0"/>
            <wp:wrapSquare wrapText="bothSides"/>
            <wp:docPr id="1671442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4243" name="Picture 2">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l="6499" t="7373" r="2141" b="16013"/>
                    <a:stretch/>
                  </pic:blipFill>
                  <pic:spPr bwMode="auto">
                    <a:xfrm>
                      <a:off x="0" y="0"/>
                      <a:ext cx="3035300" cy="1798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Draw lines across the track to create boxes and number them. Write START at the beginning and FINISH at the end.</w:t>
      </w:r>
      <w:r w:rsidRPr="000E124D">
        <w:rPr>
          <w:noProof/>
          <w:sz w:val="28"/>
          <w:szCs w:val="28"/>
        </w:rPr>
        <w:t xml:space="preserve"> </w:t>
      </w:r>
    </w:p>
    <w:p w14:paraId="7AA110EA" w14:textId="77777777" w:rsidR="008D24FB" w:rsidRPr="00DE3445" w:rsidRDefault="008D24FB" w:rsidP="008D24FB">
      <w:pPr>
        <w:pStyle w:val="ListParagraph"/>
        <w:numPr>
          <w:ilvl w:val="0"/>
          <w:numId w:val="0"/>
        </w:numPr>
        <w:ind w:left="720"/>
      </w:pPr>
    </w:p>
    <w:p w14:paraId="1012D261" w14:textId="77777777" w:rsidR="008D24FB" w:rsidRDefault="008D24FB" w:rsidP="008D24FB">
      <w:pPr>
        <w:pStyle w:val="ListParagraph"/>
        <w:numPr>
          <w:ilvl w:val="0"/>
          <w:numId w:val="49"/>
        </w:numPr>
      </w:pPr>
      <w:r>
        <w:rPr>
          <w:noProof/>
          <w:sz w:val="28"/>
          <w:szCs w:val="28"/>
        </w:rPr>
        <w:drawing>
          <wp:anchor distT="0" distB="0" distL="114300" distR="114300" simplePos="0" relativeHeight="251699200" behindDoc="0" locked="0" layoutInCell="1" allowOverlap="1" wp14:anchorId="544A2543" wp14:editId="3B8466CA">
            <wp:simplePos x="0" y="0"/>
            <wp:positionH relativeFrom="margin">
              <wp:posOffset>4286885</wp:posOffset>
            </wp:positionH>
            <wp:positionV relativeFrom="paragraph">
              <wp:posOffset>492125</wp:posOffset>
            </wp:positionV>
            <wp:extent cx="1764665" cy="2294255"/>
            <wp:effectExtent l="0" t="0" r="6985" b="0"/>
            <wp:wrapSquare wrapText="bothSides"/>
            <wp:docPr id="152648045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80452" name="Picture 3">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4867" t="25708" r="64458" b="17891"/>
                    <a:stretch/>
                  </pic:blipFill>
                  <pic:spPr bwMode="auto">
                    <a:xfrm>
                      <a:off x="0" y="0"/>
                      <a:ext cx="1764665" cy="229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Colour in your track. You could choose some boxes to have obstacles – for example you could have a SWAMP box where players who land on it miss a turn, or a ZOOM box where you move forward three places.</w:t>
      </w:r>
    </w:p>
    <w:p w14:paraId="3D1D7FF9" w14:textId="77777777" w:rsidR="008D24FB" w:rsidRDefault="008D24FB" w:rsidP="008D24FB">
      <w:pPr>
        <w:pStyle w:val="ListParagraph"/>
        <w:numPr>
          <w:ilvl w:val="0"/>
          <w:numId w:val="0"/>
        </w:numPr>
        <w:ind w:left="720"/>
      </w:pPr>
    </w:p>
    <w:p w14:paraId="2FC337CB" w14:textId="77777777" w:rsidR="008D24FB" w:rsidRDefault="008D24FB" w:rsidP="008D24FB">
      <w:pPr>
        <w:pStyle w:val="ListParagraph"/>
        <w:numPr>
          <w:ilvl w:val="0"/>
          <w:numId w:val="49"/>
        </w:numPr>
      </w:pPr>
      <w:r>
        <w:t xml:space="preserve">Create some different looking animal tokens. You can use the template on the next page, draw your own, or use something you already own (e.g. beads) </w:t>
      </w:r>
      <w:proofErr w:type="spellStart"/>
      <w:r>
        <w:t>torepresent</w:t>
      </w:r>
      <w:proofErr w:type="spellEnd"/>
      <w:r>
        <w:t xml:space="preserve"> the animals.</w:t>
      </w:r>
    </w:p>
    <w:p w14:paraId="6F403365" w14:textId="77777777" w:rsidR="008D24FB" w:rsidRDefault="008D24FB" w:rsidP="008D24FB">
      <w:pPr>
        <w:pStyle w:val="ListParagraph"/>
        <w:numPr>
          <w:ilvl w:val="0"/>
          <w:numId w:val="0"/>
        </w:numPr>
        <w:ind w:left="720"/>
      </w:pPr>
    </w:p>
    <w:p w14:paraId="0D00A2EE" w14:textId="77777777" w:rsidR="008D24FB" w:rsidRDefault="008D24FB" w:rsidP="008D24FB">
      <w:pPr>
        <w:pStyle w:val="ListParagraph"/>
        <w:numPr>
          <w:ilvl w:val="0"/>
          <w:numId w:val="49"/>
        </w:numPr>
      </w:pPr>
      <w:r>
        <w:t>Make a number spinner or use dice to play. Take turns to spin or roll a number and move forward. First animal to the FINISH wins!</w:t>
      </w:r>
    </w:p>
    <w:p w14:paraId="6C77340A" w14:textId="77777777" w:rsidR="008D24FB" w:rsidRDefault="008D24FB" w:rsidP="008D24FB">
      <w:pPr>
        <w:ind w:left="360"/>
      </w:pPr>
    </w:p>
    <w:p w14:paraId="34144A96" w14:textId="77777777" w:rsidR="008D24FB" w:rsidRDefault="008D24FB" w:rsidP="008D24FB">
      <w:pPr>
        <w:pStyle w:val="Heading3"/>
      </w:pPr>
      <w:bookmarkStart w:id="25" w:name="_Toc173330265"/>
      <w:r>
        <w:lastRenderedPageBreak/>
        <w:t>Number spinner</w:t>
      </w:r>
      <w:bookmarkEnd w:id="25"/>
    </w:p>
    <w:p w14:paraId="097E2626" w14:textId="77777777" w:rsidR="008D24FB" w:rsidRPr="002D0692" w:rsidRDefault="008D24FB" w:rsidP="008D24FB">
      <w:r>
        <w:rPr>
          <w:noProof/>
          <w:sz w:val="32"/>
          <w:lang w:eastAsia="en-GB"/>
        </w:rPr>
        <w:drawing>
          <wp:anchor distT="0" distB="0" distL="114300" distR="114300" simplePos="0" relativeHeight="251700224" behindDoc="1" locked="0" layoutInCell="1" allowOverlap="1" wp14:anchorId="616818FD" wp14:editId="7193984B">
            <wp:simplePos x="0" y="0"/>
            <wp:positionH relativeFrom="margin">
              <wp:posOffset>683895</wp:posOffset>
            </wp:positionH>
            <wp:positionV relativeFrom="paragraph">
              <wp:posOffset>1030605</wp:posOffset>
            </wp:positionV>
            <wp:extent cx="4629065" cy="5060409"/>
            <wp:effectExtent l="0" t="0" r="635" b="698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13629" t="5995" r="13241" b="4996"/>
                    <a:stretch/>
                  </pic:blipFill>
                  <pic:spPr bwMode="auto">
                    <a:xfrm>
                      <a:off x="0" y="0"/>
                      <a:ext cx="4629065" cy="50604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Cut out the spinner. Then carefully push a pencil or small stick through the centre circle (put a small ball of Blu Tack or putty underneath to help you do this safely). Spin the pencil and whatever the number spinner lands on </w:t>
      </w:r>
      <w:proofErr w:type="gramStart"/>
      <w:r>
        <w:t>is</w:t>
      </w:r>
      <w:proofErr w:type="gramEnd"/>
      <w:r>
        <w:t xml:space="preserve"> your movement for this turn.</w:t>
      </w:r>
      <w:r w:rsidRPr="00716506">
        <w:rPr>
          <w:noProof/>
          <w:sz w:val="32"/>
          <w:lang w:eastAsia="en-GB"/>
        </w:rPr>
        <w:t xml:space="preserve"> </w:t>
      </w:r>
    </w:p>
    <w:p w14:paraId="478A487C" w14:textId="77777777" w:rsidR="008D24FB" w:rsidRDefault="008D24FB" w:rsidP="008D24FB"/>
    <w:p w14:paraId="1F0B9E3B" w14:textId="77777777" w:rsidR="008D24FB" w:rsidRDefault="008D24FB" w:rsidP="008D24FB"/>
    <w:p w14:paraId="1BC20777" w14:textId="77777777" w:rsidR="008D24FB" w:rsidRDefault="008D24FB" w:rsidP="008D24FB"/>
    <w:p w14:paraId="7DA52563" w14:textId="77777777" w:rsidR="008D24FB" w:rsidRDefault="008D24FB" w:rsidP="008D24FB"/>
    <w:p w14:paraId="439839E8" w14:textId="77777777" w:rsidR="008D24FB" w:rsidRDefault="008D24FB" w:rsidP="008D24FB"/>
    <w:p w14:paraId="41F24555" w14:textId="77777777" w:rsidR="008D24FB" w:rsidRDefault="008D24FB" w:rsidP="008D24FB"/>
    <w:p w14:paraId="065AB5BC" w14:textId="77777777" w:rsidR="008D24FB" w:rsidRDefault="008D24FB" w:rsidP="008D24FB"/>
    <w:p w14:paraId="60FA9754" w14:textId="77777777" w:rsidR="008D24FB" w:rsidRDefault="008D24FB" w:rsidP="008D24FB"/>
    <w:p w14:paraId="088C6DE6" w14:textId="77777777" w:rsidR="008D24FB" w:rsidRDefault="008D24FB" w:rsidP="008D24FB"/>
    <w:p w14:paraId="0E60D81D" w14:textId="77777777" w:rsidR="008D24FB" w:rsidRDefault="008D24FB" w:rsidP="008D24FB"/>
    <w:p w14:paraId="344F95EB" w14:textId="77777777" w:rsidR="008D24FB" w:rsidRDefault="008D24FB" w:rsidP="008D24FB"/>
    <w:p w14:paraId="6C3739DA" w14:textId="77777777" w:rsidR="008D24FB" w:rsidRDefault="008D24FB" w:rsidP="008D24FB"/>
    <w:p w14:paraId="1DB3461A" w14:textId="77777777" w:rsidR="008D24FB" w:rsidRDefault="008D24FB" w:rsidP="008D24FB">
      <w:r>
        <w:br/>
      </w:r>
    </w:p>
    <w:p w14:paraId="01950820" w14:textId="77777777" w:rsidR="008D24FB" w:rsidRPr="00EB7F49" w:rsidRDefault="008D24FB" w:rsidP="008D24FB">
      <w:pPr>
        <w:sectPr w:rsidR="008D24FB" w:rsidRPr="00EB7F49" w:rsidSect="008D24FB">
          <w:headerReference w:type="default" r:id="rId25"/>
          <w:pgSz w:w="11906" w:h="16838"/>
          <w:pgMar w:top="1440" w:right="1440" w:bottom="1440" w:left="1440" w:header="708" w:footer="708" w:gutter="0"/>
          <w:cols w:space="708"/>
          <w:docGrid w:linePitch="360"/>
        </w:sectPr>
      </w:pPr>
      <w:r>
        <w:rPr>
          <w:noProof/>
          <w:sz w:val="32"/>
          <w:lang w:eastAsia="en-GB"/>
        </w:rPr>
        <mc:AlternateContent>
          <mc:Choice Requires="wpg">
            <w:drawing>
              <wp:anchor distT="0" distB="0" distL="114300" distR="114300" simplePos="0" relativeHeight="251702272" behindDoc="0" locked="0" layoutInCell="1" allowOverlap="1" wp14:anchorId="46467526" wp14:editId="7C5A10A6">
                <wp:simplePos x="0" y="0"/>
                <wp:positionH relativeFrom="margin">
                  <wp:posOffset>-311150</wp:posOffset>
                </wp:positionH>
                <wp:positionV relativeFrom="paragraph">
                  <wp:posOffset>431800</wp:posOffset>
                </wp:positionV>
                <wp:extent cx="6486525" cy="971550"/>
                <wp:effectExtent l="0" t="0" r="9525" b="0"/>
                <wp:wrapNone/>
                <wp:docPr id="549416084" name="Group 5494160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86525" cy="971550"/>
                          <a:chOff x="0" y="0"/>
                          <a:chExt cx="6486525" cy="971550"/>
                        </a:xfrm>
                      </wpg:grpSpPr>
                      <pic:pic xmlns:pic="http://schemas.openxmlformats.org/drawingml/2006/picture">
                        <pic:nvPicPr>
                          <pic:cNvPr id="925409672" name="Picture 92540967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pic:pic xmlns:pic="http://schemas.openxmlformats.org/drawingml/2006/picture">
                        <pic:nvPicPr>
                          <pic:cNvPr id="1979219263" name="Picture 197921926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095375" y="0"/>
                            <a:ext cx="971550" cy="971550"/>
                          </a:xfrm>
                          <a:prstGeom prst="rect">
                            <a:avLst/>
                          </a:prstGeom>
                        </pic:spPr>
                      </pic:pic>
                      <pic:pic xmlns:pic="http://schemas.openxmlformats.org/drawingml/2006/picture">
                        <pic:nvPicPr>
                          <pic:cNvPr id="635064660" name="Picture 63506466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190750" y="0"/>
                            <a:ext cx="971550" cy="971550"/>
                          </a:xfrm>
                          <a:prstGeom prst="rect">
                            <a:avLst/>
                          </a:prstGeom>
                        </pic:spPr>
                      </pic:pic>
                      <pic:pic xmlns:pic="http://schemas.openxmlformats.org/drawingml/2006/picture">
                        <pic:nvPicPr>
                          <pic:cNvPr id="1552066547" name="Picture 155206654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305175" y="0"/>
                            <a:ext cx="971550" cy="971550"/>
                          </a:xfrm>
                          <a:prstGeom prst="rect">
                            <a:avLst/>
                          </a:prstGeom>
                        </pic:spPr>
                      </pic:pic>
                      <pic:pic xmlns:pic="http://schemas.openxmlformats.org/drawingml/2006/picture">
                        <pic:nvPicPr>
                          <pic:cNvPr id="107893697" name="Picture 10789369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4400550" y="0"/>
                            <a:ext cx="971550" cy="971550"/>
                          </a:xfrm>
                          <a:prstGeom prst="rect">
                            <a:avLst/>
                          </a:prstGeom>
                        </pic:spPr>
                      </pic:pic>
                      <pic:pic xmlns:pic="http://schemas.openxmlformats.org/drawingml/2006/picture">
                        <pic:nvPicPr>
                          <pic:cNvPr id="1573639865" name="Picture 157363986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14975" y="0"/>
                            <a:ext cx="971550" cy="971550"/>
                          </a:xfrm>
                          <a:prstGeom prst="rect">
                            <a:avLst/>
                          </a:prstGeom>
                        </pic:spPr>
                      </pic:pic>
                    </wpg:wgp>
                  </a:graphicData>
                </a:graphic>
              </wp:anchor>
            </w:drawing>
          </mc:Choice>
          <mc:Fallback>
            <w:pict>
              <v:group w14:anchorId="3657B63F" id="Group 549416084" o:spid="_x0000_s1026" alt="&quot;&quot;" style="position:absolute;margin-left:-24.5pt;margin-top:34pt;width:510.75pt;height:76.5pt;z-index:251702272;mso-position-horizontal-relative:margin" coordsize="64865,9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5409672" o:spid="_x0000_s1027" type="#_x0000_t75"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">
                  <v:imagedata r:id="rId32" o:title=""/>
                </v:shape>
                <v:shape id="Picture 1979219263" o:spid="_x0000_s1028" type="#_x0000_t75" style="position:absolute;left:10953;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">
                  <v:imagedata r:id="rId33" o:title=""/>
                </v:shape>
                <v:shape id="Picture 635064660" o:spid="_x0000_s1029" type="#_x0000_t75" style="position:absolute;left:21907;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">
                  <v:imagedata r:id="rId34" o:title=""/>
                </v:shape>
                <v:shape id="Picture 1552066547" o:spid="_x0000_s1030" type="#_x0000_t75" style="position:absolute;left:33051;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">
                  <v:imagedata r:id="rId35" o:title=""/>
                </v:shape>
                <v:shape id="Picture 107893697" o:spid="_x0000_s1031" type="#_x0000_t75" style="position:absolute;left:44005;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">
                  <v:imagedata r:id="rId36" o:title=""/>
                </v:shape>
                <v:shape id="Picture 1573639865" o:spid="_x0000_s1032" type="#_x0000_t75" style="position:absolute;left:55149;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">
                  <v:imagedata r:id="rId37" o:title=""/>
                </v:shape>
                <w10:wrap anchorx="margin"/>
              </v:group>
            </w:pict>
          </mc:Fallback>
        </mc:AlternateContent>
      </w:r>
      <w:r>
        <w:rPr>
          <w:noProof/>
          <w:sz w:val="32"/>
          <w:lang w:eastAsia="en-GB"/>
        </w:rPr>
        <mc:AlternateContent>
          <mc:Choice Requires="wpg">
            <w:drawing>
              <wp:anchor distT="0" distB="0" distL="114300" distR="114300" simplePos="0" relativeHeight="251701248" behindDoc="0" locked="0" layoutInCell="1" allowOverlap="1" wp14:anchorId="2E92E37A" wp14:editId="09E6F538">
                <wp:simplePos x="0" y="0"/>
                <wp:positionH relativeFrom="margin">
                  <wp:posOffset>-410421</wp:posOffset>
                </wp:positionH>
                <wp:positionV relativeFrom="paragraph">
                  <wp:posOffset>4922097</wp:posOffset>
                </wp:positionV>
                <wp:extent cx="6486525" cy="971550"/>
                <wp:effectExtent l="0" t="0" r="9525" b="0"/>
                <wp:wrapNone/>
                <wp:docPr id="1508519829" name="Group 15085198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86525" cy="971550"/>
                          <a:chOff x="0" y="0"/>
                          <a:chExt cx="6486525" cy="971550"/>
                        </a:xfrm>
                      </wpg:grpSpPr>
                      <pic:pic xmlns:pic="http://schemas.openxmlformats.org/drawingml/2006/picture">
                        <pic:nvPicPr>
                          <pic:cNvPr id="1886068384" name="Picture 188606838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pic:pic xmlns:pic="http://schemas.openxmlformats.org/drawingml/2006/picture">
                        <pic:nvPicPr>
                          <pic:cNvPr id="2024425758" name="Picture 202442575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095375" y="0"/>
                            <a:ext cx="971550" cy="971550"/>
                          </a:xfrm>
                          <a:prstGeom prst="rect">
                            <a:avLst/>
                          </a:prstGeom>
                        </pic:spPr>
                      </pic:pic>
                      <pic:pic xmlns:pic="http://schemas.openxmlformats.org/drawingml/2006/picture">
                        <pic:nvPicPr>
                          <pic:cNvPr id="283374134" name="Picture 28337413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190750" y="0"/>
                            <a:ext cx="971550" cy="971550"/>
                          </a:xfrm>
                          <a:prstGeom prst="rect">
                            <a:avLst/>
                          </a:prstGeom>
                        </pic:spPr>
                      </pic:pic>
                      <pic:pic xmlns:pic="http://schemas.openxmlformats.org/drawingml/2006/picture">
                        <pic:nvPicPr>
                          <pic:cNvPr id="1794178406" name="Picture 179417840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305175" y="0"/>
                            <a:ext cx="971550" cy="971550"/>
                          </a:xfrm>
                          <a:prstGeom prst="rect">
                            <a:avLst/>
                          </a:prstGeom>
                        </pic:spPr>
                      </pic:pic>
                      <pic:pic xmlns:pic="http://schemas.openxmlformats.org/drawingml/2006/picture">
                        <pic:nvPicPr>
                          <pic:cNvPr id="1556281358" name="Picture 155628135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4400550" y="0"/>
                            <a:ext cx="971550" cy="971550"/>
                          </a:xfrm>
                          <a:prstGeom prst="rect">
                            <a:avLst/>
                          </a:prstGeom>
                        </pic:spPr>
                      </pic:pic>
                      <pic:pic xmlns:pic="http://schemas.openxmlformats.org/drawingml/2006/picture">
                        <pic:nvPicPr>
                          <pic:cNvPr id="1184718099" name="Picture 118471809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514975" y="0"/>
                            <a:ext cx="971550" cy="971550"/>
                          </a:xfrm>
                          <a:prstGeom prst="rect">
                            <a:avLst/>
                          </a:prstGeom>
                        </pic:spPr>
                      </pic:pic>
                    </wpg:wgp>
                  </a:graphicData>
                </a:graphic>
              </wp:anchor>
            </w:drawing>
          </mc:Choice>
          <mc:Fallback>
            <w:pict>
              <v:group w14:anchorId="07DB05DB" id="Group 1508519829" o:spid="_x0000_s1026" alt="&quot;&quot;" style="position:absolute;margin-left:-32.3pt;margin-top:387.55pt;width:510.75pt;height:76.5pt;z-index:251701248;mso-position-horizontal-relative:margin" coordsize="64865,9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">
                <v:shape id="Picture 1886068384" o:spid="_x0000_s1027" type="#_x0000_t75"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">
                  <v:imagedata r:id="rId32" o:title=""/>
                </v:shape>
                <v:shape id="Picture 2024425758" o:spid="_x0000_s1028" type="#_x0000_t75" style="position:absolute;left:10953;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">
                  <v:imagedata r:id="rId33" o:title=""/>
                </v:shape>
                <v:shape id="Picture 283374134" o:spid="_x0000_s1029" type="#_x0000_t75" style="position:absolute;left:21907;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">
                  <v:imagedata r:id="rId34" o:title=""/>
                </v:shape>
                <v:shape id="Picture 1794178406" o:spid="_x0000_s1030" type="#_x0000_t75" style="position:absolute;left:33051;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">
                  <v:imagedata r:id="rId35" o:title=""/>
                </v:shape>
                <v:shape id="Picture 1556281358" o:spid="_x0000_s1031" type="#_x0000_t75" style="position:absolute;left:44005;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">
                  <v:imagedata r:id="rId36" o:title=""/>
                </v:shape>
                <v:shape id="Picture 1184718099" o:spid="_x0000_s1032" type="#_x0000_t75" style="position:absolute;left:55149;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">
                  <v:imagedata r:id="rId37" o:title=""/>
                </v:shape>
                <w10:wrap anchorx="margin"/>
              </v:group>
            </w:pict>
          </mc:Fallback>
        </mc:AlternateContent>
      </w:r>
      <w:r>
        <w:t>Animal player tokens – cut out and colour in</w:t>
      </w:r>
    </w:p>
    <w:p w14:paraId="593BE03D" w14:textId="377693FA" w:rsidR="008848AE" w:rsidRPr="00310AA1" w:rsidRDefault="006F35E6" w:rsidP="000B362C">
      <w:pPr>
        <w:pStyle w:val="Heading2"/>
      </w:pPr>
      <w:r>
        <w:lastRenderedPageBreak/>
        <w:t>Printable 3: Create your own super speedy snail</w:t>
      </w:r>
      <w:bookmarkEnd w:id="24"/>
    </w:p>
    <w:p w14:paraId="691664D1" w14:textId="77777777" w:rsidR="008848AE" w:rsidRDefault="008848AE" w:rsidP="008848AE">
      <w:pPr>
        <w:spacing w:line="259" w:lineRule="auto"/>
      </w:pPr>
      <w:r>
        <w:t>Boost this snails speed by adding things to make it go faster. Jet packs, roller skates, engines, friends, wheels or whatever you can imagine.</w:t>
      </w:r>
    </w:p>
    <w:p w14:paraId="51581B34" w14:textId="4D1DEAC5" w:rsidR="00CE2301" w:rsidRDefault="00356980" w:rsidP="00456AF4">
      <w:r>
        <w:rPr>
          <w:noProof/>
        </w:rPr>
        <w:drawing>
          <wp:anchor distT="0" distB="0" distL="114300" distR="114300" simplePos="0" relativeHeight="251695104" behindDoc="1" locked="0" layoutInCell="1" allowOverlap="1" wp14:anchorId="0FC468D4" wp14:editId="4AF49B1F">
            <wp:simplePos x="0" y="0"/>
            <wp:positionH relativeFrom="page">
              <wp:posOffset>732467</wp:posOffset>
            </wp:positionH>
            <wp:positionV relativeFrom="paragraph">
              <wp:posOffset>1394732</wp:posOffset>
            </wp:positionV>
            <wp:extent cx="6321287" cy="4084172"/>
            <wp:effectExtent l="0" t="0" r="3810" b="0"/>
            <wp:wrapNone/>
            <wp:docPr id="762987009" name="Picture 1" descr="A snail drawing with a snail sh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87009" name="Picture 1" descr="A snail drawing with a snail shell&#10;&#10;Description automatically generated"/>
                    <pic:cNvPicPr/>
                  </pic:nvPicPr>
                  <pic:blipFill rotWithShape="1">
                    <a:blip r:embed="rId38" cstate="print">
                      <a:extLst>
                        <a:ext uri="{28A0092B-C50C-407E-A947-70E740481C1C}">
                          <a14:useLocalDpi xmlns:a14="http://schemas.microsoft.com/office/drawing/2010/main" val="0"/>
                        </a:ext>
                      </a:extLst>
                    </a:blip>
                    <a:srcRect l="15832" t="4857" r="11144" b="28408"/>
                    <a:stretch/>
                  </pic:blipFill>
                  <pic:spPr bwMode="auto">
                    <a:xfrm>
                      <a:off x="0" y="0"/>
                      <a:ext cx="6321287" cy="4084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22590" w14:textId="77777777" w:rsidR="00A46119" w:rsidRPr="00A46119" w:rsidRDefault="00A46119" w:rsidP="00A46119"/>
    <w:p w14:paraId="11D0F777" w14:textId="77777777" w:rsidR="00A46119" w:rsidRPr="00A46119" w:rsidRDefault="00A46119" w:rsidP="00A46119"/>
    <w:p w14:paraId="09974B89" w14:textId="77777777" w:rsidR="00A46119" w:rsidRPr="00A46119" w:rsidRDefault="00A46119" w:rsidP="00A46119"/>
    <w:p w14:paraId="11957146" w14:textId="77777777" w:rsidR="00A46119" w:rsidRPr="00A46119" w:rsidRDefault="00A46119" w:rsidP="00A46119"/>
    <w:p w14:paraId="548D49D1" w14:textId="77777777" w:rsidR="00A46119" w:rsidRPr="00A46119" w:rsidRDefault="00A46119" w:rsidP="00A46119"/>
    <w:p w14:paraId="317C601A" w14:textId="77777777" w:rsidR="00A46119" w:rsidRPr="00A46119" w:rsidRDefault="00A46119" w:rsidP="00A46119"/>
    <w:p w14:paraId="3648B0A5" w14:textId="77777777" w:rsidR="00A46119" w:rsidRPr="00A46119" w:rsidRDefault="00A46119" w:rsidP="00A46119"/>
    <w:p w14:paraId="251E1BE6" w14:textId="77777777" w:rsidR="00A46119" w:rsidRPr="00A46119" w:rsidRDefault="00A46119" w:rsidP="00A46119"/>
    <w:p w14:paraId="01E23707" w14:textId="77777777" w:rsidR="00A46119" w:rsidRPr="00A46119" w:rsidRDefault="00A46119" w:rsidP="00A46119"/>
    <w:p w14:paraId="7E7CCF3B" w14:textId="77777777" w:rsidR="00A46119" w:rsidRPr="00A46119" w:rsidRDefault="00A46119" w:rsidP="00A46119"/>
    <w:p w14:paraId="14DB8C08" w14:textId="77777777" w:rsidR="00A46119" w:rsidRPr="00A46119" w:rsidRDefault="00A46119" w:rsidP="00A46119"/>
    <w:p w14:paraId="6CCEFB54" w14:textId="77777777" w:rsidR="00A46119" w:rsidRPr="00A46119" w:rsidRDefault="00A46119" w:rsidP="00A46119"/>
    <w:p w14:paraId="3F67F999" w14:textId="77777777" w:rsidR="00A46119" w:rsidRPr="00A46119" w:rsidRDefault="00A46119" w:rsidP="00A46119"/>
    <w:p w14:paraId="18E16FA0" w14:textId="77777777" w:rsidR="00A46119" w:rsidRPr="00A46119" w:rsidRDefault="00A46119" w:rsidP="00A46119"/>
    <w:p w14:paraId="337F3574" w14:textId="77777777" w:rsidR="00A46119" w:rsidRPr="00A46119" w:rsidRDefault="00A46119" w:rsidP="00A46119"/>
    <w:p w14:paraId="536AB7F4" w14:textId="77777777" w:rsidR="00A46119" w:rsidRPr="00A46119" w:rsidRDefault="00A46119" w:rsidP="00A46119"/>
    <w:p w14:paraId="239C46E2" w14:textId="77777777" w:rsidR="00A46119" w:rsidRDefault="00A46119" w:rsidP="00A46119"/>
    <w:p w14:paraId="759B2F6C" w14:textId="5D774A01" w:rsidR="00A46119" w:rsidRDefault="00A46119">
      <w:r>
        <w:br w:type="page"/>
      </w:r>
    </w:p>
    <w:p w14:paraId="0EFD14E4" w14:textId="2D7AB39E" w:rsidR="00A17802" w:rsidRPr="00A17802" w:rsidRDefault="006F35E6" w:rsidP="00A17802">
      <w:pPr>
        <w:rPr>
          <w:noProof/>
          <w:sz w:val="28"/>
          <w:szCs w:val="28"/>
        </w:rPr>
      </w:pPr>
      <w:bookmarkStart w:id="26" w:name="_Toc173765037"/>
      <w:r>
        <w:rPr>
          <w:rStyle w:val="Heading2Char"/>
          <w:sz w:val="24"/>
          <w:szCs w:val="24"/>
        </w:rPr>
        <w:lastRenderedPageBreak/>
        <w:t>Printable 4: Map grid references</w:t>
      </w:r>
      <w:bookmarkEnd w:id="26"/>
      <w:r w:rsidR="00A17802" w:rsidRPr="00102EB0">
        <w:rPr>
          <w:b/>
          <w:bCs/>
          <w:noProof/>
          <w:sz w:val="28"/>
          <w:szCs w:val="28"/>
        </w:rPr>
        <w:br/>
      </w:r>
      <w:r w:rsidR="00A17802" w:rsidRPr="00102EB0">
        <w:rPr>
          <w:noProof/>
          <w:sz w:val="28"/>
          <w:szCs w:val="28"/>
        </w:rPr>
        <w:t xml:space="preserve">Draw your own map like </w:t>
      </w:r>
      <w:r w:rsidR="00A17802" w:rsidRPr="00102EB0">
        <w:rPr>
          <w:i/>
          <w:iCs/>
          <w:noProof/>
          <w:sz w:val="28"/>
          <w:szCs w:val="28"/>
        </w:rPr>
        <w:t>Martha Maps it Out</w:t>
      </w:r>
      <w:r w:rsidR="00A17802" w:rsidRPr="00102EB0">
        <w:rPr>
          <w:noProof/>
          <w:sz w:val="28"/>
          <w:szCs w:val="28"/>
        </w:rPr>
        <w:t>.</w:t>
      </w:r>
      <w:r w:rsidR="00A17802" w:rsidRPr="00102EB0">
        <w:rPr>
          <w:i/>
          <w:iCs/>
          <w:noProof/>
          <w:sz w:val="28"/>
          <w:szCs w:val="28"/>
        </w:rPr>
        <w:t xml:space="preserve"> </w:t>
      </w:r>
      <w:r w:rsidR="00A17802" w:rsidRPr="00102EB0">
        <w:rPr>
          <w:noProof/>
          <w:sz w:val="28"/>
          <w:szCs w:val="28"/>
        </w:rPr>
        <w:t>You can then use grid references to describe to a partner the location of different things on your map!</w:t>
      </w:r>
    </w:p>
    <w:tbl>
      <w:tblPr>
        <w:tblStyle w:val="TableGrid"/>
        <w:tblW w:w="10252" w:type="dxa"/>
        <w:tblInd w:w="-620" w:type="dxa"/>
        <w:tblLook w:val="04A0" w:firstRow="1" w:lastRow="0" w:firstColumn="1" w:lastColumn="0" w:noHBand="0" w:noVBand="1"/>
      </w:tblPr>
      <w:tblGrid>
        <w:gridCol w:w="484"/>
        <w:gridCol w:w="985"/>
        <w:gridCol w:w="985"/>
        <w:gridCol w:w="985"/>
        <w:gridCol w:w="986"/>
        <w:gridCol w:w="985"/>
        <w:gridCol w:w="985"/>
        <w:gridCol w:w="985"/>
        <w:gridCol w:w="1020"/>
        <w:gridCol w:w="926"/>
        <w:gridCol w:w="926"/>
      </w:tblGrid>
      <w:tr w:rsidR="00A17802" w14:paraId="38A52473" w14:textId="77777777" w:rsidTr="008752AF">
        <w:trPr>
          <w:trHeight w:val="227"/>
        </w:trPr>
        <w:tc>
          <w:tcPr>
            <w:tcW w:w="484" w:type="dxa"/>
          </w:tcPr>
          <w:p w14:paraId="1E172A06" w14:textId="77777777" w:rsidR="00A17802" w:rsidRDefault="00A17802" w:rsidP="008752AF">
            <w:pPr>
              <w:jc w:val="center"/>
              <w:rPr>
                <w:noProof/>
              </w:rPr>
            </w:pPr>
          </w:p>
        </w:tc>
        <w:tc>
          <w:tcPr>
            <w:tcW w:w="985" w:type="dxa"/>
          </w:tcPr>
          <w:p w14:paraId="79B3EEAF" w14:textId="77777777" w:rsidR="00A17802" w:rsidRPr="004A5E77" w:rsidRDefault="00A17802" w:rsidP="008752AF">
            <w:pPr>
              <w:jc w:val="center"/>
            </w:pPr>
            <w:r>
              <w:t>A</w:t>
            </w:r>
          </w:p>
        </w:tc>
        <w:tc>
          <w:tcPr>
            <w:tcW w:w="985" w:type="dxa"/>
          </w:tcPr>
          <w:p w14:paraId="06D8ACDC" w14:textId="77777777" w:rsidR="00A17802" w:rsidRDefault="00A17802" w:rsidP="008752AF">
            <w:pPr>
              <w:jc w:val="center"/>
              <w:rPr>
                <w:noProof/>
              </w:rPr>
            </w:pPr>
            <w:r>
              <w:rPr>
                <w:noProof/>
              </w:rPr>
              <w:t>B</w:t>
            </w:r>
          </w:p>
        </w:tc>
        <w:tc>
          <w:tcPr>
            <w:tcW w:w="985" w:type="dxa"/>
          </w:tcPr>
          <w:p w14:paraId="416C1C02" w14:textId="77777777" w:rsidR="00A17802" w:rsidRDefault="00A17802" w:rsidP="008752AF">
            <w:pPr>
              <w:jc w:val="center"/>
              <w:rPr>
                <w:noProof/>
              </w:rPr>
            </w:pPr>
            <w:r>
              <w:rPr>
                <w:noProof/>
              </w:rPr>
              <w:t>C</w:t>
            </w:r>
          </w:p>
        </w:tc>
        <w:tc>
          <w:tcPr>
            <w:tcW w:w="986" w:type="dxa"/>
          </w:tcPr>
          <w:p w14:paraId="6B7B5962" w14:textId="77777777" w:rsidR="00A17802" w:rsidRDefault="00A17802" w:rsidP="008752AF">
            <w:pPr>
              <w:jc w:val="center"/>
              <w:rPr>
                <w:noProof/>
              </w:rPr>
            </w:pPr>
            <w:r>
              <w:rPr>
                <w:noProof/>
              </w:rPr>
              <w:t>D</w:t>
            </w:r>
          </w:p>
        </w:tc>
        <w:tc>
          <w:tcPr>
            <w:tcW w:w="985" w:type="dxa"/>
          </w:tcPr>
          <w:p w14:paraId="7620EA93" w14:textId="77777777" w:rsidR="00A17802" w:rsidRDefault="00A17802" w:rsidP="008752AF">
            <w:pPr>
              <w:jc w:val="center"/>
              <w:rPr>
                <w:noProof/>
              </w:rPr>
            </w:pPr>
            <w:r>
              <w:rPr>
                <w:noProof/>
              </w:rPr>
              <w:t>E</w:t>
            </w:r>
          </w:p>
        </w:tc>
        <w:tc>
          <w:tcPr>
            <w:tcW w:w="985" w:type="dxa"/>
          </w:tcPr>
          <w:p w14:paraId="67D411D8" w14:textId="77777777" w:rsidR="00A17802" w:rsidRDefault="00A17802" w:rsidP="008752AF">
            <w:pPr>
              <w:jc w:val="center"/>
              <w:rPr>
                <w:noProof/>
              </w:rPr>
            </w:pPr>
            <w:r>
              <w:rPr>
                <w:noProof/>
              </w:rPr>
              <w:t>F</w:t>
            </w:r>
          </w:p>
        </w:tc>
        <w:tc>
          <w:tcPr>
            <w:tcW w:w="985" w:type="dxa"/>
          </w:tcPr>
          <w:p w14:paraId="4DBD82D4" w14:textId="77777777" w:rsidR="00A17802" w:rsidRDefault="00A17802" w:rsidP="008752AF">
            <w:pPr>
              <w:jc w:val="center"/>
              <w:rPr>
                <w:noProof/>
              </w:rPr>
            </w:pPr>
            <w:r>
              <w:rPr>
                <w:noProof/>
              </w:rPr>
              <w:t>G</w:t>
            </w:r>
          </w:p>
        </w:tc>
        <w:tc>
          <w:tcPr>
            <w:tcW w:w="1020" w:type="dxa"/>
          </w:tcPr>
          <w:p w14:paraId="7A50E66A" w14:textId="77777777" w:rsidR="00A17802" w:rsidRDefault="00A17802" w:rsidP="008752AF">
            <w:pPr>
              <w:jc w:val="center"/>
              <w:rPr>
                <w:noProof/>
              </w:rPr>
            </w:pPr>
            <w:r>
              <w:rPr>
                <w:noProof/>
              </w:rPr>
              <w:t>H</w:t>
            </w:r>
          </w:p>
        </w:tc>
        <w:tc>
          <w:tcPr>
            <w:tcW w:w="926" w:type="dxa"/>
          </w:tcPr>
          <w:p w14:paraId="0CA463D3" w14:textId="77777777" w:rsidR="00A17802" w:rsidRDefault="00A17802" w:rsidP="008752AF">
            <w:pPr>
              <w:jc w:val="center"/>
              <w:rPr>
                <w:noProof/>
              </w:rPr>
            </w:pPr>
            <w:r>
              <w:rPr>
                <w:noProof/>
              </w:rPr>
              <w:t>I</w:t>
            </w:r>
          </w:p>
        </w:tc>
        <w:tc>
          <w:tcPr>
            <w:tcW w:w="926" w:type="dxa"/>
          </w:tcPr>
          <w:p w14:paraId="19965E1C" w14:textId="77777777" w:rsidR="00A17802" w:rsidRDefault="00A17802" w:rsidP="008752AF">
            <w:pPr>
              <w:jc w:val="center"/>
              <w:rPr>
                <w:noProof/>
              </w:rPr>
            </w:pPr>
            <w:r>
              <w:rPr>
                <w:noProof/>
              </w:rPr>
              <w:t>J</w:t>
            </w:r>
          </w:p>
        </w:tc>
      </w:tr>
      <w:tr w:rsidR="00A17802" w14:paraId="4913FE7C" w14:textId="77777777" w:rsidTr="006F35E6">
        <w:trPr>
          <w:trHeight w:val="734"/>
        </w:trPr>
        <w:tc>
          <w:tcPr>
            <w:tcW w:w="484" w:type="dxa"/>
          </w:tcPr>
          <w:p w14:paraId="3274262C" w14:textId="77777777" w:rsidR="00A17802" w:rsidRDefault="00A17802" w:rsidP="008752AF">
            <w:pPr>
              <w:jc w:val="center"/>
              <w:rPr>
                <w:noProof/>
              </w:rPr>
            </w:pPr>
            <w:r>
              <w:rPr>
                <w:noProof/>
              </w:rPr>
              <w:t>1</w:t>
            </w:r>
          </w:p>
        </w:tc>
        <w:tc>
          <w:tcPr>
            <w:tcW w:w="985" w:type="dxa"/>
          </w:tcPr>
          <w:p w14:paraId="2CE92A05" w14:textId="77777777" w:rsidR="00A17802" w:rsidRDefault="00A17802" w:rsidP="008752AF">
            <w:pPr>
              <w:rPr>
                <w:noProof/>
              </w:rPr>
            </w:pPr>
          </w:p>
        </w:tc>
        <w:tc>
          <w:tcPr>
            <w:tcW w:w="985" w:type="dxa"/>
          </w:tcPr>
          <w:p w14:paraId="07FDD8F6" w14:textId="77777777" w:rsidR="00A17802" w:rsidRDefault="00A17802" w:rsidP="008752AF">
            <w:pPr>
              <w:rPr>
                <w:noProof/>
              </w:rPr>
            </w:pPr>
          </w:p>
        </w:tc>
        <w:tc>
          <w:tcPr>
            <w:tcW w:w="985" w:type="dxa"/>
          </w:tcPr>
          <w:p w14:paraId="3079125C" w14:textId="77777777" w:rsidR="00A17802" w:rsidRDefault="00A17802" w:rsidP="008752AF">
            <w:pPr>
              <w:rPr>
                <w:noProof/>
              </w:rPr>
            </w:pPr>
          </w:p>
        </w:tc>
        <w:tc>
          <w:tcPr>
            <w:tcW w:w="986" w:type="dxa"/>
          </w:tcPr>
          <w:p w14:paraId="2FC227B8" w14:textId="77777777" w:rsidR="00A17802" w:rsidRDefault="00A17802" w:rsidP="008752AF">
            <w:pPr>
              <w:rPr>
                <w:noProof/>
              </w:rPr>
            </w:pPr>
          </w:p>
        </w:tc>
        <w:tc>
          <w:tcPr>
            <w:tcW w:w="985" w:type="dxa"/>
          </w:tcPr>
          <w:p w14:paraId="467A7E95" w14:textId="77777777" w:rsidR="00A17802" w:rsidRDefault="00A17802" w:rsidP="008752AF">
            <w:pPr>
              <w:rPr>
                <w:noProof/>
              </w:rPr>
            </w:pPr>
          </w:p>
        </w:tc>
        <w:tc>
          <w:tcPr>
            <w:tcW w:w="985" w:type="dxa"/>
          </w:tcPr>
          <w:p w14:paraId="6456F191" w14:textId="77777777" w:rsidR="00A17802" w:rsidRDefault="00A17802" w:rsidP="008752AF">
            <w:pPr>
              <w:rPr>
                <w:noProof/>
              </w:rPr>
            </w:pPr>
          </w:p>
        </w:tc>
        <w:tc>
          <w:tcPr>
            <w:tcW w:w="985" w:type="dxa"/>
          </w:tcPr>
          <w:p w14:paraId="767E46E7" w14:textId="77777777" w:rsidR="00A17802" w:rsidRDefault="00A17802" w:rsidP="008752AF">
            <w:pPr>
              <w:rPr>
                <w:noProof/>
              </w:rPr>
            </w:pPr>
          </w:p>
        </w:tc>
        <w:tc>
          <w:tcPr>
            <w:tcW w:w="1020" w:type="dxa"/>
          </w:tcPr>
          <w:p w14:paraId="6572F617" w14:textId="77777777" w:rsidR="00A17802" w:rsidRDefault="00A17802" w:rsidP="008752AF">
            <w:pPr>
              <w:rPr>
                <w:noProof/>
              </w:rPr>
            </w:pPr>
          </w:p>
        </w:tc>
        <w:tc>
          <w:tcPr>
            <w:tcW w:w="926" w:type="dxa"/>
          </w:tcPr>
          <w:p w14:paraId="0657B909" w14:textId="77777777" w:rsidR="00A17802" w:rsidRDefault="00A17802" w:rsidP="008752AF">
            <w:pPr>
              <w:rPr>
                <w:noProof/>
              </w:rPr>
            </w:pPr>
          </w:p>
        </w:tc>
        <w:tc>
          <w:tcPr>
            <w:tcW w:w="926" w:type="dxa"/>
          </w:tcPr>
          <w:p w14:paraId="6E62383A" w14:textId="77777777" w:rsidR="00A17802" w:rsidRDefault="00A17802" w:rsidP="008752AF">
            <w:pPr>
              <w:rPr>
                <w:noProof/>
              </w:rPr>
            </w:pPr>
          </w:p>
        </w:tc>
      </w:tr>
      <w:tr w:rsidR="00A17802" w14:paraId="4215A9AB" w14:textId="77777777" w:rsidTr="006F35E6">
        <w:trPr>
          <w:trHeight w:val="843"/>
        </w:trPr>
        <w:tc>
          <w:tcPr>
            <w:tcW w:w="484" w:type="dxa"/>
          </w:tcPr>
          <w:p w14:paraId="1F16A6CD" w14:textId="77777777" w:rsidR="00A17802" w:rsidRDefault="00A17802" w:rsidP="008752AF">
            <w:pPr>
              <w:jc w:val="center"/>
              <w:rPr>
                <w:noProof/>
              </w:rPr>
            </w:pPr>
            <w:r>
              <w:rPr>
                <w:noProof/>
              </w:rPr>
              <w:t>2</w:t>
            </w:r>
          </w:p>
        </w:tc>
        <w:tc>
          <w:tcPr>
            <w:tcW w:w="985" w:type="dxa"/>
          </w:tcPr>
          <w:p w14:paraId="4309D273" w14:textId="77777777" w:rsidR="00A17802" w:rsidRDefault="00A17802" w:rsidP="008752AF">
            <w:pPr>
              <w:rPr>
                <w:noProof/>
              </w:rPr>
            </w:pPr>
          </w:p>
        </w:tc>
        <w:tc>
          <w:tcPr>
            <w:tcW w:w="985" w:type="dxa"/>
          </w:tcPr>
          <w:p w14:paraId="6ADB66A8" w14:textId="77777777" w:rsidR="00A17802" w:rsidRDefault="00A17802" w:rsidP="008752AF">
            <w:pPr>
              <w:rPr>
                <w:noProof/>
              </w:rPr>
            </w:pPr>
          </w:p>
        </w:tc>
        <w:tc>
          <w:tcPr>
            <w:tcW w:w="985" w:type="dxa"/>
          </w:tcPr>
          <w:p w14:paraId="7DFE35E9" w14:textId="77777777" w:rsidR="00A17802" w:rsidRDefault="00A17802" w:rsidP="008752AF">
            <w:pPr>
              <w:rPr>
                <w:noProof/>
              </w:rPr>
            </w:pPr>
          </w:p>
        </w:tc>
        <w:tc>
          <w:tcPr>
            <w:tcW w:w="986" w:type="dxa"/>
          </w:tcPr>
          <w:p w14:paraId="1C6727A7" w14:textId="77777777" w:rsidR="00A17802" w:rsidRDefault="00A17802" w:rsidP="008752AF">
            <w:pPr>
              <w:rPr>
                <w:noProof/>
              </w:rPr>
            </w:pPr>
          </w:p>
        </w:tc>
        <w:tc>
          <w:tcPr>
            <w:tcW w:w="985" w:type="dxa"/>
          </w:tcPr>
          <w:p w14:paraId="3C68FCD2" w14:textId="77777777" w:rsidR="00A17802" w:rsidRDefault="00A17802" w:rsidP="008752AF">
            <w:pPr>
              <w:rPr>
                <w:noProof/>
              </w:rPr>
            </w:pPr>
          </w:p>
        </w:tc>
        <w:tc>
          <w:tcPr>
            <w:tcW w:w="985" w:type="dxa"/>
          </w:tcPr>
          <w:p w14:paraId="22B7E540" w14:textId="77777777" w:rsidR="00A17802" w:rsidRDefault="00A17802" w:rsidP="008752AF">
            <w:pPr>
              <w:rPr>
                <w:noProof/>
              </w:rPr>
            </w:pPr>
          </w:p>
        </w:tc>
        <w:tc>
          <w:tcPr>
            <w:tcW w:w="985" w:type="dxa"/>
          </w:tcPr>
          <w:p w14:paraId="03E27D61" w14:textId="77777777" w:rsidR="00A17802" w:rsidRDefault="00A17802" w:rsidP="008752AF">
            <w:pPr>
              <w:rPr>
                <w:noProof/>
              </w:rPr>
            </w:pPr>
          </w:p>
        </w:tc>
        <w:tc>
          <w:tcPr>
            <w:tcW w:w="1020" w:type="dxa"/>
          </w:tcPr>
          <w:p w14:paraId="22F09D66" w14:textId="77777777" w:rsidR="00A17802" w:rsidRDefault="00A17802" w:rsidP="008752AF">
            <w:pPr>
              <w:rPr>
                <w:noProof/>
              </w:rPr>
            </w:pPr>
          </w:p>
        </w:tc>
        <w:tc>
          <w:tcPr>
            <w:tcW w:w="926" w:type="dxa"/>
          </w:tcPr>
          <w:p w14:paraId="03D31D83" w14:textId="77777777" w:rsidR="00A17802" w:rsidRDefault="00A17802" w:rsidP="008752AF">
            <w:pPr>
              <w:rPr>
                <w:noProof/>
              </w:rPr>
            </w:pPr>
          </w:p>
        </w:tc>
        <w:tc>
          <w:tcPr>
            <w:tcW w:w="926" w:type="dxa"/>
          </w:tcPr>
          <w:p w14:paraId="551FDAB1" w14:textId="77777777" w:rsidR="00A17802" w:rsidRDefault="00A17802" w:rsidP="008752AF">
            <w:pPr>
              <w:rPr>
                <w:noProof/>
              </w:rPr>
            </w:pPr>
          </w:p>
        </w:tc>
      </w:tr>
      <w:tr w:rsidR="00A17802" w14:paraId="0043470A" w14:textId="77777777" w:rsidTr="008752AF">
        <w:trPr>
          <w:trHeight w:val="1053"/>
        </w:trPr>
        <w:tc>
          <w:tcPr>
            <w:tcW w:w="484" w:type="dxa"/>
          </w:tcPr>
          <w:p w14:paraId="541AD824" w14:textId="77777777" w:rsidR="00A17802" w:rsidRDefault="00A17802" w:rsidP="008752AF">
            <w:pPr>
              <w:jc w:val="center"/>
              <w:rPr>
                <w:noProof/>
              </w:rPr>
            </w:pPr>
            <w:r>
              <w:rPr>
                <w:noProof/>
              </w:rPr>
              <w:t>3</w:t>
            </w:r>
          </w:p>
        </w:tc>
        <w:tc>
          <w:tcPr>
            <w:tcW w:w="985" w:type="dxa"/>
          </w:tcPr>
          <w:p w14:paraId="24E2C0CF" w14:textId="77777777" w:rsidR="00A17802" w:rsidRDefault="00A17802" w:rsidP="008752AF">
            <w:pPr>
              <w:rPr>
                <w:noProof/>
              </w:rPr>
            </w:pPr>
          </w:p>
        </w:tc>
        <w:tc>
          <w:tcPr>
            <w:tcW w:w="985" w:type="dxa"/>
          </w:tcPr>
          <w:p w14:paraId="2A0B95F9" w14:textId="77777777" w:rsidR="00A17802" w:rsidRDefault="00A17802" w:rsidP="008752AF">
            <w:pPr>
              <w:rPr>
                <w:noProof/>
              </w:rPr>
            </w:pPr>
          </w:p>
        </w:tc>
        <w:tc>
          <w:tcPr>
            <w:tcW w:w="985" w:type="dxa"/>
          </w:tcPr>
          <w:p w14:paraId="198543F5" w14:textId="77777777" w:rsidR="00A17802" w:rsidRDefault="00A17802" w:rsidP="008752AF">
            <w:pPr>
              <w:rPr>
                <w:noProof/>
              </w:rPr>
            </w:pPr>
          </w:p>
        </w:tc>
        <w:tc>
          <w:tcPr>
            <w:tcW w:w="986" w:type="dxa"/>
          </w:tcPr>
          <w:p w14:paraId="288CC0F5" w14:textId="77777777" w:rsidR="00A17802" w:rsidRDefault="00A17802" w:rsidP="008752AF">
            <w:pPr>
              <w:rPr>
                <w:noProof/>
              </w:rPr>
            </w:pPr>
          </w:p>
        </w:tc>
        <w:tc>
          <w:tcPr>
            <w:tcW w:w="985" w:type="dxa"/>
          </w:tcPr>
          <w:p w14:paraId="3AD33E43" w14:textId="77777777" w:rsidR="00A17802" w:rsidRDefault="00A17802" w:rsidP="008752AF">
            <w:pPr>
              <w:rPr>
                <w:noProof/>
              </w:rPr>
            </w:pPr>
          </w:p>
        </w:tc>
        <w:tc>
          <w:tcPr>
            <w:tcW w:w="985" w:type="dxa"/>
          </w:tcPr>
          <w:p w14:paraId="55086036" w14:textId="77777777" w:rsidR="00A17802" w:rsidRDefault="00A17802" w:rsidP="008752AF">
            <w:pPr>
              <w:rPr>
                <w:noProof/>
              </w:rPr>
            </w:pPr>
          </w:p>
        </w:tc>
        <w:tc>
          <w:tcPr>
            <w:tcW w:w="985" w:type="dxa"/>
          </w:tcPr>
          <w:p w14:paraId="3D5FE995" w14:textId="77777777" w:rsidR="00A17802" w:rsidRDefault="00A17802" w:rsidP="008752AF">
            <w:pPr>
              <w:rPr>
                <w:noProof/>
              </w:rPr>
            </w:pPr>
          </w:p>
        </w:tc>
        <w:tc>
          <w:tcPr>
            <w:tcW w:w="1020" w:type="dxa"/>
          </w:tcPr>
          <w:p w14:paraId="2390DD89" w14:textId="77777777" w:rsidR="00A17802" w:rsidRDefault="00A17802" w:rsidP="008752AF">
            <w:pPr>
              <w:rPr>
                <w:noProof/>
              </w:rPr>
            </w:pPr>
          </w:p>
        </w:tc>
        <w:tc>
          <w:tcPr>
            <w:tcW w:w="926" w:type="dxa"/>
          </w:tcPr>
          <w:p w14:paraId="078F9389" w14:textId="77777777" w:rsidR="00A17802" w:rsidRDefault="00A17802" w:rsidP="008752AF">
            <w:pPr>
              <w:rPr>
                <w:noProof/>
              </w:rPr>
            </w:pPr>
          </w:p>
        </w:tc>
        <w:tc>
          <w:tcPr>
            <w:tcW w:w="926" w:type="dxa"/>
          </w:tcPr>
          <w:p w14:paraId="2A1B9C2E" w14:textId="77777777" w:rsidR="00A17802" w:rsidRDefault="00A17802" w:rsidP="008752AF">
            <w:pPr>
              <w:rPr>
                <w:noProof/>
              </w:rPr>
            </w:pPr>
          </w:p>
        </w:tc>
      </w:tr>
      <w:tr w:rsidR="00A17802" w14:paraId="62DC3E23" w14:textId="77777777" w:rsidTr="008752AF">
        <w:trPr>
          <w:trHeight w:val="1087"/>
        </w:trPr>
        <w:tc>
          <w:tcPr>
            <w:tcW w:w="484" w:type="dxa"/>
          </w:tcPr>
          <w:p w14:paraId="3008F232" w14:textId="77777777" w:rsidR="00A17802" w:rsidRDefault="00A17802" w:rsidP="008752AF">
            <w:pPr>
              <w:jc w:val="center"/>
              <w:rPr>
                <w:noProof/>
              </w:rPr>
            </w:pPr>
            <w:r>
              <w:rPr>
                <w:noProof/>
              </w:rPr>
              <w:t>4</w:t>
            </w:r>
          </w:p>
        </w:tc>
        <w:tc>
          <w:tcPr>
            <w:tcW w:w="985" w:type="dxa"/>
          </w:tcPr>
          <w:p w14:paraId="62403E68" w14:textId="77777777" w:rsidR="00A17802" w:rsidRDefault="00A17802" w:rsidP="008752AF">
            <w:pPr>
              <w:rPr>
                <w:noProof/>
              </w:rPr>
            </w:pPr>
          </w:p>
        </w:tc>
        <w:tc>
          <w:tcPr>
            <w:tcW w:w="985" w:type="dxa"/>
          </w:tcPr>
          <w:p w14:paraId="55A706A1" w14:textId="77777777" w:rsidR="00A17802" w:rsidRDefault="00A17802" w:rsidP="008752AF">
            <w:pPr>
              <w:rPr>
                <w:noProof/>
              </w:rPr>
            </w:pPr>
          </w:p>
        </w:tc>
        <w:tc>
          <w:tcPr>
            <w:tcW w:w="985" w:type="dxa"/>
          </w:tcPr>
          <w:p w14:paraId="03B62915" w14:textId="77777777" w:rsidR="00A17802" w:rsidRDefault="00A17802" w:rsidP="008752AF">
            <w:pPr>
              <w:rPr>
                <w:noProof/>
              </w:rPr>
            </w:pPr>
          </w:p>
        </w:tc>
        <w:tc>
          <w:tcPr>
            <w:tcW w:w="986" w:type="dxa"/>
          </w:tcPr>
          <w:p w14:paraId="7E52AEE4" w14:textId="77777777" w:rsidR="00A17802" w:rsidRDefault="00A17802" w:rsidP="008752AF">
            <w:pPr>
              <w:rPr>
                <w:noProof/>
              </w:rPr>
            </w:pPr>
          </w:p>
        </w:tc>
        <w:tc>
          <w:tcPr>
            <w:tcW w:w="985" w:type="dxa"/>
          </w:tcPr>
          <w:p w14:paraId="450C5DBC" w14:textId="77777777" w:rsidR="00A17802" w:rsidRDefault="00A17802" w:rsidP="008752AF">
            <w:pPr>
              <w:rPr>
                <w:noProof/>
              </w:rPr>
            </w:pPr>
          </w:p>
        </w:tc>
        <w:tc>
          <w:tcPr>
            <w:tcW w:w="985" w:type="dxa"/>
          </w:tcPr>
          <w:p w14:paraId="0674C759" w14:textId="77777777" w:rsidR="00A17802" w:rsidRDefault="00A17802" w:rsidP="008752AF">
            <w:pPr>
              <w:rPr>
                <w:noProof/>
              </w:rPr>
            </w:pPr>
          </w:p>
        </w:tc>
        <w:tc>
          <w:tcPr>
            <w:tcW w:w="985" w:type="dxa"/>
          </w:tcPr>
          <w:p w14:paraId="491050D6" w14:textId="77777777" w:rsidR="00A17802" w:rsidRDefault="00A17802" w:rsidP="008752AF">
            <w:pPr>
              <w:rPr>
                <w:noProof/>
              </w:rPr>
            </w:pPr>
          </w:p>
        </w:tc>
        <w:tc>
          <w:tcPr>
            <w:tcW w:w="1020" w:type="dxa"/>
          </w:tcPr>
          <w:p w14:paraId="11FA01BA" w14:textId="77777777" w:rsidR="00A17802" w:rsidRDefault="00A17802" w:rsidP="008752AF">
            <w:pPr>
              <w:rPr>
                <w:noProof/>
              </w:rPr>
            </w:pPr>
          </w:p>
        </w:tc>
        <w:tc>
          <w:tcPr>
            <w:tcW w:w="926" w:type="dxa"/>
          </w:tcPr>
          <w:p w14:paraId="3F210A32" w14:textId="77777777" w:rsidR="00A17802" w:rsidRDefault="00A17802" w:rsidP="008752AF">
            <w:pPr>
              <w:rPr>
                <w:noProof/>
              </w:rPr>
            </w:pPr>
          </w:p>
        </w:tc>
        <w:tc>
          <w:tcPr>
            <w:tcW w:w="926" w:type="dxa"/>
          </w:tcPr>
          <w:p w14:paraId="719100E5" w14:textId="77777777" w:rsidR="00A17802" w:rsidRDefault="00A17802" w:rsidP="008752AF">
            <w:pPr>
              <w:rPr>
                <w:noProof/>
              </w:rPr>
            </w:pPr>
          </w:p>
        </w:tc>
      </w:tr>
      <w:tr w:rsidR="00A17802" w14:paraId="550EF175" w14:textId="77777777" w:rsidTr="008752AF">
        <w:trPr>
          <w:trHeight w:val="1053"/>
        </w:trPr>
        <w:tc>
          <w:tcPr>
            <w:tcW w:w="484" w:type="dxa"/>
          </w:tcPr>
          <w:p w14:paraId="3648A2C0" w14:textId="77777777" w:rsidR="00A17802" w:rsidRDefault="00A17802" w:rsidP="008752AF">
            <w:pPr>
              <w:jc w:val="center"/>
              <w:rPr>
                <w:noProof/>
              </w:rPr>
            </w:pPr>
            <w:r>
              <w:rPr>
                <w:noProof/>
              </w:rPr>
              <w:t>5</w:t>
            </w:r>
          </w:p>
        </w:tc>
        <w:tc>
          <w:tcPr>
            <w:tcW w:w="985" w:type="dxa"/>
          </w:tcPr>
          <w:p w14:paraId="1B987805" w14:textId="77777777" w:rsidR="00A17802" w:rsidRDefault="00A17802" w:rsidP="008752AF">
            <w:pPr>
              <w:rPr>
                <w:noProof/>
              </w:rPr>
            </w:pPr>
          </w:p>
        </w:tc>
        <w:tc>
          <w:tcPr>
            <w:tcW w:w="985" w:type="dxa"/>
          </w:tcPr>
          <w:p w14:paraId="43410A3E" w14:textId="77777777" w:rsidR="00A17802" w:rsidRDefault="00A17802" w:rsidP="008752AF">
            <w:pPr>
              <w:rPr>
                <w:noProof/>
              </w:rPr>
            </w:pPr>
          </w:p>
        </w:tc>
        <w:tc>
          <w:tcPr>
            <w:tcW w:w="985" w:type="dxa"/>
          </w:tcPr>
          <w:p w14:paraId="3132CFBB" w14:textId="77777777" w:rsidR="00A17802" w:rsidRDefault="00A17802" w:rsidP="008752AF">
            <w:pPr>
              <w:rPr>
                <w:noProof/>
              </w:rPr>
            </w:pPr>
          </w:p>
        </w:tc>
        <w:tc>
          <w:tcPr>
            <w:tcW w:w="986" w:type="dxa"/>
          </w:tcPr>
          <w:p w14:paraId="0557FF4C" w14:textId="77777777" w:rsidR="00A17802" w:rsidRDefault="00A17802" w:rsidP="008752AF">
            <w:pPr>
              <w:rPr>
                <w:noProof/>
              </w:rPr>
            </w:pPr>
          </w:p>
        </w:tc>
        <w:tc>
          <w:tcPr>
            <w:tcW w:w="985" w:type="dxa"/>
          </w:tcPr>
          <w:p w14:paraId="1BE9A93B" w14:textId="77777777" w:rsidR="00A17802" w:rsidRDefault="00A17802" w:rsidP="008752AF">
            <w:pPr>
              <w:rPr>
                <w:noProof/>
              </w:rPr>
            </w:pPr>
          </w:p>
        </w:tc>
        <w:tc>
          <w:tcPr>
            <w:tcW w:w="985" w:type="dxa"/>
          </w:tcPr>
          <w:p w14:paraId="6E0DECC3" w14:textId="77777777" w:rsidR="00A17802" w:rsidRDefault="00A17802" w:rsidP="008752AF">
            <w:pPr>
              <w:rPr>
                <w:noProof/>
              </w:rPr>
            </w:pPr>
          </w:p>
        </w:tc>
        <w:tc>
          <w:tcPr>
            <w:tcW w:w="985" w:type="dxa"/>
          </w:tcPr>
          <w:p w14:paraId="2740D4C0" w14:textId="77777777" w:rsidR="00A17802" w:rsidRDefault="00A17802" w:rsidP="008752AF">
            <w:pPr>
              <w:rPr>
                <w:noProof/>
              </w:rPr>
            </w:pPr>
          </w:p>
        </w:tc>
        <w:tc>
          <w:tcPr>
            <w:tcW w:w="1020" w:type="dxa"/>
          </w:tcPr>
          <w:p w14:paraId="7D2E9067" w14:textId="77777777" w:rsidR="00A17802" w:rsidRDefault="00A17802" w:rsidP="008752AF">
            <w:pPr>
              <w:rPr>
                <w:noProof/>
              </w:rPr>
            </w:pPr>
          </w:p>
        </w:tc>
        <w:tc>
          <w:tcPr>
            <w:tcW w:w="926" w:type="dxa"/>
          </w:tcPr>
          <w:p w14:paraId="7E66CAA2" w14:textId="77777777" w:rsidR="00A17802" w:rsidRDefault="00A17802" w:rsidP="008752AF">
            <w:pPr>
              <w:rPr>
                <w:noProof/>
              </w:rPr>
            </w:pPr>
          </w:p>
        </w:tc>
        <w:tc>
          <w:tcPr>
            <w:tcW w:w="926" w:type="dxa"/>
          </w:tcPr>
          <w:p w14:paraId="48789593" w14:textId="77777777" w:rsidR="00A17802" w:rsidRDefault="00A17802" w:rsidP="008752AF">
            <w:pPr>
              <w:rPr>
                <w:noProof/>
              </w:rPr>
            </w:pPr>
          </w:p>
        </w:tc>
      </w:tr>
      <w:tr w:rsidR="00A17802" w14:paraId="39746640" w14:textId="77777777" w:rsidTr="006F35E6">
        <w:trPr>
          <w:trHeight w:val="1016"/>
        </w:trPr>
        <w:tc>
          <w:tcPr>
            <w:tcW w:w="484" w:type="dxa"/>
          </w:tcPr>
          <w:p w14:paraId="3951F32A" w14:textId="77777777" w:rsidR="00A17802" w:rsidRDefault="00A17802" w:rsidP="008752AF">
            <w:pPr>
              <w:jc w:val="center"/>
              <w:rPr>
                <w:noProof/>
              </w:rPr>
            </w:pPr>
            <w:r>
              <w:rPr>
                <w:noProof/>
              </w:rPr>
              <w:t>6</w:t>
            </w:r>
          </w:p>
        </w:tc>
        <w:tc>
          <w:tcPr>
            <w:tcW w:w="985" w:type="dxa"/>
          </w:tcPr>
          <w:p w14:paraId="17EA6E0C" w14:textId="77777777" w:rsidR="00A17802" w:rsidRDefault="00A17802" w:rsidP="008752AF">
            <w:pPr>
              <w:rPr>
                <w:noProof/>
              </w:rPr>
            </w:pPr>
          </w:p>
        </w:tc>
        <w:tc>
          <w:tcPr>
            <w:tcW w:w="985" w:type="dxa"/>
          </w:tcPr>
          <w:p w14:paraId="178C8965" w14:textId="77777777" w:rsidR="00A17802" w:rsidRDefault="00A17802" w:rsidP="008752AF">
            <w:pPr>
              <w:rPr>
                <w:noProof/>
              </w:rPr>
            </w:pPr>
          </w:p>
        </w:tc>
        <w:tc>
          <w:tcPr>
            <w:tcW w:w="985" w:type="dxa"/>
          </w:tcPr>
          <w:p w14:paraId="057FA2AA" w14:textId="77777777" w:rsidR="00A17802" w:rsidRDefault="00A17802" w:rsidP="008752AF">
            <w:pPr>
              <w:rPr>
                <w:noProof/>
              </w:rPr>
            </w:pPr>
          </w:p>
        </w:tc>
        <w:tc>
          <w:tcPr>
            <w:tcW w:w="986" w:type="dxa"/>
          </w:tcPr>
          <w:p w14:paraId="0C90055D" w14:textId="77777777" w:rsidR="00A17802" w:rsidRDefault="00A17802" w:rsidP="008752AF">
            <w:pPr>
              <w:rPr>
                <w:noProof/>
              </w:rPr>
            </w:pPr>
          </w:p>
        </w:tc>
        <w:tc>
          <w:tcPr>
            <w:tcW w:w="985" w:type="dxa"/>
          </w:tcPr>
          <w:p w14:paraId="0C2A7DB5" w14:textId="77777777" w:rsidR="00A17802" w:rsidRDefault="00A17802" w:rsidP="008752AF">
            <w:pPr>
              <w:rPr>
                <w:noProof/>
              </w:rPr>
            </w:pPr>
          </w:p>
        </w:tc>
        <w:tc>
          <w:tcPr>
            <w:tcW w:w="985" w:type="dxa"/>
          </w:tcPr>
          <w:p w14:paraId="55252FB7" w14:textId="77777777" w:rsidR="00A17802" w:rsidRDefault="00A17802" w:rsidP="008752AF">
            <w:pPr>
              <w:rPr>
                <w:noProof/>
              </w:rPr>
            </w:pPr>
          </w:p>
        </w:tc>
        <w:tc>
          <w:tcPr>
            <w:tcW w:w="985" w:type="dxa"/>
          </w:tcPr>
          <w:p w14:paraId="0EA46AB5" w14:textId="77777777" w:rsidR="00A17802" w:rsidRDefault="00A17802" w:rsidP="008752AF">
            <w:pPr>
              <w:rPr>
                <w:noProof/>
              </w:rPr>
            </w:pPr>
          </w:p>
        </w:tc>
        <w:tc>
          <w:tcPr>
            <w:tcW w:w="1020" w:type="dxa"/>
          </w:tcPr>
          <w:p w14:paraId="549E5275" w14:textId="77777777" w:rsidR="00A17802" w:rsidRDefault="00A17802" w:rsidP="008752AF">
            <w:pPr>
              <w:rPr>
                <w:noProof/>
              </w:rPr>
            </w:pPr>
          </w:p>
        </w:tc>
        <w:tc>
          <w:tcPr>
            <w:tcW w:w="926" w:type="dxa"/>
          </w:tcPr>
          <w:p w14:paraId="58CE2EE4" w14:textId="77777777" w:rsidR="00A17802" w:rsidRDefault="00A17802" w:rsidP="008752AF">
            <w:pPr>
              <w:rPr>
                <w:noProof/>
              </w:rPr>
            </w:pPr>
          </w:p>
        </w:tc>
        <w:tc>
          <w:tcPr>
            <w:tcW w:w="926" w:type="dxa"/>
          </w:tcPr>
          <w:p w14:paraId="78E9B93E" w14:textId="77777777" w:rsidR="00A17802" w:rsidRDefault="00A17802" w:rsidP="008752AF">
            <w:pPr>
              <w:rPr>
                <w:noProof/>
              </w:rPr>
            </w:pPr>
          </w:p>
        </w:tc>
      </w:tr>
      <w:tr w:rsidR="00A17802" w14:paraId="7379C1C0" w14:textId="77777777" w:rsidTr="006F35E6">
        <w:trPr>
          <w:trHeight w:val="904"/>
        </w:trPr>
        <w:tc>
          <w:tcPr>
            <w:tcW w:w="484" w:type="dxa"/>
          </w:tcPr>
          <w:p w14:paraId="4183804A" w14:textId="77777777" w:rsidR="00A17802" w:rsidRDefault="00A17802" w:rsidP="008752AF">
            <w:pPr>
              <w:jc w:val="center"/>
              <w:rPr>
                <w:noProof/>
              </w:rPr>
            </w:pPr>
            <w:r>
              <w:rPr>
                <w:noProof/>
              </w:rPr>
              <w:t>7</w:t>
            </w:r>
          </w:p>
        </w:tc>
        <w:tc>
          <w:tcPr>
            <w:tcW w:w="985" w:type="dxa"/>
          </w:tcPr>
          <w:p w14:paraId="6CDD64F5" w14:textId="77777777" w:rsidR="00A17802" w:rsidRDefault="00A17802" w:rsidP="008752AF">
            <w:pPr>
              <w:rPr>
                <w:noProof/>
              </w:rPr>
            </w:pPr>
          </w:p>
        </w:tc>
        <w:tc>
          <w:tcPr>
            <w:tcW w:w="985" w:type="dxa"/>
          </w:tcPr>
          <w:p w14:paraId="0476EF30" w14:textId="77777777" w:rsidR="00A17802" w:rsidRDefault="00A17802" w:rsidP="008752AF">
            <w:pPr>
              <w:rPr>
                <w:noProof/>
              </w:rPr>
            </w:pPr>
          </w:p>
        </w:tc>
        <w:tc>
          <w:tcPr>
            <w:tcW w:w="985" w:type="dxa"/>
          </w:tcPr>
          <w:p w14:paraId="61C2B25E" w14:textId="77777777" w:rsidR="00A17802" w:rsidRDefault="00A17802" w:rsidP="008752AF">
            <w:pPr>
              <w:rPr>
                <w:noProof/>
              </w:rPr>
            </w:pPr>
          </w:p>
        </w:tc>
        <w:tc>
          <w:tcPr>
            <w:tcW w:w="986" w:type="dxa"/>
          </w:tcPr>
          <w:p w14:paraId="0541A741" w14:textId="77777777" w:rsidR="00A17802" w:rsidRDefault="00A17802" w:rsidP="008752AF">
            <w:pPr>
              <w:rPr>
                <w:noProof/>
              </w:rPr>
            </w:pPr>
          </w:p>
        </w:tc>
        <w:tc>
          <w:tcPr>
            <w:tcW w:w="985" w:type="dxa"/>
          </w:tcPr>
          <w:p w14:paraId="42BA19B1" w14:textId="77777777" w:rsidR="00A17802" w:rsidRDefault="00A17802" w:rsidP="008752AF">
            <w:pPr>
              <w:rPr>
                <w:noProof/>
              </w:rPr>
            </w:pPr>
          </w:p>
        </w:tc>
        <w:tc>
          <w:tcPr>
            <w:tcW w:w="985" w:type="dxa"/>
          </w:tcPr>
          <w:p w14:paraId="7878742A" w14:textId="77777777" w:rsidR="00A17802" w:rsidRDefault="00A17802" w:rsidP="008752AF">
            <w:pPr>
              <w:rPr>
                <w:noProof/>
              </w:rPr>
            </w:pPr>
          </w:p>
        </w:tc>
        <w:tc>
          <w:tcPr>
            <w:tcW w:w="985" w:type="dxa"/>
          </w:tcPr>
          <w:p w14:paraId="400D596E" w14:textId="77777777" w:rsidR="00A17802" w:rsidRDefault="00A17802" w:rsidP="008752AF">
            <w:pPr>
              <w:rPr>
                <w:noProof/>
              </w:rPr>
            </w:pPr>
          </w:p>
        </w:tc>
        <w:tc>
          <w:tcPr>
            <w:tcW w:w="1020" w:type="dxa"/>
          </w:tcPr>
          <w:p w14:paraId="5B2CB9A2" w14:textId="77777777" w:rsidR="00A17802" w:rsidRDefault="00A17802" w:rsidP="008752AF">
            <w:pPr>
              <w:rPr>
                <w:noProof/>
              </w:rPr>
            </w:pPr>
          </w:p>
        </w:tc>
        <w:tc>
          <w:tcPr>
            <w:tcW w:w="926" w:type="dxa"/>
          </w:tcPr>
          <w:p w14:paraId="5DDA7289" w14:textId="77777777" w:rsidR="00A17802" w:rsidRDefault="00A17802" w:rsidP="008752AF">
            <w:pPr>
              <w:rPr>
                <w:noProof/>
              </w:rPr>
            </w:pPr>
          </w:p>
        </w:tc>
        <w:tc>
          <w:tcPr>
            <w:tcW w:w="926" w:type="dxa"/>
          </w:tcPr>
          <w:p w14:paraId="2068E72F" w14:textId="77777777" w:rsidR="00A17802" w:rsidRDefault="00A17802" w:rsidP="008752AF">
            <w:pPr>
              <w:rPr>
                <w:noProof/>
              </w:rPr>
            </w:pPr>
          </w:p>
        </w:tc>
      </w:tr>
      <w:tr w:rsidR="00A17802" w14:paraId="1782DB35" w14:textId="77777777" w:rsidTr="006F35E6">
        <w:trPr>
          <w:trHeight w:val="848"/>
        </w:trPr>
        <w:tc>
          <w:tcPr>
            <w:tcW w:w="484" w:type="dxa"/>
          </w:tcPr>
          <w:p w14:paraId="210ACE20" w14:textId="77777777" w:rsidR="00A17802" w:rsidRDefault="00A17802" w:rsidP="008752AF">
            <w:pPr>
              <w:jc w:val="center"/>
              <w:rPr>
                <w:noProof/>
              </w:rPr>
            </w:pPr>
            <w:r>
              <w:rPr>
                <w:noProof/>
              </w:rPr>
              <w:t>8</w:t>
            </w:r>
          </w:p>
        </w:tc>
        <w:tc>
          <w:tcPr>
            <w:tcW w:w="985" w:type="dxa"/>
          </w:tcPr>
          <w:p w14:paraId="36926057" w14:textId="77777777" w:rsidR="00A17802" w:rsidRDefault="00A17802" w:rsidP="008752AF">
            <w:pPr>
              <w:rPr>
                <w:noProof/>
              </w:rPr>
            </w:pPr>
          </w:p>
        </w:tc>
        <w:tc>
          <w:tcPr>
            <w:tcW w:w="985" w:type="dxa"/>
          </w:tcPr>
          <w:p w14:paraId="2886C4B8" w14:textId="77777777" w:rsidR="00A17802" w:rsidRDefault="00A17802" w:rsidP="008752AF">
            <w:pPr>
              <w:rPr>
                <w:noProof/>
              </w:rPr>
            </w:pPr>
          </w:p>
        </w:tc>
        <w:tc>
          <w:tcPr>
            <w:tcW w:w="985" w:type="dxa"/>
          </w:tcPr>
          <w:p w14:paraId="55359BE3" w14:textId="77777777" w:rsidR="00A17802" w:rsidRDefault="00A17802" w:rsidP="008752AF">
            <w:pPr>
              <w:rPr>
                <w:noProof/>
              </w:rPr>
            </w:pPr>
          </w:p>
        </w:tc>
        <w:tc>
          <w:tcPr>
            <w:tcW w:w="986" w:type="dxa"/>
          </w:tcPr>
          <w:p w14:paraId="04AA3387" w14:textId="77777777" w:rsidR="00A17802" w:rsidRDefault="00A17802" w:rsidP="008752AF">
            <w:pPr>
              <w:rPr>
                <w:noProof/>
              </w:rPr>
            </w:pPr>
          </w:p>
        </w:tc>
        <w:tc>
          <w:tcPr>
            <w:tcW w:w="985" w:type="dxa"/>
          </w:tcPr>
          <w:p w14:paraId="10877047" w14:textId="77777777" w:rsidR="00A17802" w:rsidRDefault="00A17802" w:rsidP="008752AF">
            <w:pPr>
              <w:rPr>
                <w:noProof/>
              </w:rPr>
            </w:pPr>
          </w:p>
        </w:tc>
        <w:tc>
          <w:tcPr>
            <w:tcW w:w="985" w:type="dxa"/>
          </w:tcPr>
          <w:p w14:paraId="36EB0A0B" w14:textId="77777777" w:rsidR="00A17802" w:rsidRDefault="00A17802" w:rsidP="008752AF">
            <w:pPr>
              <w:rPr>
                <w:noProof/>
              </w:rPr>
            </w:pPr>
          </w:p>
        </w:tc>
        <w:tc>
          <w:tcPr>
            <w:tcW w:w="985" w:type="dxa"/>
          </w:tcPr>
          <w:p w14:paraId="71ED0EF3" w14:textId="77777777" w:rsidR="00A17802" w:rsidRDefault="00A17802" w:rsidP="008752AF">
            <w:pPr>
              <w:rPr>
                <w:noProof/>
              </w:rPr>
            </w:pPr>
          </w:p>
        </w:tc>
        <w:tc>
          <w:tcPr>
            <w:tcW w:w="1020" w:type="dxa"/>
          </w:tcPr>
          <w:p w14:paraId="2E638101" w14:textId="77777777" w:rsidR="00A17802" w:rsidRDefault="00A17802" w:rsidP="008752AF">
            <w:pPr>
              <w:rPr>
                <w:noProof/>
              </w:rPr>
            </w:pPr>
          </w:p>
        </w:tc>
        <w:tc>
          <w:tcPr>
            <w:tcW w:w="926" w:type="dxa"/>
          </w:tcPr>
          <w:p w14:paraId="3A58DF9A" w14:textId="77777777" w:rsidR="00A17802" w:rsidRDefault="00A17802" w:rsidP="008752AF">
            <w:pPr>
              <w:rPr>
                <w:noProof/>
              </w:rPr>
            </w:pPr>
          </w:p>
        </w:tc>
        <w:tc>
          <w:tcPr>
            <w:tcW w:w="926" w:type="dxa"/>
          </w:tcPr>
          <w:p w14:paraId="7E86E16C" w14:textId="77777777" w:rsidR="00A17802" w:rsidRDefault="00A17802" w:rsidP="008752AF">
            <w:pPr>
              <w:rPr>
                <w:noProof/>
              </w:rPr>
            </w:pPr>
          </w:p>
        </w:tc>
      </w:tr>
      <w:tr w:rsidR="00A17802" w14:paraId="3E54ABF3" w14:textId="77777777" w:rsidTr="006F35E6">
        <w:trPr>
          <w:trHeight w:val="920"/>
        </w:trPr>
        <w:tc>
          <w:tcPr>
            <w:tcW w:w="484" w:type="dxa"/>
          </w:tcPr>
          <w:p w14:paraId="1220342F" w14:textId="77777777" w:rsidR="00A17802" w:rsidRDefault="00A17802" w:rsidP="008752AF">
            <w:pPr>
              <w:jc w:val="center"/>
              <w:rPr>
                <w:noProof/>
              </w:rPr>
            </w:pPr>
            <w:r>
              <w:rPr>
                <w:noProof/>
              </w:rPr>
              <w:t>9</w:t>
            </w:r>
          </w:p>
        </w:tc>
        <w:tc>
          <w:tcPr>
            <w:tcW w:w="985" w:type="dxa"/>
          </w:tcPr>
          <w:p w14:paraId="787E9DD4" w14:textId="77777777" w:rsidR="00A17802" w:rsidRDefault="00A17802" w:rsidP="008752AF">
            <w:pPr>
              <w:rPr>
                <w:noProof/>
              </w:rPr>
            </w:pPr>
          </w:p>
        </w:tc>
        <w:tc>
          <w:tcPr>
            <w:tcW w:w="985" w:type="dxa"/>
          </w:tcPr>
          <w:p w14:paraId="2C79B50B" w14:textId="77777777" w:rsidR="00A17802" w:rsidRDefault="00A17802" w:rsidP="008752AF">
            <w:pPr>
              <w:rPr>
                <w:noProof/>
              </w:rPr>
            </w:pPr>
          </w:p>
        </w:tc>
        <w:tc>
          <w:tcPr>
            <w:tcW w:w="985" w:type="dxa"/>
          </w:tcPr>
          <w:p w14:paraId="5423378B" w14:textId="77777777" w:rsidR="00A17802" w:rsidRDefault="00A17802" w:rsidP="008752AF">
            <w:pPr>
              <w:rPr>
                <w:noProof/>
              </w:rPr>
            </w:pPr>
          </w:p>
        </w:tc>
        <w:tc>
          <w:tcPr>
            <w:tcW w:w="986" w:type="dxa"/>
          </w:tcPr>
          <w:p w14:paraId="6616B373" w14:textId="77777777" w:rsidR="00A17802" w:rsidRDefault="00A17802" w:rsidP="008752AF">
            <w:pPr>
              <w:rPr>
                <w:noProof/>
              </w:rPr>
            </w:pPr>
          </w:p>
        </w:tc>
        <w:tc>
          <w:tcPr>
            <w:tcW w:w="985" w:type="dxa"/>
          </w:tcPr>
          <w:p w14:paraId="0FEF2875" w14:textId="77777777" w:rsidR="00A17802" w:rsidRDefault="00A17802" w:rsidP="008752AF">
            <w:pPr>
              <w:rPr>
                <w:noProof/>
              </w:rPr>
            </w:pPr>
          </w:p>
        </w:tc>
        <w:tc>
          <w:tcPr>
            <w:tcW w:w="985" w:type="dxa"/>
          </w:tcPr>
          <w:p w14:paraId="64EFD6A3" w14:textId="77777777" w:rsidR="00A17802" w:rsidRDefault="00A17802" w:rsidP="008752AF">
            <w:pPr>
              <w:rPr>
                <w:noProof/>
              </w:rPr>
            </w:pPr>
          </w:p>
        </w:tc>
        <w:tc>
          <w:tcPr>
            <w:tcW w:w="985" w:type="dxa"/>
          </w:tcPr>
          <w:p w14:paraId="600A05A7" w14:textId="77777777" w:rsidR="00A17802" w:rsidRDefault="00A17802" w:rsidP="008752AF">
            <w:pPr>
              <w:rPr>
                <w:noProof/>
              </w:rPr>
            </w:pPr>
          </w:p>
        </w:tc>
        <w:tc>
          <w:tcPr>
            <w:tcW w:w="1020" w:type="dxa"/>
          </w:tcPr>
          <w:p w14:paraId="7B87BAB8" w14:textId="77777777" w:rsidR="00A17802" w:rsidRDefault="00A17802" w:rsidP="008752AF">
            <w:pPr>
              <w:rPr>
                <w:noProof/>
              </w:rPr>
            </w:pPr>
          </w:p>
        </w:tc>
        <w:tc>
          <w:tcPr>
            <w:tcW w:w="926" w:type="dxa"/>
          </w:tcPr>
          <w:p w14:paraId="211329FE" w14:textId="77777777" w:rsidR="00A17802" w:rsidRDefault="00A17802" w:rsidP="008752AF">
            <w:pPr>
              <w:rPr>
                <w:noProof/>
              </w:rPr>
            </w:pPr>
          </w:p>
        </w:tc>
        <w:tc>
          <w:tcPr>
            <w:tcW w:w="926" w:type="dxa"/>
          </w:tcPr>
          <w:p w14:paraId="773EC691" w14:textId="77777777" w:rsidR="00A17802" w:rsidRDefault="00A17802" w:rsidP="008752AF">
            <w:pPr>
              <w:rPr>
                <w:noProof/>
              </w:rPr>
            </w:pPr>
          </w:p>
        </w:tc>
      </w:tr>
      <w:tr w:rsidR="00A17802" w14:paraId="15FA08A7" w14:textId="77777777" w:rsidTr="006F35E6">
        <w:trPr>
          <w:trHeight w:val="808"/>
        </w:trPr>
        <w:tc>
          <w:tcPr>
            <w:tcW w:w="484" w:type="dxa"/>
          </w:tcPr>
          <w:p w14:paraId="51556C1B" w14:textId="77777777" w:rsidR="00A17802" w:rsidRDefault="00A17802" w:rsidP="008752AF">
            <w:pPr>
              <w:jc w:val="center"/>
              <w:rPr>
                <w:noProof/>
              </w:rPr>
            </w:pPr>
            <w:r>
              <w:rPr>
                <w:noProof/>
              </w:rPr>
              <w:t>10</w:t>
            </w:r>
          </w:p>
        </w:tc>
        <w:tc>
          <w:tcPr>
            <w:tcW w:w="985" w:type="dxa"/>
          </w:tcPr>
          <w:p w14:paraId="5521380D" w14:textId="77777777" w:rsidR="00A17802" w:rsidRDefault="00A17802" w:rsidP="008752AF">
            <w:pPr>
              <w:rPr>
                <w:noProof/>
              </w:rPr>
            </w:pPr>
          </w:p>
        </w:tc>
        <w:tc>
          <w:tcPr>
            <w:tcW w:w="985" w:type="dxa"/>
          </w:tcPr>
          <w:p w14:paraId="7670284E" w14:textId="77777777" w:rsidR="00A17802" w:rsidRDefault="00A17802" w:rsidP="008752AF">
            <w:pPr>
              <w:rPr>
                <w:noProof/>
              </w:rPr>
            </w:pPr>
          </w:p>
        </w:tc>
        <w:tc>
          <w:tcPr>
            <w:tcW w:w="985" w:type="dxa"/>
          </w:tcPr>
          <w:p w14:paraId="47C73385" w14:textId="77777777" w:rsidR="00A17802" w:rsidRDefault="00A17802" w:rsidP="008752AF">
            <w:pPr>
              <w:rPr>
                <w:noProof/>
              </w:rPr>
            </w:pPr>
          </w:p>
        </w:tc>
        <w:tc>
          <w:tcPr>
            <w:tcW w:w="986" w:type="dxa"/>
          </w:tcPr>
          <w:p w14:paraId="40104078" w14:textId="77777777" w:rsidR="00A17802" w:rsidRDefault="00A17802" w:rsidP="008752AF">
            <w:pPr>
              <w:rPr>
                <w:noProof/>
              </w:rPr>
            </w:pPr>
          </w:p>
        </w:tc>
        <w:tc>
          <w:tcPr>
            <w:tcW w:w="985" w:type="dxa"/>
          </w:tcPr>
          <w:p w14:paraId="4A861C8D" w14:textId="77777777" w:rsidR="00A17802" w:rsidRDefault="00A17802" w:rsidP="008752AF">
            <w:pPr>
              <w:rPr>
                <w:noProof/>
              </w:rPr>
            </w:pPr>
          </w:p>
        </w:tc>
        <w:tc>
          <w:tcPr>
            <w:tcW w:w="985" w:type="dxa"/>
          </w:tcPr>
          <w:p w14:paraId="160228B7" w14:textId="77777777" w:rsidR="00A17802" w:rsidRDefault="00A17802" w:rsidP="008752AF">
            <w:pPr>
              <w:rPr>
                <w:noProof/>
              </w:rPr>
            </w:pPr>
          </w:p>
        </w:tc>
        <w:tc>
          <w:tcPr>
            <w:tcW w:w="985" w:type="dxa"/>
          </w:tcPr>
          <w:p w14:paraId="6BE09FA3" w14:textId="77777777" w:rsidR="00A17802" w:rsidRDefault="00A17802" w:rsidP="008752AF">
            <w:pPr>
              <w:rPr>
                <w:noProof/>
              </w:rPr>
            </w:pPr>
          </w:p>
        </w:tc>
        <w:tc>
          <w:tcPr>
            <w:tcW w:w="1020" w:type="dxa"/>
          </w:tcPr>
          <w:p w14:paraId="23592208" w14:textId="77777777" w:rsidR="00A17802" w:rsidRDefault="00A17802" w:rsidP="008752AF">
            <w:pPr>
              <w:rPr>
                <w:noProof/>
              </w:rPr>
            </w:pPr>
          </w:p>
        </w:tc>
        <w:tc>
          <w:tcPr>
            <w:tcW w:w="926" w:type="dxa"/>
          </w:tcPr>
          <w:p w14:paraId="2D7B6373" w14:textId="77777777" w:rsidR="00A17802" w:rsidRDefault="00A17802" w:rsidP="008752AF">
            <w:pPr>
              <w:rPr>
                <w:noProof/>
              </w:rPr>
            </w:pPr>
          </w:p>
        </w:tc>
        <w:tc>
          <w:tcPr>
            <w:tcW w:w="926" w:type="dxa"/>
          </w:tcPr>
          <w:p w14:paraId="71A304BF" w14:textId="77777777" w:rsidR="00A17802" w:rsidRDefault="00A17802" w:rsidP="008752AF">
            <w:pPr>
              <w:rPr>
                <w:noProof/>
              </w:rPr>
            </w:pPr>
          </w:p>
        </w:tc>
      </w:tr>
    </w:tbl>
    <w:p w14:paraId="445EE74C" w14:textId="77777777" w:rsidR="00A46119" w:rsidRPr="00A46119" w:rsidRDefault="00A46119" w:rsidP="00A46119">
      <w:pPr>
        <w:jc w:val="right"/>
      </w:pPr>
    </w:p>
    <w:sectPr w:rsidR="00A46119" w:rsidRPr="00A46119" w:rsidSect="00EB1065">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D577A" w14:textId="77777777" w:rsidR="00283D73" w:rsidRDefault="00283D73" w:rsidP="00DA087C">
      <w:r>
        <w:separator/>
      </w:r>
    </w:p>
    <w:p w14:paraId="05A1D6DD" w14:textId="77777777" w:rsidR="00283D73" w:rsidRDefault="00283D73" w:rsidP="00DA087C"/>
    <w:p w14:paraId="2CBC9336" w14:textId="77777777" w:rsidR="00283D73" w:rsidRDefault="00283D73" w:rsidP="00DA087C"/>
  </w:endnote>
  <w:endnote w:type="continuationSeparator" w:id="0">
    <w:p w14:paraId="0E286AF4" w14:textId="77777777" w:rsidR="00283D73" w:rsidRDefault="00283D73" w:rsidP="00DA087C">
      <w:r>
        <w:continuationSeparator/>
      </w:r>
    </w:p>
    <w:p w14:paraId="3F9BCBBD" w14:textId="77777777" w:rsidR="00283D73" w:rsidRDefault="00283D73" w:rsidP="00DA087C"/>
    <w:p w14:paraId="56E3D4DF" w14:textId="77777777" w:rsidR="00283D73" w:rsidRDefault="00283D73"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43299CB4"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E6D7D22" w14:textId="77777777" w:rsidR="00BE0E7D" w:rsidRDefault="00BE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6584227"/>
      <w:docPartObj>
        <w:docPartGallery w:val="Page Numbers (Bottom of Page)"/>
        <w:docPartUnique/>
      </w:docPartObj>
    </w:sdtPr>
    <w:sdtEndPr>
      <w:rPr>
        <w:noProof/>
      </w:rPr>
    </w:sdtEndPr>
    <w:sdtContent>
      <w:p w14:paraId="7F883803" w14:textId="77777777" w:rsidR="00EB1065" w:rsidRDefault="00EB1065">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27D9D526" w14:textId="77777777" w:rsidR="00EB1065" w:rsidRDefault="00EB1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7E6ED" w14:textId="77777777" w:rsidR="00283D73" w:rsidRDefault="00283D73" w:rsidP="00DA087C">
      <w:r>
        <w:separator/>
      </w:r>
    </w:p>
    <w:p w14:paraId="5132EF75" w14:textId="77777777" w:rsidR="00283D73" w:rsidRDefault="00283D73" w:rsidP="00DA087C"/>
    <w:p w14:paraId="2A1941C8" w14:textId="77777777" w:rsidR="00283D73" w:rsidRDefault="00283D73" w:rsidP="00DA087C"/>
  </w:footnote>
  <w:footnote w:type="continuationSeparator" w:id="0">
    <w:p w14:paraId="065210D2" w14:textId="77777777" w:rsidR="00283D73" w:rsidRDefault="00283D73" w:rsidP="00DA087C">
      <w:r>
        <w:continuationSeparator/>
      </w:r>
    </w:p>
    <w:p w14:paraId="155C07FB" w14:textId="77777777" w:rsidR="00283D73" w:rsidRDefault="00283D73" w:rsidP="00DA087C"/>
    <w:p w14:paraId="06AAEACC" w14:textId="77777777" w:rsidR="00283D73" w:rsidRDefault="00283D73" w:rsidP="00DA08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4694F" w14:textId="77777777" w:rsidR="008D24FB" w:rsidRDefault="008D24FB" w:rsidP="00EB7F49">
    <w:pPr>
      <w:pStyle w:val="Header"/>
      <w:tabs>
        <w:tab w:val="clear" w:pos="4513"/>
        <w:tab w:val="clear" w:pos="9026"/>
        <w:tab w:val="left" w:pos="8180"/>
      </w:tabs>
    </w:pPr>
    <w:r>
      <w:rPr>
        <w:noProof/>
      </w:rPr>
      <w:drawing>
        <wp:anchor distT="0" distB="0" distL="114300" distR="114300" simplePos="0" relativeHeight="251668480" behindDoc="0" locked="0" layoutInCell="1" allowOverlap="1" wp14:anchorId="1DACF9EE" wp14:editId="0FFCDFD4">
          <wp:simplePos x="0" y="0"/>
          <wp:positionH relativeFrom="column">
            <wp:posOffset>4876800</wp:posOffset>
          </wp:positionH>
          <wp:positionV relativeFrom="paragraph">
            <wp:posOffset>-193993</wp:posOffset>
          </wp:positionV>
          <wp:extent cx="1338262" cy="799578"/>
          <wp:effectExtent l="0" t="0" r="0" b="635"/>
          <wp:wrapNone/>
          <wp:docPr id="742942385"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262" cy="7995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3237C9D" wp14:editId="33708082">
          <wp:simplePos x="0" y="0"/>
          <wp:positionH relativeFrom="column">
            <wp:posOffset>28575</wp:posOffset>
          </wp:positionH>
          <wp:positionV relativeFrom="paragraph">
            <wp:posOffset>-120967</wp:posOffset>
          </wp:positionV>
          <wp:extent cx="966788" cy="657343"/>
          <wp:effectExtent l="0" t="0" r="5080" b="0"/>
          <wp:wrapNone/>
          <wp:docPr id="2022798581" name="Picture 2022798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8872" t="10566" r="8954" b="10405"/>
                  <a:stretch/>
                </pic:blipFill>
                <pic:spPr bwMode="auto">
                  <a:xfrm>
                    <a:off x="0" y="0"/>
                    <a:ext cx="966788" cy="657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7DFEBD3C" wp14:editId="30AEA7F9">
          <wp:simplePos x="0" y="0"/>
          <wp:positionH relativeFrom="column">
            <wp:posOffset>7703820</wp:posOffset>
          </wp:positionH>
          <wp:positionV relativeFrom="paragraph">
            <wp:posOffset>-256117</wp:posOffset>
          </wp:positionV>
          <wp:extent cx="1338262" cy="799578"/>
          <wp:effectExtent l="0" t="0" r="0" b="635"/>
          <wp:wrapNone/>
          <wp:docPr id="73741501"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262" cy="799578"/>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1708F037" w14:textId="77777777" w:rsidR="008D24FB" w:rsidRDefault="008D24FB" w:rsidP="00DD446B">
    <w:pPr>
      <w:pStyle w:val="Header"/>
    </w:pPr>
  </w:p>
  <w:p w14:paraId="4CF432D7" w14:textId="77777777" w:rsidR="008D24FB" w:rsidRDefault="008D24FB" w:rsidP="00D11489">
    <w:pPr>
      <w:pStyle w:val="Header"/>
      <w:tabs>
        <w:tab w:val="clear" w:pos="4513"/>
        <w:tab w:val="clear" w:pos="9026"/>
        <w:tab w:val="left" w:pos="2807"/>
      </w:tabs>
    </w:pPr>
    <w:r>
      <w:tab/>
    </w:r>
  </w:p>
  <w:p w14:paraId="4F4F392C" w14:textId="77777777" w:rsidR="008D24FB" w:rsidRPr="00DD446B" w:rsidRDefault="008D24FB" w:rsidP="00DD4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E9EF4" w14:textId="46182F0C" w:rsidR="000C65B0" w:rsidRDefault="000C65B0">
    <w:pPr>
      <w:pStyle w:val="Header"/>
    </w:pPr>
  </w:p>
  <w:p w14:paraId="0034DFB2" w14:textId="28D1AA97" w:rsidR="000C65B0" w:rsidRDefault="008066B5">
    <w:pPr>
      <w:pStyle w:val="Header"/>
    </w:pPr>
    <w:r>
      <w:rPr>
        <w:noProof/>
      </w:rPr>
      <w:drawing>
        <wp:anchor distT="0" distB="0" distL="114300" distR="114300" simplePos="0" relativeHeight="251664384" behindDoc="0" locked="0" layoutInCell="1" allowOverlap="1" wp14:anchorId="471A29BC" wp14:editId="3FAF187D">
          <wp:simplePos x="0" y="0"/>
          <wp:positionH relativeFrom="column">
            <wp:posOffset>4636604</wp:posOffset>
          </wp:positionH>
          <wp:positionV relativeFrom="paragraph">
            <wp:posOffset>26035</wp:posOffset>
          </wp:positionV>
          <wp:extent cx="1239520" cy="740410"/>
          <wp:effectExtent l="0" t="0" r="0" b="2540"/>
          <wp:wrapNone/>
          <wp:docPr id="1943578914"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Read, Write, Count - Scottish Book Tru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9520" cy="74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6561B" w14:textId="77777777" w:rsidR="000C65B0" w:rsidRDefault="000C65B0">
    <w:pPr>
      <w:pStyle w:val="Header"/>
    </w:pPr>
  </w:p>
  <w:p w14:paraId="61D20441" w14:textId="77777777" w:rsidR="000C65B0" w:rsidRDefault="000C65B0">
    <w:pPr>
      <w:pStyle w:val="Header"/>
    </w:pPr>
  </w:p>
  <w:p w14:paraId="50FA0D8A" w14:textId="77777777" w:rsidR="000C65B0" w:rsidRDefault="000C65B0">
    <w:pPr>
      <w:pStyle w:val="Header"/>
    </w:pPr>
  </w:p>
  <w:p w14:paraId="5611E2B4" w14:textId="77777777" w:rsidR="000C65B0" w:rsidRDefault="000C65B0">
    <w:pPr>
      <w:pStyle w:val="Header"/>
    </w:pPr>
  </w:p>
  <w:p w14:paraId="0732E8D0" w14:textId="77777777" w:rsidR="000C65B0" w:rsidRDefault="000C65B0">
    <w:pPr>
      <w:pStyle w:val="Header"/>
    </w:pPr>
    <w:r w:rsidRPr="00954D67">
      <w:rPr>
        <w:noProof/>
        <w:lang w:eastAsia="en-GB"/>
      </w:rPr>
      <w:drawing>
        <wp:anchor distT="0" distB="0" distL="114300" distR="114300" simplePos="0" relativeHeight="251663360" behindDoc="1" locked="0" layoutInCell="1" allowOverlap="1" wp14:anchorId="4C8C79CA" wp14:editId="44291618">
          <wp:simplePos x="0" y="0"/>
          <wp:positionH relativeFrom="column">
            <wp:posOffset>0</wp:posOffset>
          </wp:positionH>
          <wp:positionV relativeFrom="page">
            <wp:posOffset>624840</wp:posOffset>
          </wp:positionV>
          <wp:extent cx="1134745" cy="767080"/>
          <wp:effectExtent l="0" t="0" r="8255" b="0"/>
          <wp:wrapSquare wrapText="bothSides"/>
          <wp:docPr id="2013754664" name="Picture 2013754664"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34745" cy="7670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D937BE"/>
    <w:multiLevelType w:val="hybridMultilevel"/>
    <w:tmpl w:val="461E4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001C60"/>
    <w:multiLevelType w:val="hybridMultilevel"/>
    <w:tmpl w:val="7EAC2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AA4AB8"/>
    <w:multiLevelType w:val="hybridMultilevel"/>
    <w:tmpl w:val="6F2C4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226E9F"/>
    <w:multiLevelType w:val="hybridMultilevel"/>
    <w:tmpl w:val="0F7C6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F713BC"/>
    <w:multiLevelType w:val="hybridMultilevel"/>
    <w:tmpl w:val="72604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BF1B28"/>
    <w:multiLevelType w:val="hybridMultilevel"/>
    <w:tmpl w:val="FEC0AD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6D218D"/>
    <w:multiLevelType w:val="hybridMultilevel"/>
    <w:tmpl w:val="CC30D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4AD3D51"/>
    <w:multiLevelType w:val="hybridMultilevel"/>
    <w:tmpl w:val="8FC621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CF3456"/>
    <w:multiLevelType w:val="hybridMultilevel"/>
    <w:tmpl w:val="0C881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823852"/>
    <w:multiLevelType w:val="hybridMultilevel"/>
    <w:tmpl w:val="A9A8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2548C8"/>
    <w:multiLevelType w:val="hybridMultilevel"/>
    <w:tmpl w:val="84D4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496228"/>
    <w:multiLevelType w:val="hybridMultilevel"/>
    <w:tmpl w:val="ABF45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5E28DC"/>
    <w:multiLevelType w:val="hybridMultilevel"/>
    <w:tmpl w:val="74FC6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3B3FA6"/>
    <w:multiLevelType w:val="hybridMultilevel"/>
    <w:tmpl w:val="9020A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5336133">
    <w:abstractNumId w:val="8"/>
  </w:num>
  <w:num w:numId="2" w16cid:durableId="1056390480">
    <w:abstractNumId w:val="47"/>
  </w:num>
  <w:num w:numId="3" w16cid:durableId="1913545489">
    <w:abstractNumId w:val="21"/>
  </w:num>
  <w:num w:numId="4" w16cid:durableId="2042784472">
    <w:abstractNumId w:val="7"/>
  </w:num>
  <w:num w:numId="5" w16cid:durableId="1711152707">
    <w:abstractNumId w:val="33"/>
  </w:num>
  <w:num w:numId="6" w16cid:durableId="1861700272">
    <w:abstractNumId w:val="29"/>
  </w:num>
  <w:num w:numId="7" w16cid:durableId="198250655">
    <w:abstractNumId w:val="25"/>
  </w:num>
  <w:num w:numId="8" w16cid:durableId="730929101">
    <w:abstractNumId w:val="41"/>
  </w:num>
  <w:num w:numId="9" w16cid:durableId="429466970">
    <w:abstractNumId w:val="39"/>
  </w:num>
  <w:num w:numId="10" w16cid:durableId="195167994">
    <w:abstractNumId w:val="0"/>
  </w:num>
  <w:num w:numId="11" w16cid:durableId="502159906">
    <w:abstractNumId w:val="22"/>
  </w:num>
  <w:num w:numId="12" w16cid:durableId="1303803571">
    <w:abstractNumId w:val="20"/>
  </w:num>
  <w:num w:numId="13" w16cid:durableId="1272854475">
    <w:abstractNumId w:val="34"/>
  </w:num>
  <w:num w:numId="14" w16cid:durableId="1765833040">
    <w:abstractNumId w:val="5"/>
  </w:num>
  <w:num w:numId="15" w16cid:durableId="1219780483">
    <w:abstractNumId w:val="13"/>
  </w:num>
  <w:num w:numId="16" w16cid:durableId="615916998">
    <w:abstractNumId w:val="40"/>
  </w:num>
  <w:num w:numId="17" w16cid:durableId="524444022">
    <w:abstractNumId w:val="32"/>
  </w:num>
  <w:num w:numId="18" w16cid:durableId="573903124">
    <w:abstractNumId w:val="2"/>
  </w:num>
  <w:num w:numId="19" w16cid:durableId="2054454918">
    <w:abstractNumId w:val="4"/>
  </w:num>
  <w:num w:numId="20" w16cid:durableId="2025863104">
    <w:abstractNumId w:val="14"/>
  </w:num>
  <w:num w:numId="21" w16cid:durableId="1315140963">
    <w:abstractNumId w:val="3"/>
  </w:num>
  <w:num w:numId="22" w16cid:durableId="1001855503">
    <w:abstractNumId w:val="23"/>
  </w:num>
  <w:num w:numId="23" w16cid:durableId="1185246963">
    <w:abstractNumId w:val="1"/>
  </w:num>
  <w:num w:numId="24" w16cid:durableId="1689478652">
    <w:abstractNumId w:val="9"/>
  </w:num>
  <w:num w:numId="25" w16cid:durableId="1514568624">
    <w:abstractNumId w:val="43"/>
  </w:num>
  <w:num w:numId="26" w16cid:durableId="759642719">
    <w:abstractNumId w:val="35"/>
  </w:num>
  <w:num w:numId="27" w16cid:durableId="254048459">
    <w:abstractNumId w:val="45"/>
  </w:num>
  <w:num w:numId="28" w16cid:durableId="484515513">
    <w:abstractNumId w:val="27"/>
  </w:num>
  <w:num w:numId="29" w16cid:durableId="529804428">
    <w:abstractNumId w:val="37"/>
  </w:num>
  <w:num w:numId="30" w16cid:durableId="1196651469">
    <w:abstractNumId w:val="6"/>
  </w:num>
  <w:num w:numId="31" w16cid:durableId="1939866320">
    <w:abstractNumId w:val="16"/>
  </w:num>
  <w:num w:numId="32" w16cid:durableId="1387295108">
    <w:abstractNumId w:val="10"/>
  </w:num>
  <w:num w:numId="33" w16cid:durableId="71895297">
    <w:abstractNumId w:val="28"/>
  </w:num>
  <w:num w:numId="34" w16cid:durableId="1484538765">
    <w:abstractNumId w:val="18"/>
  </w:num>
  <w:num w:numId="35" w16cid:durableId="394937707">
    <w:abstractNumId w:val="42"/>
  </w:num>
  <w:num w:numId="36" w16cid:durableId="1374118537">
    <w:abstractNumId w:val="36"/>
  </w:num>
  <w:num w:numId="37" w16cid:durableId="660698587">
    <w:abstractNumId w:val="15"/>
  </w:num>
  <w:num w:numId="38" w16cid:durableId="457140328">
    <w:abstractNumId w:val="17"/>
  </w:num>
  <w:num w:numId="39" w16cid:durableId="749237096">
    <w:abstractNumId w:val="12"/>
  </w:num>
  <w:num w:numId="40" w16cid:durableId="626162532">
    <w:abstractNumId w:val="44"/>
  </w:num>
  <w:num w:numId="41" w16cid:durableId="1211110785">
    <w:abstractNumId w:val="19"/>
  </w:num>
  <w:num w:numId="42" w16cid:durableId="795216739">
    <w:abstractNumId w:val="46"/>
  </w:num>
  <w:num w:numId="43" w16cid:durableId="159541953">
    <w:abstractNumId w:val="48"/>
  </w:num>
  <w:num w:numId="44" w16cid:durableId="958561810">
    <w:abstractNumId w:val="24"/>
  </w:num>
  <w:num w:numId="45" w16cid:durableId="1079526502">
    <w:abstractNumId w:val="26"/>
  </w:num>
  <w:num w:numId="46" w16cid:durableId="1627009439">
    <w:abstractNumId w:val="31"/>
  </w:num>
  <w:num w:numId="47" w16cid:durableId="1744720201">
    <w:abstractNumId w:val="11"/>
  </w:num>
  <w:num w:numId="48" w16cid:durableId="1572811694">
    <w:abstractNumId w:val="38"/>
  </w:num>
  <w:num w:numId="49" w16cid:durableId="990869950">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D47"/>
    <w:rsid w:val="00006D80"/>
    <w:rsid w:val="00007DFB"/>
    <w:rsid w:val="000102FB"/>
    <w:rsid w:val="000204A3"/>
    <w:rsid w:val="00025A26"/>
    <w:rsid w:val="0003618E"/>
    <w:rsid w:val="00065B34"/>
    <w:rsid w:val="00065DEE"/>
    <w:rsid w:val="000B26C7"/>
    <w:rsid w:val="000B362C"/>
    <w:rsid w:val="000C2637"/>
    <w:rsid w:val="000C65B0"/>
    <w:rsid w:val="000D18A6"/>
    <w:rsid w:val="000E3D6B"/>
    <w:rsid w:val="000F611D"/>
    <w:rsid w:val="00111E61"/>
    <w:rsid w:val="001264C3"/>
    <w:rsid w:val="001748A8"/>
    <w:rsid w:val="00180989"/>
    <w:rsid w:val="001868E3"/>
    <w:rsid w:val="001933F6"/>
    <w:rsid w:val="0019780B"/>
    <w:rsid w:val="001A2902"/>
    <w:rsid w:val="001B4301"/>
    <w:rsid w:val="001D263C"/>
    <w:rsid w:val="001E155F"/>
    <w:rsid w:val="001E5C99"/>
    <w:rsid w:val="00200CC9"/>
    <w:rsid w:val="00204539"/>
    <w:rsid w:val="002464A4"/>
    <w:rsid w:val="002500A1"/>
    <w:rsid w:val="00255C4B"/>
    <w:rsid w:val="00264E31"/>
    <w:rsid w:val="00283D73"/>
    <w:rsid w:val="00292796"/>
    <w:rsid w:val="00297559"/>
    <w:rsid w:val="002A2863"/>
    <w:rsid w:val="002D7E6B"/>
    <w:rsid w:val="00305E03"/>
    <w:rsid w:val="00307D13"/>
    <w:rsid w:val="00316B58"/>
    <w:rsid w:val="00320179"/>
    <w:rsid w:val="0035498A"/>
    <w:rsid w:val="00356980"/>
    <w:rsid w:val="00373623"/>
    <w:rsid w:val="003A42DD"/>
    <w:rsid w:val="003B5793"/>
    <w:rsid w:val="003C0C76"/>
    <w:rsid w:val="003F7BD3"/>
    <w:rsid w:val="004061E6"/>
    <w:rsid w:val="00407351"/>
    <w:rsid w:val="00420AA9"/>
    <w:rsid w:val="00432721"/>
    <w:rsid w:val="00456AF4"/>
    <w:rsid w:val="004774DA"/>
    <w:rsid w:val="004B5F44"/>
    <w:rsid w:val="004E424E"/>
    <w:rsid w:val="004E505B"/>
    <w:rsid w:val="004F5C3A"/>
    <w:rsid w:val="00520212"/>
    <w:rsid w:val="005267EB"/>
    <w:rsid w:val="00532F6B"/>
    <w:rsid w:val="00540017"/>
    <w:rsid w:val="00541B5B"/>
    <w:rsid w:val="00571F75"/>
    <w:rsid w:val="00576C83"/>
    <w:rsid w:val="00596310"/>
    <w:rsid w:val="005E0157"/>
    <w:rsid w:val="005E67F3"/>
    <w:rsid w:val="00607292"/>
    <w:rsid w:val="00640876"/>
    <w:rsid w:val="0067572D"/>
    <w:rsid w:val="006D101B"/>
    <w:rsid w:val="006E659E"/>
    <w:rsid w:val="006F35E6"/>
    <w:rsid w:val="006F5773"/>
    <w:rsid w:val="00706336"/>
    <w:rsid w:val="00725EDC"/>
    <w:rsid w:val="0073000F"/>
    <w:rsid w:val="00731D07"/>
    <w:rsid w:val="00742EC4"/>
    <w:rsid w:val="007A387C"/>
    <w:rsid w:val="007A3D47"/>
    <w:rsid w:val="007C3D9A"/>
    <w:rsid w:val="007C525F"/>
    <w:rsid w:val="007D02B4"/>
    <w:rsid w:val="007F0417"/>
    <w:rsid w:val="00804ACE"/>
    <w:rsid w:val="008066B5"/>
    <w:rsid w:val="008070DA"/>
    <w:rsid w:val="00812F0D"/>
    <w:rsid w:val="00821B66"/>
    <w:rsid w:val="00831342"/>
    <w:rsid w:val="00835245"/>
    <w:rsid w:val="00836543"/>
    <w:rsid w:val="00850C6D"/>
    <w:rsid w:val="00854F77"/>
    <w:rsid w:val="008848AE"/>
    <w:rsid w:val="0089051E"/>
    <w:rsid w:val="008A70D4"/>
    <w:rsid w:val="008A7792"/>
    <w:rsid w:val="008B1FC9"/>
    <w:rsid w:val="008D24FB"/>
    <w:rsid w:val="008E3D90"/>
    <w:rsid w:val="00944AB9"/>
    <w:rsid w:val="00954D67"/>
    <w:rsid w:val="00985D35"/>
    <w:rsid w:val="00997294"/>
    <w:rsid w:val="009A6CE5"/>
    <w:rsid w:val="009A708D"/>
    <w:rsid w:val="009A7ECB"/>
    <w:rsid w:val="009C1E99"/>
    <w:rsid w:val="009D0EDB"/>
    <w:rsid w:val="009E162B"/>
    <w:rsid w:val="00A17802"/>
    <w:rsid w:val="00A35E25"/>
    <w:rsid w:val="00A46119"/>
    <w:rsid w:val="00A5115F"/>
    <w:rsid w:val="00A735E5"/>
    <w:rsid w:val="00A92EB0"/>
    <w:rsid w:val="00AD76EA"/>
    <w:rsid w:val="00AF1C94"/>
    <w:rsid w:val="00B17D60"/>
    <w:rsid w:val="00B37C5C"/>
    <w:rsid w:val="00B8746A"/>
    <w:rsid w:val="00B874CD"/>
    <w:rsid w:val="00B95276"/>
    <w:rsid w:val="00BB0156"/>
    <w:rsid w:val="00BB1DCB"/>
    <w:rsid w:val="00BE0E7D"/>
    <w:rsid w:val="00BE3A88"/>
    <w:rsid w:val="00BF4324"/>
    <w:rsid w:val="00C0660F"/>
    <w:rsid w:val="00C06863"/>
    <w:rsid w:val="00C17818"/>
    <w:rsid w:val="00C23AD9"/>
    <w:rsid w:val="00C33125"/>
    <w:rsid w:val="00C406FD"/>
    <w:rsid w:val="00C5703E"/>
    <w:rsid w:val="00C66C6B"/>
    <w:rsid w:val="00C80BAF"/>
    <w:rsid w:val="00C84DF2"/>
    <w:rsid w:val="00CA22ED"/>
    <w:rsid w:val="00CA2FEB"/>
    <w:rsid w:val="00CB2532"/>
    <w:rsid w:val="00CB3383"/>
    <w:rsid w:val="00CB6D3F"/>
    <w:rsid w:val="00CC54BB"/>
    <w:rsid w:val="00CE2301"/>
    <w:rsid w:val="00D179A0"/>
    <w:rsid w:val="00D22FFB"/>
    <w:rsid w:val="00D36970"/>
    <w:rsid w:val="00D3754E"/>
    <w:rsid w:val="00D417C0"/>
    <w:rsid w:val="00D41F46"/>
    <w:rsid w:val="00D4261D"/>
    <w:rsid w:val="00D71159"/>
    <w:rsid w:val="00D81B78"/>
    <w:rsid w:val="00D927E9"/>
    <w:rsid w:val="00DA087C"/>
    <w:rsid w:val="00DB1D83"/>
    <w:rsid w:val="00DC5F66"/>
    <w:rsid w:val="00DD5DA1"/>
    <w:rsid w:val="00DE7587"/>
    <w:rsid w:val="00DF5474"/>
    <w:rsid w:val="00E00455"/>
    <w:rsid w:val="00E407DD"/>
    <w:rsid w:val="00E53F37"/>
    <w:rsid w:val="00E83102"/>
    <w:rsid w:val="00E946E0"/>
    <w:rsid w:val="00EA09BC"/>
    <w:rsid w:val="00EB1065"/>
    <w:rsid w:val="00EB7E89"/>
    <w:rsid w:val="00EE019F"/>
    <w:rsid w:val="00EE5184"/>
    <w:rsid w:val="00EF22F6"/>
    <w:rsid w:val="00EF6ACF"/>
    <w:rsid w:val="00F22A98"/>
    <w:rsid w:val="00F26CF5"/>
    <w:rsid w:val="00F32A5C"/>
    <w:rsid w:val="00F45462"/>
    <w:rsid w:val="00F46ADF"/>
    <w:rsid w:val="00F81FF5"/>
    <w:rsid w:val="00F8763F"/>
    <w:rsid w:val="00FA23DE"/>
    <w:rsid w:val="00FB194A"/>
    <w:rsid w:val="00FB6116"/>
    <w:rsid w:val="00FB6395"/>
    <w:rsid w:val="00FD25F5"/>
    <w:rsid w:val="00FE09E1"/>
    <w:rsid w:val="00FE13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25C88"/>
  <w15:chartTrackingRefBased/>
  <w15:docId w15:val="{AAB23589-EF38-42F9-9A4A-357097B2B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A735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750425">
      <w:bodyDiv w:val="1"/>
      <w:marLeft w:val="0"/>
      <w:marRight w:val="0"/>
      <w:marTop w:val="0"/>
      <w:marBottom w:val="0"/>
      <w:divBdr>
        <w:top w:val="none" w:sz="0" w:space="0" w:color="auto"/>
        <w:left w:val="none" w:sz="0" w:space="0" w:color="auto"/>
        <w:bottom w:val="none" w:sz="0" w:space="0" w:color="auto"/>
        <w:right w:val="none" w:sz="0" w:space="0" w:color="auto"/>
      </w:divBdr>
    </w:div>
    <w:div w:id="847064353">
      <w:bodyDiv w:val="1"/>
      <w:marLeft w:val="0"/>
      <w:marRight w:val="0"/>
      <w:marTop w:val="0"/>
      <w:marBottom w:val="0"/>
      <w:divBdr>
        <w:top w:val="none" w:sz="0" w:space="0" w:color="auto"/>
        <w:left w:val="none" w:sz="0" w:space="0" w:color="auto"/>
        <w:bottom w:val="none" w:sz="0" w:space="0" w:color="auto"/>
        <w:right w:val="none" w:sz="0" w:space="0" w:color="auto"/>
      </w:divBdr>
    </w:div>
    <w:div w:id="1131245208">
      <w:bodyDiv w:val="1"/>
      <w:marLeft w:val="0"/>
      <w:marRight w:val="0"/>
      <w:marTop w:val="0"/>
      <w:marBottom w:val="0"/>
      <w:divBdr>
        <w:top w:val="none" w:sz="0" w:space="0" w:color="auto"/>
        <w:left w:val="none" w:sz="0" w:space="0" w:color="auto"/>
        <w:bottom w:val="none" w:sz="0" w:space="0" w:color="auto"/>
        <w:right w:val="none" w:sz="0" w:space="0" w:color="auto"/>
      </w:divBdr>
    </w:div>
    <w:div w:id="114570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cottishbooktrust.com/songs-and-rhymes/zoom-zoom-zoom-audio" TargetMode="External"/><Relationship Id="rId26" Type="http://schemas.openxmlformats.org/officeDocument/2006/relationships/image" Target="media/image12.jpg"/><Relationship Id="rId39" Type="http://schemas.openxmlformats.org/officeDocument/2006/relationships/header" Target="header2.xml"/><Relationship Id="rId21" Type="http://schemas.openxmlformats.org/officeDocument/2006/relationships/image" Target="media/image6.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scottishbooktrust.com/songs-and-rhymes/the-hello-song-audio" TargetMode="External"/><Relationship Id="rId20" Type="http://schemas.openxmlformats.org/officeDocument/2006/relationships/hyperlink" Target="https://www.scottishbooktrust.com/songs-and-rhymes/zoom-zoom-zoom-audio" TargetMode="External"/><Relationship Id="rId29" Type="http://schemas.openxmlformats.org/officeDocument/2006/relationships/image" Target="media/image15.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4.jpg"/><Relationship Id="rId36" Type="http://schemas.openxmlformats.org/officeDocument/2006/relationships/image" Target="media/image22.jpeg"/><Relationship Id="rId10" Type="http://schemas.openxmlformats.org/officeDocument/2006/relationships/image" Target="media/image1.png"/><Relationship Id="rId19" Type="http://schemas.openxmlformats.org/officeDocument/2006/relationships/hyperlink" Target="https://www.scottishbooktrust.com/songs-and-rhymes/a-leopard-has-lots-of-spots" TargetMode="External"/><Relationship Id="rId31" Type="http://schemas.openxmlformats.org/officeDocument/2006/relationships/image" Target="media/image17.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scottishbooktrust.com/songs-and-rhymes/a-leopard-has-lots-of-spots" TargetMode="External"/><Relationship Id="rId25" Type="http://schemas.openxmlformats.org/officeDocument/2006/relationships/header" Target="header1.xml"/><Relationship Id="rId33" Type="http://schemas.openxmlformats.org/officeDocument/2006/relationships/image" Target="media/image19.jpeg"/><Relationship Id="rId38" Type="http://schemas.openxmlformats.org/officeDocument/2006/relationships/image" Target="media/image24.jpe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6C91CB-27A4-4F99-9C4D-AC6C3D3A9BEA}">
  <ds:schemaRefs>
    <ds:schemaRef ds:uri="http://schemas.microsoft.com/sharepoint/v3/contenttype/forms"/>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63B8832F-864E-4F05-AE65-4435A7EA4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11</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Wilson Garry</dc:creator>
  <cp:keywords/>
  <dc:description/>
  <cp:lastModifiedBy>Katie Cutforth</cp:lastModifiedBy>
  <cp:revision>2</cp:revision>
  <dcterms:created xsi:type="dcterms:W3CDTF">2024-09-17T09:02:00Z</dcterms:created>
  <dcterms:modified xsi:type="dcterms:W3CDTF">2024-09-17T09:02:00Z</dcterms:modified>
</cp:coreProperties>
</file>