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B5029" w14:textId="34116CEE" w:rsidR="00944AB9" w:rsidRDefault="007A3D47" w:rsidP="00DA087C">
      <w:pPr>
        <w:rPr>
          <w:noProof/>
          <w:lang w:eastAsia="en-GB"/>
        </w:rPr>
      </w:pPr>
      <w:r w:rsidRPr="00954D67">
        <w:rPr>
          <w:noProof/>
          <w:lang w:eastAsia="en-GB"/>
        </w:rPr>
        <w:drawing>
          <wp:anchor distT="0" distB="0" distL="114300" distR="114300" simplePos="0" relativeHeight="251686912" behindDoc="1" locked="0" layoutInCell="1" allowOverlap="1" wp14:anchorId="56C01F8A" wp14:editId="5F599386">
            <wp:simplePos x="0" y="0"/>
            <wp:positionH relativeFrom="column">
              <wp:posOffset>-510540</wp:posOffset>
            </wp:positionH>
            <wp:positionV relativeFrom="page">
              <wp:posOffset>432435</wp:posOffset>
            </wp:positionV>
            <wp:extent cx="1440000" cy="973589"/>
            <wp:effectExtent l="0" t="0" r="7620"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1AF28F6" w14:textId="77777777" w:rsidR="00CC54BB" w:rsidRDefault="006F5773" w:rsidP="00DA087C">
      <w:r>
        <w:rPr>
          <w:noProof/>
          <w:lang w:eastAsia="en-GB"/>
        </w:rPr>
        <w:drawing>
          <wp:anchor distT="0" distB="0" distL="114300" distR="114300" simplePos="0" relativeHeight="251658240" behindDoc="1" locked="1" layoutInCell="1" allowOverlap="1" wp14:anchorId="0411908C" wp14:editId="1FFF8870">
            <wp:simplePos x="0" y="0"/>
            <wp:positionH relativeFrom="page">
              <wp:posOffset>-3582670</wp:posOffset>
            </wp:positionH>
            <wp:positionV relativeFrom="page">
              <wp:posOffset>-792480</wp:posOffset>
            </wp:positionV>
            <wp:extent cx="11201400" cy="6299835"/>
            <wp:effectExtent l="0" t="0" r="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11201400" cy="6299835"/>
                    </a:xfrm>
                    <a:prstGeom prst="rect">
                      <a:avLst/>
                    </a:prstGeom>
                  </pic:spPr>
                </pic:pic>
              </a:graphicData>
            </a:graphic>
            <wp14:sizeRelH relativeFrom="page">
              <wp14:pctWidth>0</wp14:pctWidth>
            </wp14:sizeRelH>
            <wp14:sizeRelV relativeFrom="page">
              <wp14:pctHeight>0</wp14:pctHeight>
            </wp14:sizeRelV>
          </wp:anchor>
        </w:drawing>
      </w:r>
    </w:p>
    <w:p w14:paraId="37C326C8" w14:textId="70A918B8" w:rsidR="00CC54BB" w:rsidRPr="00CC54BB" w:rsidRDefault="00CC54BB" w:rsidP="00DA087C"/>
    <w:p w14:paraId="54B39016" w14:textId="77777777" w:rsidR="00CC54BB" w:rsidRPr="00CC54BB" w:rsidRDefault="00CC54BB" w:rsidP="00DA087C"/>
    <w:p w14:paraId="07AB8D23" w14:textId="0F96938C" w:rsidR="00CC54BB" w:rsidRPr="00CC54BB" w:rsidRDefault="00CC54BB" w:rsidP="00DA087C"/>
    <w:p w14:paraId="5B5235D4" w14:textId="70EF116C" w:rsidR="00CC54BB" w:rsidRPr="00CC54BB" w:rsidRDefault="00CC54BB" w:rsidP="00DA087C"/>
    <w:p w14:paraId="7BE7F61B" w14:textId="6BC1D1B3" w:rsidR="00CC54BB" w:rsidRPr="00CC54BB" w:rsidRDefault="00CC54BB" w:rsidP="00DA087C"/>
    <w:p w14:paraId="0CD95FD3" w14:textId="4828FD67" w:rsidR="00CC54BB" w:rsidRPr="00CC54BB" w:rsidRDefault="00CC54BB" w:rsidP="00DA087C"/>
    <w:p w14:paraId="0A3DD86E" w14:textId="1956DAB7" w:rsidR="00CC54BB" w:rsidRPr="00CC54BB" w:rsidRDefault="00CC54BB" w:rsidP="00DA087C"/>
    <w:p w14:paraId="01A49EF9" w14:textId="0F5F8880" w:rsidR="00CC54BB" w:rsidRPr="00CC54BB" w:rsidRDefault="00CC54BB" w:rsidP="00DA087C"/>
    <w:p w14:paraId="237373FA" w14:textId="77777777" w:rsidR="00CC54BB" w:rsidRPr="00180989" w:rsidRDefault="00CC54BB" w:rsidP="00DA087C"/>
    <w:p w14:paraId="1F34F62B" w14:textId="77777777" w:rsidR="00DA087C" w:rsidRDefault="00DA087C" w:rsidP="00DA087C"/>
    <w:p w14:paraId="4DD4A560" w14:textId="77777777" w:rsidR="00DA087C" w:rsidRDefault="00DA087C" w:rsidP="00DA087C"/>
    <w:p w14:paraId="35F62D72" w14:textId="01A6AE1B" w:rsidR="00D41F46" w:rsidRPr="006D101B" w:rsidRDefault="007A3D47" w:rsidP="00D41F46">
      <w:pPr>
        <w:spacing w:line="276" w:lineRule="auto"/>
      </w:pPr>
      <w:bookmarkStart w:id="0" w:name="_Toc82071282"/>
      <w:bookmarkStart w:id="1" w:name="_Toc82071414"/>
      <w:r w:rsidRPr="007A3D47">
        <w:rPr>
          <w:b/>
          <w:sz w:val="44"/>
          <w:szCs w:val="44"/>
        </w:rPr>
        <w:t xml:space="preserve">Read Write Count library </w:t>
      </w:r>
      <w:r w:rsidR="00690D11">
        <w:rPr>
          <w:b/>
          <w:sz w:val="44"/>
          <w:szCs w:val="44"/>
        </w:rPr>
        <w:t>pack</w:t>
      </w:r>
      <w:r w:rsidRPr="007A3D47">
        <w:rPr>
          <w:b/>
          <w:sz w:val="44"/>
          <w:szCs w:val="44"/>
        </w:rPr>
        <w:t>: P</w:t>
      </w:r>
      <w:r>
        <w:rPr>
          <w:b/>
          <w:sz w:val="44"/>
          <w:szCs w:val="44"/>
        </w:rPr>
        <w:t xml:space="preserve">2 </w:t>
      </w:r>
      <w:r w:rsidRPr="007A3D47">
        <w:rPr>
          <w:b/>
          <w:sz w:val="44"/>
          <w:szCs w:val="44"/>
        </w:rPr>
        <w:t>Bag</w:t>
      </w:r>
      <w:r>
        <w:rPr>
          <w:b/>
          <w:sz w:val="44"/>
          <w:szCs w:val="44"/>
        </w:rPr>
        <w:br/>
      </w:r>
      <w:bookmarkEnd w:id="0"/>
      <w:bookmarkEnd w:id="1"/>
      <w:r w:rsidRPr="007A3D47">
        <w:t>A library session for the Read Write Count P</w:t>
      </w:r>
      <w:r w:rsidR="00597DDD">
        <w:t>2</w:t>
      </w:r>
      <w:r w:rsidRPr="007A3D47">
        <w:t xml:space="preserve"> bag including songs, crafts and worksheets and printables</w:t>
      </w:r>
    </w:p>
    <w:p w14:paraId="2A360ADC" w14:textId="77777777" w:rsidR="007A3D47" w:rsidRDefault="007A3D47" w:rsidP="007A3D47">
      <w:pPr>
        <w:pStyle w:val="Heading2"/>
        <w:spacing w:line="276" w:lineRule="auto"/>
      </w:pPr>
    </w:p>
    <w:p w14:paraId="46969DAB" w14:textId="77777777" w:rsidR="007A3D47" w:rsidRDefault="007A3D47" w:rsidP="007A3D47">
      <w:pPr>
        <w:pStyle w:val="Heading2"/>
        <w:spacing w:line="276" w:lineRule="auto"/>
      </w:pPr>
    </w:p>
    <w:p w14:paraId="6FCA6359" w14:textId="762E6CFA" w:rsidR="007A3D47" w:rsidRDefault="007A3D47" w:rsidP="007A3D47">
      <w:pPr>
        <w:pStyle w:val="Heading2"/>
        <w:spacing w:line="276" w:lineRule="auto"/>
      </w:pPr>
    </w:p>
    <w:p w14:paraId="27462177" w14:textId="08DC18BB" w:rsidR="00D41F46" w:rsidRPr="007A3D47" w:rsidRDefault="0021321A" w:rsidP="007A3D47">
      <w:pPr>
        <w:pStyle w:val="Heading2"/>
        <w:spacing w:line="276" w:lineRule="auto"/>
      </w:pPr>
      <w:bookmarkStart w:id="2" w:name="_Toc173143312"/>
      <w:bookmarkStart w:id="3" w:name="_Toc173143345"/>
      <w:bookmarkStart w:id="4" w:name="_Toc173143368"/>
      <w:r w:rsidRPr="00954D67">
        <w:rPr>
          <w:noProof/>
          <w:lang w:eastAsia="en-GB"/>
        </w:rPr>
        <w:drawing>
          <wp:anchor distT="0" distB="0" distL="114300" distR="114300" simplePos="0" relativeHeight="251685888" behindDoc="1" locked="0" layoutInCell="1" allowOverlap="1" wp14:anchorId="10FEA700" wp14:editId="21B9CB23">
            <wp:simplePos x="0" y="0"/>
            <wp:positionH relativeFrom="page">
              <wp:posOffset>3399111</wp:posOffset>
            </wp:positionH>
            <wp:positionV relativeFrom="paragraph">
              <wp:posOffset>227965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bookmarkEnd w:id="4"/>
    </w:p>
    <w:p w14:paraId="487EA51A" w14:textId="4F97AD31"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3D90AC3D" w14:textId="77777777" w:rsidR="000B26C7" w:rsidRDefault="00DA087C" w:rsidP="00D41F46">
      <w:pPr>
        <w:spacing w:line="276" w:lineRule="auto"/>
      </w:pPr>
      <w:r w:rsidRPr="00EB7E89">
        <w:rPr>
          <w:noProof/>
          <w:lang w:eastAsia="en-GB"/>
        </w:rPr>
        <w:drawing>
          <wp:inline distT="0" distB="0" distL="0" distR="0" wp14:anchorId="4619A281" wp14:editId="607C1BBC">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22C792C" w14:textId="77777777" w:rsidR="000B26C7" w:rsidRDefault="000B26C7" w:rsidP="00D41F46">
      <w:pPr>
        <w:pStyle w:val="Subtitle"/>
        <w:spacing w:line="276" w:lineRule="auto"/>
      </w:pPr>
      <w:r w:rsidRPr="000B26C7">
        <w:t>Scottish Book Trust is a registered company (SC184248)</w:t>
      </w:r>
    </w:p>
    <w:p w14:paraId="2F318519" w14:textId="77777777" w:rsidR="00854F77" w:rsidRDefault="000B26C7" w:rsidP="00D41F46">
      <w:pPr>
        <w:pStyle w:val="Subtitle"/>
        <w:spacing w:line="276" w:lineRule="auto"/>
      </w:pPr>
      <w:r w:rsidRPr="000B26C7">
        <w:t>and a Scottish charity (SC027669).</w:t>
      </w:r>
    </w:p>
    <w:p w14:paraId="19CBCA27" w14:textId="77777777" w:rsidR="00D41F46" w:rsidRPr="00D41F46" w:rsidRDefault="00D41F46" w:rsidP="00D41F46">
      <w:pPr>
        <w:rPr>
          <w:lang w:val="en-US" w:eastAsia="en-GB"/>
        </w:rPr>
        <w:sectPr w:rsidR="00D41F46" w:rsidRPr="00D41F46" w:rsidSect="00C949C7">
          <w:headerReference w:type="default" r:id="rId14"/>
          <w:footerReference w:type="default" r:id="rId15"/>
          <w:pgSz w:w="11906" w:h="16838"/>
          <w:pgMar w:top="1440" w:right="1440" w:bottom="1440" w:left="1440" w:header="708" w:footer="708" w:gutter="0"/>
          <w:cols w:space="708"/>
          <w:titlePg/>
          <w:docGrid w:linePitch="360"/>
        </w:sectPr>
      </w:pPr>
    </w:p>
    <w:p w14:paraId="3A170B3E" w14:textId="77777777" w:rsidR="00111E61" w:rsidRDefault="00111E61" w:rsidP="00111E61">
      <w:pPr>
        <w:pStyle w:val="Heading2"/>
      </w:pPr>
      <w:bookmarkStart w:id="5" w:name="_Toc82071283"/>
      <w:bookmarkStart w:id="6" w:name="_Toc82071415"/>
      <w:bookmarkStart w:id="7" w:name="_Toc173143313"/>
      <w:bookmarkStart w:id="8" w:name="_Toc173143346"/>
      <w:bookmarkStart w:id="9" w:name="_Toc173143369"/>
      <w:r>
        <w:lastRenderedPageBreak/>
        <w:t>Contents</w:t>
      </w:r>
      <w:bookmarkEnd w:id="5"/>
      <w:bookmarkEnd w:id="6"/>
      <w:bookmarkEnd w:id="7"/>
      <w:bookmarkEnd w:id="8"/>
      <w:bookmarkEnd w:id="9"/>
    </w:p>
    <w:p w14:paraId="1B38C9EB" w14:textId="3A8DBD89" w:rsidR="00FE3EB6" w:rsidRDefault="00FE3EB6"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73143370" w:history="1">
        <w:r w:rsidRPr="00AE185D">
          <w:rPr>
            <w:rStyle w:val="Hyperlink"/>
            <w:noProof/>
          </w:rPr>
          <w:t>About this resource</w:t>
        </w:r>
        <w:r>
          <w:rPr>
            <w:noProof/>
            <w:webHidden/>
          </w:rPr>
          <w:tab/>
        </w:r>
        <w:r>
          <w:rPr>
            <w:noProof/>
            <w:webHidden/>
          </w:rPr>
          <w:fldChar w:fldCharType="begin"/>
        </w:r>
        <w:r>
          <w:rPr>
            <w:noProof/>
            <w:webHidden/>
          </w:rPr>
          <w:instrText xml:space="preserve"> PAGEREF _Toc173143370 \h </w:instrText>
        </w:r>
        <w:r>
          <w:rPr>
            <w:noProof/>
            <w:webHidden/>
          </w:rPr>
        </w:r>
        <w:r>
          <w:rPr>
            <w:noProof/>
            <w:webHidden/>
          </w:rPr>
          <w:fldChar w:fldCharType="separate"/>
        </w:r>
        <w:r w:rsidR="005A4E05">
          <w:rPr>
            <w:noProof/>
            <w:webHidden/>
          </w:rPr>
          <w:t>2</w:t>
        </w:r>
        <w:r>
          <w:rPr>
            <w:noProof/>
            <w:webHidden/>
          </w:rPr>
          <w:fldChar w:fldCharType="end"/>
        </w:r>
      </w:hyperlink>
    </w:p>
    <w:p w14:paraId="6CA6F11E" w14:textId="7C6B2678"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1" w:history="1">
        <w:r w:rsidR="00FE3EB6" w:rsidRPr="00AE185D">
          <w:rPr>
            <w:rStyle w:val="Hyperlink"/>
            <w:noProof/>
          </w:rPr>
          <w:t>Shiny cards</w:t>
        </w:r>
        <w:r w:rsidR="00FE3EB6">
          <w:rPr>
            <w:noProof/>
            <w:webHidden/>
          </w:rPr>
          <w:tab/>
        </w:r>
        <w:r w:rsidR="00FE3EB6">
          <w:rPr>
            <w:noProof/>
            <w:webHidden/>
          </w:rPr>
          <w:fldChar w:fldCharType="begin"/>
        </w:r>
        <w:r w:rsidR="00FE3EB6">
          <w:rPr>
            <w:noProof/>
            <w:webHidden/>
          </w:rPr>
          <w:instrText xml:space="preserve"> PAGEREF _Toc173143371 \h </w:instrText>
        </w:r>
        <w:r w:rsidR="00FE3EB6">
          <w:rPr>
            <w:noProof/>
            <w:webHidden/>
          </w:rPr>
        </w:r>
        <w:r w:rsidR="00FE3EB6">
          <w:rPr>
            <w:noProof/>
            <w:webHidden/>
          </w:rPr>
          <w:fldChar w:fldCharType="separate"/>
        </w:r>
        <w:r w:rsidR="005A4E05">
          <w:rPr>
            <w:noProof/>
            <w:webHidden/>
          </w:rPr>
          <w:t>3</w:t>
        </w:r>
        <w:r w:rsidR="00FE3EB6">
          <w:rPr>
            <w:noProof/>
            <w:webHidden/>
          </w:rPr>
          <w:fldChar w:fldCharType="end"/>
        </w:r>
      </w:hyperlink>
    </w:p>
    <w:p w14:paraId="5B7D074E" w14:textId="3BF21A17"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2" w:history="1">
        <w:r w:rsidR="00FE3EB6" w:rsidRPr="00AE185D">
          <w:rPr>
            <w:rStyle w:val="Hyperlink"/>
            <w:noProof/>
          </w:rPr>
          <w:t>Welcome to the session</w:t>
        </w:r>
        <w:r w:rsidR="00FE3EB6">
          <w:rPr>
            <w:noProof/>
            <w:webHidden/>
          </w:rPr>
          <w:tab/>
        </w:r>
        <w:r w:rsidR="00FE3EB6">
          <w:rPr>
            <w:noProof/>
            <w:webHidden/>
          </w:rPr>
          <w:fldChar w:fldCharType="begin"/>
        </w:r>
        <w:r w:rsidR="00FE3EB6">
          <w:rPr>
            <w:noProof/>
            <w:webHidden/>
          </w:rPr>
          <w:instrText xml:space="preserve"> PAGEREF _Toc173143372 \h </w:instrText>
        </w:r>
        <w:r w:rsidR="00FE3EB6">
          <w:rPr>
            <w:noProof/>
            <w:webHidden/>
          </w:rPr>
        </w:r>
        <w:r w:rsidR="00FE3EB6">
          <w:rPr>
            <w:noProof/>
            <w:webHidden/>
          </w:rPr>
          <w:fldChar w:fldCharType="separate"/>
        </w:r>
        <w:r w:rsidR="005A4E05">
          <w:rPr>
            <w:noProof/>
            <w:webHidden/>
          </w:rPr>
          <w:t>4</w:t>
        </w:r>
        <w:r w:rsidR="00FE3EB6">
          <w:rPr>
            <w:noProof/>
            <w:webHidden/>
          </w:rPr>
          <w:fldChar w:fldCharType="end"/>
        </w:r>
      </w:hyperlink>
    </w:p>
    <w:p w14:paraId="668E1B78" w14:textId="69392754"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3" w:history="1">
        <w:r w:rsidR="00FE3EB6" w:rsidRPr="00AE185D">
          <w:rPr>
            <w:rStyle w:val="Hyperlink"/>
            <w:noProof/>
          </w:rPr>
          <w:t>Songs and rhymes</w:t>
        </w:r>
        <w:r w:rsidR="00FE3EB6">
          <w:rPr>
            <w:noProof/>
            <w:webHidden/>
          </w:rPr>
          <w:tab/>
        </w:r>
        <w:r w:rsidR="00FE3EB6">
          <w:rPr>
            <w:noProof/>
            <w:webHidden/>
          </w:rPr>
          <w:fldChar w:fldCharType="begin"/>
        </w:r>
        <w:r w:rsidR="00FE3EB6">
          <w:rPr>
            <w:noProof/>
            <w:webHidden/>
          </w:rPr>
          <w:instrText xml:space="preserve"> PAGEREF _Toc173143373 \h </w:instrText>
        </w:r>
        <w:r w:rsidR="00FE3EB6">
          <w:rPr>
            <w:noProof/>
            <w:webHidden/>
          </w:rPr>
        </w:r>
        <w:r w:rsidR="00FE3EB6">
          <w:rPr>
            <w:noProof/>
            <w:webHidden/>
          </w:rPr>
          <w:fldChar w:fldCharType="separate"/>
        </w:r>
        <w:r w:rsidR="005A4E05">
          <w:rPr>
            <w:noProof/>
            <w:webHidden/>
          </w:rPr>
          <w:t>4</w:t>
        </w:r>
        <w:r w:rsidR="00FE3EB6">
          <w:rPr>
            <w:noProof/>
            <w:webHidden/>
          </w:rPr>
          <w:fldChar w:fldCharType="end"/>
        </w:r>
      </w:hyperlink>
    </w:p>
    <w:p w14:paraId="74C0A627" w14:textId="56871A0E"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4" w:history="1">
        <w:r w:rsidR="00FE3EB6" w:rsidRPr="00AE185D">
          <w:rPr>
            <w:rStyle w:val="Hyperlink"/>
            <w:noProof/>
          </w:rPr>
          <w:t>Craft activity</w:t>
        </w:r>
        <w:r w:rsidR="00FE3EB6">
          <w:rPr>
            <w:noProof/>
            <w:webHidden/>
          </w:rPr>
          <w:tab/>
        </w:r>
        <w:r w:rsidR="00FE3EB6">
          <w:rPr>
            <w:noProof/>
            <w:webHidden/>
          </w:rPr>
          <w:fldChar w:fldCharType="begin"/>
        </w:r>
        <w:r w:rsidR="00FE3EB6">
          <w:rPr>
            <w:noProof/>
            <w:webHidden/>
          </w:rPr>
          <w:instrText xml:space="preserve"> PAGEREF _Toc173143374 \h </w:instrText>
        </w:r>
        <w:r w:rsidR="00FE3EB6">
          <w:rPr>
            <w:noProof/>
            <w:webHidden/>
          </w:rPr>
        </w:r>
        <w:r w:rsidR="00FE3EB6">
          <w:rPr>
            <w:noProof/>
            <w:webHidden/>
          </w:rPr>
          <w:fldChar w:fldCharType="separate"/>
        </w:r>
        <w:r w:rsidR="005A4E05">
          <w:rPr>
            <w:noProof/>
            <w:webHidden/>
          </w:rPr>
          <w:t>7</w:t>
        </w:r>
        <w:r w:rsidR="00FE3EB6">
          <w:rPr>
            <w:noProof/>
            <w:webHidden/>
          </w:rPr>
          <w:fldChar w:fldCharType="end"/>
        </w:r>
      </w:hyperlink>
    </w:p>
    <w:p w14:paraId="1DB32506" w14:textId="18561359"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5" w:history="1">
        <w:r w:rsidR="00FE3EB6" w:rsidRPr="00AE185D">
          <w:rPr>
            <w:rStyle w:val="Hyperlink"/>
            <w:noProof/>
          </w:rPr>
          <w:t>Goodbye and finding books to take home</w:t>
        </w:r>
        <w:r w:rsidR="00FE3EB6">
          <w:rPr>
            <w:noProof/>
            <w:webHidden/>
          </w:rPr>
          <w:tab/>
        </w:r>
        <w:r w:rsidR="00FE3EB6">
          <w:rPr>
            <w:noProof/>
            <w:webHidden/>
          </w:rPr>
          <w:fldChar w:fldCharType="begin"/>
        </w:r>
        <w:r w:rsidR="00FE3EB6">
          <w:rPr>
            <w:noProof/>
            <w:webHidden/>
          </w:rPr>
          <w:instrText xml:space="preserve"> PAGEREF _Toc173143375 \h </w:instrText>
        </w:r>
        <w:r w:rsidR="00FE3EB6">
          <w:rPr>
            <w:noProof/>
            <w:webHidden/>
          </w:rPr>
        </w:r>
        <w:r w:rsidR="00FE3EB6">
          <w:rPr>
            <w:noProof/>
            <w:webHidden/>
          </w:rPr>
          <w:fldChar w:fldCharType="separate"/>
        </w:r>
        <w:r w:rsidR="005A4E05">
          <w:rPr>
            <w:noProof/>
            <w:webHidden/>
          </w:rPr>
          <w:t>7</w:t>
        </w:r>
        <w:r w:rsidR="00FE3EB6">
          <w:rPr>
            <w:noProof/>
            <w:webHidden/>
          </w:rPr>
          <w:fldChar w:fldCharType="end"/>
        </w:r>
      </w:hyperlink>
    </w:p>
    <w:p w14:paraId="7CA01E95" w14:textId="7A839914"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6" w:history="1">
        <w:r w:rsidR="00FE3EB6" w:rsidRPr="00AE185D">
          <w:rPr>
            <w:rStyle w:val="Hyperlink"/>
            <w:noProof/>
          </w:rPr>
          <w:t>Printable 1: What to read after your Read Write Count books</w:t>
        </w:r>
        <w:r w:rsidR="00FE3EB6">
          <w:rPr>
            <w:noProof/>
            <w:webHidden/>
          </w:rPr>
          <w:tab/>
        </w:r>
        <w:r w:rsidR="00FE3EB6">
          <w:rPr>
            <w:noProof/>
            <w:webHidden/>
          </w:rPr>
          <w:fldChar w:fldCharType="begin"/>
        </w:r>
        <w:r w:rsidR="00FE3EB6">
          <w:rPr>
            <w:noProof/>
            <w:webHidden/>
          </w:rPr>
          <w:instrText xml:space="preserve"> PAGEREF _Toc173143376 \h </w:instrText>
        </w:r>
        <w:r w:rsidR="00FE3EB6">
          <w:rPr>
            <w:noProof/>
            <w:webHidden/>
          </w:rPr>
        </w:r>
        <w:r w:rsidR="00FE3EB6">
          <w:rPr>
            <w:noProof/>
            <w:webHidden/>
          </w:rPr>
          <w:fldChar w:fldCharType="separate"/>
        </w:r>
        <w:r w:rsidR="005A4E05">
          <w:rPr>
            <w:noProof/>
            <w:webHidden/>
          </w:rPr>
          <w:t>8</w:t>
        </w:r>
        <w:r w:rsidR="00FE3EB6">
          <w:rPr>
            <w:noProof/>
            <w:webHidden/>
          </w:rPr>
          <w:fldChar w:fldCharType="end"/>
        </w:r>
      </w:hyperlink>
    </w:p>
    <w:p w14:paraId="25C23E4E" w14:textId="594E50AA" w:rsidR="00FE3EB6" w:rsidRDefault="00A93C94">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3143377" w:history="1">
        <w:r w:rsidR="00FE3EB6" w:rsidRPr="00AE185D">
          <w:rPr>
            <w:rStyle w:val="Hyperlink"/>
            <w:noProof/>
          </w:rPr>
          <w:t>Printable 2: Create your own dinosaur wordsearch</w:t>
        </w:r>
        <w:r w:rsidR="00FE3EB6">
          <w:rPr>
            <w:noProof/>
            <w:webHidden/>
          </w:rPr>
          <w:tab/>
        </w:r>
        <w:r w:rsidR="00FE3EB6">
          <w:rPr>
            <w:noProof/>
            <w:webHidden/>
          </w:rPr>
          <w:fldChar w:fldCharType="begin"/>
        </w:r>
        <w:r w:rsidR="00FE3EB6">
          <w:rPr>
            <w:noProof/>
            <w:webHidden/>
          </w:rPr>
          <w:instrText xml:space="preserve"> PAGEREF _Toc173143377 \h </w:instrText>
        </w:r>
        <w:r w:rsidR="00FE3EB6">
          <w:rPr>
            <w:noProof/>
            <w:webHidden/>
          </w:rPr>
        </w:r>
        <w:r w:rsidR="00FE3EB6">
          <w:rPr>
            <w:noProof/>
            <w:webHidden/>
          </w:rPr>
          <w:fldChar w:fldCharType="separate"/>
        </w:r>
        <w:r w:rsidR="005A4E05">
          <w:rPr>
            <w:noProof/>
            <w:webHidden/>
          </w:rPr>
          <w:t>9</w:t>
        </w:r>
        <w:r w:rsidR="00FE3EB6">
          <w:rPr>
            <w:noProof/>
            <w:webHidden/>
          </w:rPr>
          <w:fldChar w:fldCharType="end"/>
        </w:r>
      </w:hyperlink>
    </w:p>
    <w:p w14:paraId="27DCF9B3" w14:textId="711DEFE9" w:rsidR="00FE3EB6" w:rsidRDefault="00A93C94">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173143378" w:history="1">
        <w:r w:rsidR="00FE3EB6" w:rsidRPr="00AE185D">
          <w:rPr>
            <w:rStyle w:val="Hyperlink"/>
            <w:noProof/>
          </w:rPr>
          <w:t>Printable 3: D</w:t>
        </w:r>
        <w:r w:rsidR="00FE3EB6" w:rsidRPr="00CD3C2B">
          <w:rPr>
            <w:rStyle w:val="Hyperlink"/>
            <w:noProof/>
          </w:rPr>
          <w:t>esign your own new dinosaur</w:t>
        </w:r>
        <w:r w:rsidR="00FE3EB6">
          <w:rPr>
            <w:noProof/>
            <w:webHidden/>
          </w:rPr>
          <w:tab/>
        </w:r>
        <w:r w:rsidR="00FE3EB6">
          <w:rPr>
            <w:noProof/>
            <w:webHidden/>
          </w:rPr>
          <w:fldChar w:fldCharType="begin"/>
        </w:r>
        <w:r w:rsidR="00FE3EB6">
          <w:rPr>
            <w:noProof/>
            <w:webHidden/>
          </w:rPr>
          <w:instrText xml:space="preserve"> PAGEREF _Toc173143378 \h </w:instrText>
        </w:r>
        <w:r w:rsidR="00FE3EB6">
          <w:rPr>
            <w:noProof/>
            <w:webHidden/>
          </w:rPr>
        </w:r>
        <w:r w:rsidR="00FE3EB6">
          <w:rPr>
            <w:noProof/>
            <w:webHidden/>
          </w:rPr>
          <w:fldChar w:fldCharType="separate"/>
        </w:r>
        <w:r w:rsidR="005A4E05">
          <w:rPr>
            <w:noProof/>
            <w:webHidden/>
          </w:rPr>
          <w:t>10</w:t>
        </w:r>
        <w:r w:rsidR="00FE3EB6">
          <w:rPr>
            <w:noProof/>
            <w:webHidden/>
          </w:rPr>
          <w:fldChar w:fldCharType="end"/>
        </w:r>
      </w:hyperlink>
    </w:p>
    <w:p w14:paraId="636406D1" w14:textId="7BB10FFF" w:rsidR="00FE3EB6" w:rsidRDefault="00A93C94" w:rsidP="00FE3EB6">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73143379" w:history="1">
        <w:r w:rsidR="00FE3EB6" w:rsidRPr="00AE185D">
          <w:rPr>
            <w:rStyle w:val="Hyperlink"/>
            <w:noProof/>
          </w:rPr>
          <w:t>Printable 4: Comic strip</w:t>
        </w:r>
        <w:r w:rsidR="00FE3EB6">
          <w:rPr>
            <w:noProof/>
            <w:webHidden/>
          </w:rPr>
          <w:tab/>
        </w:r>
        <w:r w:rsidR="00FE3EB6">
          <w:rPr>
            <w:noProof/>
            <w:webHidden/>
          </w:rPr>
          <w:fldChar w:fldCharType="begin"/>
        </w:r>
        <w:r w:rsidR="00FE3EB6">
          <w:rPr>
            <w:noProof/>
            <w:webHidden/>
          </w:rPr>
          <w:instrText xml:space="preserve"> PAGEREF _Toc173143379 \h </w:instrText>
        </w:r>
        <w:r w:rsidR="00FE3EB6">
          <w:rPr>
            <w:noProof/>
            <w:webHidden/>
          </w:rPr>
        </w:r>
        <w:r w:rsidR="00FE3EB6">
          <w:rPr>
            <w:noProof/>
            <w:webHidden/>
          </w:rPr>
          <w:fldChar w:fldCharType="separate"/>
        </w:r>
        <w:r w:rsidR="005A4E05">
          <w:rPr>
            <w:noProof/>
            <w:webHidden/>
          </w:rPr>
          <w:t>11</w:t>
        </w:r>
        <w:r w:rsidR="00FE3EB6">
          <w:rPr>
            <w:noProof/>
            <w:webHidden/>
          </w:rPr>
          <w:fldChar w:fldCharType="end"/>
        </w:r>
      </w:hyperlink>
    </w:p>
    <w:p w14:paraId="1C0A5ECE" w14:textId="0F666203" w:rsidR="00AD76EA" w:rsidRDefault="00FE3EB6" w:rsidP="00373623">
      <w:r>
        <w:rPr>
          <w:highlight w:val="yellow"/>
        </w:rPr>
        <w:fldChar w:fldCharType="end"/>
      </w:r>
    </w:p>
    <w:p w14:paraId="54E3CA72" w14:textId="77777777" w:rsidR="00571F75" w:rsidRDefault="00571F75" w:rsidP="00571F75">
      <w:pPr>
        <w:pStyle w:val="Heading2"/>
      </w:pPr>
      <w:bookmarkStart w:id="10" w:name="_Toc173143370"/>
      <w:r>
        <w:t>About this resource</w:t>
      </w:r>
      <w:bookmarkEnd w:id="10"/>
    </w:p>
    <w:p w14:paraId="70B054F3" w14:textId="77777777" w:rsidR="007A3D47" w:rsidRDefault="007A3D47" w:rsidP="007A3D47">
      <w:r w:rsidRPr="007A3D47">
        <w:t xml:space="preserve">We’ve put together a session for each of this year’s Read, Write, Count bags so you can run interactive family sessions in your library. These can be adapted to suit the duration of storytelling sessions in your library.  </w:t>
      </w:r>
      <w:r>
        <w:br/>
      </w:r>
      <w:r>
        <w:br/>
      </w:r>
      <w:r w:rsidRPr="007A3D47">
        <w:t xml:space="preserve">Each session includes: </w:t>
      </w:r>
    </w:p>
    <w:p w14:paraId="02F607D7" w14:textId="77777777" w:rsidR="007A3D47" w:rsidRDefault="007A3D47" w:rsidP="007A3D47">
      <w:pPr>
        <w:pStyle w:val="ListParagraph"/>
        <w:numPr>
          <w:ilvl w:val="0"/>
          <w:numId w:val="37"/>
        </w:numPr>
      </w:pPr>
      <w:r w:rsidRPr="007A3D47">
        <w:t xml:space="preserve">Reading the book together </w:t>
      </w:r>
    </w:p>
    <w:p w14:paraId="4214E248" w14:textId="77777777" w:rsidR="007A3D47" w:rsidRDefault="007A3D47" w:rsidP="007A3D47">
      <w:pPr>
        <w:pStyle w:val="ListParagraph"/>
        <w:numPr>
          <w:ilvl w:val="0"/>
          <w:numId w:val="37"/>
        </w:numPr>
      </w:pPr>
      <w:r w:rsidRPr="007A3D47">
        <w:t xml:space="preserve">Choices of songs to sing together </w:t>
      </w:r>
    </w:p>
    <w:p w14:paraId="37BE5BD5" w14:textId="77777777" w:rsidR="007A3D47" w:rsidRDefault="007A3D47" w:rsidP="007A3D47">
      <w:pPr>
        <w:pStyle w:val="ListParagraph"/>
        <w:numPr>
          <w:ilvl w:val="0"/>
          <w:numId w:val="37"/>
        </w:numPr>
      </w:pPr>
      <w:r w:rsidRPr="007A3D47">
        <w:t xml:space="preserve">Choices for a main activity or arts and crafts </w:t>
      </w:r>
    </w:p>
    <w:p w14:paraId="4E9DA3A8" w14:textId="77777777" w:rsidR="007A3D47" w:rsidRDefault="007A3D47" w:rsidP="007A3D47">
      <w:pPr>
        <w:pStyle w:val="ListParagraph"/>
        <w:numPr>
          <w:ilvl w:val="0"/>
          <w:numId w:val="37"/>
        </w:numPr>
      </w:pPr>
      <w:r w:rsidRPr="007A3D47">
        <w:t xml:space="preserve">Suggestions to help families find their next read  </w:t>
      </w:r>
    </w:p>
    <w:p w14:paraId="5268B865" w14:textId="77777777" w:rsidR="007A3D47" w:rsidRDefault="007A3D47" w:rsidP="007A3D47"/>
    <w:p w14:paraId="6DF36D39" w14:textId="4B7EEFDF" w:rsidR="00571F75" w:rsidRDefault="00246FCC" w:rsidP="007A3D47">
      <w:r>
        <w:t>In this resource we’ve included suggested songs, activities as well as some printables you can use as part of your session.</w:t>
      </w:r>
      <w:r>
        <w:br/>
      </w:r>
      <w:r>
        <w:br/>
      </w:r>
      <w:r w:rsidR="007A3D47" w:rsidRPr="007A3D47">
        <w:t xml:space="preserve">Whilst Read, Write, Count gifts bags to children in P2 and P3, </w:t>
      </w:r>
      <w:r w:rsidR="007A3D47" w:rsidRPr="007A3D47">
        <w:rPr>
          <w:b/>
          <w:bCs/>
        </w:rPr>
        <w:t xml:space="preserve">you can keep these </w:t>
      </w:r>
      <w:r w:rsidR="007A3D47" w:rsidRPr="007A3D47">
        <w:rPr>
          <w:b/>
          <w:bCs/>
        </w:rPr>
        <w:lastRenderedPageBreak/>
        <w:t>sessions open to all families</w:t>
      </w:r>
      <w:r w:rsidR="007A3D47" w:rsidRPr="007A3D47">
        <w:t xml:space="preserve"> and they don’t rely upon the families having prior knowledge of the books. The contents of this year’s bags are as follows:</w:t>
      </w:r>
    </w:p>
    <w:p w14:paraId="67233E51" w14:textId="77777777" w:rsidR="007A3D47" w:rsidRDefault="007A3D47" w:rsidP="007A3D47"/>
    <w:p w14:paraId="6FF016E6" w14:textId="4F600904" w:rsidR="007A3D47" w:rsidRDefault="007A3D47" w:rsidP="007A3D47">
      <w:pPr>
        <w:pStyle w:val="Heading3"/>
      </w:pPr>
      <w:bookmarkStart w:id="11" w:name="_Toc173143315"/>
      <w:r>
        <w:t>P2</w:t>
      </w:r>
      <w:bookmarkEnd w:id="11"/>
    </w:p>
    <w:p w14:paraId="26868601" w14:textId="275C11ED" w:rsidR="007A3D47" w:rsidRDefault="007A3D47" w:rsidP="004614B3">
      <w:pPr>
        <w:pStyle w:val="ListParagraph"/>
        <w:numPr>
          <w:ilvl w:val="0"/>
          <w:numId w:val="38"/>
        </w:numPr>
      </w:pPr>
      <w:r>
        <w:rPr>
          <w:i/>
          <w:iCs/>
        </w:rPr>
        <w:t>How to Make a Story</w:t>
      </w:r>
      <w:r>
        <w:t xml:space="preserve"> by Naomi Jones and Ana Gomez</w:t>
      </w:r>
    </w:p>
    <w:p w14:paraId="38418C8B" w14:textId="3CA965E9" w:rsidR="007A3D47" w:rsidRDefault="007A3D47" w:rsidP="004614B3">
      <w:pPr>
        <w:pStyle w:val="ListParagraph"/>
        <w:numPr>
          <w:ilvl w:val="0"/>
          <w:numId w:val="38"/>
        </w:numPr>
      </w:pPr>
      <w:r>
        <w:rPr>
          <w:i/>
          <w:iCs/>
        </w:rPr>
        <w:t>My First Book of Dinosaurs</w:t>
      </w:r>
      <w:r>
        <w:t xml:space="preserve"> by Zoë Ingram</w:t>
      </w:r>
    </w:p>
    <w:p w14:paraId="4516C1C9" w14:textId="15150740" w:rsidR="007A3D47" w:rsidRDefault="007A3D47" w:rsidP="004614B3">
      <w:pPr>
        <w:pStyle w:val="ListParagraph"/>
        <w:numPr>
          <w:ilvl w:val="0"/>
          <w:numId w:val="38"/>
        </w:numPr>
      </w:pPr>
      <w:r>
        <w:t>A parent activity booklet</w:t>
      </w:r>
    </w:p>
    <w:p w14:paraId="15E05AFD" w14:textId="1B0E8E5C" w:rsidR="007B1271" w:rsidRDefault="007B1271" w:rsidP="004614B3">
      <w:pPr>
        <w:pStyle w:val="ListParagraph"/>
        <w:numPr>
          <w:ilvl w:val="0"/>
          <w:numId w:val="38"/>
        </w:numPr>
      </w:pPr>
      <w:r>
        <w:t>A writing pencil</w:t>
      </w:r>
    </w:p>
    <w:p w14:paraId="7B8BBBD1" w14:textId="343666C5" w:rsidR="007A3D47" w:rsidRDefault="007A3D47" w:rsidP="004614B3">
      <w:pPr>
        <w:pStyle w:val="ListParagraph"/>
        <w:numPr>
          <w:ilvl w:val="0"/>
          <w:numId w:val="38"/>
        </w:numPr>
      </w:pPr>
      <w:r>
        <w:t>A tangram</w:t>
      </w:r>
    </w:p>
    <w:p w14:paraId="01914F25" w14:textId="6B102891" w:rsidR="007A3D47" w:rsidRDefault="007A3D47" w:rsidP="004614B3">
      <w:pPr>
        <w:pStyle w:val="ListParagraph"/>
        <w:numPr>
          <w:ilvl w:val="0"/>
          <w:numId w:val="38"/>
        </w:numPr>
      </w:pPr>
      <w:r>
        <w:t>A pack of cards which includes Dominoes, Story Cards, Talk It Out and Act it Out</w:t>
      </w:r>
    </w:p>
    <w:p w14:paraId="0651925A" w14:textId="77777777" w:rsidR="007E1297" w:rsidRDefault="007E1297" w:rsidP="007A3D47">
      <w:pPr>
        <w:spacing w:line="259" w:lineRule="auto"/>
      </w:pPr>
    </w:p>
    <w:p w14:paraId="297DD8F3" w14:textId="7775E3DB" w:rsidR="007A3D47" w:rsidRDefault="007A3D47" w:rsidP="007A3D47">
      <w:pPr>
        <w:pStyle w:val="Heading3"/>
      </w:pPr>
      <w:bookmarkStart w:id="12" w:name="_Toc173143316"/>
      <w:r>
        <w:t>P3</w:t>
      </w:r>
      <w:bookmarkEnd w:id="12"/>
    </w:p>
    <w:p w14:paraId="78267C27" w14:textId="0BF149AD" w:rsidR="007A3D47" w:rsidRDefault="007A3D47" w:rsidP="007A3D47">
      <w:pPr>
        <w:pStyle w:val="ListParagraph"/>
        <w:numPr>
          <w:ilvl w:val="0"/>
          <w:numId w:val="39"/>
        </w:numPr>
      </w:pPr>
      <w:r>
        <w:rPr>
          <w:i/>
          <w:iCs/>
        </w:rPr>
        <w:t>There’s Nothing Faster Than a Cheetah</w:t>
      </w:r>
      <w:r>
        <w:t xml:space="preserve"> by Tom Nicoll and Ross Collins</w:t>
      </w:r>
    </w:p>
    <w:p w14:paraId="2FC560FB" w14:textId="5051D60F" w:rsidR="007A3D47" w:rsidRDefault="007A3D47" w:rsidP="007A3D47">
      <w:pPr>
        <w:pStyle w:val="ListParagraph"/>
        <w:numPr>
          <w:ilvl w:val="0"/>
          <w:numId w:val="39"/>
        </w:numPr>
      </w:pPr>
      <w:r>
        <w:rPr>
          <w:i/>
          <w:iCs/>
        </w:rPr>
        <w:t>Martha Maps It Out</w:t>
      </w:r>
      <w:r>
        <w:t xml:space="preserve"> by Leigh Hodgkinson</w:t>
      </w:r>
    </w:p>
    <w:p w14:paraId="52B4219D" w14:textId="6279F68D" w:rsidR="007A3D47" w:rsidRDefault="007A3D47" w:rsidP="007A3D47">
      <w:pPr>
        <w:pStyle w:val="ListParagraph"/>
        <w:numPr>
          <w:ilvl w:val="0"/>
          <w:numId w:val="39"/>
        </w:numPr>
      </w:pPr>
      <w:r>
        <w:t>A parent activity booklet</w:t>
      </w:r>
    </w:p>
    <w:p w14:paraId="5487B00D" w14:textId="4B8E9031" w:rsidR="007B1271" w:rsidRDefault="007B1271" w:rsidP="007A3D47">
      <w:pPr>
        <w:pStyle w:val="ListParagraph"/>
        <w:numPr>
          <w:ilvl w:val="0"/>
          <w:numId w:val="39"/>
        </w:numPr>
      </w:pPr>
      <w:r>
        <w:t>A writing pencil</w:t>
      </w:r>
    </w:p>
    <w:p w14:paraId="68E122C8" w14:textId="4C76DF0E" w:rsidR="007A3D47" w:rsidRDefault="007A3D47" w:rsidP="007A3D47">
      <w:pPr>
        <w:pStyle w:val="ListParagraph"/>
        <w:numPr>
          <w:ilvl w:val="0"/>
          <w:numId w:val="39"/>
        </w:numPr>
      </w:pPr>
      <w:r>
        <w:t>A tape measure</w:t>
      </w:r>
    </w:p>
    <w:p w14:paraId="0020DB52" w14:textId="01E73A7E" w:rsidR="007B1271" w:rsidRDefault="007A3D47" w:rsidP="007B1271">
      <w:pPr>
        <w:pStyle w:val="ListParagraph"/>
        <w:numPr>
          <w:ilvl w:val="0"/>
          <w:numId w:val="39"/>
        </w:numPr>
      </w:pPr>
      <w:r>
        <w:t>A deck of cards containing Galactic Fantastic, Story Cards and Prompts, Search and See and Mindfulness cards</w:t>
      </w:r>
      <w:bookmarkStart w:id="13" w:name="_Toc173143317"/>
      <w:bookmarkStart w:id="14" w:name="_Toc173143371"/>
    </w:p>
    <w:p w14:paraId="2034521E" w14:textId="77777777" w:rsidR="007B1271" w:rsidRPr="007B1271" w:rsidRDefault="007B1271" w:rsidP="007B1271">
      <w:pPr>
        <w:pStyle w:val="ListParagraph"/>
        <w:numPr>
          <w:ilvl w:val="0"/>
          <w:numId w:val="0"/>
        </w:numPr>
        <w:ind w:left="720"/>
      </w:pPr>
    </w:p>
    <w:p w14:paraId="2EB2263C" w14:textId="2704140E" w:rsidR="002A2863" w:rsidRDefault="007A3D47" w:rsidP="002A2863">
      <w:pPr>
        <w:pStyle w:val="Heading2"/>
      </w:pPr>
      <w:r>
        <w:t>Shiny cards</w:t>
      </w:r>
      <w:bookmarkEnd w:id="13"/>
      <w:bookmarkEnd w:id="14"/>
    </w:p>
    <w:p w14:paraId="5A9DDA81" w14:textId="3926FE80" w:rsidR="007B1271" w:rsidRDefault="007B1271" w:rsidP="007B1271">
      <w:r>
        <w:t xml:space="preserve">All libraries will be eligible to receive Read Write Count Shiny cards, which add another card to each of the packs of cards in the P2 and P3 bag. These cards have been designed to encourage children to visit their library and borrow further books after receiving their bags. </w:t>
      </w:r>
      <w:r>
        <w:br/>
      </w:r>
      <w:r>
        <w:br/>
        <w:t>The cards are as follows:</w:t>
      </w:r>
    </w:p>
    <w:p w14:paraId="74D47C33" w14:textId="77777777" w:rsidR="007B1271" w:rsidRDefault="007B1271" w:rsidP="007B1271">
      <w:pPr>
        <w:pStyle w:val="ListParagraph"/>
        <w:numPr>
          <w:ilvl w:val="0"/>
          <w:numId w:val="40"/>
        </w:numPr>
      </w:pPr>
      <w:r>
        <w:t>P2: A library card which adds a setting to their Story Cards</w:t>
      </w:r>
    </w:p>
    <w:p w14:paraId="16AD9B9A" w14:textId="77777777" w:rsidR="007B1271" w:rsidRDefault="007B1271" w:rsidP="007B1271">
      <w:pPr>
        <w:pStyle w:val="ListParagraph"/>
        <w:numPr>
          <w:ilvl w:val="0"/>
          <w:numId w:val="40"/>
        </w:numPr>
      </w:pPr>
      <w:r>
        <w:lastRenderedPageBreak/>
        <w:t>P3: A Libby alien card which adds an alien to their Galactic Fantastic cards</w:t>
      </w:r>
    </w:p>
    <w:p w14:paraId="18BE610C" w14:textId="521AB439" w:rsidR="007B1271" w:rsidRPr="007B1271" w:rsidRDefault="007B1271" w:rsidP="007B1271">
      <w:r>
        <w:rPr>
          <w:noProof/>
        </w:rPr>
        <w:drawing>
          <wp:inline distT="0" distB="0" distL="0" distR="0" wp14:anchorId="6580E072" wp14:editId="458597C9">
            <wp:extent cx="5731190" cy="2165684"/>
            <wp:effectExtent l="0" t="0" r="3175" b="6350"/>
            <wp:docPr id="192446523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65235" name="Picture 2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25969" b="20505"/>
                    <a:stretch/>
                  </pic:blipFill>
                  <pic:spPr bwMode="auto">
                    <a:xfrm>
                      <a:off x="0" y="0"/>
                      <a:ext cx="5731510" cy="2165805"/>
                    </a:xfrm>
                    <a:prstGeom prst="rect">
                      <a:avLst/>
                    </a:prstGeom>
                    <a:ln>
                      <a:noFill/>
                    </a:ln>
                    <a:extLst>
                      <a:ext uri="{53640926-AAD7-44D8-BBD7-CCE9431645EC}">
                        <a14:shadowObscured xmlns:a14="http://schemas.microsoft.com/office/drawing/2010/main"/>
                      </a:ext>
                    </a:extLst>
                  </pic:spPr>
                </pic:pic>
              </a:graphicData>
            </a:graphic>
          </wp:inline>
        </w:drawing>
      </w:r>
    </w:p>
    <w:p w14:paraId="59AAF788" w14:textId="53675F6D" w:rsidR="00185F7A" w:rsidRDefault="00185F7A">
      <w:pPr>
        <w:rPr>
          <w:rStyle w:val="Heading2Char"/>
        </w:rPr>
      </w:pPr>
      <w:bookmarkStart w:id="15" w:name="_Toc173143318"/>
      <w:bookmarkStart w:id="16" w:name="_Toc173143372"/>
    </w:p>
    <w:p w14:paraId="4958D2AB" w14:textId="33017324" w:rsidR="007A3D47" w:rsidRDefault="00F81FF5" w:rsidP="007A3D47">
      <w:r w:rsidRPr="00F81FF5">
        <w:rPr>
          <w:rStyle w:val="Heading2Char"/>
        </w:rPr>
        <w:t>Welcome to the session</w:t>
      </w:r>
      <w:bookmarkEnd w:id="15"/>
      <w:bookmarkEnd w:id="16"/>
      <w:r w:rsidRPr="00F81FF5">
        <w:t xml:space="preserve"> </w:t>
      </w:r>
      <w:r>
        <w:br/>
      </w:r>
      <w:r w:rsidRPr="00F81FF5">
        <w:t xml:space="preserve">Welcome everyone to the session, saying hello to all the adults and children in turn. You could use </w:t>
      </w:r>
      <w:hyperlink r:id="rId17" w:history="1">
        <w:r w:rsidRPr="00A735E5">
          <w:rPr>
            <w:rStyle w:val="Hyperlink"/>
          </w:rPr>
          <w:t>“The Hello Song”</w:t>
        </w:r>
      </w:hyperlink>
      <w:r w:rsidRPr="00F81FF5">
        <w:t xml:space="preserve"> from the </w:t>
      </w:r>
      <w:proofErr w:type="spellStart"/>
      <w:r w:rsidRPr="00F81FF5">
        <w:t>Bookbug</w:t>
      </w:r>
      <w:proofErr w:type="spellEnd"/>
      <w:r w:rsidRPr="00F81FF5">
        <w:t xml:space="preserve"> Song and Rhyme Library or </w:t>
      </w:r>
      <w:proofErr w:type="spellStart"/>
      <w:r w:rsidRPr="00F81FF5">
        <w:t>Bookbug</w:t>
      </w:r>
      <w:proofErr w:type="spellEnd"/>
      <w:r w:rsidRPr="00F81FF5">
        <w:t xml:space="preserve"> app to warm the group up. </w:t>
      </w:r>
      <w:r>
        <w:br/>
      </w:r>
      <w:r>
        <w:br/>
      </w:r>
      <w:r w:rsidRPr="00F81FF5">
        <w:rPr>
          <w:rStyle w:val="Heading2Char"/>
        </w:rPr>
        <w:t>Reading the books</w:t>
      </w:r>
      <w:r w:rsidRPr="00F81FF5">
        <w:t xml:space="preserve"> </w:t>
      </w:r>
      <w:r>
        <w:br/>
      </w:r>
      <w:r w:rsidRPr="00F81FF5">
        <w:t xml:space="preserve">Read </w:t>
      </w:r>
      <w:r>
        <w:rPr>
          <w:i/>
          <w:iCs/>
        </w:rPr>
        <w:t>How to Make a Story</w:t>
      </w:r>
      <w:r w:rsidRPr="00F81FF5">
        <w:t xml:space="preserve"> aloud to the group, making sure everyone can see the pages and hear you. Allow the children to stop and ask questions or take time to look at the illustrations. Now, </w:t>
      </w:r>
      <w:r>
        <w:t xml:space="preserve">look through </w:t>
      </w:r>
      <w:r>
        <w:rPr>
          <w:i/>
          <w:iCs/>
        </w:rPr>
        <w:t>My First Book of Dinosaurs</w:t>
      </w:r>
      <w:r w:rsidRPr="00F81FF5">
        <w:t>. Afterwards, you could ask the children to talk about which of the books they liked more</w:t>
      </w:r>
      <w:r>
        <w:t xml:space="preserve"> – and, if any of them have a favourite dinosaur!</w:t>
      </w:r>
    </w:p>
    <w:p w14:paraId="04F43109" w14:textId="77777777" w:rsidR="007A3D47" w:rsidRDefault="007A3D47" w:rsidP="007A3D47"/>
    <w:p w14:paraId="7A317771" w14:textId="39B0763F" w:rsidR="00292796" w:rsidRDefault="000C2637" w:rsidP="001D6B23">
      <w:pPr>
        <w:pStyle w:val="Heading2"/>
      </w:pPr>
      <w:bookmarkStart w:id="17" w:name="_Toc173143319"/>
      <w:bookmarkStart w:id="18" w:name="_Toc173143373"/>
      <w:r>
        <w:t>Songs and rhymes</w:t>
      </w:r>
      <w:bookmarkEnd w:id="17"/>
      <w:bookmarkEnd w:id="18"/>
    </w:p>
    <w:p w14:paraId="0961F577" w14:textId="653C410B" w:rsidR="000C2637" w:rsidRDefault="00DB1D83" w:rsidP="000C2637">
      <w:r w:rsidRPr="00DB1D83">
        <w:t>For singing together, you could choose between:</w:t>
      </w:r>
    </w:p>
    <w:p w14:paraId="10E9E923" w14:textId="4BDC8C7E" w:rsidR="00DB1D83" w:rsidRDefault="00A93C94" w:rsidP="00DB1D83">
      <w:pPr>
        <w:pStyle w:val="ListParagraph"/>
        <w:numPr>
          <w:ilvl w:val="0"/>
          <w:numId w:val="35"/>
        </w:numPr>
      </w:pPr>
      <w:hyperlink r:id="rId18" w:history="1">
        <w:r w:rsidR="00DB1D83" w:rsidRPr="00835245">
          <w:rPr>
            <w:rStyle w:val="Hyperlink"/>
          </w:rPr>
          <w:t>“What Do You See?”</w:t>
        </w:r>
      </w:hyperlink>
      <w:r w:rsidR="00DB1D83">
        <w:t xml:space="preserve"> – change the lyrics for things you can see in the library, or </w:t>
      </w:r>
      <w:r w:rsidR="00D417C0">
        <w:t>what Milo saw in his story! (a wolf, a tiger, two monsters, a treasure chest!)</w:t>
      </w:r>
    </w:p>
    <w:p w14:paraId="12C853B9" w14:textId="49CC6A9F" w:rsidR="00D417C0" w:rsidRDefault="00A93C94" w:rsidP="00DB1D83">
      <w:pPr>
        <w:pStyle w:val="ListParagraph"/>
        <w:numPr>
          <w:ilvl w:val="0"/>
          <w:numId w:val="35"/>
        </w:numPr>
      </w:pPr>
      <w:hyperlink r:id="rId19" w:history="1">
        <w:r w:rsidR="008A7792" w:rsidRPr="001A2902">
          <w:rPr>
            <w:rStyle w:val="Hyperlink"/>
          </w:rPr>
          <w:t>“T</w:t>
        </w:r>
        <w:r w:rsidR="00CE2301" w:rsidRPr="001A2902">
          <w:rPr>
            <w:rStyle w:val="Hyperlink"/>
          </w:rPr>
          <w:t xml:space="preserve">he Dinosaur </w:t>
        </w:r>
        <w:r w:rsidR="001A2902" w:rsidRPr="001A2902">
          <w:rPr>
            <w:rStyle w:val="Hyperlink"/>
          </w:rPr>
          <w:t>Went</w:t>
        </w:r>
        <w:r w:rsidR="008A7792" w:rsidRPr="001A2902">
          <w:rPr>
            <w:rStyle w:val="Hyperlink"/>
          </w:rPr>
          <w:t>”</w:t>
        </w:r>
      </w:hyperlink>
    </w:p>
    <w:p w14:paraId="3DDCFA89" w14:textId="77777777" w:rsidR="008A7792" w:rsidRDefault="008A7792" w:rsidP="008A7792"/>
    <w:p w14:paraId="1F5226BD" w14:textId="7737F490" w:rsidR="008A7792" w:rsidRDefault="00FA23DE" w:rsidP="00FA23DE">
      <w:pPr>
        <w:pStyle w:val="Heading3"/>
      </w:pPr>
      <w:bookmarkStart w:id="19" w:name="_Toc173143320"/>
      <w:r>
        <w:lastRenderedPageBreak/>
        <w:t>What Do You See?</w:t>
      </w:r>
      <w:bookmarkEnd w:id="19"/>
      <w:r>
        <w:t xml:space="preserve"> </w:t>
      </w:r>
    </w:p>
    <w:p w14:paraId="1B52F3F5" w14:textId="4F5C9516" w:rsidR="0080242F" w:rsidRDefault="0080242F" w:rsidP="00FA23DE">
      <w:r>
        <w:t xml:space="preserve">Available via </w:t>
      </w:r>
      <w:hyperlink r:id="rId20" w:history="1">
        <w:proofErr w:type="spellStart"/>
        <w:r w:rsidRPr="00847CEF">
          <w:rPr>
            <w:rStyle w:val="Hyperlink"/>
          </w:rPr>
          <w:t>Bookbug</w:t>
        </w:r>
        <w:proofErr w:type="spellEnd"/>
        <w:r w:rsidRPr="00847CEF">
          <w:rPr>
            <w:rStyle w:val="Hyperlink"/>
          </w:rPr>
          <w:t xml:space="preserve"> Song and Rhyme Library</w:t>
        </w:r>
      </w:hyperlink>
      <w:r>
        <w:br/>
      </w:r>
    </w:p>
    <w:p w14:paraId="36EF6982" w14:textId="4A864006" w:rsidR="00FA23DE" w:rsidRDefault="00FA23DE" w:rsidP="00FA23DE">
      <w:r w:rsidRPr="00FA23DE">
        <w:t>What can you see?</w:t>
      </w:r>
      <w:r>
        <w:br/>
      </w:r>
      <w:r w:rsidRPr="00FA23DE">
        <w:t>What can you see?</w:t>
      </w:r>
      <w:r>
        <w:br/>
      </w:r>
      <w:r w:rsidRPr="00FA23DE">
        <w:t>I see cars, I see cars.</w:t>
      </w:r>
      <w:r w:rsidR="003C0C76">
        <w:br/>
      </w:r>
      <w:r w:rsidRPr="00FA23DE">
        <w:t>Looking all around,</w:t>
      </w:r>
      <w:r>
        <w:br/>
      </w:r>
      <w:r w:rsidRPr="00FA23DE">
        <w:t>Looking up and down,</w:t>
      </w:r>
      <w:r>
        <w:br/>
      </w:r>
      <w:r w:rsidRPr="00FA23DE">
        <w:t>Please tell me,</w:t>
      </w:r>
      <w:r>
        <w:br/>
      </w:r>
      <w:r w:rsidRPr="00FA23DE">
        <w:t>What you see.</w:t>
      </w:r>
      <w:r w:rsidR="003C0C76">
        <w:br/>
      </w:r>
      <w:r w:rsidR="003C0C76">
        <w:br/>
      </w:r>
      <w:r w:rsidRPr="00FA23DE">
        <w:t>What can you see?</w:t>
      </w:r>
      <w:r w:rsidR="003C0C76">
        <w:br/>
      </w:r>
      <w:r w:rsidRPr="00FA23DE">
        <w:t>What can you see?</w:t>
      </w:r>
      <w:r w:rsidR="003C0C76">
        <w:br/>
      </w:r>
      <w:r w:rsidRPr="00FA23DE">
        <w:t>I see a bus, I see a bus,</w:t>
      </w:r>
      <w:r w:rsidR="003C0C76">
        <w:br/>
      </w:r>
      <w:r w:rsidRPr="00FA23DE">
        <w:t>Looking all around,</w:t>
      </w:r>
      <w:r w:rsidR="003C0C76">
        <w:br/>
      </w:r>
      <w:r w:rsidRPr="00FA23DE">
        <w:t>Looking up and down,</w:t>
      </w:r>
      <w:r w:rsidR="003C0C76">
        <w:br/>
      </w:r>
      <w:r w:rsidRPr="00FA23DE">
        <w:t>Please tell me,</w:t>
      </w:r>
      <w:r w:rsidR="003C0C76">
        <w:br/>
      </w:r>
      <w:r w:rsidRPr="00FA23DE">
        <w:t>What you see.</w:t>
      </w:r>
      <w:r w:rsidR="003C0C76">
        <w:br/>
      </w:r>
      <w:r w:rsidR="003C0C76">
        <w:br/>
      </w:r>
      <w:r w:rsidRPr="00FA23DE">
        <w:t>What can you see?</w:t>
      </w:r>
      <w:r w:rsidR="003C0C76">
        <w:br/>
      </w:r>
      <w:r w:rsidRPr="00FA23DE">
        <w:t>What can you see?</w:t>
      </w:r>
      <w:r w:rsidR="003C0C76">
        <w:br/>
      </w:r>
      <w:r w:rsidRPr="00FA23DE">
        <w:t>I see children, I see children,</w:t>
      </w:r>
      <w:r w:rsidR="003C0C76">
        <w:br/>
      </w:r>
      <w:r w:rsidRPr="00FA23DE">
        <w:t>Looking all around,</w:t>
      </w:r>
      <w:r w:rsidR="003C0C76">
        <w:br/>
      </w:r>
      <w:r w:rsidRPr="00FA23DE">
        <w:t>Looking up and down,</w:t>
      </w:r>
      <w:r w:rsidR="003C0C76">
        <w:br/>
      </w:r>
      <w:r w:rsidRPr="00FA23DE">
        <w:t>Please tell me,</w:t>
      </w:r>
      <w:r w:rsidR="003C0C76">
        <w:br/>
      </w:r>
      <w:r w:rsidRPr="00FA23DE">
        <w:t>What you see.</w:t>
      </w:r>
      <w:r w:rsidR="003C0C76">
        <w:br/>
      </w:r>
      <w:r w:rsidR="003C0C76">
        <w:br/>
      </w:r>
      <w:r w:rsidRPr="00FA23DE">
        <w:t>What can you see?</w:t>
      </w:r>
      <w:r w:rsidR="003C0C76">
        <w:br/>
      </w:r>
      <w:r w:rsidRPr="00FA23DE">
        <w:t>What can you see?</w:t>
      </w:r>
      <w:r w:rsidR="003C0C76">
        <w:br/>
      </w:r>
      <w:r w:rsidRPr="00FA23DE">
        <w:t>I see clouds, I see clouds,</w:t>
      </w:r>
      <w:r w:rsidR="003C0C76">
        <w:br/>
      </w:r>
      <w:r w:rsidRPr="00FA23DE">
        <w:t>Looking all around,</w:t>
      </w:r>
      <w:r w:rsidR="003C0C76">
        <w:br/>
      </w:r>
      <w:r w:rsidRPr="00FA23DE">
        <w:t>Looking up and down,</w:t>
      </w:r>
      <w:r w:rsidR="003C0C76">
        <w:br/>
      </w:r>
      <w:r w:rsidRPr="00FA23DE">
        <w:lastRenderedPageBreak/>
        <w:t>Please tell me,</w:t>
      </w:r>
      <w:r w:rsidR="003C0C76">
        <w:br/>
      </w:r>
      <w:r w:rsidRPr="00FA23DE">
        <w:t>What you see.</w:t>
      </w:r>
    </w:p>
    <w:p w14:paraId="5C8D5BE0" w14:textId="77777777" w:rsidR="003C0C76" w:rsidRDefault="003C0C76" w:rsidP="00FA23DE"/>
    <w:p w14:paraId="02EF6B87" w14:textId="271D52D5" w:rsidR="003C0C76" w:rsidRDefault="003C0C76" w:rsidP="003C0C76">
      <w:pPr>
        <w:pStyle w:val="Heading3"/>
      </w:pPr>
      <w:bookmarkStart w:id="20" w:name="_Toc173143321"/>
      <w:r>
        <w:t>The Dinosaur</w:t>
      </w:r>
      <w:r w:rsidR="001A2902">
        <w:t xml:space="preserve"> Went</w:t>
      </w:r>
      <w:bookmarkEnd w:id="20"/>
    </w:p>
    <w:p w14:paraId="253DD606" w14:textId="20DCB61F" w:rsidR="00847CEF" w:rsidRPr="00847CEF" w:rsidRDefault="00847CEF" w:rsidP="00847CEF">
      <w:r>
        <w:t xml:space="preserve">Available via </w:t>
      </w:r>
      <w:hyperlink r:id="rId21" w:history="1">
        <w:proofErr w:type="spellStart"/>
        <w:r w:rsidRPr="003A0817">
          <w:rPr>
            <w:rStyle w:val="Hyperlink"/>
          </w:rPr>
          <w:t>KidSparkz</w:t>
        </w:r>
        <w:proofErr w:type="spellEnd"/>
      </w:hyperlink>
      <w:r>
        <w:br/>
      </w:r>
    </w:p>
    <w:p w14:paraId="2A9DBE8D" w14:textId="168F9B05" w:rsidR="009E162B" w:rsidRPr="009E162B" w:rsidRDefault="00596310" w:rsidP="009E162B">
      <w:r w:rsidRPr="00596310">
        <w:t>The Pteranodon's wings went FLAP, FLAP, FLAP,</w:t>
      </w:r>
      <w:r>
        <w:br/>
      </w:r>
      <w:r w:rsidRPr="00596310">
        <w:t>FLAP, FLAP, FLAP, FLAP. FLAP, FLAP</w:t>
      </w:r>
      <w:r>
        <w:br/>
      </w:r>
      <w:r w:rsidRPr="00596310">
        <w:t>The Pteranodon's wings went FLAP, FLAP, FLAP</w:t>
      </w:r>
      <w:r>
        <w:br/>
      </w:r>
      <w:r w:rsidRPr="00596310">
        <w:t>All around the swamp.</w:t>
      </w:r>
      <w:r w:rsidRPr="00596310">
        <w:br/>
      </w:r>
      <w:r w:rsidRPr="00596310">
        <w:br/>
        <w:t>The Tyrannosaurus Rex went GRRR, GRRR, GRRR,</w:t>
      </w:r>
      <w:r w:rsidRPr="00596310">
        <w:br/>
        <w:t>GRRR, GRRR, GRRR, GRRR, GRRR, GRRR,</w:t>
      </w:r>
      <w:r w:rsidRPr="00596310">
        <w:br/>
        <w:t>The Tyrannosaurus Rex went GRR, GRR, GRR,</w:t>
      </w:r>
      <w:r w:rsidRPr="00596310">
        <w:br/>
        <w:t>All around the swamp.</w:t>
      </w:r>
      <w:r w:rsidRPr="00596310">
        <w:br/>
      </w:r>
      <w:r w:rsidRPr="00596310">
        <w:br/>
        <w:t>The Triceratops horns went POKE, POKE, POKE</w:t>
      </w:r>
      <w:r w:rsidRPr="00596310">
        <w:br/>
      </w:r>
      <w:proofErr w:type="spellStart"/>
      <w:r w:rsidRPr="00596310">
        <w:t>POKE</w:t>
      </w:r>
      <w:proofErr w:type="spellEnd"/>
      <w:r w:rsidRPr="00596310">
        <w:t>, POKE, POKE, POKE, POKE, POKE,</w:t>
      </w:r>
      <w:r w:rsidRPr="00596310">
        <w:br/>
        <w:t>The Triceratops horns went POKE, POKE ,POKE,</w:t>
      </w:r>
      <w:r w:rsidRPr="00596310">
        <w:br/>
        <w:t>All around the swamp.</w:t>
      </w:r>
      <w:r w:rsidRPr="00596310">
        <w:br/>
      </w:r>
      <w:r w:rsidRPr="00596310">
        <w:br/>
        <w:t>The Brontosaurus went MUNCH, MUNCH, MUNCH,</w:t>
      </w:r>
      <w:r w:rsidRPr="00596310">
        <w:br/>
        <w:t>MUNCH, MUNCH, MUNCH, MUNCH, MUNCH, MUNCH</w:t>
      </w:r>
      <w:r w:rsidRPr="00596310">
        <w:br/>
        <w:t>The Brontosaurus went MUNCH, MUNCH, MUNCH,</w:t>
      </w:r>
      <w:r w:rsidRPr="00596310">
        <w:br/>
        <w:t>All around the swamp.</w:t>
      </w:r>
      <w:r w:rsidRPr="00596310">
        <w:br/>
        <w:t> </w:t>
      </w:r>
      <w:r w:rsidRPr="00596310">
        <w:br/>
        <w:t>The Stegosaurus tail went SPIKE, SPIKE, SPIKE,</w:t>
      </w:r>
      <w:r w:rsidRPr="00596310">
        <w:br/>
        <w:t>SPIKE, SPIKE, SPIKE, SPIKE,</w:t>
      </w:r>
      <w:r w:rsidRPr="00596310">
        <w:br/>
        <w:t>SPIKE, SPIKE,</w:t>
      </w:r>
      <w:r w:rsidRPr="00596310">
        <w:br/>
        <w:t>The Stegosaurus tail went SPIKE, SPIKE, SPIKE,</w:t>
      </w:r>
      <w:r w:rsidRPr="00596310">
        <w:br/>
        <w:t>All around the swamp</w:t>
      </w:r>
      <w:r>
        <w:t>.</w:t>
      </w:r>
      <w:r w:rsidR="007C6316">
        <w:br/>
      </w:r>
    </w:p>
    <w:p w14:paraId="779609DE" w14:textId="23B24B03" w:rsidR="00FA23DE" w:rsidRDefault="00C17818" w:rsidP="00C17818">
      <w:pPr>
        <w:pStyle w:val="Heading2"/>
      </w:pPr>
      <w:bookmarkStart w:id="21" w:name="_Toc173143322"/>
      <w:bookmarkStart w:id="22" w:name="_Toc173143374"/>
      <w:r>
        <w:lastRenderedPageBreak/>
        <w:t>Craft activity</w:t>
      </w:r>
      <w:bookmarkEnd w:id="21"/>
      <w:bookmarkEnd w:id="22"/>
    </w:p>
    <w:p w14:paraId="05332070" w14:textId="39955A8F" w:rsidR="00C17818" w:rsidRDefault="00C17818" w:rsidP="00C17818">
      <w:pPr>
        <w:pStyle w:val="Heading3"/>
      </w:pPr>
      <w:bookmarkStart w:id="23" w:name="_Toc173143323"/>
      <w:r>
        <w:t>Option 1: Draw a comic panel</w:t>
      </w:r>
      <w:bookmarkEnd w:id="23"/>
    </w:p>
    <w:p w14:paraId="2AF3022C" w14:textId="0F54DA3E" w:rsidR="00C17818" w:rsidRDefault="00C17818" w:rsidP="00C17818">
      <w:r w:rsidRPr="007C4194">
        <w:t xml:space="preserve">At the end of </w:t>
      </w:r>
      <w:r w:rsidRPr="007C4194">
        <w:rPr>
          <w:i/>
          <w:iCs/>
        </w:rPr>
        <w:t>How to Make a Story</w:t>
      </w:r>
      <w:r w:rsidRPr="007C4194">
        <w:t xml:space="preserve"> we see Milo’s story laid out like a comic strip. Print</w:t>
      </w:r>
      <w:r w:rsidR="00CE1F24">
        <w:t xml:space="preserve"> the</w:t>
      </w:r>
      <w:r w:rsidRPr="007C4194">
        <w:t xml:space="preserve"> </w:t>
      </w:r>
      <w:hyperlink w:anchor="_Printable_4:_Comic" w:history="1">
        <w:r w:rsidR="00CE1F24" w:rsidRPr="00CE1F24">
          <w:rPr>
            <w:rStyle w:val="Hyperlink"/>
          </w:rPr>
          <w:t>activity sheets</w:t>
        </w:r>
      </w:hyperlink>
      <w:r w:rsidR="00CE1F24">
        <w:t xml:space="preserve"> on page 11 and 12</w:t>
      </w:r>
      <w:r w:rsidRPr="007C4194">
        <w:t>. Ask the children to draw their own comic panel – they can create their version of Milo’s story or a whole new one!</w:t>
      </w:r>
      <w:r>
        <w:br/>
      </w:r>
    </w:p>
    <w:p w14:paraId="3E856971" w14:textId="25C31A74" w:rsidR="00C17818" w:rsidRDefault="00C17818" w:rsidP="00C17818">
      <w:pPr>
        <w:pStyle w:val="Heading3"/>
      </w:pPr>
      <w:bookmarkStart w:id="24" w:name="_Toc173143324"/>
      <w:r>
        <w:t xml:space="preserve">Option 2: </w:t>
      </w:r>
      <w:proofErr w:type="spellStart"/>
      <w:r w:rsidR="00EF22F6">
        <w:t>D</w:t>
      </w:r>
      <w:r w:rsidR="006A0E8D">
        <w:t>esignasaur</w:t>
      </w:r>
      <w:bookmarkEnd w:id="24"/>
      <w:proofErr w:type="spellEnd"/>
    </w:p>
    <w:p w14:paraId="240759F8" w14:textId="10583444" w:rsidR="00CE2301" w:rsidRDefault="007C4194" w:rsidP="00CE2301">
      <w:r w:rsidRPr="007C4194">
        <w:t>Design your own dinosaur</w:t>
      </w:r>
      <w:r w:rsidR="001E155F" w:rsidRPr="007C4194">
        <w:t xml:space="preserve"> by printing the </w:t>
      </w:r>
      <w:hyperlink w:anchor="_Printable_3:_Designosaur" w:history="1">
        <w:r w:rsidR="00CE1F24" w:rsidRPr="00CE1F24">
          <w:rPr>
            <w:rStyle w:val="Hyperlink"/>
          </w:rPr>
          <w:t>activity shee</w:t>
        </w:r>
        <w:r w:rsidR="001E155F" w:rsidRPr="00CE1F24">
          <w:rPr>
            <w:rStyle w:val="Hyperlink"/>
          </w:rPr>
          <w:t>t</w:t>
        </w:r>
      </w:hyperlink>
      <w:r w:rsidR="001E155F" w:rsidRPr="007C4194">
        <w:t xml:space="preserve"> on page </w:t>
      </w:r>
      <w:r w:rsidR="00CE1F24">
        <w:t>10</w:t>
      </w:r>
      <w:r w:rsidR="001E155F" w:rsidRPr="007C4194">
        <w:t>. Attendees can colour them in</w:t>
      </w:r>
      <w:r w:rsidR="00FE136F" w:rsidRPr="007C4194">
        <w:t xml:space="preserve"> – then either you can make a display in the library</w:t>
      </w:r>
      <w:r w:rsidRPr="007C4194">
        <w:t>!</w:t>
      </w:r>
      <w:r w:rsidR="001B4301">
        <w:br/>
      </w:r>
    </w:p>
    <w:p w14:paraId="625CEC21" w14:textId="77777777" w:rsidR="00CE1F24" w:rsidRDefault="00CE1F24" w:rsidP="00CE2301"/>
    <w:p w14:paraId="54F7FA0C" w14:textId="4BBC8E1A" w:rsidR="001B4301" w:rsidRDefault="001B4301" w:rsidP="001B4301">
      <w:pPr>
        <w:pStyle w:val="Heading2"/>
      </w:pPr>
      <w:bookmarkStart w:id="25" w:name="_Toc173143325"/>
      <w:bookmarkStart w:id="26" w:name="_Toc173143375"/>
      <w:r>
        <w:t>Goodbye and finding books to take home</w:t>
      </w:r>
      <w:bookmarkEnd w:id="25"/>
      <w:bookmarkEnd w:id="26"/>
    </w:p>
    <w:p w14:paraId="31EF2860" w14:textId="1B44F543" w:rsidR="001D6B23" w:rsidRDefault="001B4301" w:rsidP="00CE2301">
      <w:pPr>
        <w:sectPr w:rsidR="001D6B23" w:rsidSect="00C949C7">
          <w:headerReference w:type="default" r:id="rId22"/>
          <w:pgSz w:w="11906" w:h="16838"/>
          <w:pgMar w:top="1440" w:right="1440" w:bottom="1440" w:left="1440" w:header="708" w:footer="708" w:gutter="0"/>
          <w:pgNumType w:start="2"/>
          <w:cols w:space="708"/>
          <w:docGrid w:linePitch="360"/>
        </w:sectPr>
      </w:pPr>
      <w:r w:rsidRPr="001B4301">
        <w:t xml:space="preserve">At the end of your sessions, you can explore some books that are </w:t>
      </w:r>
      <w:proofErr w:type="gramStart"/>
      <w:r w:rsidRPr="001B4301">
        <w:t>similar to</w:t>
      </w:r>
      <w:proofErr w:type="gramEnd"/>
      <w:r w:rsidRPr="001B4301">
        <w:t xml:space="preserve"> </w:t>
      </w:r>
      <w:r>
        <w:rPr>
          <w:i/>
          <w:iCs/>
        </w:rPr>
        <w:t>How to Make a Story</w:t>
      </w:r>
      <w:r w:rsidRPr="001B4301">
        <w:t xml:space="preserve"> and </w:t>
      </w:r>
      <w:r>
        <w:rPr>
          <w:i/>
          <w:iCs/>
        </w:rPr>
        <w:t>My First Book of Dinosaurs</w:t>
      </w:r>
      <w:r w:rsidRPr="001B4301">
        <w:t xml:space="preserve"> in theme or topic. Explain to the</w:t>
      </w:r>
      <w:r w:rsidR="001D6B23">
        <w:t xml:space="preserve"> </w:t>
      </w:r>
      <w:r w:rsidRPr="00F706BB">
        <w:t xml:space="preserve">children they can borrow them and take them home. See page </w:t>
      </w:r>
      <w:r w:rsidR="00CE1F24">
        <w:t>8</w:t>
      </w:r>
      <w:r w:rsidRPr="00F706BB">
        <w:t xml:space="preserve"> for a </w:t>
      </w:r>
      <w:hyperlink w:anchor="_Printable_1:_What" w:history="1">
        <w:r w:rsidRPr="00CE1F24">
          <w:rPr>
            <w:rStyle w:val="Hyperlink"/>
          </w:rPr>
          <w:t>printable collection of books</w:t>
        </w:r>
      </w:hyperlink>
      <w:r w:rsidRPr="00F706BB">
        <w:t xml:space="preserve"> we’d recommend as next reads.</w:t>
      </w:r>
    </w:p>
    <w:p w14:paraId="13D2CF0C" w14:textId="221EC471" w:rsidR="007A387C" w:rsidRPr="007A387C" w:rsidRDefault="007A387C" w:rsidP="007A387C">
      <w:pPr>
        <w:pStyle w:val="Heading2"/>
        <w:rPr>
          <w:sz w:val="30"/>
          <w:szCs w:val="30"/>
        </w:rPr>
      </w:pPr>
      <w:bookmarkStart w:id="27" w:name="_Printable_1:_What"/>
      <w:bookmarkStart w:id="28" w:name="_Toc173143326"/>
      <w:bookmarkStart w:id="29" w:name="_Toc173143376"/>
      <w:bookmarkEnd w:id="27"/>
      <w:r w:rsidRPr="007A387C">
        <w:rPr>
          <w:sz w:val="30"/>
          <w:szCs w:val="30"/>
        </w:rPr>
        <w:lastRenderedPageBreak/>
        <w:t>Printable 1: What to read after your Read Write Count books</w:t>
      </w:r>
      <w:bookmarkEnd w:id="28"/>
      <w:bookmarkEnd w:id="29"/>
    </w:p>
    <w:p w14:paraId="3CAAD602" w14:textId="6719BF5D" w:rsidR="007A387C" w:rsidRDefault="007A387C" w:rsidP="007A387C">
      <w:r>
        <w:t xml:space="preserve">If you enjoyed </w:t>
      </w:r>
      <w:r>
        <w:rPr>
          <w:i/>
          <w:iCs/>
        </w:rPr>
        <w:t>How to Make a Story</w:t>
      </w:r>
      <w:r>
        <w:t xml:space="preserve"> by Naomi Jones and Ana Gomez, we think you might like:</w:t>
      </w:r>
    </w:p>
    <w:p w14:paraId="1B398346" w14:textId="0A5504EE" w:rsidR="007A387C" w:rsidRDefault="001264C3" w:rsidP="007A387C">
      <w:pPr>
        <w:pStyle w:val="ListParagraph"/>
        <w:numPr>
          <w:ilvl w:val="0"/>
          <w:numId w:val="41"/>
        </w:numPr>
      </w:pPr>
      <w:r>
        <w:rPr>
          <w:i/>
          <w:iCs/>
        </w:rPr>
        <w:t>The Biggest Story</w:t>
      </w:r>
      <w:r>
        <w:t xml:space="preserve"> by Sarah Coyle and Dan Taylor</w:t>
      </w:r>
    </w:p>
    <w:p w14:paraId="04986922" w14:textId="706F7619" w:rsidR="001264C3" w:rsidRDefault="00D4261D" w:rsidP="007A387C">
      <w:pPr>
        <w:pStyle w:val="ListParagraph"/>
        <w:numPr>
          <w:ilvl w:val="0"/>
          <w:numId w:val="41"/>
        </w:numPr>
      </w:pPr>
      <w:r>
        <w:rPr>
          <w:i/>
          <w:iCs/>
        </w:rPr>
        <w:t>Stuck</w:t>
      </w:r>
      <w:r>
        <w:t xml:space="preserve"> by Oliver Jeffers</w:t>
      </w:r>
    </w:p>
    <w:p w14:paraId="067C7E9D" w14:textId="05C279DA" w:rsidR="00D4261D" w:rsidRDefault="00D4261D" w:rsidP="007A387C">
      <w:pPr>
        <w:pStyle w:val="ListParagraph"/>
        <w:numPr>
          <w:ilvl w:val="0"/>
          <w:numId w:val="41"/>
        </w:numPr>
      </w:pPr>
      <w:r>
        <w:rPr>
          <w:i/>
          <w:iCs/>
        </w:rPr>
        <w:t>It’s Mine!</w:t>
      </w:r>
      <w:r>
        <w:t xml:space="preserve"> by Emma Yarlett</w:t>
      </w:r>
    </w:p>
    <w:p w14:paraId="155424E5" w14:textId="77777777" w:rsidR="00D4261D" w:rsidRDefault="00D4261D" w:rsidP="00D4261D"/>
    <w:p w14:paraId="72BDA6CC" w14:textId="58243A46" w:rsidR="00D4261D" w:rsidRDefault="00D4261D" w:rsidP="00D4261D">
      <w:r>
        <w:t xml:space="preserve">If you enjoyed </w:t>
      </w:r>
      <w:r>
        <w:rPr>
          <w:i/>
          <w:iCs/>
        </w:rPr>
        <w:t>My First Book of Dinosaurs</w:t>
      </w:r>
      <w:r>
        <w:t xml:space="preserve"> by Zoë Ingram, we think you might like:</w:t>
      </w:r>
    </w:p>
    <w:p w14:paraId="254330C5" w14:textId="4A9D2E07" w:rsidR="00D4261D" w:rsidRDefault="00D3754E" w:rsidP="00D4261D">
      <w:pPr>
        <w:pStyle w:val="ListParagraph"/>
        <w:numPr>
          <w:ilvl w:val="0"/>
          <w:numId w:val="42"/>
        </w:numPr>
      </w:pPr>
      <w:r>
        <w:rPr>
          <w:i/>
          <w:iCs/>
        </w:rPr>
        <w:t>The Girl and the Dinosaur</w:t>
      </w:r>
      <w:r>
        <w:t xml:space="preserve"> by Hollie Hughes and Sarah Massini</w:t>
      </w:r>
    </w:p>
    <w:p w14:paraId="73B9359B" w14:textId="7E823B4F" w:rsidR="00D3754E" w:rsidRDefault="00B37C5C" w:rsidP="00D4261D">
      <w:pPr>
        <w:pStyle w:val="ListParagraph"/>
        <w:numPr>
          <w:ilvl w:val="0"/>
          <w:numId w:val="42"/>
        </w:numPr>
      </w:pPr>
      <w:r>
        <w:rPr>
          <w:i/>
          <w:iCs/>
        </w:rPr>
        <w:t xml:space="preserve">The </w:t>
      </w:r>
      <w:proofErr w:type="spellStart"/>
      <w:r>
        <w:rPr>
          <w:i/>
          <w:iCs/>
        </w:rPr>
        <w:t>Worrysaurus</w:t>
      </w:r>
      <w:proofErr w:type="spellEnd"/>
      <w:r>
        <w:t xml:space="preserve"> by Rachel Bright</w:t>
      </w:r>
    </w:p>
    <w:p w14:paraId="22FD82CD" w14:textId="728F775F" w:rsidR="00B37C5C" w:rsidRDefault="00B37C5C" w:rsidP="00D4261D">
      <w:pPr>
        <w:pStyle w:val="ListParagraph"/>
        <w:numPr>
          <w:ilvl w:val="0"/>
          <w:numId w:val="42"/>
        </w:numPr>
      </w:pPr>
      <w:r>
        <w:rPr>
          <w:i/>
          <w:iCs/>
        </w:rPr>
        <w:t>My First Book of Minibeasts</w:t>
      </w:r>
      <w:r>
        <w:t xml:space="preserve"> by Zoë Ingram</w:t>
      </w:r>
    </w:p>
    <w:p w14:paraId="35028BFF" w14:textId="77777777" w:rsidR="00AF1C94" w:rsidRDefault="00AF1C94" w:rsidP="00AF1C94"/>
    <w:p w14:paraId="56D999E2" w14:textId="6766B3A0" w:rsidR="00AF1C94" w:rsidRDefault="00AF1C94" w:rsidP="00AF1C94">
      <w:r w:rsidRPr="00AF1C94">
        <w:t>And here’s some space for you, your librarian or your family to write down some books you might like:</w:t>
      </w:r>
    </w:p>
    <w:tbl>
      <w:tblPr>
        <w:tblStyle w:val="TableGrid"/>
        <w:tblW w:w="0" w:type="auto"/>
        <w:tblLook w:val="04A0" w:firstRow="1" w:lastRow="0" w:firstColumn="1" w:lastColumn="0" w:noHBand="0" w:noVBand="1"/>
      </w:tblPr>
      <w:tblGrid>
        <w:gridCol w:w="9016"/>
      </w:tblGrid>
      <w:tr w:rsidR="00AF1C94" w14:paraId="69FAFC3E" w14:textId="77777777" w:rsidTr="00AF1C94">
        <w:tc>
          <w:tcPr>
            <w:tcW w:w="9016" w:type="dxa"/>
          </w:tcPr>
          <w:p w14:paraId="1BB7F7D1" w14:textId="77777777" w:rsidR="00AF1C94" w:rsidRDefault="00AF1C94" w:rsidP="00AF1C94"/>
          <w:p w14:paraId="65416BEF" w14:textId="77777777" w:rsidR="00AF1C94" w:rsidRDefault="00AF1C94" w:rsidP="00AF1C94"/>
          <w:p w14:paraId="5B4018D1" w14:textId="77777777" w:rsidR="00AF1C94" w:rsidRDefault="00AF1C94" w:rsidP="00AF1C94"/>
          <w:p w14:paraId="6C37731C" w14:textId="77777777" w:rsidR="00AF1C94" w:rsidRDefault="00AF1C94" w:rsidP="00AF1C94"/>
          <w:p w14:paraId="2D62A13C" w14:textId="77777777" w:rsidR="00AF1C94" w:rsidRDefault="00AF1C94" w:rsidP="00AF1C94"/>
          <w:p w14:paraId="3E9FCD2D" w14:textId="77777777" w:rsidR="00AF1C94" w:rsidRDefault="00AF1C94" w:rsidP="00AF1C94"/>
          <w:p w14:paraId="733CC87A" w14:textId="77777777" w:rsidR="00AF1C94" w:rsidRDefault="00AF1C94" w:rsidP="00AF1C94"/>
          <w:p w14:paraId="2A8C8D81" w14:textId="77777777" w:rsidR="00AF1C94" w:rsidRDefault="00AF1C94" w:rsidP="00AF1C94"/>
          <w:p w14:paraId="17A269CC" w14:textId="77777777" w:rsidR="00AF1C94" w:rsidRDefault="00AF1C94" w:rsidP="00AF1C94"/>
          <w:p w14:paraId="32E950C0" w14:textId="77777777" w:rsidR="00AF1C94" w:rsidRDefault="00AF1C94" w:rsidP="00AF1C94"/>
          <w:p w14:paraId="10E53C7A" w14:textId="77777777" w:rsidR="00AF1C94" w:rsidRDefault="00AF1C94" w:rsidP="00AF1C94"/>
          <w:p w14:paraId="56A88FBE" w14:textId="77777777" w:rsidR="00AF1C94" w:rsidRDefault="00AF1C94" w:rsidP="00AF1C94"/>
          <w:p w14:paraId="4978B340" w14:textId="77777777" w:rsidR="00AF1C94" w:rsidRDefault="00AF1C94" w:rsidP="00AF1C94"/>
          <w:p w14:paraId="1D9E766A" w14:textId="77777777" w:rsidR="00AF1C94" w:rsidRDefault="00AF1C94" w:rsidP="00AF1C94"/>
          <w:p w14:paraId="7AABA2AF" w14:textId="77777777" w:rsidR="00AF1C94" w:rsidRDefault="00AF1C94" w:rsidP="00AF1C94"/>
          <w:p w14:paraId="2C8DB576" w14:textId="77777777" w:rsidR="00AF1C94" w:rsidRDefault="00AF1C94" w:rsidP="00AF1C94"/>
          <w:p w14:paraId="2F1F9745" w14:textId="77777777" w:rsidR="00AF1C94" w:rsidRDefault="00AF1C94" w:rsidP="00AF1C94"/>
        </w:tc>
      </w:tr>
    </w:tbl>
    <w:p w14:paraId="1030EF8C" w14:textId="022E9517" w:rsidR="007C6316" w:rsidRDefault="007C6316"/>
    <w:p w14:paraId="45B11D7C" w14:textId="77777777" w:rsidR="002C0BDD" w:rsidRDefault="002C0BDD"/>
    <w:p w14:paraId="1440D173" w14:textId="4072565C" w:rsidR="00FF1898" w:rsidRPr="00EC1FC6" w:rsidRDefault="00A203C3" w:rsidP="00FF1898">
      <w:pPr>
        <w:pStyle w:val="Heading1"/>
        <w:rPr>
          <w:sz w:val="24"/>
          <w:szCs w:val="24"/>
        </w:rPr>
      </w:pPr>
      <w:bookmarkStart w:id="30" w:name="_Toc173143327"/>
      <w:bookmarkStart w:id="31" w:name="_Toc173143377"/>
      <w:r>
        <w:rPr>
          <w:sz w:val="24"/>
          <w:szCs w:val="24"/>
        </w:rPr>
        <w:lastRenderedPageBreak/>
        <w:t xml:space="preserve">Printable 2: </w:t>
      </w:r>
      <w:r w:rsidR="00FF1898" w:rsidRPr="00EC1FC6">
        <w:rPr>
          <w:sz w:val="24"/>
          <w:szCs w:val="24"/>
        </w:rPr>
        <w:t>Create your own dinosaur wordsearch</w:t>
      </w:r>
      <w:bookmarkEnd w:id="30"/>
      <w:bookmarkEnd w:id="31"/>
    </w:p>
    <w:p w14:paraId="15AFE1CD" w14:textId="4483FE8B" w:rsidR="00FF1898" w:rsidRPr="00EC1FC6" w:rsidRDefault="002C0BDD" w:rsidP="00FF1898">
      <w:r>
        <w:rPr>
          <w:noProof/>
        </w:rPr>
        <w:drawing>
          <wp:anchor distT="0" distB="0" distL="114300" distR="114300" simplePos="0" relativeHeight="251692032" behindDoc="0" locked="0" layoutInCell="1" allowOverlap="1" wp14:anchorId="450F3AB1" wp14:editId="311CE34C">
            <wp:simplePos x="0" y="0"/>
            <wp:positionH relativeFrom="column">
              <wp:posOffset>364457</wp:posOffset>
            </wp:positionH>
            <wp:positionV relativeFrom="paragraph">
              <wp:posOffset>812479</wp:posOffset>
            </wp:positionV>
            <wp:extent cx="5105727" cy="6643121"/>
            <wp:effectExtent l="0" t="0" r="0" b="5715"/>
            <wp:wrapNone/>
            <wp:docPr id="14813942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94254" name="Picture 1">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4383" t="7995" r="3919" b="7656"/>
                    <a:stretch/>
                  </pic:blipFill>
                  <pic:spPr bwMode="auto">
                    <a:xfrm>
                      <a:off x="0" y="0"/>
                      <a:ext cx="5105727" cy="664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1898">
        <w:t xml:space="preserve">Use some of the names of the dinosaurs in </w:t>
      </w:r>
      <w:r w:rsidR="00FF1898">
        <w:rPr>
          <w:i/>
          <w:iCs/>
        </w:rPr>
        <w:t>My First Book of Dinosaurs</w:t>
      </w:r>
      <w:r w:rsidR="00FF1898">
        <w:t xml:space="preserve"> to create your own wordsearch! If you’re stuck, there’s some words at the bottom of the page you can use for inspiration. </w:t>
      </w:r>
    </w:p>
    <w:p w14:paraId="177631B8" w14:textId="01C382F7" w:rsidR="00FF1898" w:rsidRDefault="00FF1898" w:rsidP="00FF1898">
      <w:pPr>
        <w:jc w:val="center"/>
      </w:pPr>
      <w:r>
        <w:br/>
      </w:r>
      <w:r>
        <w:br/>
      </w:r>
    </w:p>
    <w:p w14:paraId="2C5E14D2" w14:textId="77777777" w:rsidR="00FF1898" w:rsidRDefault="00FF1898" w:rsidP="00FF1898">
      <w:pPr>
        <w:jc w:val="center"/>
      </w:pPr>
    </w:p>
    <w:p w14:paraId="30517FE0" w14:textId="77777777" w:rsidR="00FF1898" w:rsidRDefault="00FF1898" w:rsidP="00FF1898">
      <w:pPr>
        <w:jc w:val="center"/>
      </w:pPr>
    </w:p>
    <w:p w14:paraId="41A38812" w14:textId="77777777" w:rsidR="00FF1898" w:rsidRDefault="00FF1898" w:rsidP="00FF1898">
      <w:pPr>
        <w:jc w:val="center"/>
      </w:pPr>
    </w:p>
    <w:p w14:paraId="39A7F042" w14:textId="77777777" w:rsidR="00FF1898" w:rsidRDefault="00FF1898" w:rsidP="00FF1898">
      <w:pPr>
        <w:jc w:val="center"/>
      </w:pPr>
    </w:p>
    <w:p w14:paraId="7AB8E605" w14:textId="77777777" w:rsidR="00FF1898" w:rsidRDefault="00FF1898" w:rsidP="00FF1898">
      <w:pPr>
        <w:jc w:val="center"/>
      </w:pPr>
    </w:p>
    <w:p w14:paraId="225D4A0D" w14:textId="77777777" w:rsidR="00FF1898" w:rsidRDefault="00FF1898" w:rsidP="00FF1898">
      <w:pPr>
        <w:jc w:val="center"/>
      </w:pPr>
    </w:p>
    <w:p w14:paraId="6FEE8E7D" w14:textId="77777777" w:rsidR="00FF1898" w:rsidRDefault="00FF1898" w:rsidP="00FF1898">
      <w:pPr>
        <w:jc w:val="center"/>
      </w:pPr>
    </w:p>
    <w:p w14:paraId="2DDD5356" w14:textId="77777777" w:rsidR="00FF1898" w:rsidRDefault="00FF1898" w:rsidP="00FF1898">
      <w:pPr>
        <w:jc w:val="center"/>
      </w:pPr>
    </w:p>
    <w:p w14:paraId="1ED2E2E2" w14:textId="77777777" w:rsidR="00FF1898" w:rsidRDefault="00FF1898" w:rsidP="00FF1898">
      <w:pPr>
        <w:jc w:val="center"/>
      </w:pPr>
    </w:p>
    <w:p w14:paraId="1B56CD5F" w14:textId="77777777" w:rsidR="00FF1898" w:rsidRDefault="00FF1898" w:rsidP="00FF1898">
      <w:pPr>
        <w:jc w:val="center"/>
      </w:pPr>
    </w:p>
    <w:p w14:paraId="6C11841C" w14:textId="77777777" w:rsidR="00FF1898" w:rsidRDefault="00FF1898" w:rsidP="00FF1898">
      <w:pPr>
        <w:jc w:val="center"/>
      </w:pPr>
    </w:p>
    <w:p w14:paraId="770614C3" w14:textId="77777777" w:rsidR="00FF1898" w:rsidRDefault="00FF1898" w:rsidP="00FF1898">
      <w:pPr>
        <w:jc w:val="center"/>
      </w:pPr>
    </w:p>
    <w:p w14:paraId="3F5780F0" w14:textId="77777777" w:rsidR="00FF1898" w:rsidRDefault="00FF1898" w:rsidP="00FF1898">
      <w:pPr>
        <w:jc w:val="center"/>
      </w:pPr>
    </w:p>
    <w:p w14:paraId="1AFA5A05" w14:textId="77777777" w:rsidR="00FF1898" w:rsidRDefault="00FF1898" w:rsidP="00FF1898">
      <w:pPr>
        <w:jc w:val="center"/>
      </w:pPr>
    </w:p>
    <w:p w14:paraId="115C3BB3" w14:textId="77777777" w:rsidR="00FF1898" w:rsidRDefault="00FF1898" w:rsidP="00FF1898">
      <w:pPr>
        <w:jc w:val="center"/>
      </w:pPr>
    </w:p>
    <w:p w14:paraId="1A6AF941" w14:textId="77777777" w:rsidR="00FF1898" w:rsidRDefault="00FF1898" w:rsidP="00FF1898">
      <w:pPr>
        <w:jc w:val="center"/>
      </w:pPr>
    </w:p>
    <w:p w14:paraId="3605ED9E" w14:textId="16C8F8E9" w:rsidR="00CE2301" w:rsidRDefault="00FF1898" w:rsidP="00FF1898">
      <w:r>
        <w:t>Words you could use for your wordsearch: CLAW, TOOTH, TAIL, FOSSIL, DINOSAUR, PREHISTORIC, EXTINCT, HERBIVORE, CARNIVORE</w:t>
      </w:r>
    </w:p>
    <w:p w14:paraId="2E409F4B" w14:textId="620C894D" w:rsidR="00D0388B" w:rsidRPr="006D7033" w:rsidRDefault="00A203C3" w:rsidP="00D0388B">
      <w:pPr>
        <w:pStyle w:val="Heading1"/>
        <w:rPr>
          <w:sz w:val="32"/>
          <w:szCs w:val="32"/>
        </w:rPr>
      </w:pPr>
      <w:bookmarkStart w:id="32" w:name="_Printable_3:_Designosaur"/>
      <w:bookmarkStart w:id="33" w:name="_Toc173143328"/>
      <w:bookmarkStart w:id="34" w:name="_Toc173143378"/>
      <w:bookmarkEnd w:id="32"/>
      <w:r>
        <w:rPr>
          <w:sz w:val="32"/>
          <w:szCs w:val="32"/>
        </w:rPr>
        <w:lastRenderedPageBreak/>
        <w:t xml:space="preserve">Printable 3: </w:t>
      </w:r>
      <w:proofErr w:type="spellStart"/>
      <w:r w:rsidR="00D0388B" w:rsidRPr="006D7033">
        <w:rPr>
          <w:sz w:val="32"/>
          <w:szCs w:val="32"/>
        </w:rPr>
        <w:t>Designosaur</w:t>
      </w:r>
      <w:proofErr w:type="spellEnd"/>
      <w:r w:rsidR="00D0388B">
        <w:rPr>
          <w:sz w:val="32"/>
          <w:szCs w:val="32"/>
        </w:rPr>
        <w:t xml:space="preserve"> -</w:t>
      </w:r>
      <w:r w:rsidR="00D0388B" w:rsidRPr="00124D3D">
        <w:t xml:space="preserve"> </w:t>
      </w:r>
      <w:r w:rsidR="00D0388B" w:rsidRPr="00124D3D">
        <w:rPr>
          <w:i/>
          <w:iCs/>
          <w:sz w:val="28"/>
          <w:szCs w:val="28"/>
        </w:rPr>
        <w:t>Design your own new dinosaur</w:t>
      </w:r>
      <w:bookmarkEnd w:id="33"/>
      <w:bookmarkEnd w:id="34"/>
    </w:p>
    <w:p w14:paraId="002BD751" w14:textId="77777777" w:rsidR="00D0388B" w:rsidRPr="00EC1FC6" w:rsidRDefault="00D0388B" w:rsidP="00D0388B">
      <w:r>
        <w:rPr>
          <w:noProof/>
        </w:rPr>
        <mc:AlternateContent>
          <mc:Choice Requires="wps">
            <w:drawing>
              <wp:anchor distT="45720" distB="45720" distL="114300" distR="114300" simplePos="0" relativeHeight="251694080" behindDoc="1" locked="0" layoutInCell="1" allowOverlap="1" wp14:anchorId="7E6670AB" wp14:editId="3C4895F4">
                <wp:simplePos x="0" y="0"/>
                <wp:positionH relativeFrom="margin">
                  <wp:posOffset>7620</wp:posOffset>
                </wp:positionH>
                <wp:positionV relativeFrom="paragraph">
                  <wp:posOffset>1104900</wp:posOffset>
                </wp:positionV>
                <wp:extent cx="5692140" cy="4324350"/>
                <wp:effectExtent l="19050" t="19050" r="22860" b="1905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324350"/>
                        </a:xfrm>
                        <a:prstGeom prst="rect">
                          <a:avLst/>
                        </a:prstGeom>
                        <a:solidFill>
                          <a:srgbClr val="FFFFFF"/>
                        </a:solidFill>
                        <a:ln w="28575">
                          <a:solidFill>
                            <a:schemeClr val="tx1"/>
                          </a:solidFill>
                          <a:miter lim="800000"/>
                          <a:headEnd/>
                          <a:tailEnd/>
                        </a:ln>
                      </wps:spPr>
                      <wps:txbx>
                        <w:txbxContent>
                          <w:p w14:paraId="6F7CAB34" w14:textId="77777777" w:rsidR="00D0388B" w:rsidRDefault="00D0388B" w:rsidP="00D038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670AB" id="_x0000_t202" coordsize="21600,21600" o:spt="202" path="m,l,21600r21600,l21600,xe">
                <v:stroke joinstyle="miter"/>
                <v:path gradientshapeok="t" o:connecttype="rect"/>
              </v:shapetype>
              <v:shape id="Text Box 2" o:spid="_x0000_s1026" type="#_x0000_t202" alt="&quot;&quot;" style="position:absolute;margin-left:.6pt;margin-top:87pt;width:448.2pt;height:340.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" strokecolor="black [3213]" strokeweight="2.25pt">
                <v:textbox>
                  <w:txbxContent>
                    <w:p w14:paraId="6F7CAB34" w14:textId="77777777" w:rsidR="00D0388B" w:rsidRDefault="00D0388B" w:rsidP="00D0388B"/>
                  </w:txbxContent>
                </v:textbox>
                <w10:wrap anchorx="margin"/>
              </v:shape>
            </w:pict>
          </mc:Fallback>
        </mc:AlternateContent>
      </w:r>
      <w:r>
        <w:t>Remember animals evolve to fit their environment. Think about this when you design yours. For example: a long neck would help to reach leaves at the top of a tree, sharp teeth would be useful for hunting other creatures, camouflage would help it hide, and webbed feet would be great for swimming. Look at your book for ideas.</w:t>
      </w:r>
    </w:p>
    <w:p w14:paraId="2CEFF473" w14:textId="77777777" w:rsidR="00D0388B" w:rsidRDefault="00D0388B" w:rsidP="00D0388B">
      <w:pPr>
        <w:jc w:val="center"/>
      </w:pPr>
    </w:p>
    <w:p w14:paraId="0C81B833" w14:textId="77777777" w:rsidR="00D0388B" w:rsidRDefault="00D0388B" w:rsidP="00D0388B">
      <w:pPr>
        <w:jc w:val="center"/>
      </w:pPr>
    </w:p>
    <w:p w14:paraId="678424E9" w14:textId="77777777" w:rsidR="00D0388B" w:rsidRDefault="00D0388B" w:rsidP="00D0388B">
      <w:pPr>
        <w:jc w:val="center"/>
      </w:pPr>
    </w:p>
    <w:p w14:paraId="5388FB2D" w14:textId="77777777" w:rsidR="00D0388B" w:rsidRDefault="00D0388B" w:rsidP="00D0388B">
      <w:pPr>
        <w:jc w:val="center"/>
      </w:pPr>
    </w:p>
    <w:p w14:paraId="4918C2D7" w14:textId="77777777" w:rsidR="00D0388B" w:rsidRDefault="00D0388B" w:rsidP="00D0388B">
      <w:pPr>
        <w:jc w:val="center"/>
      </w:pPr>
    </w:p>
    <w:p w14:paraId="55F7959C" w14:textId="77777777" w:rsidR="00D0388B" w:rsidRDefault="00D0388B" w:rsidP="00D0388B">
      <w:pPr>
        <w:jc w:val="center"/>
      </w:pPr>
    </w:p>
    <w:p w14:paraId="163363E8" w14:textId="77777777" w:rsidR="00D0388B" w:rsidRDefault="00D0388B" w:rsidP="00D0388B">
      <w:pPr>
        <w:jc w:val="center"/>
      </w:pPr>
    </w:p>
    <w:p w14:paraId="4C8C73C7" w14:textId="77777777" w:rsidR="00D0388B" w:rsidRDefault="00D0388B" w:rsidP="00D0388B">
      <w:pPr>
        <w:jc w:val="center"/>
      </w:pPr>
    </w:p>
    <w:p w14:paraId="4342717C" w14:textId="77777777" w:rsidR="00D0388B" w:rsidRDefault="00D0388B" w:rsidP="00D0388B">
      <w:pPr>
        <w:jc w:val="center"/>
      </w:pPr>
    </w:p>
    <w:p w14:paraId="670873DE" w14:textId="77777777" w:rsidR="00D0388B" w:rsidRDefault="00D0388B" w:rsidP="00D0388B">
      <w:pPr>
        <w:jc w:val="center"/>
      </w:pPr>
    </w:p>
    <w:p w14:paraId="4A51F2F9" w14:textId="77777777" w:rsidR="00D0388B" w:rsidRDefault="00D0388B" w:rsidP="00D0388B"/>
    <w:p w14:paraId="44E326CE" w14:textId="77777777" w:rsidR="00D0388B" w:rsidRDefault="00D0388B" w:rsidP="00D0388B">
      <w:pPr>
        <w:jc w:val="center"/>
      </w:pPr>
    </w:p>
    <w:p w14:paraId="59547956" w14:textId="77777777" w:rsidR="00D0388B" w:rsidRPr="006D7033" w:rsidRDefault="00D0388B" w:rsidP="00D0388B">
      <w:pPr>
        <w:spacing w:after="0"/>
        <w:jc w:val="center"/>
        <w:rPr>
          <w:sz w:val="32"/>
          <w:szCs w:val="32"/>
        </w:rPr>
      </w:pPr>
      <w:r w:rsidRPr="006D7033">
        <w:rPr>
          <w:sz w:val="32"/>
          <w:szCs w:val="32"/>
        </w:rPr>
        <w:t>My Dinosaur</w:t>
      </w:r>
    </w:p>
    <w:tbl>
      <w:tblPr>
        <w:tblStyle w:val="TableGrid"/>
        <w:tblW w:w="0" w:type="auto"/>
        <w:tblLook w:val="04A0" w:firstRow="1" w:lastRow="0" w:firstColumn="1" w:lastColumn="0" w:noHBand="0" w:noVBand="1"/>
      </w:tblPr>
      <w:tblGrid>
        <w:gridCol w:w="2689"/>
        <w:gridCol w:w="6327"/>
      </w:tblGrid>
      <w:tr w:rsidR="00D0388B" w14:paraId="6F9240E2" w14:textId="77777777" w:rsidTr="00816F0D">
        <w:trPr>
          <w:cantSplit/>
          <w:trHeight w:val="567"/>
        </w:trPr>
        <w:tc>
          <w:tcPr>
            <w:tcW w:w="2689" w:type="dxa"/>
            <w:vAlign w:val="center"/>
          </w:tcPr>
          <w:p w14:paraId="18BFC38B" w14:textId="77777777" w:rsidR="00D0388B" w:rsidRDefault="00D0388B" w:rsidP="00816F0D">
            <w:pPr>
              <w:jc w:val="center"/>
            </w:pPr>
            <w:r>
              <w:t>What is it called?</w:t>
            </w:r>
          </w:p>
        </w:tc>
        <w:tc>
          <w:tcPr>
            <w:tcW w:w="6327" w:type="dxa"/>
          </w:tcPr>
          <w:p w14:paraId="0FBD632C" w14:textId="77777777" w:rsidR="00D0388B" w:rsidRDefault="00D0388B" w:rsidP="00816F0D">
            <w:pPr>
              <w:jc w:val="center"/>
            </w:pPr>
          </w:p>
        </w:tc>
      </w:tr>
      <w:tr w:rsidR="00D0388B" w14:paraId="51F70384" w14:textId="77777777" w:rsidTr="00816F0D">
        <w:trPr>
          <w:cantSplit/>
          <w:trHeight w:val="567"/>
        </w:trPr>
        <w:tc>
          <w:tcPr>
            <w:tcW w:w="2689" w:type="dxa"/>
            <w:vAlign w:val="center"/>
          </w:tcPr>
          <w:p w14:paraId="58D01D41" w14:textId="77777777" w:rsidR="00D0388B" w:rsidRDefault="00D0388B" w:rsidP="00816F0D">
            <w:pPr>
              <w:jc w:val="center"/>
            </w:pPr>
            <w:r>
              <w:t>Where does it live?</w:t>
            </w:r>
          </w:p>
        </w:tc>
        <w:tc>
          <w:tcPr>
            <w:tcW w:w="6327" w:type="dxa"/>
          </w:tcPr>
          <w:p w14:paraId="42FF29E5" w14:textId="77777777" w:rsidR="00D0388B" w:rsidRDefault="00D0388B" w:rsidP="00816F0D">
            <w:pPr>
              <w:jc w:val="center"/>
            </w:pPr>
          </w:p>
        </w:tc>
      </w:tr>
      <w:tr w:rsidR="00D0388B" w14:paraId="645679E4" w14:textId="77777777" w:rsidTr="00816F0D">
        <w:trPr>
          <w:cantSplit/>
          <w:trHeight w:val="567"/>
        </w:trPr>
        <w:tc>
          <w:tcPr>
            <w:tcW w:w="2689" w:type="dxa"/>
            <w:vAlign w:val="center"/>
          </w:tcPr>
          <w:p w14:paraId="0C4ECA2E" w14:textId="77777777" w:rsidR="00D0388B" w:rsidRDefault="00D0388B" w:rsidP="00816F0D">
            <w:pPr>
              <w:jc w:val="center"/>
            </w:pPr>
            <w:r>
              <w:t>What does it eat?</w:t>
            </w:r>
          </w:p>
        </w:tc>
        <w:tc>
          <w:tcPr>
            <w:tcW w:w="6327" w:type="dxa"/>
          </w:tcPr>
          <w:p w14:paraId="45AEF76A" w14:textId="77777777" w:rsidR="00D0388B" w:rsidRDefault="00D0388B" w:rsidP="00816F0D">
            <w:pPr>
              <w:jc w:val="center"/>
            </w:pPr>
          </w:p>
        </w:tc>
      </w:tr>
      <w:tr w:rsidR="00D0388B" w14:paraId="5398BF3B" w14:textId="77777777" w:rsidTr="00816F0D">
        <w:trPr>
          <w:cantSplit/>
          <w:trHeight w:val="567"/>
        </w:trPr>
        <w:tc>
          <w:tcPr>
            <w:tcW w:w="2689" w:type="dxa"/>
            <w:vAlign w:val="center"/>
          </w:tcPr>
          <w:p w14:paraId="648F1E9B" w14:textId="77777777" w:rsidR="00D0388B" w:rsidRDefault="00D0388B" w:rsidP="00816F0D">
            <w:pPr>
              <w:jc w:val="center"/>
            </w:pPr>
            <w:r>
              <w:t>How big is it?</w:t>
            </w:r>
          </w:p>
        </w:tc>
        <w:tc>
          <w:tcPr>
            <w:tcW w:w="6327" w:type="dxa"/>
          </w:tcPr>
          <w:p w14:paraId="61960709" w14:textId="77777777" w:rsidR="00D0388B" w:rsidRDefault="00D0388B" w:rsidP="00816F0D">
            <w:pPr>
              <w:jc w:val="center"/>
            </w:pPr>
          </w:p>
        </w:tc>
      </w:tr>
      <w:tr w:rsidR="00D0388B" w14:paraId="7F3B852F" w14:textId="77777777" w:rsidTr="00816F0D">
        <w:trPr>
          <w:trHeight w:val="1038"/>
        </w:trPr>
        <w:tc>
          <w:tcPr>
            <w:tcW w:w="2689" w:type="dxa"/>
            <w:vAlign w:val="center"/>
          </w:tcPr>
          <w:p w14:paraId="25ED27E8" w14:textId="77777777" w:rsidR="00D0388B" w:rsidRDefault="00D0388B" w:rsidP="00816F0D">
            <w:pPr>
              <w:jc w:val="center"/>
            </w:pPr>
            <w:r>
              <w:t xml:space="preserve">A fun fact about my dinosaur </w:t>
            </w:r>
            <w:proofErr w:type="gramStart"/>
            <w:r>
              <w:t>is..</w:t>
            </w:r>
            <w:proofErr w:type="gramEnd"/>
          </w:p>
        </w:tc>
        <w:tc>
          <w:tcPr>
            <w:tcW w:w="6327" w:type="dxa"/>
          </w:tcPr>
          <w:p w14:paraId="1620B139" w14:textId="77777777" w:rsidR="00D0388B" w:rsidRDefault="00D0388B" w:rsidP="00816F0D">
            <w:pPr>
              <w:jc w:val="center"/>
            </w:pPr>
          </w:p>
        </w:tc>
      </w:tr>
    </w:tbl>
    <w:p w14:paraId="67A9709B" w14:textId="627E2932" w:rsidR="00DC0022" w:rsidRPr="009D2F31" w:rsidRDefault="00A203C3" w:rsidP="00FE3EB6">
      <w:pPr>
        <w:pStyle w:val="Heading2"/>
      </w:pPr>
      <w:bookmarkStart w:id="35" w:name="_Printable_4:_Comic"/>
      <w:bookmarkStart w:id="36" w:name="_Toc173143379"/>
      <w:bookmarkEnd w:id="35"/>
      <w:r>
        <w:lastRenderedPageBreak/>
        <w:t xml:space="preserve">Printable 4: </w:t>
      </w:r>
      <w:r w:rsidR="00DC0022" w:rsidRPr="00D47806">
        <w:t>Comic strip</w:t>
      </w:r>
      <w:bookmarkEnd w:id="36"/>
      <w:r w:rsidR="00DC0022" w:rsidRPr="00D47806">
        <w:t xml:space="preserve"> </w:t>
      </w:r>
    </w:p>
    <w:p w14:paraId="6A51D8C0" w14:textId="77777777" w:rsidR="00DC0022" w:rsidRDefault="00DC0022" w:rsidP="00DC0022">
      <w:r w:rsidRPr="00D53064">
        <w:t xml:space="preserve">Use these comic strip templates to tell a story </w:t>
      </w:r>
      <w:r>
        <w:t xml:space="preserve">like Milo in </w:t>
      </w:r>
      <w:r>
        <w:rPr>
          <w:i/>
          <w:iCs/>
        </w:rPr>
        <w:t xml:space="preserve">How to Make a </w:t>
      </w:r>
      <w:r w:rsidRPr="00D53064">
        <w:rPr>
          <w:i/>
          <w:iCs/>
        </w:rPr>
        <w:t>Story</w:t>
      </w:r>
      <w:r>
        <w:t xml:space="preserve">! If you’re stuck, you could use your </w:t>
      </w:r>
      <w:r w:rsidRPr="00D53064">
        <w:t>Talk it Out cards as inspiration. For example, "if you were an animal what would you be and why?"  could lead to you imagining yourself turning into an animal. What would you do with your day if this happened?</w:t>
      </w:r>
      <w:r>
        <w:t xml:space="preserve"> </w:t>
      </w:r>
    </w:p>
    <w:p w14:paraId="2AF6805E" w14:textId="4DFFA162" w:rsidR="00E76963" w:rsidRDefault="00DC0022">
      <w:r w:rsidRPr="007F1E20">
        <w:rPr>
          <w:noProof/>
          <w:sz w:val="32"/>
          <w:szCs w:val="28"/>
          <w:lang w:eastAsia="en-GB"/>
        </w:rPr>
        <mc:AlternateContent>
          <mc:Choice Requires="wpg">
            <w:drawing>
              <wp:anchor distT="0" distB="0" distL="114300" distR="114300" simplePos="0" relativeHeight="251696128" behindDoc="0" locked="0" layoutInCell="1" allowOverlap="1" wp14:anchorId="39D55CA5" wp14:editId="47AD8616">
                <wp:simplePos x="0" y="0"/>
                <wp:positionH relativeFrom="column">
                  <wp:posOffset>-196957</wp:posOffset>
                </wp:positionH>
                <wp:positionV relativeFrom="paragraph">
                  <wp:posOffset>139065</wp:posOffset>
                </wp:positionV>
                <wp:extent cx="6063251" cy="6761894"/>
                <wp:effectExtent l="19050" t="19050" r="13970" b="20320"/>
                <wp:wrapNone/>
                <wp:docPr id="2064597427" name="Group 20645974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63251" cy="6761894"/>
                          <a:chOff x="0" y="0"/>
                          <a:chExt cx="6688510" cy="7861686"/>
                        </a:xfrm>
                      </wpg:grpSpPr>
                      <wps:wsp>
                        <wps:cNvPr id="236425866" name="Text Box 2"/>
                        <wps:cNvSpPr txBox="1">
                          <a:spLocks noChangeArrowheads="1"/>
                        </wps:cNvSpPr>
                        <wps:spPr bwMode="auto">
                          <a:xfrm>
                            <a:off x="0" y="0"/>
                            <a:ext cx="2305685" cy="2564130"/>
                          </a:xfrm>
                          <a:prstGeom prst="rect">
                            <a:avLst/>
                          </a:prstGeom>
                          <a:solidFill>
                            <a:srgbClr val="FFFFFF"/>
                          </a:solidFill>
                          <a:ln w="38100">
                            <a:solidFill>
                              <a:schemeClr val="tx1"/>
                            </a:solidFill>
                            <a:miter lim="800000"/>
                            <a:headEnd/>
                            <a:tailEnd/>
                          </a:ln>
                        </wps:spPr>
                        <wps:txbx>
                          <w:txbxContent>
                            <w:p w14:paraId="230549EC" w14:textId="77777777" w:rsidR="00DC0022" w:rsidRDefault="00DC0022" w:rsidP="00DC0022"/>
                          </w:txbxContent>
                        </wps:txbx>
                        <wps:bodyPr rot="0" vert="horz" wrap="square" lIns="91440" tIns="45720" rIns="91440" bIns="45720" anchor="t" anchorCtr="0">
                          <a:noAutofit/>
                        </wps:bodyPr>
                      </wps:wsp>
                      <wps:wsp>
                        <wps:cNvPr id="1653285631" name="Text Box 2"/>
                        <wps:cNvSpPr txBox="1">
                          <a:spLocks noChangeArrowheads="1"/>
                        </wps:cNvSpPr>
                        <wps:spPr bwMode="auto">
                          <a:xfrm>
                            <a:off x="2375452" y="0"/>
                            <a:ext cx="2286000" cy="2564130"/>
                          </a:xfrm>
                          <a:prstGeom prst="rect">
                            <a:avLst/>
                          </a:prstGeom>
                          <a:solidFill>
                            <a:srgbClr val="FFFFFF"/>
                          </a:solidFill>
                          <a:ln w="38100">
                            <a:solidFill>
                              <a:sysClr val="windowText" lastClr="000000"/>
                            </a:solidFill>
                            <a:miter lim="800000"/>
                            <a:headEnd/>
                            <a:tailEnd/>
                          </a:ln>
                        </wps:spPr>
                        <wps:txbx>
                          <w:txbxContent>
                            <w:p w14:paraId="1CF19E3B" w14:textId="77777777" w:rsidR="00DC0022" w:rsidRDefault="00DC0022" w:rsidP="00DC0022"/>
                          </w:txbxContent>
                        </wps:txbx>
                        <wps:bodyPr rot="0" vert="horz" wrap="square" lIns="91440" tIns="45720" rIns="91440" bIns="45720" anchor="t" anchorCtr="0">
                          <a:noAutofit/>
                        </wps:bodyPr>
                      </wps:wsp>
                      <wps:wsp>
                        <wps:cNvPr id="1267102181" name="Text Box 1267102181"/>
                        <wps:cNvSpPr txBox="1">
                          <a:spLocks noChangeArrowheads="1"/>
                        </wps:cNvSpPr>
                        <wps:spPr bwMode="auto">
                          <a:xfrm>
                            <a:off x="4740965" y="0"/>
                            <a:ext cx="1947545" cy="2564130"/>
                          </a:xfrm>
                          <a:prstGeom prst="rect">
                            <a:avLst/>
                          </a:prstGeom>
                          <a:solidFill>
                            <a:srgbClr val="FFFFFF"/>
                          </a:solidFill>
                          <a:ln w="38100">
                            <a:solidFill>
                              <a:sysClr val="windowText" lastClr="000000"/>
                            </a:solidFill>
                            <a:miter lim="800000"/>
                            <a:headEnd/>
                            <a:tailEnd/>
                          </a:ln>
                        </wps:spPr>
                        <wps:txbx>
                          <w:txbxContent>
                            <w:p w14:paraId="7C4FF973" w14:textId="77777777" w:rsidR="00DC0022" w:rsidRDefault="00DC0022" w:rsidP="00DC0022"/>
                          </w:txbxContent>
                        </wps:txbx>
                        <wps:bodyPr rot="0" vert="horz" wrap="square" lIns="91440" tIns="45720" rIns="91440" bIns="45720" anchor="t" anchorCtr="0">
                          <a:noAutofit/>
                        </wps:bodyPr>
                      </wps:wsp>
                      <wps:wsp>
                        <wps:cNvPr id="2096249097" name="Text Box 2"/>
                        <wps:cNvSpPr txBox="1">
                          <a:spLocks noChangeArrowheads="1"/>
                        </wps:cNvSpPr>
                        <wps:spPr bwMode="auto">
                          <a:xfrm>
                            <a:off x="0" y="2643809"/>
                            <a:ext cx="3429000" cy="2564130"/>
                          </a:xfrm>
                          <a:prstGeom prst="rect">
                            <a:avLst/>
                          </a:prstGeom>
                          <a:solidFill>
                            <a:srgbClr val="FFFFFF"/>
                          </a:solidFill>
                          <a:ln w="38100">
                            <a:solidFill>
                              <a:sysClr val="windowText" lastClr="000000"/>
                            </a:solidFill>
                            <a:miter lim="800000"/>
                            <a:headEnd/>
                            <a:tailEnd/>
                          </a:ln>
                        </wps:spPr>
                        <wps:txbx>
                          <w:txbxContent>
                            <w:p w14:paraId="23219D93" w14:textId="77777777" w:rsidR="00DC0022" w:rsidRDefault="00DC0022" w:rsidP="00DC0022"/>
                          </w:txbxContent>
                        </wps:txbx>
                        <wps:bodyPr rot="0" vert="horz" wrap="square" lIns="91440" tIns="45720" rIns="91440" bIns="45720" anchor="t" anchorCtr="0">
                          <a:noAutofit/>
                        </wps:bodyPr>
                      </wps:wsp>
                      <wps:wsp>
                        <wps:cNvPr id="1424416052" name="Text Box 2"/>
                        <wps:cNvSpPr txBox="1">
                          <a:spLocks noChangeArrowheads="1"/>
                        </wps:cNvSpPr>
                        <wps:spPr bwMode="auto">
                          <a:xfrm>
                            <a:off x="3508513" y="2643809"/>
                            <a:ext cx="3179445" cy="2564130"/>
                          </a:xfrm>
                          <a:prstGeom prst="rect">
                            <a:avLst/>
                          </a:prstGeom>
                          <a:solidFill>
                            <a:srgbClr val="FFFFFF"/>
                          </a:solidFill>
                          <a:ln w="38100">
                            <a:solidFill>
                              <a:sysClr val="windowText" lastClr="000000"/>
                            </a:solidFill>
                            <a:miter lim="800000"/>
                            <a:headEnd/>
                            <a:tailEnd/>
                          </a:ln>
                        </wps:spPr>
                        <wps:txbx>
                          <w:txbxContent>
                            <w:p w14:paraId="5BA6E059" w14:textId="77777777" w:rsidR="00DC0022" w:rsidRDefault="00DC0022" w:rsidP="00DC0022"/>
                          </w:txbxContent>
                        </wps:txbx>
                        <wps:bodyPr rot="0" vert="horz" wrap="square" lIns="91440" tIns="45720" rIns="91440" bIns="45720" anchor="t" anchorCtr="0">
                          <a:noAutofit/>
                        </wps:bodyPr>
                      </wps:wsp>
                      <wps:wsp>
                        <wps:cNvPr id="1981513771" name="Text Box 2"/>
                        <wps:cNvSpPr txBox="1">
                          <a:spLocks noChangeArrowheads="1"/>
                        </wps:cNvSpPr>
                        <wps:spPr bwMode="auto">
                          <a:xfrm>
                            <a:off x="0" y="5297556"/>
                            <a:ext cx="2434590" cy="2564130"/>
                          </a:xfrm>
                          <a:prstGeom prst="rect">
                            <a:avLst/>
                          </a:prstGeom>
                          <a:solidFill>
                            <a:srgbClr val="FFFFFF"/>
                          </a:solidFill>
                          <a:ln w="38100">
                            <a:solidFill>
                              <a:sysClr val="windowText" lastClr="000000"/>
                            </a:solidFill>
                            <a:miter lim="800000"/>
                            <a:headEnd/>
                            <a:tailEnd/>
                          </a:ln>
                        </wps:spPr>
                        <wps:txbx>
                          <w:txbxContent>
                            <w:p w14:paraId="2BF9AF45" w14:textId="77777777" w:rsidR="00DC0022" w:rsidRDefault="00DC0022" w:rsidP="00DC0022"/>
                          </w:txbxContent>
                        </wps:txbx>
                        <wps:bodyPr rot="0" vert="horz" wrap="square" lIns="91440" tIns="45720" rIns="91440" bIns="45720" anchor="t" anchorCtr="0">
                          <a:noAutofit/>
                        </wps:bodyPr>
                      </wps:wsp>
                      <wps:wsp>
                        <wps:cNvPr id="1127353681" name="Text Box 2"/>
                        <wps:cNvSpPr txBox="1">
                          <a:spLocks noChangeArrowheads="1"/>
                        </wps:cNvSpPr>
                        <wps:spPr bwMode="auto">
                          <a:xfrm>
                            <a:off x="2504660" y="5297556"/>
                            <a:ext cx="1649730" cy="2564130"/>
                          </a:xfrm>
                          <a:prstGeom prst="rect">
                            <a:avLst/>
                          </a:prstGeom>
                          <a:solidFill>
                            <a:srgbClr val="FFFFFF"/>
                          </a:solidFill>
                          <a:ln w="38100">
                            <a:solidFill>
                              <a:sysClr val="windowText" lastClr="000000"/>
                            </a:solidFill>
                            <a:miter lim="800000"/>
                            <a:headEnd/>
                            <a:tailEnd/>
                          </a:ln>
                        </wps:spPr>
                        <wps:txbx>
                          <w:txbxContent>
                            <w:p w14:paraId="24C5A3FD" w14:textId="77777777" w:rsidR="00DC0022" w:rsidRDefault="00DC0022" w:rsidP="00DC0022"/>
                          </w:txbxContent>
                        </wps:txbx>
                        <wps:bodyPr rot="0" vert="horz" wrap="square" lIns="91440" tIns="45720" rIns="91440" bIns="45720" anchor="t" anchorCtr="0">
                          <a:noAutofit/>
                        </wps:bodyPr>
                      </wps:wsp>
                      <wps:wsp>
                        <wps:cNvPr id="764283991" name="Text Box 2"/>
                        <wps:cNvSpPr txBox="1">
                          <a:spLocks noChangeArrowheads="1"/>
                        </wps:cNvSpPr>
                        <wps:spPr bwMode="auto">
                          <a:xfrm>
                            <a:off x="4234069" y="5297556"/>
                            <a:ext cx="2434590" cy="2564130"/>
                          </a:xfrm>
                          <a:prstGeom prst="rect">
                            <a:avLst/>
                          </a:prstGeom>
                          <a:solidFill>
                            <a:srgbClr val="FFFFFF"/>
                          </a:solidFill>
                          <a:ln w="38100">
                            <a:solidFill>
                              <a:sysClr val="windowText" lastClr="000000"/>
                            </a:solidFill>
                            <a:miter lim="800000"/>
                            <a:headEnd/>
                            <a:tailEnd/>
                          </a:ln>
                        </wps:spPr>
                        <wps:txbx>
                          <w:txbxContent>
                            <w:p w14:paraId="4D30E40C" w14:textId="77777777" w:rsidR="00DC0022" w:rsidRDefault="00DC0022" w:rsidP="00DC002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D55CA5" id="Group 2064597427" o:spid="_x0000_s1027" alt="&quot;&quot;" style="position:absolute;margin-left:-15.5pt;margin-top:10.95pt;width:477.4pt;height:532.45pt;z-index:251696128;mso-width-relative:margin;mso-height-relative:margin" coordsize="66885,7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">
                <v:shape id="_x0000_s1028" type="#_x0000_t202" style="position:absolute;width:23056;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" strokecolor="black [3213]" strokeweight="3pt">
                  <v:textbox>
                    <w:txbxContent>
                      <w:p w14:paraId="230549EC" w14:textId="77777777" w:rsidR="00DC0022" w:rsidRDefault="00DC0022" w:rsidP="00DC0022"/>
                    </w:txbxContent>
                  </v:textbox>
                </v:shape>
                <v:shape id="_x0000_s1029" type="#_x0000_t202" style="position:absolute;left:23754;width:22860;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" strokecolor="windowText" strokeweight="3pt">
                  <v:textbox>
                    <w:txbxContent>
                      <w:p w14:paraId="1CF19E3B" w14:textId="77777777" w:rsidR="00DC0022" w:rsidRDefault="00DC0022" w:rsidP="00DC0022"/>
                    </w:txbxContent>
                  </v:textbox>
                </v:shape>
                <v:shape id="Text Box 1267102181" o:spid="_x0000_s1030" type="#_x0000_t202" style="position:absolute;left:47409;width:19476;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" strokecolor="windowText" strokeweight="3pt">
                  <v:textbox>
                    <w:txbxContent>
                      <w:p w14:paraId="7C4FF973" w14:textId="77777777" w:rsidR="00DC0022" w:rsidRDefault="00DC0022" w:rsidP="00DC0022"/>
                    </w:txbxContent>
                  </v:textbox>
                </v:shape>
                <v:shape id="_x0000_s1031" type="#_x0000_t202" style="position:absolute;top:26438;width:34290;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" strokecolor="windowText" strokeweight="3pt">
                  <v:textbox>
                    <w:txbxContent>
                      <w:p w14:paraId="23219D93" w14:textId="77777777" w:rsidR="00DC0022" w:rsidRDefault="00DC0022" w:rsidP="00DC0022"/>
                    </w:txbxContent>
                  </v:textbox>
                </v:shape>
                <v:shape id="_x0000_s1032" type="#_x0000_t202" style="position:absolute;left:35085;top:26438;width:31794;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" strokecolor="windowText" strokeweight="3pt">
                  <v:textbox>
                    <w:txbxContent>
                      <w:p w14:paraId="5BA6E059" w14:textId="77777777" w:rsidR="00DC0022" w:rsidRDefault="00DC0022" w:rsidP="00DC0022"/>
                    </w:txbxContent>
                  </v:textbox>
                </v:shape>
                <v:shape id="_x0000_s1033" type="#_x0000_t202" style="position:absolute;top:52975;width:24345;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" strokecolor="windowText" strokeweight="3pt">
                  <v:textbox>
                    <w:txbxContent>
                      <w:p w14:paraId="2BF9AF45" w14:textId="77777777" w:rsidR="00DC0022" w:rsidRDefault="00DC0022" w:rsidP="00DC0022"/>
                    </w:txbxContent>
                  </v:textbox>
                </v:shape>
                <v:shape id="_x0000_s1034" type="#_x0000_t202" style="position:absolute;left:25046;top:52975;width:16497;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" strokecolor="windowText" strokeweight="3pt">
                  <v:textbox>
                    <w:txbxContent>
                      <w:p w14:paraId="24C5A3FD" w14:textId="77777777" w:rsidR="00DC0022" w:rsidRDefault="00DC0022" w:rsidP="00DC0022"/>
                    </w:txbxContent>
                  </v:textbox>
                </v:shape>
                <v:shape id="_x0000_s1035" type="#_x0000_t202" style="position:absolute;left:42340;top:52975;width:24346;height:2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" strokecolor="windowText" strokeweight="3pt">
                  <v:textbox>
                    <w:txbxContent>
                      <w:p w14:paraId="4D30E40C" w14:textId="77777777" w:rsidR="00DC0022" w:rsidRDefault="00DC0022" w:rsidP="00DC0022"/>
                    </w:txbxContent>
                  </v:textbox>
                </v:shape>
              </v:group>
            </w:pict>
          </mc:Fallback>
        </mc:AlternateContent>
      </w:r>
      <w:r>
        <w:br w:type="page"/>
      </w:r>
      <w:r w:rsidR="00E76963">
        <w:rPr>
          <w:noProof/>
        </w:rPr>
        <w:lastRenderedPageBreak/>
        <mc:AlternateContent>
          <mc:Choice Requires="wpg">
            <w:drawing>
              <wp:inline distT="0" distB="0" distL="0" distR="0" wp14:anchorId="01A9BDCE" wp14:editId="66FDC8AA">
                <wp:extent cx="5541184" cy="8310770"/>
                <wp:effectExtent l="19050" t="38100" r="21590" b="14605"/>
                <wp:docPr id="13319199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41184" cy="8310770"/>
                          <a:chOff x="0" y="0"/>
                          <a:chExt cx="6688815" cy="9545955"/>
                        </a:xfrm>
                      </wpg:grpSpPr>
                      <wpg:grpSp>
                        <wpg:cNvPr id="6249181" name="Group 3"/>
                        <wpg:cNvGrpSpPr/>
                        <wpg:grpSpPr>
                          <a:xfrm>
                            <a:off x="0" y="0"/>
                            <a:ext cx="6688815" cy="7459980"/>
                            <a:chOff x="0" y="0"/>
                            <a:chExt cx="6688815" cy="7459980"/>
                          </a:xfrm>
                        </wpg:grpSpPr>
                        <wps:wsp>
                          <wps:cNvPr id="162479785" name="Text Box 2"/>
                          <wps:cNvSpPr txBox="1">
                            <a:spLocks noChangeArrowheads="1"/>
                          </wps:cNvSpPr>
                          <wps:spPr bwMode="auto">
                            <a:xfrm>
                              <a:off x="0" y="0"/>
                              <a:ext cx="3875052" cy="2062480"/>
                            </a:xfrm>
                            <a:custGeom>
                              <a:avLst/>
                              <a:gdLst>
                                <a:gd name="connsiteX0" fmla="*/ 0 w 3876261"/>
                                <a:gd name="connsiteY0" fmla="*/ 0 h 2564004"/>
                                <a:gd name="connsiteX1" fmla="*/ 3876261 w 3876261"/>
                                <a:gd name="connsiteY1" fmla="*/ 0 h 2564004"/>
                                <a:gd name="connsiteX2" fmla="*/ 3876261 w 3876261"/>
                                <a:gd name="connsiteY2" fmla="*/ 2564004 h 2564004"/>
                                <a:gd name="connsiteX3" fmla="*/ 0 w 3876261"/>
                                <a:gd name="connsiteY3" fmla="*/ 2564004 h 2564004"/>
                                <a:gd name="connsiteX4" fmla="*/ 0 w 3876261"/>
                                <a:gd name="connsiteY4" fmla="*/ 0 h 2564004"/>
                                <a:gd name="connsiteX0" fmla="*/ 79513 w 3955774"/>
                                <a:gd name="connsiteY0" fmla="*/ 0 h 2564004"/>
                                <a:gd name="connsiteX1" fmla="*/ 3955774 w 3955774"/>
                                <a:gd name="connsiteY1" fmla="*/ 0 h 2564004"/>
                                <a:gd name="connsiteX2" fmla="*/ 3955774 w 3955774"/>
                                <a:gd name="connsiteY2" fmla="*/ 2564004 h 2564004"/>
                                <a:gd name="connsiteX3" fmla="*/ 0 w 3955774"/>
                                <a:gd name="connsiteY3" fmla="*/ 1639665 h 2564004"/>
                                <a:gd name="connsiteX4" fmla="*/ 79513 w 3955774"/>
                                <a:gd name="connsiteY4" fmla="*/ 0 h 2564004"/>
                                <a:gd name="connsiteX0" fmla="*/ 0 w 3876261"/>
                                <a:gd name="connsiteY0" fmla="*/ 0 h 2564004"/>
                                <a:gd name="connsiteX1" fmla="*/ 3876261 w 3876261"/>
                                <a:gd name="connsiteY1" fmla="*/ 0 h 2564004"/>
                                <a:gd name="connsiteX2" fmla="*/ 3876261 w 3876261"/>
                                <a:gd name="connsiteY2" fmla="*/ 2564004 h 2564004"/>
                                <a:gd name="connsiteX3" fmla="*/ 2 w 3876261"/>
                                <a:gd name="connsiteY3" fmla="*/ 1639665 h 2564004"/>
                                <a:gd name="connsiteX4" fmla="*/ 0 w 3876261"/>
                                <a:gd name="connsiteY4" fmla="*/ 0 h 2564004"/>
                                <a:gd name="connsiteX0" fmla="*/ 0 w 3876261"/>
                                <a:gd name="connsiteY0" fmla="*/ 0 h 2494430"/>
                                <a:gd name="connsiteX1" fmla="*/ 3876261 w 3876261"/>
                                <a:gd name="connsiteY1" fmla="*/ 0 h 2494430"/>
                                <a:gd name="connsiteX2" fmla="*/ 3876261 w 3876261"/>
                                <a:gd name="connsiteY2" fmla="*/ 2494430 h 2494430"/>
                                <a:gd name="connsiteX3" fmla="*/ 2 w 3876261"/>
                                <a:gd name="connsiteY3" fmla="*/ 1639665 h 2494430"/>
                                <a:gd name="connsiteX4" fmla="*/ 0 w 3876261"/>
                                <a:gd name="connsiteY4" fmla="*/ 0 h 2494430"/>
                                <a:gd name="connsiteX0" fmla="*/ 0 w 3876261"/>
                                <a:gd name="connsiteY0" fmla="*/ 0 h 2544126"/>
                                <a:gd name="connsiteX1" fmla="*/ 3876261 w 3876261"/>
                                <a:gd name="connsiteY1" fmla="*/ 0 h 2544126"/>
                                <a:gd name="connsiteX2" fmla="*/ 3876261 w 3876261"/>
                                <a:gd name="connsiteY2" fmla="*/ 2544126 h 2544126"/>
                                <a:gd name="connsiteX3" fmla="*/ 2 w 3876261"/>
                                <a:gd name="connsiteY3" fmla="*/ 1639665 h 2544126"/>
                                <a:gd name="connsiteX4" fmla="*/ 0 w 3876261"/>
                                <a:gd name="connsiteY4" fmla="*/ 0 h 2544126"/>
                                <a:gd name="connsiteX0" fmla="*/ 0 w 3876261"/>
                                <a:gd name="connsiteY0" fmla="*/ 0 h 2544126"/>
                                <a:gd name="connsiteX1" fmla="*/ 3876261 w 3876261"/>
                                <a:gd name="connsiteY1" fmla="*/ 0 h 2544126"/>
                                <a:gd name="connsiteX2" fmla="*/ 3876261 w 3876261"/>
                                <a:gd name="connsiteY2" fmla="*/ 2544126 h 2544126"/>
                                <a:gd name="connsiteX3" fmla="*/ 2 w 3876261"/>
                                <a:gd name="connsiteY3" fmla="*/ 1639665 h 2544126"/>
                                <a:gd name="connsiteX4" fmla="*/ 0 w 3876261"/>
                                <a:gd name="connsiteY4" fmla="*/ 0 h 2544126"/>
                                <a:gd name="connsiteX0" fmla="*/ 0 w 3876261"/>
                                <a:gd name="connsiteY0" fmla="*/ 0 h 2515551"/>
                                <a:gd name="connsiteX1" fmla="*/ 3876261 w 3876261"/>
                                <a:gd name="connsiteY1" fmla="*/ 0 h 2515551"/>
                                <a:gd name="connsiteX2" fmla="*/ 3876261 w 3876261"/>
                                <a:gd name="connsiteY2" fmla="*/ 2515551 h 2515551"/>
                                <a:gd name="connsiteX3" fmla="*/ 2 w 3876261"/>
                                <a:gd name="connsiteY3" fmla="*/ 1639665 h 2515551"/>
                                <a:gd name="connsiteX4" fmla="*/ 0 w 3876261"/>
                                <a:gd name="connsiteY4" fmla="*/ 0 h 2515551"/>
                                <a:gd name="connsiteX0" fmla="*/ 0 w 3876261"/>
                                <a:gd name="connsiteY0" fmla="*/ 0 h 2515551"/>
                                <a:gd name="connsiteX1" fmla="*/ 3876261 w 3876261"/>
                                <a:gd name="connsiteY1" fmla="*/ 0 h 2515551"/>
                                <a:gd name="connsiteX2" fmla="*/ 3876261 w 3876261"/>
                                <a:gd name="connsiteY2" fmla="*/ 2515551 h 2515551"/>
                                <a:gd name="connsiteX3" fmla="*/ 2 w 3876261"/>
                                <a:gd name="connsiteY3" fmla="*/ 1639665 h 2515551"/>
                                <a:gd name="connsiteX4" fmla="*/ 0 w 3876261"/>
                                <a:gd name="connsiteY4" fmla="*/ 0 h 2515551"/>
                                <a:gd name="connsiteX0" fmla="*/ 0 w 3876261"/>
                                <a:gd name="connsiteY0" fmla="*/ 0 h 2544126"/>
                                <a:gd name="connsiteX1" fmla="*/ 3876261 w 3876261"/>
                                <a:gd name="connsiteY1" fmla="*/ 0 h 2544126"/>
                                <a:gd name="connsiteX2" fmla="*/ 3876261 w 3876261"/>
                                <a:gd name="connsiteY2" fmla="*/ 2544126 h 2544126"/>
                                <a:gd name="connsiteX3" fmla="*/ 2 w 3876261"/>
                                <a:gd name="connsiteY3" fmla="*/ 1639665 h 2544126"/>
                                <a:gd name="connsiteX4" fmla="*/ 0 w 3876261"/>
                                <a:gd name="connsiteY4" fmla="*/ 0 h 2544126"/>
                                <a:gd name="connsiteX0" fmla="*/ 0 w 3876261"/>
                                <a:gd name="connsiteY0" fmla="*/ 0 h 2520311"/>
                                <a:gd name="connsiteX1" fmla="*/ 3876261 w 3876261"/>
                                <a:gd name="connsiteY1" fmla="*/ 0 h 2520311"/>
                                <a:gd name="connsiteX2" fmla="*/ 3876261 w 3876261"/>
                                <a:gd name="connsiteY2" fmla="*/ 2520311 h 2520311"/>
                                <a:gd name="connsiteX3" fmla="*/ 2 w 3876261"/>
                                <a:gd name="connsiteY3" fmla="*/ 1639665 h 2520311"/>
                                <a:gd name="connsiteX4" fmla="*/ 0 w 3876261"/>
                                <a:gd name="connsiteY4" fmla="*/ 0 h 2520311"/>
                                <a:gd name="connsiteX0" fmla="*/ 0 w 3876261"/>
                                <a:gd name="connsiteY0" fmla="*/ 485897 h 2520311"/>
                                <a:gd name="connsiteX1" fmla="*/ 3876261 w 3876261"/>
                                <a:gd name="connsiteY1" fmla="*/ 0 h 2520311"/>
                                <a:gd name="connsiteX2" fmla="*/ 3876261 w 3876261"/>
                                <a:gd name="connsiteY2" fmla="*/ 2520311 h 2520311"/>
                                <a:gd name="connsiteX3" fmla="*/ 2 w 3876261"/>
                                <a:gd name="connsiteY3" fmla="*/ 1639665 h 2520311"/>
                                <a:gd name="connsiteX4" fmla="*/ 0 w 3876261"/>
                                <a:gd name="connsiteY4" fmla="*/ 485897 h 2520311"/>
                                <a:gd name="connsiteX0" fmla="*/ 0 w 3876261"/>
                                <a:gd name="connsiteY0" fmla="*/ 28583 h 2062997"/>
                                <a:gd name="connsiteX1" fmla="*/ 3876261 w 3876261"/>
                                <a:gd name="connsiteY1" fmla="*/ 0 h 2062997"/>
                                <a:gd name="connsiteX2" fmla="*/ 3876261 w 3876261"/>
                                <a:gd name="connsiteY2" fmla="*/ 2062997 h 2062997"/>
                                <a:gd name="connsiteX3" fmla="*/ 2 w 3876261"/>
                                <a:gd name="connsiteY3" fmla="*/ 1182351 h 2062997"/>
                                <a:gd name="connsiteX4" fmla="*/ 0 w 3876261"/>
                                <a:gd name="connsiteY4" fmla="*/ 28583 h 2062997"/>
                                <a:gd name="connsiteX0" fmla="*/ 0 w 3876261"/>
                                <a:gd name="connsiteY0" fmla="*/ 0 h 2062997"/>
                                <a:gd name="connsiteX1" fmla="*/ 3876261 w 3876261"/>
                                <a:gd name="connsiteY1" fmla="*/ 0 h 2062997"/>
                                <a:gd name="connsiteX2" fmla="*/ 3876261 w 3876261"/>
                                <a:gd name="connsiteY2" fmla="*/ 2062997 h 2062997"/>
                                <a:gd name="connsiteX3" fmla="*/ 2 w 3876261"/>
                                <a:gd name="connsiteY3" fmla="*/ 1182351 h 2062997"/>
                                <a:gd name="connsiteX4" fmla="*/ 0 w 3876261"/>
                                <a:gd name="connsiteY4" fmla="*/ 0 h 2062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6261" h="2062997">
                                  <a:moveTo>
                                    <a:pt x="0" y="0"/>
                                  </a:moveTo>
                                  <a:lnTo>
                                    <a:pt x="3876261" y="0"/>
                                  </a:lnTo>
                                  <a:lnTo>
                                    <a:pt x="3876261" y="2062997"/>
                                  </a:lnTo>
                                  <a:lnTo>
                                    <a:pt x="2" y="1182351"/>
                                  </a:lnTo>
                                  <a:cubicBezTo>
                                    <a:pt x="1" y="635796"/>
                                    <a:pt x="1" y="546555"/>
                                    <a:pt x="0" y="0"/>
                                  </a:cubicBezTo>
                                  <a:close/>
                                </a:path>
                              </a:pathLst>
                            </a:custGeom>
                            <a:solidFill>
                              <a:srgbClr val="FFFFFF"/>
                            </a:solidFill>
                            <a:ln w="38100">
                              <a:solidFill>
                                <a:schemeClr val="tx1"/>
                              </a:solidFill>
                              <a:miter lim="800000"/>
                              <a:headEnd/>
                              <a:tailEnd/>
                            </a:ln>
                          </wps:spPr>
                          <wps:txbx>
                            <w:txbxContent>
                              <w:p w14:paraId="34682472" w14:textId="77777777" w:rsidR="00E76963" w:rsidRDefault="00E76963" w:rsidP="00E76963"/>
                            </w:txbxContent>
                          </wps:txbx>
                          <wps:bodyPr rot="0" vert="horz" wrap="square" lIns="91440" tIns="45720" rIns="91440" bIns="45720" anchor="t" anchorCtr="0">
                            <a:noAutofit/>
                          </wps:bodyPr>
                        </wps:wsp>
                        <wps:wsp>
                          <wps:cNvPr id="1962911419" name="Text Box 1"/>
                          <wps:cNvSpPr txBox="1">
                            <a:spLocks noChangeArrowheads="1"/>
                          </wps:cNvSpPr>
                          <wps:spPr bwMode="auto">
                            <a:xfrm>
                              <a:off x="3962400" y="3810"/>
                              <a:ext cx="2726415" cy="2695575"/>
                            </a:xfrm>
                            <a:custGeom>
                              <a:avLst/>
                              <a:gdLst>
                                <a:gd name="connsiteX0" fmla="*/ 0 w 1947529"/>
                                <a:gd name="connsiteY0" fmla="*/ 0 h 2564004"/>
                                <a:gd name="connsiteX1" fmla="*/ 1947529 w 1947529"/>
                                <a:gd name="connsiteY1" fmla="*/ 0 h 2564004"/>
                                <a:gd name="connsiteX2" fmla="*/ 1947529 w 1947529"/>
                                <a:gd name="connsiteY2" fmla="*/ 2564004 h 2564004"/>
                                <a:gd name="connsiteX3" fmla="*/ 0 w 1947529"/>
                                <a:gd name="connsiteY3" fmla="*/ 2564004 h 2564004"/>
                                <a:gd name="connsiteX4" fmla="*/ 0 w 1947529"/>
                                <a:gd name="connsiteY4" fmla="*/ 0 h 2564004"/>
                                <a:gd name="connsiteX0" fmla="*/ 0 w 1947529"/>
                                <a:gd name="connsiteY0" fmla="*/ 0 h 2564004"/>
                                <a:gd name="connsiteX1" fmla="*/ 1947529 w 1947529"/>
                                <a:gd name="connsiteY1" fmla="*/ 0 h 2564004"/>
                                <a:gd name="connsiteX2" fmla="*/ 1947529 w 1947529"/>
                                <a:gd name="connsiteY2" fmla="*/ 2564004 h 2564004"/>
                                <a:gd name="connsiteX3" fmla="*/ 0 w 1947529"/>
                                <a:gd name="connsiteY3" fmla="*/ 1768873 h 2564004"/>
                                <a:gd name="connsiteX4" fmla="*/ 0 w 1947529"/>
                                <a:gd name="connsiteY4" fmla="*/ 0 h 2564004"/>
                                <a:gd name="connsiteX0" fmla="*/ 0 w 1947529"/>
                                <a:gd name="connsiteY0" fmla="*/ 0 h 2564004"/>
                                <a:gd name="connsiteX1" fmla="*/ 1947529 w 1947529"/>
                                <a:gd name="connsiteY1" fmla="*/ 0 h 2564004"/>
                                <a:gd name="connsiteX2" fmla="*/ 1947529 w 1947529"/>
                                <a:gd name="connsiteY2" fmla="*/ 2564004 h 2564004"/>
                                <a:gd name="connsiteX3" fmla="*/ 0 w 1947529"/>
                                <a:gd name="connsiteY3" fmla="*/ 2055583 h 2564004"/>
                                <a:gd name="connsiteX4" fmla="*/ 0 w 1947529"/>
                                <a:gd name="connsiteY4" fmla="*/ 0 h 2564004"/>
                                <a:gd name="connsiteX0" fmla="*/ 0 w 1947529"/>
                                <a:gd name="connsiteY0" fmla="*/ 0 h 2564004"/>
                                <a:gd name="connsiteX1" fmla="*/ 1947529 w 1947529"/>
                                <a:gd name="connsiteY1" fmla="*/ 0 h 2564004"/>
                                <a:gd name="connsiteX2" fmla="*/ 1947529 w 1947529"/>
                                <a:gd name="connsiteY2" fmla="*/ 2564004 h 2564004"/>
                                <a:gd name="connsiteX3" fmla="*/ 0 w 1947529"/>
                                <a:gd name="connsiteY3" fmla="*/ 2113220 h 2564004"/>
                                <a:gd name="connsiteX4" fmla="*/ 0 w 1947529"/>
                                <a:gd name="connsiteY4" fmla="*/ 0 h 2564004"/>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113220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55878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96837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104688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77209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77209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104688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77209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1990848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77209 h 2604963"/>
                                <a:gd name="connsiteX4" fmla="*/ 0 w 1947529"/>
                                <a:gd name="connsiteY4" fmla="*/ 0 h 2604963"/>
                                <a:gd name="connsiteX0" fmla="*/ 0 w 1947529"/>
                                <a:gd name="connsiteY0" fmla="*/ 0 h 2604963"/>
                                <a:gd name="connsiteX1" fmla="*/ 1947529 w 1947529"/>
                                <a:gd name="connsiteY1" fmla="*/ 0 h 2604963"/>
                                <a:gd name="connsiteX2" fmla="*/ 1947529 w 1947529"/>
                                <a:gd name="connsiteY2" fmla="*/ 2604963 h 2604963"/>
                                <a:gd name="connsiteX3" fmla="*/ 0 w 1947529"/>
                                <a:gd name="connsiteY3" fmla="*/ 2096837 h 2604963"/>
                                <a:gd name="connsiteX4" fmla="*/ 0 w 1947529"/>
                                <a:gd name="connsiteY4" fmla="*/ 0 h 2604963"/>
                                <a:gd name="connsiteX0" fmla="*/ 0 w 1947529"/>
                                <a:gd name="connsiteY0" fmla="*/ 392629 h 2604963"/>
                                <a:gd name="connsiteX1" fmla="*/ 1947529 w 1947529"/>
                                <a:gd name="connsiteY1" fmla="*/ 0 h 2604963"/>
                                <a:gd name="connsiteX2" fmla="*/ 1947529 w 1947529"/>
                                <a:gd name="connsiteY2" fmla="*/ 2604963 h 2604963"/>
                                <a:gd name="connsiteX3" fmla="*/ 0 w 1947529"/>
                                <a:gd name="connsiteY3" fmla="*/ 2096837 h 2604963"/>
                                <a:gd name="connsiteX4" fmla="*/ 0 w 1947529"/>
                                <a:gd name="connsiteY4" fmla="*/ 392629 h 2604963"/>
                                <a:gd name="connsiteX0" fmla="*/ 0 w 1947529"/>
                                <a:gd name="connsiteY0" fmla="*/ 15705 h 2228039"/>
                                <a:gd name="connsiteX1" fmla="*/ 1929832 w 1947529"/>
                                <a:gd name="connsiteY1" fmla="*/ 0 h 2228039"/>
                                <a:gd name="connsiteX2" fmla="*/ 1947529 w 1947529"/>
                                <a:gd name="connsiteY2" fmla="*/ 2228039 h 2228039"/>
                                <a:gd name="connsiteX3" fmla="*/ 0 w 1947529"/>
                                <a:gd name="connsiteY3" fmla="*/ 1719913 h 2228039"/>
                                <a:gd name="connsiteX4" fmla="*/ 0 w 1947529"/>
                                <a:gd name="connsiteY4" fmla="*/ 15705 h 2228039"/>
                                <a:gd name="connsiteX0" fmla="*/ 0 w 1948417"/>
                                <a:gd name="connsiteY0" fmla="*/ 0 h 2212334"/>
                                <a:gd name="connsiteX1" fmla="*/ 1948417 w 1948417"/>
                                <a:gd name="connsiteY1" fmla="*/ 31366 h 2212334"/>
                                <a:gd name="connsiteX2" fmla="*/ 1947529 w 1948417"/>
                                <a:gd name="connsiteY2" fmla="*/ 2212334 h 2212334"/>
                                <a:gd name="connsiteX3" fmla="*/ 0 w 1948417"/>
                                <a:gd name="connsiteY3" fmla="*/ 1704208 h 2212334"/>
                                <a:gd name="connsiteX4" fmla="*/ 0 w 1948417"/>
                                <a:gd name="connsiteY4" fmla="*/ 0 h 2212334"/>
                                <a:gd name="connsiteX0" fmla="*/ 0 w 1948417"/>
                                <a:gd name="connsiteY0" fmla="*/ 7860 h 2220194"/>
                                <a:gd name="connsiteX1" fmla="*/ 1948417 w 1948417"/>
                                <a:gd name="connsiteY1" fmla="*/ 0 h 2220194"/>
                                <a:gd name="connsiteX2" fmla="*/ 1947529 w 1948417"/>
                                <a:gd name="connsiteY2" fmla="*/ 2220194 h 2220194"/>
                                <a:gd name="connsiteX3" fmla="*/ 0 w 1948417"/>
                                <a:gd name="connsiteY3" fmla="*/ 1712068 h 2220194"/>
                                <a:gd name="connsiteX4" fmla="*/ 0 w 1948417"/>
                                <a:gd name="connsiteY4" fmla="*/ 7860 h 22201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8417" h="2220194">
                                  <a:moveTo>
                                    <a:pt x="0" y="7860"/>
                                  </a:moveTo>
                                  <a:lnTo>
                                    <a:pt x="1948417" y="0"/>
                                  </a:lnTo>
                                  <a:lnTo>
                                    <a:pt x="1947529" y="2220194"/>
                                  </a:lnTo>
                                  <a:lnTo>
                                    <a:pt x="0" y="1712068"/>
                                  </a:lnTo>
                                  <a:lnTo>
                                    <a:pt x="0" y="7860"/>
                                  </a:lnTo>
                                  <a:close/>
                                </a:path>
                              </a:pathLst>
                            </a:custGeom>
                            <a:solidFill>
                              <a:srgbClr val="FFFFFF"/>
                            </a:solidFill>
                            <a:ln w="38100">
                              <a:solidFill>
                                <a:sysClr val="windowText" lastClr="000000"/>
                              </a:solidFill>
                              <a:miter lim="800000"/>
                              <a:headEnd/>
                              <a:tailEnd/>
                            </a:ln>
                          </wps:spPr>
                          <wps:txbx>
                            <w:txbxContent>
                              <w:p w14:paraId="1A4B0607" w14:textId="77777777" w:rsidR="00E76963" w:rsidRDefault="00E76963" w:rsidP="00E76963"/>
                            </w:txbxContent>
                          </wps:txbx>
                          <wps:bodyPr rot="0" vert="horz" wrap="square" lIns="91440" tIns="45720" rIns="91440" bIns="45720" anchor="t" anchorCtr="0">
                            <a:noAutofit/>
                          </wps:bodyPr>
                        </wps:wsp>
                        <wps:wsp>
                          <wps:cNvPr id="1449601725" name="Text Box 2"/>
                          <wps:cNvSpPr txBox="1">
                            <a:spLocks noChangeArrowheads="1"/>
                          </wps:cNvSpPr>
                          <wps:spPr bwMode="auto">
                            <a:xfrm>
                              <a:off x="0" y="1291590"/>
                              <a:ext cx="1947891" cy="3488061"/>
                            </a:xfrm>
                            <a:custGeom>
                              <a:avLst/>
                              <a:gdLst>
                                <a:gd name="connsiteX0" fmla="*/ 0 w 1609985"/>
                                <a:gd name="connsiteY0" fmla="*/ 0 h 2564004"/>
                                <a:gd name="connsiteX1" fmla="*/ 1609985 w 1609985"/>
                                <a:gd name="connsiteY1" fmla="*/ 0 h 2564004"/>
                                <a:gd name="connsiteX2" fmla="*/ 1609985 w 1609985"/>
                                <a:gd name="connsiteY2" fmla="*/ 2564004 h 2564004"/>
                                <a:gd name="connsiteX3" fmla="*/ 0 w 1609985"/>
                                <a:gd name="connsiteY3" fmla="*/ 2564004 h 2564004"/>
                                <a:gd name="connsiteX4" fmla="*/ 0 w 1609985"/>
                                <a:gd name="connsiteY4" fmla="*/ 0 h 2564004"/>
                                <a:gd name="connsiteX0" fmla="*/ 0 w 1609985"/>
                                <a:gd name="connsiteY0" fmla="*/ 0 h 2981448"/>
                                <a:gd name="connsiteX1" fmla="*/ 1609985 w 1609985"/>
                                <a:gd name="connsiteY1" fmla="*/ 417444 h 2981448"/>
                                <a:gd name="connsiteX2" fmla="*/ 1609985 w 1609985"/>
                                <a:gd name="connsiteY2" fmla="*/ 2981448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377688 h 2981448"/>
                                <a:gd name="connsiteX2" fmla="*/ 1609985 w 1609985"/>
                                <a:gd name="connsiteY2" fmla="*/ 2981448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496958 h 2981448"/>
                                <a:gd name="connsiteX2" fmla="*/ 1609985 w 1609985"/>
                                <a:gd name="connsiteY2" fmla="*/ 2981448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487019 h 2981448"/>
                                <a:gd name="connsiteX2" fmla="*/ 1609985 w 1609985"/>
                                <a:gd name="connsiteY2" fmla="*/ 2981448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457201 h 2981448"/>
                                <a:gd name="connsiteX2" fmla="*/ 1609985 w 1609985"/>
                                <a:gd name="connsiteY2" fmla="*/ 2981448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457201 h 2981448"/>
                                <a:gd name="connsiteX2" fmla="*/ 1609985 w 1609985"/>
                                <a:gd name="connsiteY2" fmla="*/ 2799894 h 2981448"/>
                                <a:gd name="connsiteX3" fmla="*/ 0 w 1609985"/>
                                <a:gd name="connsiteY3" fmla="*/ 2981448 h 2981448"/>
                                <a:gd name="connsiteX4" fmla="*/ 0 w 1609985"/>
                                <a:gd name="connsiteY4" fmla="*/ 0 h 2981448"/>
                                <a:gd name="connsiteX0" fmla="*/ 0 w 1609985"/>
                                <a:gd name="connsiteY0" fmla="*/ 0 h 2981448"/>
                                <a:gd name="connsiteX1" fmla="*/ 1609985 w 1609985"/>
                                <a:gd name="connsiteY1" fmla="*/ 389242 h 2981448"/>
                                <a:gd name="connsiteX2" fmla="*/ 1609985 w 1609985"/>
                                <a:gd name="connsiteY2" fmla="*/ 2799894 h 2981448"/>
                                <a:gd name="connsiteX3" fmla="*/ 0 w 1609985"/>
                                <a:gd name="connsiteY3" fmla="*/ 2981448 h 2981448"/>
                                <a:gd name="connsiteX4" fmla="*/ 0 w 1609985"/>
                                <a:gd name="connsiteY4" fmla="*/ 0 h 2981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9985" h="2981448">
                                  <a:moveTo>
                                    <a:pt x="0" y="0"/>
                                  </a:moveTo>
                                  <a:lnTo>
                                    <a:pt x="1609985" y="389242"/>
                                  </a:lnTo>
                                  <a:lnTo>
                                    <a:pt x="1609985" y="2799894"/>
                                  </a:lnTo>
                                  <a:lnTo>
                                    <a:pt x="0" y="2981448"/>
                                  </a:lnTo>
                                  <a:lnTo>
                                    <a:pt x="0" y="0"/>
                                  </a:lnTo>
                                  <a:close/>
                                </a:path>
                              </a:pathLst>
                            </a:custGeom>
                            <a:solidFill>
                              <a:srgbClr val="FFFFFF"/>
                            </a:solidFill>
                            <a:ln w="38100">
                              <a:solidFill>
                                <a:sysClr val="windowText" lastClr="000000"/>
                              </a:solidFill>
                              <a:miter lim="800000"/>
                              <a:headEnd/>
                              <a:tailEnd/>
                            </a:ln>
                          </wps:spPr>
                          <wps:txbx>
                            <w:txbxContent>
                              <w:p w14:paraId="4B330180" w14:textId="77777777" w:rsidR="00E76963" w:rsidRDefault="00E76963" w:rsidP="00E76963"/>
                            </w:txbxContent>
                          </wps:txbx>
                          <wps:bodyPr rot="0" vert="horz" wrap="square" lIns="91440" tIns="45720" rIns="91440" bIns="45720" anchor="t" anchorCtr="0">
                            <a:noAutofit/>
                          </wps:bodyPr>
                        </wps:wsp>
                        <wps:wsp>
                          <wps:cNvPr id="394582568" name="Text Box 2"/>
                          <wps:cNvSpPr txBox="1">
                            <a:spLocks noChangeArrowheads="1"/>
                          </wps:cNvSpPr>
                          <wps:spPr bwMode="auto">
                            <a:xfrm>
                              <a:off x="2026920" y="1756410"/>
                              <a:ext cx="4659813" cy="2801884"/>
                            </a:xfrm>
                            <a:custGeom>
                              <a:avLst/>
                              <a:gdLst>
                                <a:gd name="connsiteX0" fmla="*/ 0 w 3179419"/>
                                <a:gd name="connsiteY0" fmla="*/ 0 h 2564004"/>
                                <a:gd name="connsiteX1" fmla="*/ 3179419 w 3179419"/>
                                <a:gd name="connsiteY1" fmla="*/ 0 h 2564004"/>
                                <a:gd name="connsiteX2" fmla="*/ 3179419 w 3179419"/>
                                <a:gd name="connsiteY2" fmla="*/ 2564004 h 2564004"/>
                                <a:gd name="connsiteX3" fmla="*/ 0 w 3179419"/>
                                <a:gd name="connsiteY3" fmla="*/ 2564004 h 2564004"/>
                                <a:gd name="connsiteX4" fmla="*/ 0 w 3179419"/>
                                <a:gd name="connsiteY4" fmla="*/ 0 h 2564004"/>
                                <a:gd name="connsiteX0" fmla="*/ 427412 w 3179419"/>
                                <a:gd name="connsiteY0" fmla="*/ 0 h 3319377"/>
                                <a:gd name="connsiteX1" fmla="*/ 3179419 w 3179419"/>
                                <a:gd name="connsiteY1" fmla="*/ 755373 h 3319377"/>
                                <a:gd name="connsiteX2" fmla="*/ 3179419 w 3179419"/>
                                <a:gd name="connsiteY2" fmla="*/ 3319377 h 3319377"/>
                                <a:gd name="connsiteX3" fmla="*/ 0 w 3179419"/>
                                <a:gd name="connsiteY3" fmla="*/ 3319377 h 3319377"/>
                                <a:gd name="connsiteX4" fmla="*/ 427412 w 3179419"/>
                                <a:gd name="connsiteY4" fmla="*/ 0 h 3319377"/>
                                <a:gd name="connsiteX0" fmla="*/ 0 w 2752007"/>
                                <a:gd name="connsiteY0" fmla="*/ 0 h 3319377"/>
                                <a:gd name="connsiteX1" fmla="*/ 2752007 w 2752007"/>
                                <a:gd name="connsiteY1" fmla="*/ 755373 h 3319377"/>
                                <a:gd name="connsiteX2" fmla="*/ 2752007 w 2752007"/>
                                <a:gd name="connsiteY2" fmla="*/ 3319377 h 3319377"/>
                                <a:gd name="connsiteX3" fmla="*/ 0 w 2752007"/>
                                <a:gd name="connsiteY3" fmla="*/ 3319377 h 3319377"/>
                                <a:gd name="connsiteX4" fmla="*/ 0 w 2752007"/>
                                <a:gd name="connsiteY4" fmla="*/ 0 h 3319377"/>
                                <a:gd name="connsiteX0" fmla="*/ 0 w 2752007"/>
                                <a:gd name="connsiteY0" fmla="*/ 0 h 3846935"/>
                                <a:gd name="connsiteX1" fmla="*/ 2752007 w 2752007"/>
                                <a:gd name="connsiteY1" fmla="*/ 1282931 h 3846935"/>
                                <a:gd name="connsiteX2" fmla="*/ 2752007 w 2752007"/>
                                <a:gd name="connsiteY2" fmla="*/ 3846935 h 3846935"/>
                                <a:gd name="connsiteX3" fmla="*/ 0 w 2752007"/>
                                <a:gd name="connsiteY3" fmla="*/ 3846935 h 3846935"/>
                                <a:gd name="connsiteX4" fmla="*/ 0 w 2752007"/>
                                <a:gd name="connsiteY4" fmla="*/ 0 h 3846935"/>
                                <a:gd name="connsiteX0" fmla="*/ 0 w 2752007"/>
                                <a:gd name="connsiteY0" fmla="*/ 0 h 3911272"/>
                                <a:gd name="connsiteX1" fmla="*/ 2752007 w 2752007"/>
                                <a:gd name="connsiteY1" fmla="*/ 1347268 h 3911272"/>
                                <a:gd name="connsiteX2" fmla="*/ 2752007 w 2752007"/>
                                <a:gd name="connsiteY2" fmla="*/ 3911272 h 3911272"/>
                                <a:gd name="connsiteX3" fmla="*/ 0 w 2752007"/>
                                <a:gd name="connsiteY3" fmla="*/ 3911272 h 3911272"/>
                                <a:gd name="connsiteX4" fmla="*/ 0 w 2752007"/>
                                <a:gd name="connsiteY4" fmla="*/ 0 h 3911272"/>
                                <a:gd name="connsiteX0" fmla="*/ 0 w 2752333"/>
                                <a:gd name="connsiteY0" fmla="*/ 0 h 3911272"/>
                                <a:gd name="connsiteX1" fmla="*/ 2752333 w 2752333"/>
                                <a:gd name="connsiteY1" fmla="*/ 1384265 h 3911272"/>
                                <a:gd name="connsiteX2" fmla="*/ 2752007 w 2752333"/>
                                <a:gd name="connsiteY2" fmla="*/ 3911272 h 3911272"/>
                                <a:gd name="connsiteX3" fmla="*/ 0 w 2752333"/>
                                <a:gd name="connsiteY3" fmla="*/ 3911272 h 3911272"/>
                                <a:gd name="connsiteX4" fmla="*/ 0 w 2752333"/>
                                <a:gd name="connsiteY4" fmla="*/ 0 h 3911272"/>
                                <a:gd name="connsiteX0" fmla="*/ 0 w 2752333"/>
                                <a:gd name="connsiteY0" fmla="*/ 0 h 3911272"/>
                                <a:gd name="connsiteX1" fmla="*/ 2752333 w 2752333"/>
                                <a:gd name="connsiteY1" fmla="*/ 1384265 h 3911272"/>
                                <a:gd name="connsiteX2" fmla="*/ 2740610 w 2752333"/>
                                <a:gd name="connsiteY2" fmla="*/ 2949366 h 3911272"/>
                                <a:gd name="connsiteX3" fmla="*/ 0 w 2752333"/>
                                <a:gd name="connsiteY3" fmla="*/ 3911272 h 3911272"/>
                                <a:gd name="connsiteX4" fmla="*/ 0 w 2752333"/>
                                <a:gd name="connsiteY4" fmla="*/ 0 h 3911272"/>
                                <a:gd name="connsiteX0" fmla="*/ 0 w 2752333"/>
                                <a:gd name="connsiteY0" fmla="*/ 0 h 3627633"/>
                                <a:gd name="connsiteX1" fmla="*/ 2752333 w 2752333"/>
                                <a:gd name="connsiteY1" fmla="*/ 1384265 h 3627633"/>
                                <a:gd name="connsiteX2" fmla="*/ 2740610 w 2752333"/>
                                <a:gd name="connsiteY2" fmla="*/ 2949366 h 3627633"/>
                                <a:gd name="connsiteX3" fmla="*/ 0 w 2752333"/>
                                <a:gd name="connsiteY3" fmla="*/ 3627633 h 3627633"/>
                                <a:gd name="connsiteX4" fmla="*/ 0 w 2752333"/>
                                <a:gd name="connsiteY4" fmla="*/ 0 h 36276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2333" h="3627633">
                                  <a:moveTo>
                                    <a:pt x="0" y="0"/>
                                  </a:moveTo>
                                  <a:lnTo>
                                    <a:pt x="2752333" y="1384265"/>
                                  </a:lnTo>
                                  <a:cubicBezTo>
                                    <a:pt x="2752224" y="2226601"/>
                                    <a:pt x="2740719" y="2107030"/>
                                    <a:pt x="2740610" y="2949366"/>
                                  </a:cubicBezTo>
                                  <a:lnTo>
                                    <a:pt x="0" y="3627633"/>
                                  </a:lnTo>
                                  <a:lnTo>
                                    <a:pt x="0" y="0"/>
                                  </a:lnTo>
                                  <a:close/>
                                </a:path>
                              </a:pathLst>
                            </a:custGeom>
                            <a:solidFill>
                              <a:srgbClr val="FFFFFF"/>
                            </a:solidFill>
                            <a:ln w="38100">
                              <a:solidFill>
                                <a:sysClr val="windowText" lastClr="000000"/>
                              </a:solidFill>
                              <a:miter lim="800000"/>
                              <a:headEnd/>
                              <a:tailEnd/>
                            </a:ln>
                          </wps:spPr>
                          <wps:txbx>
                            <w:txbxContent>
                              <w:p w14:paraId="7ECD65DC" w14:textId="77777777" w:rsidR="00E76963" w:rsidRDefault="00E76963" w:rsidP="00E76963"/>
                            </w:txbxContent>
                          </wps:txbx>
                          <wps:bodyPr rot="0" vert="horz" wrap="square" lIns="91440" tIns="45720" rIns="91440" bIns="45720" anchor="t" anchorCtr="0">
                            <a:noAutofit/>
                          </wps:bodyPr>
                        </wps:wsp>
                        <wpg:grpSp>
                          <wpg:cNvPr id="247847837" name="Group 2"/>
                          <wpg:cNvGrpSpPr/>
                          <wpg:grpSpPr>
                            <a:xfrm>
                              <a:off x="0" y="4126230"/>
                              <a:ext cx="6662448" cy="3333750"/>
                              <a:chOff x="0" y="0"/>
                              <a:chExt cx="6663438" cy="3311509"/>
                            </a:xfrm>
                          </wpg:grpSpPr>
                          <wps:wsp>
                            <wps:cNvPr id="885845691" name="Text Box 2"/>
                            <wps:cNvSpPr txBox="1">
                              <a:spLocks noChangeArrowheads="1"/>
                            </wps:cNvSpPr>
                            <wps:spPr bwMode="auto">
                              <a:xfrm>
                                <a:off x="0" y="466725"/>
                                <a:ext cx="2434338" cy="2840022"/>
                              </a:xfrm>
                              <a:custGeom>
                                <a:avLst/>
                                <a:gdLst>
                                  <a:gd name="connsiteX0" fmla="*/ 0 w 2434338"/>
                                  <a:gd name="connsiteY0" fmla="*/ 0 h 2563797"/>
                                  <a:gd name="connsiteX1" fmla="*/ 2434338 w 2434338"/>
                                  <a:gd name="connsiteY1" fmla="*/ 0 h 2563797"/>
                                  <a:gd name="connsiteX2" fmla="*/ 2434338 w 2434338"/>
                                  <a:gd name="connsiteY2" fmla="*/ 2563797 h 2563797"/>
                                  <a:gd name="connsiteX3" fmla="*/ 0 w 2434338"/>
                                  <a:gd name="connsiteY3" fmla="*/ 2563797 h 2563797"/>
                                  <a:gd name="connsiteX4" fmla="*/ 0 w 2434338"/>
                                  <a:gd name="connsiteY4" fmla="*/ 0 h 2563797"/>
                                  <a:gd name="connsiteX0" fmla="*/ 0 w 2434338"/>
                                  <a:gd name="connsiteY0" fmla="*/ 276225 h 2840022"/>
                                  <a:gd name="connsiteX1" fmla="*/ 2434338 w 2434338"/>
                                  <a:gd name="connsiteY1" fmla="*/ 0 h 2840022"/>
                                  <a:gd name="connsiteX2" fmla="*/ 2434338 w 2434338"/>
                                  <a:gd name="connsiteY2" fmla="*/ 2840022 h 2840022"/>
                                  <a:gd name="connsiteX3" fmla="*/ 0 w 2434338"/>
                                  <a:gd name="connsiteY3" fmla="*/ 2840022 h 2840022"/>
                                  <a:gd name="connsiteX4" fmla="*/ 0 w 2434338"/>
                                  <a:gd name="connsiteY4" fmla="*/ 276225 h 2840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4338" h="2840022">
                                    <a:moveTo>
                                      <a:pt x="0" y="276225"/>
                                    </a:moveTo>
                                    <a:lnTo>
                                      <a:pt x="2434338" y="0"/>
                                    </a:lnTo>
                                    <a:lnTo>
                                      <a:pt x="2434338" y="2840022"/>
                                    </a:lnTo>
                                    <a:lnTo>
                                      <a:pt x="0" y="2840022"/>
                                    </a:lnTo>
                                    <a:lnTo>
                                      <a:pt x="0" y="276225"/>
                                    </a:lnTo>
                                    <a:close/>
                                  </a:path>
                                </a:pathLst>
                              </a:custGeom>
                              <a:solidFill>
                                <a:srgbClr val="FFFFFF"/>
                              </a:solidFill>
                              <a:ln w="38100">
                                <a:solidFill>
                                  <a:sysClr val="windowText" lastClr="000000"/>
                                </a:solidFill>
                                <a:miter lim="800000"/>
                                <a:headEnd/>
                                <a:tailEnd/>
                              </a:ln>
                            </wps:spPr>
                            <wps:txbx>
                              <w:txbxContent>
                                <w:p w14:paraId="28C9AB60" w14:textId="77777777" w:rsidR="00E76963" w:rsidRDefault="00E76963" w:rsidP="00E76963"/>
                              </w:txbxContent>
                            </wps:txbx>
                            <wps:bodyPr rot="0" vert="horz" wrap="square" lIns="91440" tIns="45720" rIns="91440" bIns="45720" anchor="t" anchorCtr="0">
                              <a:noAutofit/>
                            </wps:bodyPr>
                          </wps:wsp>
                          <wps:wsp>
                            <wps:cNvPr id="19577624" name="Text Box 2"/>
                            <wps:cNvSpPr txBox="1">
                              <a:spLocks noChangeArrowheads="1"/>
                            </wps:cNvSpPr>
                            <wps:spPr bwMode="auto">
                              <a:xfrm>
                                <a:off x="2505075" y="276225"/>
                                <a:ext cx="1649560" cy="3030522"/>
                              </a:xfrm>
                              <a:custGeom>
                                <a:avLst/>
                                <a:gdLst>
                                  <a:gd name="connsiteX0" fmla="*/ 0 w 1649560"/>
                                  <a:gd name="connsiteY0" fmla="*/ 0 h 2563797"/>
                                  <a:gd name="connsiteX1" fmla="*/ 1649560 w 1649560"/>
                                  <a:gd name="connsiteY1" fmla="*/ 0 h 2563797"/>
                                  <a:gd name="connsiteX2" fmla="*/ 1649560 w 1649560"/>
                                  <a:gd name="connsiteY2" fmla="*/ 2563797 h 2563797"/>
                                  <a:gd name="connsiteX3" fmla="*/ 0 w 1649560"/>
                                  <a:gd name="connsiteY3" fmla="*/ 2563797 h 2563797"/>
                                  <a:gd name="connsiteX4" fmla="*/ 0 w 1649560"/>
                                  <a:gd name="connsiteY4" fmla="*/ 0 h 2563797"/>
                                  <a:gd name="connsiteX0" fmla="*/ 0 w 1649560"/>
                                  <a:gd name="connsiteY0" fmla="*/ 466725 h 3030522"/>
                                  <a:gd name="connsiteX1" fmla="*/ 1649560 w 1649560"/>
                                  <a:gd name="connsiteY1" fmla="*/ 0 h 3030522"/>
                                  <a:gd name="connsiteX2" fmla="*/ 1649560 w 1649560"/>
                                  <a:gd name="connsiteY2" fmla="*/ 3030522 h 3030522"/>
                                  <a:gd name="connsiteX3" fmla="*/ 0 w 1649560"/>
                                  <a:gd name="connsiteY3" fmla="*/ 3030522 h 3030522"/>
                                  <a:gd name="connsiteX4" fmla="*/ 0 w 1649560"/>
                                  <a:gd name="connsiteY4" fmla="*/ 466725 h 3030522"/>
                                  <a:gd name="connsiteX0" fmla="*/ 0 w 1649560"/>
                                  <a:gd name="connsiteY0" fmla="*/ 185737 h 3030522"/>
                                  <a:gd name="connsiteX1" fmla="*/ 1649560 w 1649560"/>
                                  <a:gd name="connsiteY1" fmla="*/ 0 h 3030522"/>
                                  <a:gd name="connsiteX2" fmla="*/ 1649560 w 1649560"/>
                                  <a:gd name="connsiteY2" fmla="*/ 3030522 h 3030522"/>
                                  <a:gd name="connsiteX3" fmla="*/ 0 w 1649560"/>
                                  <a:gd name="connsiteY3" fmla="*/ 3030522 h 3030522"/>
                                  <a:gd name="connsiteX4" fmla="*/ 0 w 1649560"/>
                                  <a:gd name="connsiteY4" fmla="*/ 185737 h 30305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49560" h="3030522">
                                    <a:moveTo>
                                      <a:pt x="0" y="185737"/>
                                    </a:moveTo>
                                    <a:lnTo>
                                      <a:pt x="1649560" y="0"/>
                                    </a:lnTo>
                                    <a:lnTo>
                                      <a:pt x="1649560" y="3030522"/>
                                    </a:lnTo>
                                    <a:lnTo>
                                      <a:pt x="0" y="3030522"/>
                                    </a:lnTo>
                                    <a:lnTo>
                                      <a:pt x="0" y="185737"/>
                                    </a:lnTo>
                                    <a:close/>
                                  </a:path>
                                </a:pathLst>
                              </a:custGeom>
                              <a:solidFill>
                                <a:srgbClr val="FFFFFF"/>
                              </a:solidFill>
                              <a:ln w="38100">
                                <a:solidFill>
                                  <a:sysClr val="windowText" lastClr="000000"/>
                                </a:solidFill>
                                <a:miter lim="800000"/>
                                <a:headEnd/>
                                <a:tailEnd/>
                              </a:ln>
                            </wps:spPr>
                            <wps:txbx>
                              <w:txbxContent>
                                <w:p w14:paraId="5BC03E7E" w14:textId="77777777" w:rsidR="00E76963" w:rsidRDefault="00E76963" w:rsidP="00E76963"/>
                              </w:txbxContent>
                            </wps:txbx>
                            <wps:bodyPr rot="0" vert="horz" wrap="square" lIns="91440" tIns="45720" rIns="91440" bIns="45720" anchor="t" anchorCtr="0">
                              <a:noAutofit/>
                            </wps:bodyPr>
                          </wps:wsp>
                          <wps:wsp>
                            <wps:cNvPr id="740831212" name="Text Box 2"/>
                            <wps:cNvSpPr txBox="1">
                              <a:spLocks noChangeArrowheads="1"/>
                            </wps:cNvSpPr>
                            <wps:spPr bwMode="auto">
                              <a:xfrm>
                                <a:off x="4229100" y="0"/>
                                <a:ext cx="2434338" cy="3311509"/>
                              </a:xfrm>
                              <a:custGeom>
                                <a:avLst/>
                                <a:gdLst>
                                  <a:gd name="connsiteX0" fmla="*/ 0 w 2434338"/>
                                  <a:gd name="connsiteY0" fmla="*/ 0 h 2563797"/>
                                  <a:gd name="connsiteX1" fmla="*/ 2434338 w 2434338"/>
                                  <a:gd name="connsiteY1" fmla="*/ 0 h 2563797"/>
                                  <a:gd name="connsiteX2" fmla="*/ 2434338 w 2434338"/>
                                  <a:gd name="connsiteY2" fmla="*/ 2563797 h 2563797"/>
                                  <a:gd name="connsiteX3" fmla="*/ 0 w 2434338"/>
                                  <a:gd name="connsiteY3" fmla="*/ 2563797 h 2563797"/>
                                  <a:gd name="connsiteX4" fmla="*/ 0 w 2434338"/>
                                  <a:gd name="connsiteY4" fmla="*/ 0 h 2563797"/>
                                  <a:gd name="connsiteX0" fmla="*/ 0 w 2434338"/>
                                  <a:gd name="connsiteY0" fmla="*/ 0 h 3044809"/>
                                  <a:gd name="connsiteX1" fmla="*/ 2434338 w 2434338"/>
                                  <a:gd name="connsiteY1" fmla="*/ 481012 h 3044809"/>
                                  <a:gd name="connsiteX2" fmla="*/ 2434338 w 2434338"/>
                                  <a:gd name="connsiteY2" fmla="*/ 3044809 h 3044809"/>
                                  <a:gd name="connsiteX3" fmla="*/ 0 w 2434338"/>
                                  <a:gd name="connsiteY3" fmla="*/ 3044809 h 3044809"/>
                                  <a:gd name="connsiteX4" fmla="*/ 0 w 2434338"/>
                                  <a:gd name="connsiteY4" fmla="*/ 0 h 3044809"/>
                                  <a:gd name="connsiteX0" fmla="*/ 0 w 2434338"/>
                                  <a:gd name="connsiteY0" fmla="*/ 266700 h 3311509"/>
                                  <a:gd name="connsiteX1" fmla="*/ 2434338 w 2434338"/>
                                  <a:gd name="connsiteY1" fmla="*/ 0 h 3311509"/>
                                  <a:gd name="connsiteX2" fmla="*/ 2434338 w 2434338"/>
                                  <a:gd name="connsiteY2" fmla="*/ 3311509 h 3311509"/>
                                  <a:gd name="connsiteX3" fmla="*/ 0 w 2434338"/>
                                  <a:gd name="connsiteY3" fmla="*/ 3311509 h 3311509"/>
                                  <a:gd name="connsiteX4" fmla="*/ 0 w 2434338"/>
                                  <a:gd name="connsiteY4" fmla="*/ 266700 h 33115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34338" h="3311509">
                                    <a:moveTo>
                                      <a:pt x="0" y="266700"/>
                                    </a:moveTo>
                                    <a:lnTo>
                                      <a:pt x="2434338" y="0"/>
                                    </a:lnTo>
                                    <a:lnTo>
                                      <a:pt x="2434338" y="3311509"/>
                                    </a:lnTo>
                                    <a:lnTo>
                                      <a:pt x="0" y="3311509"/>
                                    </a:lnTo>
                                    <a:lnTo>
                                      <a:pt x="0" y="266700"/>
                                    </a:lnTo>
                                    <a:close/>
                                  </a:path>
                                </a:pathLst>
                              </a:custGeom>
                              <a:solidFill>
                                <a:srgbClr val="FFFFFF"/>
                              </a:solidFill>
                              <a:ln w="38100">
                                <a:solidFill>
                                  <a:sysClr val="windowText" lastClr="000000"/>
                                </a:solidFill>
                                <a:miter lim="800000"/>
                                <a:headEnd/>
                                <a:tailEnd/>
                              </a:ln>
                            </wps:spPr>
                            <wps:txbx>
                              <w:txbxContent>
                                <w:p w14:paraId="792A3F96" w14:textId="77777777" w:rsidR="00E76963" w:rsidRDefault="00E76963" w:rsidP="00E76963"/>
                              </w:txbxContent>
                            </wps:txbx>
                            <wps:bodyPr rot="0" vert="horz" wrap="square" lIns="91440" tIns="45720" rIns="91440" bIns="45720" anchor="t" anchorCtr="0">
                              <a:noAutofit/>
                            </wps:bodyPr>
                          </wps:wsp>
                        </wpg:grpSp>
                      </wpg:grpSp>
                      <wpg:grpSp>
                        <wpg:cNvPr id="1394708993" name="Group 4"/>
                        <wpg:cNvGrpSpPr/>
                        <wpg:grpSpPr>
                          <a:xfrm>
                            <a:off x="0" y="7547610"/>
                            <a:ext cx="6662450" cy="1998345"/>
                            <a:chOff x="0" y="0"/>
                            <a:chExt cx="6662450" cy="1998345"/>
                          </a:xfrm>
                        </wpg:grpSpPr>
                        <wps:wsp>
                          <wps:cNvPr id="1724456239" name="Text Box 2"/>
                          <wps:cNvSpPr txBox="1">
                            <a:spLocks noChangeArrowheads="1"/>
                          </wps:cNvSpPr>
                          <wps:spPr bwMode="auto">
                            <a:xfrm>
                              <a:off x="0" y="0"/>
                              <a:ext cx="4154396" cy="1990725"/>
                            </a:xfrm>
                            <a:prstGeom prst="rect">
                              <a:avLst/>
                            </a:prstGeom>
                            <a:solidFill>
                              <a:srgbClr val="FFFFFF"/>
                            </a:solidFill>
                            <a:ln w="38100">
                              <a:solidFill>
                                <a:sysClr val="windowText" lastClr="000000"/>
                              </a:solidFill>
                              <a:miter lim="800000"/>
                              <a:headEnd/>
                              <a:tailEnd/>
                            </a:ln>
                          </wps:spPr>
                          <wps:txbx>
                            <w:txbxContent>
                              <w:p w14:paraId="64D65932" w14:textId="77777777" w:rsidR="00E76963" w:rsidRDefault="00E76963" w:rsidP="00E76963"/>
                            </w:txbxContent>
                          </wps:txbx>
                          <wps:bodyPr rot="0" vert="horz" wrap="square" lIns="91440" tIns="45720" rIns="91440" bIns="45720" anchor="t" anchorCtr="0">
                            <a:noAutofit/>
                          </wps:bodyPr>
                        </wps:wsp>
                        <wps:wsp>
                          <wps:cNvPr id="175032241" name="Text Box 2"/>
                          <wps:cNvSpPr txBox="1">
                            <a:spLocks noChangeArrowheads="1"/>
                          </wps:cNvSpPr>
                          <wps:spPr bwMode="auto">
                            <a:xfrm>
                              <a:off x="4229100" y="7620"/>
                              <a:ext cx="2433350" cy="1990725"/>
                            </a:xfrm>
                            <a:prstGeom prst="rect">
                              <a:avLst/>
                            </a:prstGeom>
                            <a:solidFill>
                              <a:srgbClr val="FFFFFF"/>
                            </a:solidFill>
                            <a:ln w="38100">
                              <a:solidFill>
                                <a:sysClr val="windowText" lastClr="000000"/>
                              </a:solidFill>
                              <a:miter lim="800000"/>
                              <a:headEnd/>
                              <a:tailEnd/>
                            </a:ln>
                          </wps:spPr>
                          <wps:txbx>
                            <w:txbxContent>
                              <w:p w14:paraId="0E28CF2C" w14:textId="77777777" w:rsidR="00E76963" w:rsidRDefault="00E76963" w:rsidP="00E76963"/>
                            </w:txbxContent>
                          </wps:txbx>
                          <wps:bodyPr rot="0" vert="horz" wrap="square" lIns="91440" tIns="45720" rIns="91440" bIns="45720" anchor="t" anchorCtr="0">
                            <a:noAutofit/>
                          </wps:bodyPr>
                        </wps:wsp>
                      </wpg:grpSp>
                    </wpg:wgp>
                  </a:graphicData>
                </a:graphic>
              </wp:inline>
            </w:drawing>
          </mc:Choice>
          <mc:Fallback>
            <w:pict>
              <v:group w14:anchorId="01A9BDCE" id="Group 5" o:spid="_x0000_s1036" alt="&quot;&quot;" style="width:436.3pt;height:654.4pt;mso-position-horizontal-relative:char;mso-position-vertical-relative:line" coordsize="66888,9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">
                <v:group id="Group 3" o:spid="_x0000_s1037" style="position:absolute;width:66888;height:74599" coordsize="66888,7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">
                  <v:shape id="_x0000_s1038" style="position:absolute;width:38750;height:20624;visibility:visible;mso-wrap-style:square;v-text-anchor:top" coordsize="3876261,20629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" adj="-11796480,,5400" path="m,l3876261,r,2062997l2,1182351c1,635796,1,546555,,xe" strokecolor="black [3213]" strokeweight="3pt">
                    <v:stroke joinstyle="miter"/>
                    <v:formulas/>
                    <v:path o:connecttype="custom" o:connectlocs="0,0;3875052,0;3875052,2062480;2,1182055;0,0" o:connectangles="0,0,0,0,0" textboxrect="0,0,3876261,2062997"/>
                    <v:textbox>
                      <w:txbxContent>
                        <w:p w14:paraId="34682472" w14:textId="77777777" w:rsidR="00E76963" w:rsidRDefault="00E76963" w:rsidP="00E76963"/>
                      </w:txbxContent>
                    </v:textbox>
                  </v:shape>
                  <v:shape id="Text Box 1" o:spid="_x0000_s1039" style="position:absolute;left:39624;top:38;width:27264;height:26955;visibility:visible;mso-wrap-style:square;v-text-anchor:top" coordsize="1948417,2220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" adj="-11796480,,5400" path="m,7860l1948417,r-888,2220194l,1712068,,7860xe" strokecolor="windowText" strokeweight="3pt">
                    <v:stroke joinstyle="miter"/>
                    <v:formulas/>
                    <v:path o:connecttype="custom" o:connectlocs="0,9543;2726415,0;2725172,2695575;0,2078651;0,9543" o:connectangles="0,0,0,0,0" textboxrect="0,0,1948417,2220194"/>
                    <v:textbox>
                      <w:txbxContent>
                        <w:p w14:paraId="1A4B0607" w14:textId="77777777" w:rsidR="00E76963" w:rsidRDefault="00E76963" w:rsidP="00E76963"/>
                      </w:txbxContent>
                    </v:textbox>
                  </v:shape>
                  <v:shape id="_x0000_s1040" style="position:absolute;top:12915;width:19478;height:34881;visibility:visible;mso-wrap-style:square;v-text-anchor:top" coordsize="1609985,298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" adj="-11796480,,5400" path="m,l1609985,389242r,2410652l,2981448,,xe" strokecolor="windowText" strokeweight="3pt">
                    <v:stroke joinstyle="miter"/>
                    <v:formulas/>
                    <v:path o:connecttype="custom" o:connectlocs="0,0;1947891,455383;1947891,3275657;0,3488061;0,0" o:connectangles="0,0,0,0,0" textboxrect="0,0,1609985,2981448"/>
                    <v:textbox>
                      <w:txbxContent>
                        <w:p w14:paraId="4B330180" w14:textId="77777777" w:rsidR="00E76963" w:rsidRDefault="00E76963" w:rsidP="00E76963"/>
                      </w:txbxContent>
                    </v:textbox>
                  </v:shape>
                  <v:shape id="_x0000_s1041" style="position:absolute;left:20269;top:17564;width:46598;height:28018;visibility:visible;mso-wrap-style:square;v-text-anchor:top" coordsize="2752333,3627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" adj="-11796480,,5400" path="m,l2752333,1384265v-109,842336,-11614,722765,-11723,1565101l,3627633,,xe" strokecolor="windowText" strokeweight="3pt">
                    <v:stroke joinstyle="miter"/>
                    <v:formulas/>
                    <v:path o:connecttype="custom" o:connectlocs="0,0;4659813,1069168;4639965,2278009;0,2801884;0,0" o:connectangles="0,0,0,0,0" textboxrect="0,0,2752333,3627633"/>
                    <v:textbox>
                      <w:txbxContent>
                        <w:p w14:paraId="7ECD65DC" w14:textId="77777777" w:rsidR="00E76963" w:rsidRDefault="00E76963" w:rsidP="00E76963"/>
                      </w:txbxContent>
                    </v:textbox>
                  </v:shape>
                  <v:group id="Group 2" o:spid="_x0000_s1042" style="position:absolute;top:41262;width:66624;height:33337" coordsize="66634,3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">
                    <v:shape id="_x0000_s1043" style="position:absolute;top:4667;width:24343;height:28400;visibility:visible;mso-wrap-style:square;v-text-anchor:top" coordsize="2434338,2840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" adj="-11796480,,5400" path="m,276225l2434338,r,2840022l,2840022,,276225xe" strokecolor="windowText" strokeweight="3pt">
                      <v:stroke joinstyle="miter"/>
                      <v:formulas/>
                      <v:path o:connecttype="custom" o:connectlocs="0,276225;2434338,0;2434338,2840022;0,2840022;0,276225" o:connectangles="0,0,0,0,0" textboxrect="0,0,2434338,2840022"/>
                      <v:textbox>
                        <w:txbxContent>
                          <w:p w14:paraId="28C9AB60" w14:textId="77777777" w:rsidR="00E76963" w:rsidRDefault="00E76963" w:rsidP="00E76963"/>
                        </w:txbxContent>
                      </v:textbox>
                    </v:shape>
                    <v:shape id="_x0000_s1044" style="position:absolute;left:25050;top:2762;width:16496;height:30305;visibility:visible;mso-wrap-style:square;v-text-anchor:top" coordsize="1649560,30305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" adj="-11796480,,5400" path="m,185737l1649560,r,3030522l,3030522,,185737xe" strokecolor="windowText" strokeweight="3pt">
                      <v:stroke joinstyle="miter"/>
                      <v:formulas/>
                      <v:path o:connecttype="custom" o:connectlocs="0,185737;1649560,0;1649560,3030522;0,3030522;0,185737" o:connectangles="0,0,0,0,0" textboxrect="0,0,1649560,3030522"/>
                      <v:textbox>
                        <w:txbxContent>
                          <w:p w14:paraId="5BC03E7E" w14:textId="77777777" w:rsidR="00E76963" w:rsidRDefault="00E76963" w:rsidP="00E76963"/>
                        </w:txbxContent>
                      </v:textbox>
                    </v:shape>
                    <v:shape id="_x0000_s1045" style="position:absolute;left:42291;width:24343;height:33115;visibility:visible;mso-wrap-style:square;v-text-anchor:top" coordsize="2434338,33115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" adj="-11796480,,5400" path="m,266700l2434338,r,3311509l,3311509,,266700xe" strokecolor="windowText" strokeweight="3pt">
                      <v:stroke joinstyle="miter"/>
                      <v:formulas/>
                      <v:path o:connecttype="custom" o:connectlocs="0,266700;2434338,0;2434338,3311509;0,3311509;0,266700" o:connectangles="0,0,0,0,0" textboxrect="0,0,2434338,3311509"/>
                      <v:textbox>
                        <w:txbxContent>
                          <w:p w14:paraId="792A3F96" w14:textId="77777777" w:rsidR="00E76963" w:rsidRDefault="00E76963" w:rsidP="00E76963"/>
                        </w:txbxContent>
                      </v:textbox>
                    </v:shape>
                  </v:group>
                </v:group>
                <v:group id="Group 4" o:spid="_x0000_s1046" style="position:absolute;top:75476;width:66624;height:19983" coordsize="66624,19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">
                  <v:shape id="_x0000_s1047" type="#_x0000_t202" style="position:absolute;width:41543;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" strokecolor="windowText" strokeweight="3pt">
                    <v:textbox>
                      <w:txbxContent>
                        <w:p w14:paraId="64D65932" w14:textId="77777777" w:rsidR="00E76963" w:rsidRDefault="00E76963" w:rsidP="00E76963"/>
                      </w:txbxContent>
                    </v:textbox>
                  </v:shape>
                  <v:shape id="_x0000_s1048" type="#_x0000_t202" style="position:absolute;left:42291;top:76;width:24333;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" strokecolor="windowText" strokeweight="3pt">
                    <v:textbox>
                      <w:txbxContent>
                        <w:p w14:paraId="0E28CF2C" w14:textId="77777777" w:rsidR="00E76963" w:rsidRDefault="00E76963" w:rsidP="00E76963"/>
                      </w:txbxContent>
                    </v:textbox>
                  </v:shape>
                </v:group>
                <w10:anchorlock/>
              </v:group>
            </w:pict>
          </mc:Fallback>
        </mc:AlternateContent>
      </w:r>
    </w:p>
    <w:sectPr w:rsidR="00E76963" w:rsidSect="00F706BB">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6B2F2" w14:textId="77777777" w:rsidR="00C949C7" w:rsidRDefault="00C949C7" w:rsidP="00DA087C">
      <w:r>
        <w:separator/>
      </w:r>
    </w:p>
    <w:p w14:paraId="4BABBE9D" w14:textId="77777777" w:rsidR="00C949C7" w:rsidRDefault="00C949C7" w:rsidP="00DA087C"/>
    <w:p w14:paraId="16BC5891" w14:textId="77777777" w:rsidR="00C949C7" w:rsidRDefault="00C949C7" w:rsidP="00DA087C"/>
  </w:endnote>
  <w:endnote w:type="continuationSeparator" w:id="0">
    <w:p w14:paraId="224BB1A2" w14:textId="77777777" w:rsidR="00C949C7" w:rsidRDefault="00C949C7" w:rsidP="00DA087C">
      <w:r>
        <w:continuationSeparator/>
      </w:r>
    </w:p>
    <w:p w14:paraId="4CEA673F" w14:textId="77777777" w:rsidR="00C949C7" w:rsidRDefault="00C949C7" w:rsidP="00DA087C"/>
    <w:p w14:paraId="5787BC18" w14:textId="77777777" w:rsidR="00C949C7" w:rsidRDefault="00C949C7"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1226141"/>
      <w:docPartObj>
        <w:docPartGallery w:val="Page Numbers (Bottom of Page)"/>
        <w:docPartUnique/>
      </w:docPartObj>
    </w:sdtPr>
    <w:sdtEndPr>
      <w:rPr>
        <w:noProof/>
      </w:rPr>
    </w:sdtEndPr>
    <w:sdtContent>
      <w:p w14:paraId="43299CB4"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E6D7D22" w14:textId="77777777" w:rsidR="00BE0E7D" w:rsidRDefault="00BE0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9302175"/>
      <w:docPartObj>
        <w:docPartGallery w:val="Page Numbers (Bottom of Page)"/>
        <w:docPartUnique/>
      </w:docPartObj>
    </w:sdtPr>
    <w:sdtEndPr/>
    <w:sdtContent>
      <w:p w14:paraId="0EE2B3A9" w14:textId="5539D156" w:rsidR="00F706BB" w:rsidRDefault="00F706BB">
        <w:pPr>
          <w:pStyle w:val="Footer"/>
          <w:jc w:val="right"/>
        </w:pPr>
        <w:r>
          <w:fldChar w:fldCharType="begin"/>
        </w:r>
        <w:r>
          <w:instrText>PAGE   \* MERGEFORMAT</w:instrText>
        </w:r>
        <w:r>
          <w:fldChar w:fldCharType="separate"/>
        </w:r>
        <w:r>
          <w:t>2</w:t>
        </w:r>
        <w:r>
          <w:fldChar w:fldCharType="end"/>
        </w:r>
      </w:p>
    </w:sdtContent>
  </w:sdt>
  <w:p w14:paraId="3EEAFCE6" w14:textId="77777777" w:rsidR="007C4194" w:rsidRDefault="007C4194" w:rsidP="00F706B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9E570A" w14:textId="77777777" w:rsidR="00C949C7" w:rsidRDefault="00C949C7" w:rsidP="00DA087C">
      <w:r>
        <w:separator/>
      </w:r>
    </w:p>
    <w:p w14:paraId="2F7DED0E" w14:textId="77777777" w:rsidR="00C949C7" w:rsidRDefault="00C949C7" w:rsidP="00DA087C"/>
    <w:p w14:paraId="0CFC0470" w14:textId="77777777" w:rsidR="00C949C7" w:rsidRDefault="00C949C7" w:rsidP="00DA087C"/>
  </w:footnote>
  <w:footnote w:type="continuationSeparator" w:id="0">
    <w:p w14:paraId="0FD985E5" w14:textId="77777777" w:rsidR="00C949C7" w:rsidRDefault="00C949C7" w:rsidP="00DA087C">
      <w:r>
        <w:continuationSeparator/>
      </w:r>
    </w:p>
    <w:p w14:paraId="26F24AF4" w14:textId="77777777" w:rsidR="00C949C7" w:rsidRDefault="00C949C7" w:rsidP="00DA087C"/>
    <w:p w14:paraId="3832454A" w14:textId="77777777" w:rsidR="00C949C7" w:rsidRDefault="00C949C7"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9054" w14:textId="21D09C56" w:rsidR="00510EBF" w:rsidRDefault="00510EBF">
    <w:pPr>
      <w:pStyle w:val="Header"/>
    </w:pPr>
  </w:p>
  <w:p w14:paraId="7BF014CC" w14:textId="4E3F55E1" w:rsidR="00510EBF" w:rsidRDefault="00460B76">
    <w:pPr>
      <w:pStyle w:val="Header"/>
    </w:pPr>
    <w:r w:rsidRPr="00954D67">
      <w:rPr>
        <w:noProof/>
        <w:lang w:eastAsia="en-GB"/>
      </w:rPr>
      <w:drawing>
        <wp:anchor distT="0" distB="0" distL="114300" distR="114300" simplePos="0" relativeHeight="251659264" behindDoc="1" locked="0" layoutInCell="1" allowOverlap="1" wp14:anchorId="6ECE76FF" wp14:editId="01B801D0">
          <wp:simplePos x="0" y="0"/>
          <wp:positionH relativeFrom="column">
            <wp:posOffset>0</wp:posOffset>
          </wp:positionH>
          <wp:positionV relativeFrom="page">
            <wp:posOffset>797560</wp:posOffset>
          </wp:positionV>
          <wp:extent cx="1134745" cy="767080"/>
          <wp:effectExtent l="0" t="0" r="8255" b="0"/>
          <wp:wrapSquare wrapText="bothSides"/>
          <wp:docPr id="361077605" name="Picture 361077605"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4745" cy="767080"/>
                  </a:xfrm>
                  <a:prstGeom prst="rect">
                    <a:avLst/>
                  </a:prstGeom>
                </pic:spPr>
              </pic:pic>
            </a:graphicData>
          </a:graphic>
          <wp14:sizeRelH relativeFrom="page">
            <wp14:pctWidth>0</wp14:pctWidth>
          </wp14:sizeRelH>
          <wp14:sizeRelV relativeFrom="page">
            <wp14:pctHeight>0</wp14:pctHeight>
          </wp14:sizeRelV>
        </wp:anchor>
      </w:drawing>
    </w:r>
  </w:p>
  <w:p w14:paraId="6827F77C" w14:textId="77777777" w:rsidR="00510EBF" w:rsidRDefault="00510EBF">
    <w:pPr>
      <w:pStyle w:val="Header"/>
    </w:pPr>
  </w:p>
  <w:p w14:paraId="3538F224" w14:textId="77777777" w:rsidR="00510EBF" w:rsidRDefault="00510EBF">
    <w:pPr>
      <w:pStyle w:val="Header"/>
    </w:pPr>
  </w:p>
  <w:p w14:paraId="0805B550" w14:textId="77777777" w:rsidR="00510EBF" w:rsidRDefault="00510EBF">
    <w:pPr>
      <w:pStyle w:val="Header"/>
    </w:pPr>
  </w:p>
  <w:p w14:paraId="57859692" w14:textId="3EF1564D" w:rsidR="00510EBF" w:rsidRDefault="00510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500A7" w14:textId="77777777" w:rsidR="00460B76" w:rsidRDefault="00460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A0D37" w14:textId="24BDCF2C" w:rsidR="001D6B23" w:rsidRDefault="00DC0022">
    <w:pPr>
      <w:pStyle w:val="Header"/>
    </w:pPr>
    <w:r>
      <w:rPr>
        <w:noProof/>
      </w:rPr>
      <w:drawing>
        <wp:anchor distT="0" distB="0" distL="114300" distR="114300" simplePos="0" relativeHeight="251662336" behindDoc="0" locked="0" layoutInCell="1" allowOverlap="1" wp14:anchorId="3BA8A938" wp14:editId="3E75F456">
          <wp:simplePos x="0" y="0"/>
          <wp:positionH relativeFrom="column">
            <wp:posOffset>4668078</wp:posOffset>
          </wp:positionH>
          <wp:positionV relativeFrom="paragraph">
            <wp:posOffset>97544</wp:posOffset>
          </wp:positionV>
          <wp:extent cx="996788" cy="595245"/>
          <wp:effectExtent l="0" t="0" r="0" b="0"/>
          <wp:wrapNone/>
          <wp:docPr id="1450150452"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Read, Write, Count - Scottish Book Tru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788" cy="595245"/>
                  </a:xfrm>
                  <a:prstGeom prst="rect">
                    <a:avLst/>
                  </a:prstGeom>
                  <a:noFill/>
                  <a:ln>
                    <a:noFill/>
                  </a:ln>
                </pic:spPr>
              </pic:pic>
            </a:graphicData>
          </a:graphic>
          <wp14:sizeRelV relativeFrom="margin">
            <wp14:pctHeight>0</wp14:pctHeight>
          </wp14:sizeRelV>
        </wp:anchor>
      </w:drawing>
    </w:r>
    <w:r w:rsidR="002C0BDD" w:rsidRPr="00954D67">
      <w:rPr>
        <w:noProof/>
        <w:lang w:eastAsia="en-GB"/>
      </w:rPr>
      <w:drawing>
        <wp:anchor distT="0" distB="0" distL="114300" distR="114300" simplePos="0" relativeHeight="251661312" behindDoc="0" locked="0" layoutInCell="1" allowOverlap="1" wp14:anchorId="7B373207" wp14:editId="3AB57687">
          <wp:simplePos x="0" y="0"/>
          <wp:positionH relativeFrom="column">
            <wp:posOffset>-35868</wp:posOffset>
          </wp:positionH>
          <wp:positionV relativeFrom="page">
            <wp:posOffset>470901</wp:posOffset>
          </wp:positionV>
          <wp:extent cx="996950" cy="673735"/>
          <wp:effectExtent l="0" t="0" r="0" b="0"/>
          <wp:wrapNone/>
          <wp:docPr id="2073392966" name="Picture 207339296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6950" cy="673735"/>
                  </a:xfrm>
                  <a:prstGeom prst="rect">
                    <a:avLst/>
                  </a:prstGeom>
                </pic:spPr>
              </pic:pic>
            </a:graphicData>
          </a:graphic>
          <wp14:sizeRelH relativeFrom="page">
            <wp14:pctWidth>0</wp14:pctWidth>
          </wp14:sizeRelH>
          <wp14:sizeRelV relativeFrom="page">
            <wp14:pctHeight>0</wp14:pctHeight>
          </wp14:sizeRelV>
        </wp:anchor>
      </w:drawing>
    </w:r>
  </w:p>
  <w:p w14:paraId="44F62CA0" w14:textId="7F5CC350" w:rsidR="001D6B23" w:rsidRDefault="002C0BDD" w:rsidP="002C0BDD">
    <w:pPr>
      <w:pStyle w:val="Header"/>
      <w:tabs>
        <w:tab w:val="clear" w:pos="4513"/>
        <w:tab w:val="clear" w:pos="9026"/>
        <w:tab w:val="left" w:pos="1520"/>
      </w:tabs>
    </w:pPr>
    <w:r>
      <w:tab/>
    </w:r>
  </w:p>
  <w:p w14:paraId="6005D979" w14:textId="77777777" w:rsidR="002C0BDD" w:rsidRDefault="002C0BDD" w:rsidP="002C0BDD">
    <w:pPr>
      <w:pStyle w:val="Header"/>
      <w:tabs>
        <w:tab w:val="clear" w:pos="4513"/>
        <w:tab w:val="clear" w:pos="9026"/>
        <w:tab w:val="left" w:pos="1520"/>
      </w:tabs>
    </w:pPr>
  </w:p>
  <w:p w14:paraId="2B52B598" w14:textId="77777777" w:rsidR="002C0BDD" w:rsidRDefault="002C0BDD" w:rsidP="002C0BDD">
    <w:pPr>
      <w:pStyle w:val="Header"/>
      <w:tabs>
        <w:tab w:val="clear" w:pos="4513"/>
        <w:tab w:val="clear" w:pos="9026"/>
        <w:tab w:val="left" w:pos="1520"/>
      </w:tabs>
    </w:pPr>
  </w:p>
  <w:p w14:paraId="331ABD4F" w14:textId="77777777" w:rsidR="001D6B23" w:rsidRDefault="001D6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001C60"/>
    <w:multiLevelType w:val="hybridMultilevel"/>
    <w:tmpl w:val="7EAC2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AA4AB8"/>
    <w:multiLevelType w:val="hybridMultilevel"/>
    <w:tmpl w:val="6F2C4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26E9F"/>
    <w:multiLevelType w:val="hybridMultilevel"/>
    <w:tmpl w:val="0F7C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F713BC"/>
    <w:multiLevelType w:val="hybridMultilevel"/>
    <w:tmpl w:val="7260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84D43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96228"/>
    <w:multiLevelType w:val="hybridMultilevel"/>
    <w:tmpl w:val="ABF45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5E28DC"/>
    <w:multiLevelType w:val="hybridMultilevel"/>
    <w:tmpl w:val="74FC6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5336133">
    <w:abstractNumId w:val="8"/>
  </w:num>
  <w:num w:numId="2" w16cid:durableId="1056390480">
    <w:abstractNumId w:val="41"/>
  </w:num>
  <w:num w:numId="3" w16cid:durableId="1913545489">
    <w:abstractNumId w:val="20"/>
  </w:num>
  <w:num w:numId="4" w16cid:durableId="2042784472">
    <w:abstractNumId w:val="7"/>
  </w:num>
  <w:num w:numId="5" w16cid:durableId="1711152707">
    <w:abstractNumId w:val="28"/>
  </w:num>
  <w:num w:numId="6" w16cid:durableId="1861700272">
    <w:abstractNumId w:val="26"/>
  </w:num>
  <w:num w:numId="7" w16cid:durableId="198250655">
    <w:abstractNumId w:val="23"/>
  </w:num>
  <w:num w:numId="8" w16cid:durableId="730929101">
    <w:abstractNumId w:val="35"/>
  </w:num>
  <w:num w:numId="9" w16cid:durableId="429466970">
    <w:abstractNumId w:val="33"/>
  </w:num>
  <w:num w:numId="10" w16cid:durableId="195167994">
    <w:abstractNumId w:val="0"/>
  </w:num>
  <w:num w:numId="11" w16cid:durableId="502159906">
    <w:abstractNumId w:val="21"/>
  </w:num>
  <w:num w:numId="12" w16cid:durableId="1303803571">
    <w:abstractNumId w:val="19"/>
  </w:num>
  <w:num w:numId="13" w16cid:durableId="1272854475">
    <w:abstractNumId w:val="29"/>
  </w:num>
  <w:num w:numId="14" w16cid:durableId="1765833040">
    <w:abstractNumId w:val="5"/>
  </w:num>
  <w:num w:numId="15" w16cid:durableId="1219780483">
    <w:abstractNumId w:val="12"/>
  </w:num>
  <w:num w:numId="16" w16cid:durableId="615916998">
    <w:abstractNumId w:val="34"/>
  </w:num>
  <w:num w:numId="17" w16cid:durableId="524444022">
    <w:abstractNumId w:val="27"/>
  </w:num>
  <w:num w:numId="18" w16cid:durableId="573903124">
    <w:abstractNumId w:val="2"/>
  </w:num>
  <w:num w:numId="19" w16cid:durableId="2054454918">
    <w:abstractNumId w:val="4"/>
  </w:num>
  <w:num w:numId="20" w16cid:durableId="2025863104">
    <w:abstractNumId w:val="13"/>
  </w:num>
  <w:num w:numId="21" w16cid:durableId="1315140963">
    <w:abstractNumId w:val="3"/>
  </w:num>
  <w:num w:numId="22" w16cid:durableId="1001855503">
    <w:abstractNumId w:val="22"/>
  </w:num>
  <w:num w:numId="23" w16cid:durableId="1185246963">
    <w:abstractNumId w:val="1"/>
  </w:num>
  <w:num w:numId="24" w16cid:durableId="1689478652">
    <w:abstractNumId w:val="9"/>
  </w:num>
  <w:num w:numId="25" w16cid:durableId="1514568624">
    <w:abstractNumId w:val="37"/>
  </w:num>
  <w:num w:numId="26" w16cid:durableId="759642719">
    <w:abstractNumId w:val="30"/>
  </w:num>
  <w:num w:numId="27" w16cid:durableId="254048459">
    <w:abstractNumId w:val="39"/>
  </w:num>
  <w:num w:numId="28" w16cid:durableId="484515513">
    <w:abstractNumId w:val="24"/>
  </w:num>
  <w:num w:numId="29" w16cid:durableId="529804428">
    <w:abstractNumId w:val="32"/>
  </w:num>
  <w:num w:numId="30" w16cid:durableId="1196651469">
    <w:abstractNumId w:val="6"/>
  </w:num>
  <w:num w:numId="31" w16cid:durableId="1939866320">
    <w:abstractNumId w:val="15"/>
  </w:num>
  <w:num w:numId="32" w16cid:durableId="1387295108">
    <w:abstractNumId w:val="10"/>
  </w:num>
  <w:num w:numId="33" w16cid:durableId="71895297">
    <w:abstractNumId w:val="25"/>
  </w:num>
  <w:num w:numId="34" w16cid:durableId="1484538765">
    <w:abstractNumId w:val="17"/>
  </w:num>
  <w:num w:numId="35" w16cid:durableId="394937707">
    <w:abstractNumId w:val="36"/>
  </w:num>
  <w:num w:numId="36" w16cid:durableId="1374118537">
    <w:abstractNumId w:val="31"/>
  </w:num>
  <w:num w:numId="37" w16cid:durableId="660698587">
    <w:abstractNumId w:val="14"/>
  </w:num>
  <w:num w:numId="38" w16cid:durableId="457140328">
    <w:abstractNumId w:val="16"/>
  </w:num>
  <w:num w:numId="39" w16cid:durableId="749237096">
    <w:abstractNumId w:val="11"/>
  </w:num>
  <w:num w:numId="40" w16cid:durableId="626162532">
    <w:abstractNumId w:val="38"/>
  </w:num>
  <w:num w:numId="41" w16cid:durableId="1211110785">
    <w:abstractNumId w:val="18"/>
  </w:num>
  <w:num w:numId="42" w16cid:durableId="795216739">
    <w:abstractNumId w:val="4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D47"/>
    <w:rsid w:val="000102FB"/>
    <w:rsid w:val="000204A3"/>
    <w:rsid w:val="00025A26"/>
    <w:rsid w:val="0003618E"/>
    <w:rsid w:val="00065DEE"/>
    <w:rsid w:val="000B26C7"/>
    <w:rsid w:val="000C2637"/>
    <w:rsid w:val="000F611D"/>
    <w:rsid w:val="00111E61"/>
    <w:rsid w:val="001264C3"/>
    <w:rsid w:val="00171A51"/>
    <w:rsid w:val="00180989"/>
    <w:rsid w:val="00185F7A"/>
    <w:rsid w:val="001868E3"/>
    <w:rsid w:val="001933F6"/>
    <w:rsid w:val="00194B54"/>
    <w:rsid w:val="0019780B"/>
    <w:rsid w:val="001A2902"/>
    <w:rsid w:val="001B4301"/>
    <w:rsid w:val="001D263C"/>
    <w:rsid w:val="001D6B23"/>
    <w:rsid w:val="001E155F"/>
    <w:rsid w:val="00200CC9"/>
    <w:rsid w:val="0021321A"/>
    <w:rsid w:val="00221089"/>
    <w:rsid w:val="00246FCC"/>
    <w:rsid w:val="002500A1"/>
    <w:rsid w:val="00264E31"/>
    <w:rsid w:val="00292796"/>
    <w:rsid w:val="002A2863"/>
    <w:rsid w:val="002C0BDD"/>
    <w:rsid w:val="00307D13"/>
    <w:rsid w:val="00316B58"/>
    <w:rsid w:val="00357F1F"/>
    <w:rsid w:val="00373623"/>
    <w:rsid w:val="003A0817"/>
    <w:rsid w:val="003A42DD"/>
    <w:rsid w:val="003C0C76"/>
    <w:rsid w:val="00407351"/>
    <w:rsid w:val="00420AA9"/>
    <w:rsid w:val="00432721"/>
    <w:rsid w:val="00460B76"/>
    <w:rsid w:val="004614B3"/>
    <w:rsid w:val="00471901"/>
    <w:rsid w:val="004A5385"/>
    <w:rsid w:val="004B5F44"/>
    <w:rsid w:val="004E505B"/>
    <w:rsid w:val="00510EBF"/>
    <w:rsid w:val="00520212"/>
    <w:rsid w:val="005267EB"/>
    <w:rsid w:val="00532F6B"/>
    <w:rsid w:val="00540017"/>
    <w:rsid w:val="00541B5B"/>
    <w:rsid w:val="00554519"/>
    <w:rsid w:val="00571F75"/>
    <w:rsid w:val="00596310"/>
    <w:rsid w:val="00597DDD"/>
    <w:rsid w:val="005A4E05"/>
    <w:rsid w:val="005E67F3"/>
    <w:rsid w:val="00640876"/>
    <w:rsid w:val="0067572D"/>
    <w:rsid w:val="00690D11"/>
    <w:rsid w:val="006A0E8D"/>
    <w:rsid w:val="006D101B"/>
    <w:rsid w:val="006D3F64"/>
    <w:rsid w:val="006F5773"/>
    <w:rsid w:val="0070427A"/>
    <w:rsid w:val="00725EDC"/>
    <w:rsid w:val="0073000F"/>
    <w:rsid w:val="00731D07"/>
    <w:rsid w:val="00742EC4"/>
    <w:rsid w:val="007A387C"/>
    <w:rsid w:val="007A3D47"/>
    <w:rsid w:val="007B1271"/>
    <w:rsid w:val="007C1553"/>
    <w:rsid w:val="007C3D9A"/>
    <w:rsid w:val="007C4194"/>
    <w:rsid w:val="007C6316"/>
    <w:rsid w:val="007D02B4"/>
    <w:rsid w:val="007E1297"/>
    <w:rsid w:val="0080242F"/>
    <w:rsid w:val="00804ACE"/>
    <w:rsid w:val="00831342"/>
    <w:rsid w:val="00835245"/>
    <w:rsid w:val="00847CEF"/>
    <w:rsid w:val="00850C6D"/>
    <w:rsid w:val="00854F77"/>
    <w:rsid w:val="008A70D4"/>
    <w:rsid w:val="008A7792"/>
    <w:rsid w:val="008B1FC9"/>
    <w:rsid w:val="008E3D90"/>
    <w:rsid w:val="00914870"/>
    <w:rsid w:val="0094150E"/>
    <w:rsid w:val="00944AB9"/>
    <w:rsid w:val="00954D67"/>
    <w:rsid w:val="00985D35"/>
    <w:rsid w:val="00997294"/>
    <w:rsid w:val="009A708D"/>
    <w:rsid w:val="009A7ECB"/>
    <w:rsid w:val="009C1E99"/>
    <w:rsid w:val="009D0EDB"/>
    <w:rsid w:val="009E162B"/>
    <w:rsid w:val="00A203C3"/>
    <w:rsid w:val="00A35E25"/>
    <w:rsid w:val="00A5115F"/>
    <w:rsid w:val="00A735E5"/>
    <w:rsid w:val="00A92EB0"/>
    <w:rsid w:val="00AD76EA"/>
    <w:rsid w:val="00AF1C94"/>
    <w:rsid w:val="00B37C5C"/>
    <w:rsid w:val="00B8746A"/>
    <w:rsid w:val="00BE0E7D"/>
    <w:rsid w:val="00BE3A88"/>
    <w:rsid w:val="00C0660F"/>
    <w:rsid w:val="00C17818"/>
    <w:rsid w:val="00C5703E"/>
    <w:rsid w:val="00C66C6B"/>
    <w:rsid w:val="00C80BAF"/>
    <w:rsid w:val="00C84DF2"/>
    <w:rsid w:val="00C90DD5"/>
    <w:rsid w:val="00C949C7"/>
    <w:rsid w:val="00CA22ED"/>
    <w:rsid w:val="00CA2FEB"/>
    <w:rsid w:val="00CC54BB"/>
    <w:rsid w:val="00CD3C2B"/>
    <w:rsid w:val="00CE1F24"/>
    <w:rsid w:val="00CE2301"/>
    <w:rsid w:val="00D0388B"/>
    <w:rsid w:val="00D179A0"/>
    <w:rsid w:val="00D3754E"/>
    <w:rsid w:val="00D417C0"/>
    <w:rsid w:val="00D41F46"/>
    <w:rsid w:val="00D4261D"/>
    <w:rsid w:val="00D575C7"/>
    <w:rsid w:val="00D71159"/>
    <w:rsid w:val="00D81B78"/>
    <w:rsid w:val="00DA087C"/>
    <w:rsid w:val="00DB1D83"/>
    <w:rsid w:val="00DC0022"/>
    <w:rsid w:val="00DC5F66"/>
    <w:rsid w:val="00DE7587"/>
    <w:rsid w:val="00E00455"/>
    <w:rsid w:val="00E407DD"/>
    <w:rsid w:val="00E76963"/>
    <w:rsid w:val="00EB7E89"/>
    <w:rsid w:val="00EE019F"/>
    <w:rsid w:val="00EE5184"/>
    <w:rsid w:val="00EF22F6"/>
    <w:rsid w:val="00F25AF6"/>
    <w:rsid w:val="00F45462"/>
    <w:rsid w:val="00F46ADF"/>
    <w:rsid w:val="00F706BB"/>
    <w:rsid w:val="00F81FF5"/>
    <w:rsid w:val="00FA23DE"/>
    <w:rsid w:val="00FB194A"/>
    <w:rsid w:val="00FB6395"/>
    <w:rsid w:val="00FE09E1"/>
    <w:rsid w:val="00FE136F"/>
    <w:rsid w:val="00FE3EB6"/>
    <w:rsid w:val="00FF1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25C88"/>
  <w15:chartTrackingRefBased/>
  <w15:docId w15:val="{AAB23589-EF38-42F9-9A4A-357097B2B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735E5"/>
    <w:rPr>
      <w:color w:val="605E5C"/>
      <w:shd w:val="clear" w:color="auto" w:fill="E1DFDD"/>
    </w:rPr>
  </w:style>
  <w:style w:type="paragraph" w:styleId="TOC3">
    <w:name w:val="toc 3"/>
    <w:basedOn w:val="Normal"/>
    <w:next w:val="Normal"/>
    <w:autoRedefine/>
    <w:uiPriority w:val="39"/>
    <w:unhideWhenUsed/>
    <w:rsid w:val="00FE3EB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750425">
      <w:bodyDiv w:val="1"/>
      <w:marLeft w:val="0"/>
      <w:marRight w:val="0"/>
      <w:marTop w:val="0"/>
      <w:marBottom w:val="0"/>
      <w:divBdr>
        <w:top w:val="none" w:sz="0" w:space="0" w:color="auto"/>
        <w:left w:val="none" w:sz="0" w:space="0" w:color="auto"/>
        <w:bottom w:val="none" w:sz="0" w:space="0" w:color="auto"/>
        <w:right w:val="none" w:sz="0" w:space="0" w:color="auto"/>
      </w:divBdr>
    </w:div>
    <w:div w:id="113124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scottishbooktrust.com/songs-and-rhymes/what-do-you-se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kidsparkz.com/preschool-sings-dinosaurs.html"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scottishbooktrust.com/songs-and-rhymes/the-hello-song-audio"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scottishbooktrust.com/songs-and-rhymes/what-do-you-s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kidsparkz.com/preschool-sings-dinosaur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0" ma:contentTypeDescription="Create a new document." ma:contentTypeScope="" ma:versionID="1447a9642804b53d27b77add5c57b01c">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2287dab0a354a3de3f09af6729c44b8d"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98BC29-2D47-4D36-8994-8CA66D11E614}">
  <ds:schemaRefs>
    <ds:schemaRef ds:uri="http://schemas.microsoft.com/sharepoint/v3/contenttype/forms"/>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DBC42FA8-2E29-4C11-A9EB-3B01BA41E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12</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P2 library pack</dc:title>
  <dc:subject/>
  <dc:creator>Catherine Wilson Garry</dc:creator>
  <cp:keywords/>
  <dc:description/>
  <cp:lastModifiedBy>Katie Cutforth</cp:lastModifiedBy>
  <cp:revision>2</cp:revision>
  <dcterms:created xsi:type="dcterms:W3CDTF">2024-09-17T09:02:00Z</dcterms:created>
  <dcterms:modified xsi:type="dcterms:W3CDTF">2024-09-17T09:02:00Z</dcterms:modified>
</cp:coreProperties>
</file>