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B0536" w14:textId="3B828810" w:rsidR="00944AB9" w:rsidRDefault="00C71C23" w:rsidP="00DA087C">
      <w:pPr>
        <w:rPr>
          <w:noProof/>
          <w:lang w:eastAsia="en-GB"/>
        </w:rPr>
      </w:pPr>
      <w:bookmarkStart w:id="0" w:name="_Hlk145929573"/>
      <w:bookmarkEnd w:id="0"/>
      <w:r>
        <w:rPr>
          <w:noProof/>
        </w:rPr>
        <w:drawing>
          <wp:anchor distT="0" distB="0" distL="114300" distR="114300" simplePos="0" relativeHeight="251730944" behindDoc="0" locked="0" layoutInCell="1" allowOverlap="1" wp14:anchorId="23FFA6FD" wp14:editId="63841396">
            <wp:simplePos x="0" y="0"/>
            <wp:positionH relativeFrom="margin">
              <wp:posOffset>4986020</wp:posOffset>
            </wp:positionH>
            <wp:positionV relativeFrom="paragraph">
              <wp:posOffset>-609600</wp:posOffset>
            </wp:positionV>
            <wp:extent cx="1457403" cy="1001486"/>
            <wp:effectExtent l="0" t="0" r="0" b="8255"/>
            <wp:wrapNone/>
            <wp:docPr id="159425005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50051" name="Picture 2">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7403" cy="10014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02FB" w:rsidRPr="00954D67">
        <w:rPr>
          <w:noProof/>
          <w:lang w:eastAsia="en-GB"/>
        </w:rPr>
        <w:drawing>
          <wp:anchor distT="0" distB="0" distL="114300" distR="114300" simplePos="0" relativeHeight="251686912" behindDoc="1" locked="0" layoutInCell="1" allowOverlap="1" wp14:anchorId="024B9BDD" wp14:editId="7C2CC67B">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66E3B7BD" w14:textId="3DB3F31E" w:rsidR="00CC54BB" w:rsidRDefault="006F5773" w:rsidP="00DA087C">
      <w:r>
        <w:rPr>
          <w:noProof/>
          <w:lang w:eastAsia="en-GB"/>
        </w:rPr>
        <w:drawing>
          <wp:anchor distT="0" distB="0" distL="114300" distR="114300" simplePos="0" relativeHeight="251658240" behindDoc="1" locked="1" layoutInCell="1" allowOverlap="1" wp14:anchorId="091707BF" wp14:editId="39113DA6">
            <wp:simplePos x="0" y="0"/>
            <wp:positionH relativeFrom="page">
              <wp:posOffset>-1457325</wp:posOffset>
            </wp:positionH>
            <wp:positionV relativeFrom="page">
              <wp:posOffset>-28575</wp:posOffset>
            </wp:positionV>
            <wp:extent cx="9263380" cy="5210175"/>
            <wp:effectExtent l="0" t="0" r="0" b="952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9263380" cy="5210175"/>
                    </a:xfrm>
                    <a:prstGeom prst="rect">
                      <a:avLst/>
                    </a:prstGeom>
                  </pic:spPr>
                </pic:pic>
              </a:graphicData>
            </a:graphic>
            <wp14:sizeRelH relativeFrom="page">
              <wp14:pctWidth>0</wp14:pctWidth>
            </wp14:sizeRelH>
            <wp14:sizeRelV relativeFrom="page">
              <wp14:pctHeight>0</wp14:pctHeight>
            </wp14:sizeRelV>
          </wp:anchor>
        </w:drawing>
      </w:r>
    </w:p>
    <w:p w14:paraId="490CC6AB" w14:textId="62B37CB1" w:rsidR="00CC54BB" w:rsidRPr="00CC54BB" w:rsidRDefault="00CC54BB" w:rsidP="00DA087C"/>
    <w:p w14:paraId="0A2E7560" w14:textId="76A2B5D2" w:rsidR="00CC54BB" w:rsidRPr="00CC54BB" w:rsidRDefault="00C71C23" w:rsidP="00C71C23">
      <w:pPr>
        <w:tabs>
          <w:tab w:val="left" w:pos="6309"/>
        </w:tabs>
      </w:pPr>
      <w:r>
        <w:tab/>
      </w:r>
    </w:p>
    <w:p w14:paraId="3359A2E4" w14:textId="0DB7768D" w:rsidR="00CC54BB" w:rsidRPr="00CC54BB" w:rsidRDefault="00CC54BB" w:rsidP="00DA087C"/>
    <w:p w14:paraId="10CAD574" w14:textId="26F1CCAC" w:rsidR="00CC54BB" w:rsidRPr="00CC54BB" w:rsidRDefault="00CC54BB" w:rsidP="00DA087C"/>
    <w:p w14:paraId="506B87B3" w14:textId="64A11F85" w:rsidR="00CC54BB" w:rsidRPr="00CC54BB" w:rsidRDefault="00CC54BB" w:rsidP="00DA087C"/>
    <w:p w14:paraId="4841BF95" w14:textId="2DCDA50C" w:rsidR="00CC54BB" w:rsidRPr="00CC54BB" w:rsidRDefault="00CC54BB" w:rsidP="00DA087C"/>
    <w:p w14:paraId="1D5FA401" w14:textId="4325CD88" w:rsidR="00CC54BB" w:rsidRPr="00CC54BB" w:rsidRDefault="00CC54BB" w:rsidP="00DA087C"/>
    <w:p w14:paraId="79236AEA" w14:textId="0E9A1C20" w:rsidR="00CC54BB" w:rsidRPr="00CC54BB" w:rsidRDefault="00CC54BB" w:rsidP="00DA087C"/>
    <w:p w14:paraId="5EC987D2" w14:textId="16EA833A" w:rsidR="00CC54BB" w:rsidRPr="00180989" w:rsidRDefault="00CC54BB" w:rsidP="00DA087C"/>
    <w:p w14:paraId="746C6405" w14:textId="7EEC14AB" w:rsidR="00DA087C" w:rsidRDefault="00DA087C" w:rsidP="00DA087C"/>
    <w:p w14:paraId="7D4600C2" w14:textId="0A032AD7" w:rsidR="00DA087C" w:rsidRDefault="00DA087C" w:rsidP="00DA087C"/>
    <w:p w14:paraId="42B267B7" w14:textId="79BD3B58" w:rsidR="00D41F46" w:rsidRPr="000C079E" w:rsidRDefault="000C079E" w:rsidP="003033C5">
      <w:pPr>
        <w:pStyle w:val="Heading1"/>
        <w:spacing w:line="276" w:lineRule="auto"/>
        <w:rPr>
          <w:sz w:val="28"/>
          <w:szCs w:val="28"/>
        </w:rPr>
      </w:pPr>
      <w:bookmarkStart w:id="1" w:name="_Toc145670670"/>
      <w:r>
        <w:t xml:space="preserve">Read Write Count </w:t>
      </w:r>
      <w:r w:rsidR="00A9644B">
        <w:t>l</w:t>
      </w:r>
      <w:r>
        <w:t xml:space="preserve">ibrary </w:t>
      </w:r>
      <w:r w:rsidR="00A9644B">
        <w:t>s</w:t>
      </w:r>
      <w:r>
        <w:t>ession: P2 Bag</w:t>
      </w:r>
      <w:bookmarkEnd w:id="1"/>
      <w:r w:rsidR="00A9532A">
        <w:br/>
      </w:r>
      <w:r w:rsidRPr="000C079E">
        <w:rPr>
          <w:sz w:val="28"/>
          <w:szCs w:val="28"/>
        </w:rPr>
        <w:t>A library session for the Read Write Count P2 bag including songs, crafts and worksheets and printables</w:t>
      </w:r>
    </w:p>
    <w:p w14:paraId="7AD0B2FB" w14:textId="0A0FCD24" w:rsidR="00D41F46" w:rsidRDefault="00D41F46" w:rsidP="00D41F46">
      <w:pPr>
        <w:spacing w:line="276" w:lineRule="auto"/>
        <w:rPr>
          <w:rFonts w:ascii="Altis ScotBook Bold" w:hAnsi="Altis ScotBook Bold"/>
          <w:sz w:val="36"/>
        </w:rPr>
      </w:pPr>
    </w:p>
    <w:p w14:paraId="336F424B" w14:textId="79C4516E"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4E4EFB81" w14:textId="7DE708D7" w:rsidR="000B26C7" w:rsidRDefault="003033C5" w:rsidP="00D41F46">
      <w:pPr>
        <w:spacing w:line="276" w:lineRule="auto"/>
      </w:pPr>
      <w:r w:rsidRPr="00954D67">
        <w:rPr>
          <w:noProof/>
          <w:lang w:eastAsia="en-GB"/>
        </w:rPr>
        <w:drawing>
          <wp:anchor distT="0" distB="0" distL="114300" distR="114300" simplePos="0" relativeHeight="251685888" behindDoc="1" locked="0" layoutInCell="1" allowOverlap="1" wp14:anchorId="76D5E1E1" wp14:editId="5277BD19">
            <wp:simplePos x="0" y="0"/>
            <wp:positionH relativeFrom="page">
              <wp:posOffset>3434080</wp:posOffset>
            </wp:positionH>
            <wp:positionV relativeFrom="paragraph">
              <wp:posOffset>234950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87C" w:rsidRPr="00EB7E89">
        <w:rPr>
          <w:noProof/>
          <w:lang w:eastAsia="en-GB"/>
        </w:rPr>
        <w:drawing>
          <wp:inline distT="0" distB="0" distL="0" distR="0" wp14:anchorId="7AEB9AEC" wp14:editId="3BA34EAA">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47136FE9" w14:textId="77777777" w:rsidR="000B26C7" w:rsidRDefault="000B26C7" w:rsidP="00D41F46">
      <w:pPr>
        <w:pStyle w:val="Subtitle"/>
        <w:spacing w:line="276" w:lineRule="auto"/>
      </w:pPr>
      <w:r w:rsidRPr="000B26C7">
        <w:t>Scottish Book Trust is a registered company (SC184248)</w:t>
      </w:r>
    </w:p>
    <w:p w14:paraId="4FB914A3" w14:textId="77777777" w:rsidR="00854F77" w:rsidRDefault="000B26C7" w:rsidP="00D41F46">
      <w:pPr>
        <w:pStyle w:val="Subtitle"/>
        <w:spacing w:line="276" w:lineRule="auto"/>
      </w:pPr>
      <w:r w:rsidRPr="000B26C7">
        <w:t>and a Scottish charity (SC027669).</w:t>
      </w:r>
    </w:p>
    <w:p w14:paraId="0A5986A3"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108DC8F2" w14:textId="1DC066AE" w:rsidR="008F48E2" w:rsidRPr="008F48E2" w:rsidRDefault="00111E61" w:rsidP="008F48E2">
      <w:pPr>
        <w:pStyle w:val="Heading2"/>
      </w:pPr>
      <w:bookmarkStart w:id="2" w:name="_Toc82071283"/>
      <w:bookmarkStart w:id="3" w:name="_Toc82071415"/>
      <w:bookmarkStart w:id="4" w:name="_Toc145670671"/>
      <w:r>
        <w:lastRenderedPageBreak/>
        <w:t>Contents</w:t>
      </w:r>
      <w:bookmarkEnd w:id="2"/>
      <w:bookmarkEnd w:id="3"/>
      <w:bookmarkEnd w:id="4"/>
      <w:r w:rsidR="008F48E2">
        <w:fldChar w:fldCharType="begin"/>
      </w:r>
      <w:r w:rsidR="008F48E2">
        <w:instrText xml:space="preserve"> TOC \o "1-2" \h \z \u </w:instrText>
      </w:r>
      <w:r w:rsidR="008F48E2">
        <w:fldChar w:fldCharType="separate"/>
      </w:r>
    </w:p>
    <w:p w14:paraId="2A62A084" w14:textId="3BF9EE16" w:rsidR="008F48E2" w:rsidRDefault="00000000" w:rsidP="008F48E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5670672" w:history="1">
        <w:r w:rsidR="008F48E2" w:rsidRPr="00F81104">
          <w:rPr>
            <w:rStyle w:val="Hyperlink"/>
            <w:noProof/>
          </w:rPr>
          <w:t>About this resource</w:t>
        </w:r>
        <w:r w:rsidR="008F48E2">
          <w:rPr>
            <w:noProof/>
            <w:webHidden/>
          </w:rPr>
          <w:tab/>
        </w:r>
        <w:r w:rsidR="008F48E2">
          <w:rPr>
            <w:noProof/>
            <w:webHidden/>
          </w:rPr>
          <w:fldChar w:fldCharType="begin"/>
        </w:r>
        <w:r w:rsidR="008F48E2">
          <w:rPr>
            <w:noProof/>
            <w:webHidden/>
          </w:rPr>
          <w:instrText xml:space="preserve"> PAGEREF _Toc145670672 \h </w:instrText>
        </w:r>
        <w:r w:rsidR="008F48E2">
          <w:rPr>
            <w:noProof/>
            <w:webHidden/>
          </w:rPr>
        </w:r>
        <w:r w:rsidR="008F48E2">
          <w:rPr>
            <w:noProof/>
            <w:webHidden/>
          </w:rPr>
          <w:fldChar w:fldCharType="separate"/>
        </w:r>
        <w:r w:rsidR="005C53FF">
          <w:rPr>
            <w:noProof/>
            <w:webHidden/>
          </w:rPr>
          <w:t>2</w:t>
        </w:r>
        <w:r w:rsidR="008F48E2">
          <w:rPr>
            <w:noProof/>
            <w:webHidden/>
          </w:rPr>
          <w:fldChar w:fldCharType="end"/>
        </w:r>
      </w:hyperlink>
    </w:p>
    <w:p w14:paraId="24B4AF10" w14:textId="2B812AF7" w:rsidR="008F48E2" w:rsidRDefault="00000000" w:rsidP="008F48E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5670673" w:history="1">
        <w:r w:rsidR="008F48E2" w:rsidRPr="00F81104">
          <w:rPr>
            <w:rStyle w:val="Hyperlink"/>
            <w:noProof/>
          </w:rPr>
          <w:t>Welcome to the session</w:t>
        </w:r>
        <w:r w:rsidR="008F48E2">
          <w:rPr>
            <w:noProof/>
            <w:webHidden/>
          </w:rPr>
          <w:tab/>
        </w:r>
        <w:r w:rsidR="008F48E2">
          <w:rPr>
            <w:noProof/>
            <w:webHidden/>
          </w:rPr>
          <w:fldChar w:fldCharType="begin"/>
        </w:r>
        <w:r w:rsidR="008F48E2">
          <w:rPr>
            <w:noProof/>
            <w:webHidden/>
          </w:rPr>
          <w:instrText xml:space="preserve"> PAGEREF _Toc145670673 \h </w:instrText>
        </w:r>
        <w:r w:rsidR="008F48E2">
          <w:rPr>
            <w:noProof/>
            <w:webHidden/>
          </w:rPr>
        </w:r>
        <w:r w:rsidR="008F48E2">
          <w:rPr>
            <w:noProof/>
            <w:webHidden/>
          </w:rPr>
          <w:fldChar w:fldCharType="separate"/>
        </w:r>
        <w:r w:rsidR="005C53FF">
          <w:rPr>
            <w:noProof/>
            <w:webHidden/>
          </w:rPr>
          <w:t>3</w:t>
        </w:r>
        <w:r w:rsidR="008F48E2">
          <w:rPr>
            <w:noProof/>
            <w:webHidden/>
          </w:rPr>
          <w:fldChar w:fldCharType="end"/>
        </w:r>
      </w:hyperlink>
    </w:p>
    <w:p w14:paraId="42ACBAC0" w14:textId="3DA513C5" w:rsidR="008F48E2" w:rsidRDefault="00000000" w:rsidP="008F48E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5670674" w:history="1">
        <w:r w:rsidR="008F48E2" w:rsidRPr="00F81104">
          <w:rPr>
            <w:rStyle w:val="Hyperlink"/>
            <w:noProof/>
          </w:rPr>
          <w:t>Reading the books</w:t>
        </w:r>
        <w:r w:rsidR="008F48E2">
          <w:rPr>
            <w:noProof/>
            <w:webHidden/>
          </w:rPr>
          <w:tab/>
        </w:r>
        <w:r w:rsidR="008F48E2">
          <w:rPr>
            <w:noProof/>
            <w:webHidden/>
          </w:rPr>
          <w:fldChar w:fldCharType="begin"/>
        </w:r>
        <w:r w:rsidR="008F48E2">
          <w:rPr>
            <w:noProof/>
            <w:webHidden/>
          </w:rPr>
          <w:instrText xml:space="preserve"> PAGEREF _Toc145670674 \h </w:instrText>
        </w:r>
        <w:r w:rsidR="008F48E2">
          <w:rPr>
            <w:noProof/>
            <w:webHidden/>
          </w:rPr>
        </w:r>
        <w:r w:rsidR="008F48E2">
          <w:rPr>
            <w:noProof/>
            <w:webHidden/>
          </w:rPr>
          <w:fldChar w:fldCharType="separate"/>
        </w:r>
        <w:r w:rsidR="005C53FF">
          <w:rPr>
            <w:noProof/>
            <w:webHidden/>
          </w:rPr>
          <w:t>3</w:t>
        </w:r>
        <w:r w:rsidR="008F48E2">
          <w:rPr>
            <w:noProof/>
            <w:webHidden/>
          </w:rPr>
          <w:fldChar w:fldCharType="end"/>
        </w:r>
      </w:hyperlink>
    </w:p>
    <w:p w14:paraId="77852B97" w14:textId="38689C7E" w:rsidR="008F48E2" w:rsidRDefault="00000000" w:rsidP="008F48E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5670675" w:history="1">
        <w:r w:rsidR="008F48E2" w:rsidRPr="00F81104">
          <w:rPr>
            <w:rStyle w:val="Hyperlink"/>
            <w:noProof/>
          </w:rPr>
          <w:t>Songs and rhymes</w:t>
        </w:r>
        <w:r w:rsidR="008F48E2">
          <w:rPr>
            <w:noProof/>
            <w:webHidden/>
          </w:rPr>
          <w:tab/>
        </w:r>
        <w:r w:rsidR="008F48E2">
          <w:rPr>
            <w:noProof/>
            <w:webHidden/>
          </w:rPr>
          <w:fldChar w:fldCharType="begin"/>
        </w:r>
        <w:r w:rsidR="008F48E2">
          <w:rPr>
            <w:noProof/>
            <w:webHidden/>
          </w:rPr>
          <w:instrText xml:space="preserve"> PAGEREF _Toc145670675 \h </w:instrText>
        </w:r>
        <w:r w:rsidR="008F48E2">
          <w:rPr>
            <w:noProof/>
            <w:webHidden/>
          </w:rPr>
        </w:r>
        <w:r w:rsidR="008F48E2">
          <w:rPr>
            <w:noProof/>
            <w:webHidden/>
          </w:rPr>
          <w:fldChar w:fldCharType="separate"/>
        </w:r>
        <w:r w:rsidR="005C53FF">
          <w:rPr>
            <w:noProof/>
            <w:webHidden/>
          </w:rPr>
          <w:t>3</w:t>
        </w:r>
        <w:r w:rsidR="008F48E2">
          <w:rPr>
            <w:noProof/>
            <w:webHidden/>
          </w:rPr>
          <w:fldChar w:fldCharType="end"/>
        </w:r>
      </w:hyperlink>
    </w:p>
    <w:p w14:paraId="4AE649E0" w14:textId="16345E3B" w:rsidR="008F48E2" w:rsidRDefault="00000000" w:rsidP="008F48E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5670676" w:history="1">
        <w:r w:rsidR="008F48E2" w:rsidRPr="00F81104">
          <w:rPr>
            <w:rStyle w:val="Hyperlink"/>
            <w:noProof/>
          </w:rPr>
          <w:t>Main activity</w:t>
        </w:r>
        <w:r w:rsidR="008F48E2">
          <w:rPr>
            <w:noProof/>
            <w:webHidden/>
          </w:rPr>
          <w:tab/>
        </w:r>
        <w:r w:rsidR="008F48E2">
          <w:rPr>
            <w:noProof/>
            <w:webHidden/>
          </w:rPr>
          <w:fldChar w:fldCharType="begin"/>
        </w:r>
        <w:r w:rsidR="008F48E2">
          <w:rPr>
            <w:noProof/>
            <w:webHidden/>
          </w:rPr>
          <w:instrText xml:space="preserve"> PAGEREF _Toc145670676 \h </w:instrText>
        </w:r>
        <w:r w:rsidR="008F48E2">
          <w:rPr>
            <w:noProof/>
            <w:webHidden/>
          </w:rPr>
        </w:r>
        <w:r w:rsidR="008F48E2">
          <w:rPr>
            <w:noProof/>
            <w:webHidden/>
          </w:rPr>
          <w:fldChar w:fldCharType="separate"/>
        </w:r>
        <w:r w:rsidR="005C53FF">
          <w:rPr>
            <w:noProof/>
            <w:webHidden/>
          </w:rPr>
          <w:t>5</w:t>
        </w:r>
        <w:r w:rsidR="008F48E2">
          <w:rPr>
            <w:noProof/>
            <w:webHidden/>
          </w:rPr>
          <w:fldChar w:fldCharType="end"/>
        </w:r>
      </w:hyperlink>
    </w:p>
    <w:p w14:paraId="7FACE053" w14:textId="63133D80" w:rsidR="008F48E2" w:rsidRDefault="00000000" w:rsidP="008F48E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5670677" w:history="1">
        <w:r w:rsidR="008F48E2" w:rsidRPr="00F81104">
          <w:rPr>
            <w:rStyle w:val="Hyperlink"/>
            <w:noProof/>
          </w:rPr>
          <w:t>Goodbye and finding books to take home</w:t>
        </w:r>
        <w:r w:rsidR="008F48E2">
          <w:rPr>
            <w:noProof/>
            <w:webHidden/>
          </w:rPr>
          <w:tab/>
        </w:r>
        <w:r w:rsidR="008F48E2">
          <w:rPr>
            <w:noProof/>
            <w:webHidden/>
          </w:rPr>
          <w:fldChar w:fldCharType="begin"/>
        </w:r>
        <w:r w:rsidR="008F48E2">
          <w:rPr>
            <w:noProof/>
            <w:webHidden/>
          </w:rPr>
          <w:instrText xml:space="preserve"> PAGEREF _Toc145670677 \h </w:instrText>
        </w:r>
        <w:r w:rsidR="008F48E2">
          <w:rPr>
            <w:noProof/>
            <w:webHidden/>
          </w:rPr>
        </w:r>
        <w:r w:rsidR="008F48E2">
          <w:rPr>
            <w:noProof/>
            <w:webHidden/>
          </w:rPr>
          <w:fldChar w:fldCharType="separate"/>
        </w:r>
        <w:r w:rsidR="005C53FF">
          <w:rPr>
            <w:noProof/>
            <w:webHidden/>
          </w:rPr>
          <w:t>5</w:t>
        </w:r>
        <w:r w:rsidR="008F48E2">
          <w:rPr>
            <w:noProof/>
            <w:webHidden/>
          </w:rPr>
          <w:fldChar w:fldCharType="end"/>
        </w:r>
      </w:hyperlink>
    </w:p>
    <w:p w14:paraId="2626DB12" w14:textId="38A6218E" w:rsidR="008F48E2" w:rsidRDefault="00000000" w:rsidP="008F48E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5670678" w:history="1">
        <w:r w:rsidR="008F48E2" w:rsidRPr="00F81104">
          <w:rPr>
            <w:rStyle w:val="Hyperlink"/>
            <w:noProof/>
          </w:rPr>
          <w:t>Printable 1: Make your own paper dragon</w:t>
        </w:r>
        <w:r w:rsidR="008F48E2">
          <w:rPr>
            <w:noProof/>
            <w:webHidden/>
          </w:rPr>
          <w:tab/>
        </w:r>
        <w:r w:rsidR="008F48E2">
          <w:rPr>
            <w:noProof/>
            <w:webHidden/>
          </w:rPr>
          <w:fldChar w:fldCharType="begin"/>
        </w:r>
        <w:r w:rsidR="008F48E2">
          <w:rPr>
            <w:noProof/>
            <w:webHidden/>
          </w:rPr>
          <w:instrText xml:space="preserve"> PAGEREF _Toc145670678 \h </w:instrText>
        </w:r>
        <w:r w:rsidR="008F48E2">
          <w:rPr>
            <w:noProof/>
            <w:webHidden/>
          </w:rPr>
        </w:r>
        <w:r w:rsidR="008F48E2">
          <w:rPr>
            <w:noProof/>
            <w:webHidden/>
          </w:rPr>
          <w:fldChar w:fldCharType="separate"/>
        </w:r>
        <w:r w:rsidR="005C53FF">
          <w:rPr>
            <w:noProof/>
            <w:webHidden/>
          </w:rPr>
          <w:t>6</w:t>
        </w:r>
        <w:r w:rsidR="008F48E2">
          <w:rPr>
            <w:noProof/>
            <w:webHidden/>
          </w:rPr>
          <w:fldChar w:fldCharType="end"/>
        </w:r>
      </w:hyperlink>
    </w:p>
    <w:p w14:paraId="4661396E" w14:textId="43CC3496" w:rsidR="008F48E2" w:rsidRDefault="00000000" w:rsidP="008F48E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5670680" w:history="1">
        <w:r w:rsidR="008F48E2" w:rsidRPr="00F81104">
          <w:rPr>
            <w:rStyle w:val="Hyperlink"/>
            <w:noProof/>
          </w:rPr>
          <w:t>Printable 2: Penguin cake scavenger hunt</w:t>
        </w:r>
        <w:r w:rsidR="008F48E2">
          <w:rPr>
            <w:noProof/>
            <w:webHidden/>
          </w:rPr>
          <w:tab/>
        </w:r>
        <w:r w:rsidR="008F48E2">
          <w:rPr>
            <w:noProof/>
            <w:webHidden/>
          </w:rPr>
          <w:fldChar w:fldCharType="begin"/>
        </w:r>
        <w:r w:rsidR="008F48E2">
          <w:rPr>
            <w:noProof/>
            <w:webHidden/>
          </w:rPr>
          <w:instrText xml:space="preserve"> PAGEREF _Toc145670680 \h </w:instrText>
        </w:r>
        <w:r w:rsidR="008F48E2">
          <w:rPr>
            <w:noProof/>
            <w:webHidden/>
          </w:rPr>
        </w:r>
        <w:r w:rsidR="008F48E2">
          <w:rPr>
            <w:noProof/>
            <w:webHidden/>
          </w:rPr>
          <w:fldChar w:fldCharType="separate"/>
        </w:r>
        <w:r w:rsidR="005C53FF">
          <w:rPr>
            <w:noProof/>
            <w:webHidden/>
          </w:rPr>
          <w:t>9</w:t>
        </w:r>
        <w:r w:rsidR="008F48E2">
          <w:rPr>
            <w:noProof/>
            <w:webHidden/>
          </w:rPr>
          <w:fldChar w:fldCharType="end"/>
        </w:r>
      </w:hyperlink>
    </w:p>
    <w:p w14:paraId="5F29F429" w14:textId="7D14BE16" w:rsidR="008F48E2" w:rsidRDefault="00000000" w:rsidP="008F48E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5670682" w:history="1">
        <w:r w:rsidR="008F48E2" w:rsidRPr="00F81104">
          <w:rPr>
            <w:rStyle w:val="Hyperlink"/>
            <w:noProof/>
          </w:rPr>
          <w:t>Printable 3: What to read after your P2 Read, Write, Count books</w:t>
        </w:r>
        <w:r w:rsidR="008F48E2">
          <w:rPr>
            <w:noProof/>
            <w:webHidden/>
          </w:rPr>
          <w:tab/>
        </w:r>
        <w:r w:rsidR="008F48E2">
          <w:rPr>
            <w:noProof/>
            <w:webHidden/>
          </w:rPr>
          <w:fldChar w:fldCharType="begin"/>
        </w:r>
        <w:r w:rsidR="008F48E2">
          <w:rPr>
            <w:noProof/>
            <w:webHidden/>
          </w:rPr>
          <w:instrText xml:space="preserve"> PAGEREF _Toc145670682 \h </w:instrText>
        </w:r>
        <w:r w:rsidR="008F48E2">
          <w:rPr>
            <w:noProof/>
            <w:webHidden/>
          </w:rPr>
        </w:r>
        <w:r w:rsidR="008F48E2">
          <w:rPr>
            <w:noProof/>
            <w:webHidden/>
          </w:rPr>
          <w:fldChar w:fldCharType="separate"/>
        </w:r>
        <w:r w:rsidR="005C53FF">
          <w:rPr>
            <w:noProof/>
            <w:webHidden/>
          </w:rPr>
          <w:t>10</w:t>
        </w:r>
        <w:r w:rsidR="008F48E2">
          <w:rPr>
            <w:noProof/>
            <w:webHidden/>
          </w:rPr>
          <w:fldChar w:fldCharType="end"/>
        </w:r>
      </w:hyperlink>
    </w:p>
    <w:p w14:paraId="780ABEF6" w14:textId="6788BB9C" w:rsidR="00AD76EA" w:rsidRDefault="008F48E2" w:rsidP="00373623">
      <w:r>
        <w:fldChar w:fldCharType="end"/>
      </w:r>
    </w:p>
    <w:p w14:paraId="4F4CD94E" w14:textId="77777777" w:rsidR="00571F75" w:rsidRDefault="00571F75" w:rsidP="00571F75">
      <w:pPr>
        <w:pStyle w:val="Heading2"/>
      </w:pPr>
      <w:bookmarkStart w:id="5" w:name="_Toc145670672"/>
      <w:r>
        <w:t>About this resource</w:t>
      </w:r>
      <w:bookmarkEnd w:id="5"/>
    </w:p>
    <w:p w14:paraId="199CFC67" w14:textId="77777777" w:rsidR="000C079E" w:rsidRDefault="000C079E" w:rsidP="000C079E">
      <w:r>
        <w:t xml:space="preserve">We’ve put together a session for each of this year’s Read, Write, Count bags so you can run interactive family sessions in your library. </w:t>
      </w:r>
      <w:r w:rsidRPr="00D87A5D">
        <w:t>These can be adapted to suit the duration of storytelling sessions in your library.</w:t>
      </w:r>
      <w:r>
        <w:br/>
      </w:r>
      <w:r>
        <w:br/>
        <w:t>Each session includes:</w:t>
      </w:r>
    </w:p>
    <w:p w14:paraId="368BAFF2" w14:textId="77777777" w:rsidR="000C079E" w:rsidRDefault="000C079E" w:rsidP="000C079E">
      <w:pPr>
        <w:pStyle w:val="ListParagraph"/>
        <w:numPr>
          <w:ilvl w:val="0"/>
          <w:numId w:val="39"/>
        </w:numPr>
      </w:pPr>
      <w:r>
        <w:t>Reading the book together</w:t>
      </w:r>
    </w:p>
    <w:p w14:paraId="27E9970E" w14:textId="77777777" w:rsidR="000C079E" w:rsidRDefault="000C079E" w:rsidP="000C079E">
      <w:pPr>
        <w:pStyle w:val="ListParagraph"/>
        <w:numPr>
          <w:ilvl w:val="0"/>
          <w:numId w:val="39"/>
        </w:numPr>
      </w:pPr>
      <w:r>
        <w:t>Choices of songs to sing together</w:t>
      </w:r>
    </w:p>
    <w:p w14:paraId="4754BA25" w14:textId="77777777" w:rsidR="000C079E" w:rsidRDefault="000C079E" w:rsidP="000C079E">
      <w:pPr>
        <w:pStyle w:val="ListParagraph"/>
        <w:numPr>
          <w:ilvl w:val="0"/>
          <w:numId w:val="39"/>
        </w:numPr>
      </w:pPr>
      <w:r>
        <w:t>Choices for a main activity or arts and crafts</w:t>
      </w:r>
    </w:p>
    <w:p w14:paraId="1875F0EA" w14:textId="77777777" w:rsidR="000C079E" w:rsidRDefault="000C079E" w:rsidP="000C079E">
      <w:pPr>
        <w:pStyle w:val="ListParagraph"/>
        <w:numPr>
          <w:ilvl w:val="0"/>
          <w:numId w:val="39"/>
        </w:numPr>
      </w:pPr>
      <w:r>
        <w:t>Suggestions to help families find their next read</w:t>
      </w:r>
    </w:p>
    <w:p w14:paraId="7FA801D1" w14:textId="77777777" w:rsidR="000C079E" w:rsidRDefault="000C079E" w:rsidP="000C079E">
      <w:r>
        <w:br/>
        <w:t>Whilst Read, Write, Count gifts bags to children in P2 and P3, you can keep these sessions open to all families and they don’t rely upon the families having prior knowledge of the books. The contents of this year’s bags are as follows:</w:t>
      </w:r>
      <w:r>
        <w:br/>
      </w:r>
    </w:p>
    <w:p w14:paraId="7752E553" w14:textId="77777777" w:rsidR="00220426" w:rsidRDefault="00220426" w:rsidP="000C079E"/>
    <w:p w14:paraId="791906A0" w14:textId="77777777" w:rsidR="00220426" w:rsidRDefault="00220426" w:rsidP="000C079E"/>
    <w:p w14:paraId="6B5AB3B2" w14:textId="77777777" w:rsidR="000C079E" w:rsidRDefault="000C079E" w:rsidP="000C079E">
      <w:pPr>
        <w:pStyle w:val="Heading3"/>
      </w:pPr>
      <w:r>
        <w:lastRenderedPageBreak/>
        <w:t>P2</w:t>
      </w:r>
    </w:p>
    <w:p w14:paraId="11ACAEC6" w14:textId="77777777" w:rsidR="000C079E" w:rsidRDefault="000C079E" w:rsidP="000C079E">
      <w:pPr>
        <w:pStyle w:val="ListParagraph"/>
        <w:numPr>
          <w:ilvl w:val="0"/>
          <w:numId w:val="37"/>
        </w:numPr>
      </w:pPr>
      <w:r>
        <w:rPr>
          <w:i/>
          <w:iCs/>
        </w:rPr>
        <w:t>Where Has All the Cake Gone?</w:t>
      </w:r>
      <w:r>
        <w:t xml:space="preserve"> by Andrew Sanders</w:t>
      </w:r>
    </w:p>
    <w:p w14:paraId="28B9A631" w14:textId="77777777" w:rsidR="000C079E" w:rsidRDefault="000C079E" w:rsidP="000C079E">
      <w:pPr>
        <w:pStyle w:val="ListParagraph"/>
        <w:numPr>
          <w:ilvl w:val="0"/>
          <w:numId w:val="37"/>
        </w:numPr>
      </w:pPr>
      <w:r>
        <w:rPr>
          <w:i/>
          <w:iCs/>
        </w:rPr>
        <w:t>The Dragon Who Didn’t Like Fire</w:t>
      </w:r>
      <w:r>
        <w:t xml:space="preserve"> by Gemma Merino</w:t>
      </w:r>
    </w:p>
    <w:p w14:paraId="75296B7B" w14:textId="77777777" w:rsidR="000C079E" w:rsidRDefault="000C079E" w:rsidP="000C079E">
      <w:pPr>
        <w:pStyle w:val="ListParagraph"/>
        <w:numPr>
          <w:ilvl w:val="0"/>
          <w:numId w:val="37"/>
        </w:numPr>
      </w:pPr>
      <w:r>
        <w:t>A tangram</w:t>
      </w:r>
    </w:p>
    <w:p w14:paraId="13701E40" w14:textId="269D4479" w:rsidR="000C079E" w:rsidRDefault="000C079E" w:rsidP="000C079E">
      <w:pPr>
        <w:pStyle w:val="ListParagraph"/>
        <w:numPr>
          <w:ilvl w:val="0"/>
          <w:numId w:val="37"/>
        </w:numPr>
      </w:pPr>
      <w:r>
        <w:t>A pack of cards containing the games Shape Shuffle, Act it Out and Talk it Out</w:t>
      </w:r>
    </w:p>
    <w:p w14:paraId="3288EE64" w14:textId="77777777" w:rsidR="00220426" w:rsidRDefault="00220426" w:rsidP="00220426">
      <w:pPr>
        <w:pStyle w:val="ListParagraph"/>
        <w:numPr>
          <w:ilvl w:val="0"/>
          <w:numId w:val="0"/>
        </w:numPr>
        <w:ind w:left="720"/>
      </w:pPr>
    </w:p>
    <w:p w14:paraId="78B37320" w14:textId="77777777" w:rsidR="000C079E" w:rsidRDefault="000C079E" w:rsidP="000C079E">
      <w:pPr>
        <w:pStyle w:val="Heading3"/>
      </w:pPr>
      <w:r>
        <w:t>P3</w:t>
      </w:r>
    </w:p>
    <w:p w14:paraId="17549B39" w14:textId="77777777" w:rsidR="000C079E" w:rsidRDefault="000C079E" w:rsidP="000C079E">
      <w:pPr>
        <w:pStyle w:val="ListParagraph"/>
        <w:numPr>
          <w:ilvl w:val="0"/>
          <w:numId w:val="38"/>
        </w:numPr>
      </w:pPr>
      <w:r>
        <w:rPr>
          <w:i/>
          <w:iCs/>
        </w:rPr>
        <w:t>All Kinds of Friends</w:t>
      </w:r>
      <w:r>
        <w:t xml:space="preserve"> by Sophy Henn</w:t>
      </w:r>
    </w:p>
    <w:p w14:paraId="23D39248" w14:textId="77777777" w:rsidR="000C079E" w:rsidRDefault="000C079E" w:rsidP="000C079E">
      <w:pPr>
        <w:pStyle w:val="ListParagraph"/>
        <w:numPr>
          <w:ilvl w:val="0"/>
          <w:numId w:val="38"/>
        </w:numPr>
      </w:pPr>
      <w:r>
        <w:rPr>
          <w:i/>
          <w:iCs/>
        </w:rPr>
        <w:t>The Worry Tiger</w:t>
      </w:r>
      <w:r>
        <w:t xml:space="preserve"> by Alexandra Page and Stef Murphy</w:t>
      </w:r>
    </w:p>
    <w:p w14:paraId="069F8CF5" w14:textId="77777777" w:rsidR="000C079E" w:rsidRDefault="000C079E" w:rsidP="000C079E">
      <w:pPr>
        <w:pStyle w:val="ListParagraph"/>
        <w:numPr>
          <w:ilvl w:val="0"/>
          <w:numId w:val="38"/>
        </w:numPr>
      </w:pPr>
      <w:r>
        <w:t>A tape measure</w:t>
      </w:r>
    </w:p>
    <w:p w14:paraId="31EF3A58" w14:textId="77777777" w:rsidR="000C079E" w:rsidRDefault="000C079E" w:rsidP="000C079E">
      <w:pPr>
        <w:pStyle w:val="ListParagraph"/>
        <w:numPr>
          <w:ilvl w:val="0"/>
          <w:numId w:val="38"/>
        </w:numPr>
      </w:pPr>
      <w:r>
        <w:t>A pack of cards containing the games Beastie Battle, Story Cards and Dominoes</w:t>
      </w:r>
    </w:p>
    <w:p w14:paraId="7D7B1939" w14:textId="77777777" w:rsidR="00571F75" w:rsidRDefault="00571F75" w:rsidP="00571F75">
      <w:pPr>
        <w:spacing w:line="259" w:lineRule="auto"/>
      </w:pPr>
    </w:p>
    <w:p w14:paraId="7683A573" w14:textId="7257FCAF" w:rsidR="002A2863" w:rsidRDefault="000C079E" w:rsidP="002A2863">
      <w:pPr>
        <w:pStyle w:val="Heading2"/>
      </w:pPr>
      <w:bookmarkStart w:id="6" w:name="_Toc145670673"/>
      <w:r>
        <w:t>Welcome to the session</w:t>
      </w:r>
      <w:bookmarkEnd w:id="6"/>
    </w:p>
    <w:p w14:paraId="69413844" w14:textId="77777777" w:rsidR="000C079E" w:rsidRDefault="000C079E" w:rsidP="000C079E">
      <w:r>
        <w:t xml:space="preserve">Welcome everyone to the session, saying hello to all the adults and children in turn. You could use </w:t>
      </w:r>
      <w:hyperlink r:id="rId17" w:history="1">
        <w:r w:rsidRPr="00F43F49">
          <w:rPr>
            <w:rStyle w:val="Hyperlink"/>
          </w:rPr>
          <w:t>“The Hello Song”</w:t>
        </w:r>
      </w:hyperlink>
      <w:r>
        <w:t xml:space="preserve"> from the Bookbug Song and Rhyme Library or Bookbug app to warm the group up.</w:t>
      </w:r>
    </w:p>
    <w:p w14:paraId="745A9432" w14:textId="77777777" w:rsidR="000C079E" w:rsidRDefault="000C079E" w:rsidP="000C079E"/>
    <w:p w14:paraId="51F42DD6" w14:textId="77777777" w:rsidR="000C079E" w:rsidRDefault="000C079E" w:rsidP="000C079E">
      <w:pPr>
        <w:pStyle w:val="Heading2"/>
      </w:pPr>
      <w:bookmarkStart w:id="7" w:name="_Toc145670674"/>
      <w:r>
        <w:t>Reading the books</w:t>
      </w:r>
      <w:bookmarkEnd w:id="7"/>
    </w:p>
    <w:p w14:paraId="1F8F4555" w14:textId="77777777" w:rsidR="000C079E" w:rsidRDefault="000C079E" w:rsidP="000C079E">
      <w:r>
        <w:t xml:space="preserve">Read </w:t>
      </w:r>
      <w:r>
        <w:rPr>
          <w:i/>
          <w:iCs/>
        </w:rPr>
        <w:t>Where Has all the Cake Gone?</w:t>
      </w:r>
      <w:r>
        <w:t xml:space="preserve"> aloud to the group, making sure everyone can see the pages and hear you. Allow the children to stop and ask questions or take time to look at the illustrations. Now, read </w:t>
      </w:r>
      <w:r>
        <w:rPr>
          <w:i/>
          <w:iCs/>
        </w:rPr>
        <w:t xml:space="preserve">The Dragon Who Didn't Like Fire </w:t>
      </w:r>
      <w:r>
        <w:t>aloud to the group.</w:t>
      </w:r>
      <w:r>
        <w:rPr>
          <w:i/>
          <w:iCs/>
        </w:rPr>
        <w:t xml:space="preserve"> </w:t>
      </w:r>
      <w:r>
        <w:t>Afterwards, you could ask the children to talk about which of the books they liked more.</w:t>
      </w:r>
    </w:p>
    <w:p w14:paraId="56639882" w14:textId="77777777" w:rsidR="000C079E" w:rsidRPr="002B533A" w:rsidRDefault="000C079E" w:rsidP="000C079E"/>
    <w:p w14:paraId="45DE89C5" w14:textId="77777777" w:rsidR="000C079E" w:rsidRDefault="000C079E" w:rsidP="000C079E">
      <w:pPr>
        <w:pStyle w:val="Heading2"/>
      </w:pPr>
      <w:bookmarkStart w:id="8" w:name="_Toc145670675"/>
      <w:r>
        <w:t>Songs and rhymes</w:t>
      </w:r>
      <w:bookmarkEnd w:id="8"/>
    </w:p>
    <w:p w14:paraId="05581C8B" w14:textId="77777777" w:rsidR="000C079E" w:rsidRDefault="000C079E" w:rsidP="000C079E">
      <w:r>
        <w:t>For singing together, you could choose between:</w:t>
      </w:r>
    </w:p>
    <w:p w14:paraId="204BA909" w14:textId="77777777" w:rsidR="000C079E" w:rsidRDefault="00000000" w:rsidP="000C079E">
      <w:pPr>
        <w:pStyle w:val="ListParagraph"/>
        <w:numPr>
          <w:ilvl w:val="0"/>
          <w:numId w:val="40"/>
        </w:numPr>
      </w:pPr>
      <w:hyperlink r:id="rId18" w:history="1">
        <w:r w:rsidR="000C079E" w:rsidRPr="0096180A">
          <w:rPr>
            <w:rStyle w:val="Hyperlink"/>
          </w:rPr>
          <w:t>“Zoom, Zoom, Zoom”</w:t>
        </w:r>
      </w:hyperlink>
      <w:r w:rsidR="000C079E">
        <w:t xml:space="preserve"> – looking at the pages of </w:t>
      </w:r>
      <w:r w:rsidR="000C079E">
        <w:rPr>
          <w:i/>
          <w:iCs/>
        </w:rPr>
        <w:t>Where Has All the Cake Gone?</w:t>
      </w:r>
      <w:r w:rsidR="000C079E">
        <w:t xml:space="preserve"> where Albert goes to space with the penguins.</w:t>
      </w:r>
    </w:p>
    <w:p w14:paraId="11A07C03" w14:textId="77777777" w:rsidR="000C079E" w:rsidRDefault="00000000" w:rsidP="000C079E">
      <w:pPr>
        <w:pStyle w:val="ListParagraph"/>
        <w:numPr>
          <w:ilvl w:val="0"/>
          <w:numId w:val="40"/>
        </w:numPr>
      </w:pPr>
      <w:hyperlink r:id="rId19" w:history="1">
        <w:r w:rsidR="000C079E" w:rsidRPr="00AB13A2">
          <w:rPr>
            <w:rStyle w:val="Hyperlink"/>
          </w:rPr>
          <w:t>“Row, Row, Row Your Boat”</w:t>
        </w:r>
      </w:hyperlink>
      <w:r w:rsidR="000C079E">
        <w:t xml:space="preserve"> – doing your best impression of seeing a crocodile like in </w:t>
      </w:r>
      <w:r w:rsidR="000C079E">
        <w:rPr>
          <w:i/>
          <w:iCs/>
        </w:rPr>
        <w:t>The Dragon Who Didn’t Like Fire</w:t>
      </w:r>
      <w:r w:rsidR="000C079E">
        <w:t>.</w:t>
      </w:r>
    </w:p>
    <w:p w14:paraId="7FE9BE03" w14:textId="77777777" w:rsidR="00341FE2" w:rsidRDefault="00341FE2" w:rsidP="000C079E"/>
    <w:p w14:paraId="1BAF6E03" w14:textId="77777777" w:rsidR="00341FE2" w:rsidRDefault="000C079E" w:rsidP="00341FE2">
      <w:pPr>
        <w:pStyle w:val="Heading3"/>
      </w:pPr>
      <w:r w:rsidRPr="000C079E">
        <w:rPr>
          <w:rStyle w:val="Heading3Char"/>
        </w:rPr>
        <w:t>Zoom, Zoom, Zoom (</w:t>
      </w:r>
      <w:hyperlink r:id="rId20" w:history="1">
        <w:r w:rsidRPr="000C079E">
          <w:rPr>
            <w:rStyle w:val="Heading3Char"/>
          </w:rPr>
          <w:t>via the Bookbug Song and Rhyme Library</w:t>
        </w:r>
      </w:hyperlink>
      <w:r w:rsidRPr="000C079E">
        <w:rPr>
          <w:rStyle w:val="Heading3Char"/>
        </w:rPr>
        <w:t>)</w:t>
      </w:r>
    </w:p>
    <w:p w14:paraId="3CF789DC" w14:textId="30D5F89D" w:rsidR="000C079E" w:rsidRDefault="000C079E" w:rsidP="000C079E">
      <w:r>
        <w:t>Zoom, zoom, zoom</w:t>
      </w:r>
      <w:r>
        <w:br/>
        <w:t>We’re going to the moon!</w:t>
      </w:r>
      <w:r>
        <w:br/>
        <w:t>Zoom, zoom, zoom</w:t>
      </w:r>
      <w:r>
        <w:br/>
        <w:t>We’ll be there very soon.</w:t>
      </w:r>
      <w:r>
        <w:br/>
        <w:t>If you want to take a trip,</w:t>
      </w:r>
      <w:r>
        <w:br/>
        <w:t>Climb on board my rocket ship.</w:t>
      </w:r>
      <w:r>
        <w:br/>
        <w:t>Zoom, zoom, zoom.</w:t>
      </w:r>
      <w:r>
        <w:br/>
        <w:t>We’re going to the moon!</w:t>
      </w:r>
      <w:r>
        <w:br/>
        <w:t>5, 4, 3, 2, 1 blast off!</w:t>
      </w:r>
    </w:p>
    <w:p w14:paraId="25A20133" w14:textId="77777777" w:rsidR="00341FE2" w:rsidRDefault="00341FE2" w:rsidP="000C079E"/>
    <w:p w14:paraId="1647E9EC" w14:textId="77777777" w:rsidR="00341FE2" w:rsidRDefault="000C079E" w:rsidP="00341FE2">
      <w:pPr>
        <w:pStyle w:val="Heading3"/>
        <w:rPr>
          <w:b/>
        </w:rPr>
      </w:pPr>
      <w:r w:rsidRPr="000C079E">
        <w:rPr>
          <w:rStyle w:val="Heading3Char"/>
        </w:rPr>
        <w:t>Row, Row, Row Your Boat (</w:t>
      </w:r>
      <w:hyperlink r:id="rId21" w:history="1">
        <w:r w:rsidRPr="000C079E">
          <w:rPr>
            <w:rStyle w:val="Heading3Char"/>
          </w:rPr>
          <w:t>via the Bookbug Song and Rhyme Library</w:t>
        </w:r>
      </w:hyperlink>
      <w:r w:rsidRPr="000C079E">
        <w:rPr>
          <w:rStyle w:val="Heading3Char"/>
        </w:rPr>
        <w:t>)</w:t>
      </w:r>
    </w:p>
    <w:p w14:paraId="1D884630" w14:textId="5F7E95DB" w:rsidR="000C079E" w:rsidRDefault="000C079E" w:rsidP="000C079E">
      <w:r>
        <w:t>Row, row, row your boat,</w:t>
      </w:r>
      <w:r>
        <w:br/>
        <w:t>Gently down the stream,</w:t>
      </w:r>
      <w:r>
        <w:br/>
        <w:t>Merrily, merrily, merrily, merrily,</w:t>
      </w:r>
      <w:r>
        <w:br/>
        <w:t>Life is but a dream.</w:t>
      </w:r>
      <w:r>
        <w:br/>
      </w:r>
      <w:r>
        <w:br/>
        <w:t>Row, row, row your boat,</w:t>
      </w:r>
      <w:r>
        <w:br/>
        <w:t>Gently down the stream,</w:t>
      </w:r>
      <w:r>
        <w:br/>
        <w:t>If you see a crocodile,</w:t>
      </w:r>
      <w:r>
        <w:br/>
        <w:t>Don’t forget to scream (Aaagh!)</w:t>
      </w:r>
      <w:r>
        <w:br/>
      </w:r>
      <w:r>
        <w:br/>
        <w:t>Alternative verses (ask the children to create their own!):</w:t>
      </w:r>
    </w:p>
    <w:p w14:paraId="0FF95504" w14:textId="77777777" w:rsidR="000C079E" w:rsidRDefault="000C079E" w:rsidP="000C079E">
      <w:pPr>
        <w:pStyle w:val="ListParagraph"/>
        <w:numPr>
          <w:ilvl w:val="0"/>
          <w:numId w:val="41"/>
        </w:numPr>
      </w:pPr>
      <w:r>
        <w:t>Gently down the river, if you see a polar bear don’t forget to shiver</w:t>
      </w:r>
    </w:p>
    <w:p w14:paraId="6B3F290E" w14:textId="77777777" w:rsidR="000C079E" w:rsidRDefault="000C079E" w:rsidP="000C079E">
      <w:pPr>
        <w:pStyle w:val="ListParagraph"/>
        <w:numPr>
          <w:ilvl w:val="0"/>
          <w:numId w:val="41"/>
        </w:numPr>
      </w:pPr>
      <w:r>
        <w:t>Gently to the shore, if you see a lion don’t forget to roar</w:t>
      </w:r>
    </w:p>
    <w:p w14:paraId="0141185F" w14:textId="77777777" w:rsidR="00341FE2" w:rsidRDefault="000C079E" w:rsidP="000C079E">
      <w:pPr>
        <w:pStyle w:val="ListParagraph"/>
        <w:numPr>
          <w:ilvl w:val="0"/>
          <w:numId w:val="41"/>
        </w:numPr>
      </w:pPr>
      <w:r>
        <w:lastRenderedPageBreak/>
        <w:t>Gently down the lake, if you hear a hissing sound, it’s probably a snake</w:t>
      </w:r>
      <w:r>
        <w:br/>
      </w:r>
      <w:bookmarkStart w:id="9" w:name="_Toc145670676"/>
    </w:p>
    <w:p w14:paraId="1A096FED" w14:textId="25E512F4" w:rsidR="000C079E" w:rsidRDefault="000C079E" w:rsidP="00341FE2">
      <w:pPr>
        <w:pStyle w:val="Heading2"/>
      </w:pPr>
      <w:r>
        <w:t>Main activity</w:t>
      </w:r>
      <w:bookmarkEnd w:id="9"/>
    </w:p>
    <w:p w14:paraId="1E476C1E" w14:textId="4F7AAFF9" w:rsidR="00194C0A" w:rsidRDefault="000C079E" w:rsidP="00194C0A">
      <w:pPr>
        <w:pStyle w:val="Heading3"/>
      </w:pPr>
      <w:r w:rsidRPr="000C079E">
        <w:rPr>
          <w:rStyle w:val="Heading3Char"/>
        </w:rPr>
        <w:t>Option 1: Arts and crafts</w:t>
      </w:r>
    </w:p>
    <w:p w14:paraId="1AF79F8F" w14:textId="77777777" w:rsidR="00194C0A" w:rsidRDefault="000C079E" w:rsidP="000C079E">
      <w:r>
        <w:t xml:space="preserve">Using sheets of A4 paper, make your own paper dragons and decorate them to look like dragons! You can then explore how far </w:t>
      </w:r>
      <w:r w:rsidRPr="00D82826">
        <w:t>they fly. See page</w:t>
      </w:r>
      <w:r w:rsidR="00D82826" w:rsidRPr="00D82826">
        <w:t>s</w:t>
      </w:r>
      <w:r w:rsidRPr="00D82826">
        <w:t xml:space="preserve"> </w:t>
      </w:r>
      <w:r w:rsidR="00D82826" w:rsidRPr="00D82826">
        <w:t>6-8</w:t>
      </w:r>
      <w:r w:rsidRPr="00D82826">
        <w:t xml:space="preserve"> for a</w:t>
      </w:r>
      <w:r w:rsidRPr="007137EA">
        <w:t xml:space="preserve"> printable template and guide to making paper dragons which you can print before your session.</w:t>
      </w:r>
      <w:r>
        <w:br/>
      </w:r>
    </w:p>
    <w:p w14:paraId="789E2F17" w14:textId="76FAF47B" w:rsidR="00194C0A" w:rsidRDefault="000C079E" w:rsidP="00194C0A">
      <w:pPr>
        <w:pStyle w:val="Heading3"/>
      </w:pPr>
      <w:r w:rsidRPr="00194C0A">
        <w:rPr>
          <w:rStyle w:val="Heading3Char"/>
        </w:rPr>
        <w:t>Option 2: Cake scavenger hunt</w:t>
      </w:r>
    </w:p>
    <w:p w14:paraId="77179403" w14:textId="30BDB38E" w:rsidR="000C079E" w:rsidRPr="00D87A5D" w:rsidRDefault="000C079E" w:rsidP="000C079E">
      <w:pPr>
        <w:rPr>
          <w:b/>
          <w:bCs/>
        </w:rPr>
      </w:pPr>
      <w:r w:rsidRPr="002B533A">
        <w:t xml:space="preserve">Before the session, hide </w:t>
      </w:r>
      <w:r>
        <w:t xml:space="preserve">matching </w:t>
      </w:r>
      <w:r w:rsidRPr="002B533A">
        <w:t xml:space="preserve">pictures of </w:t>
      </w:r>
      <w:r>
        <w:t xml:space="preserve">penguins and </w:t>
      </w:r>
      <w:r w:rsidRPr="002B533A">
        <w:t xml:space="preserve">cakes around the library. You could even hide some of these </w:t>
      </w:r>
      <w:r>
        <w:t xml:space="preserve">in picture books to encourage the families to look at some books they could borrow after the session. Once all the cakes and penguins have been found, ask the children to match each penguin to each </w:t>
      </w:r>
      <w:r w:rsidRPr="00D82826">
        <w:t xml:space="preserve">cake! See page </w:t>
      </w:r>
      <w:r w:rsidR="00D82826" w:rsidRPr="00D82826">
        <w:t>9</w:t>
      </w:r>
      <w:r w:rsidRPr="00D82826">
        <w:t xml:space="preserve"> for printable containing the penguins and cakes to hide.</w:t>
      </w:r>
    </w:p>
    <w:p w14:paraId="41F3FF84" w14:textId="77777777" w:rsidR="000C079E" w:rsidRDefault="000C079E" w:rsidP="000C079E"/>
    <w:p w14:paraId="489E4205" w14:textId="77777777" w:rsidR="000C079E" w:rsidRDefault="000C079E" w:rsidP="000C079E">
      <w:pPr>
        <w:pStyle w:val="Heading2"/>
      </w:pPr>
      <w:bookmarkStart w:id="10" w:name="_Toc145670677"/>
      <w:r>
        <w:t>Goodbye and finding books to take home</w:t>
      </w:r>
      <w:bookmarkEnd w:id="10"/>
    </w:p>
    <w:p w14:paraId="7A579633" w14:textId="6A3FF4B2" w:rsidR="000C079E" w:rsidRPr="00E47611" w:rsidRDefault="000C079E" w:rsidP="000C079E">
      <w:pPr>
        <w:rPr>
          <w:i/>
          <w:iCs/>
        </w:rPr>
      </w:pPr>
      <w:r w:rsidRPr="00D82826">
        <w:t xml:space="preserve">At the end of your sessions, you can explore some books that are similar to </w:t>
      </w:r>
      <w:r w:rsidRPr="00D82826">
        <w:rPr>
          <w:i/>
          <w:iCs/>
        </w:rPr>
        <w:t>Where Has All the Cake Gone?</w:t>
      </w:r>
      <w:r w:rsidRPr="00D82826">
        <w:t xml:space="preserve"> and </w:t>
      </w:r>
      <w:r w:rsidRPr="00D82826">
        <w:rPr>
          <w:i/>
          <w:iCs/>
        </w:rPr>
        <w:t>The Dragon Who Didn’t Like Fire</w:t>
      </w:r>
      <w:r w:rsidRPr="00D82826">
        <w:t xml:space="preserve"> in theme or topic. These could be books about animals like penguins or crocodiles, books about family or feeling left out, or books about going on an adventure! Explain to the children they can borrow them and take them home.</w:t>
      </w:r>
      <w:r w:rsidRPr="00D82826">
        <w:br/>
      </w:r>
      <w:r w:rsidRPr="00D82826">
        <w:br/>
        <w:t xml:space="preserve">See page </w:t>
      </w:r>
      <w:r w:rsidR="00D82826" w:rsidRPr="00D82826">
        <w:t>10</w:t>
      </w:r>
      <w:r w:rsidRPr="00D82826">
        <w:t xml:space="preserve"> for a printable collection of books we’d recommend as next reads.</w:t>
      </w:r>
    </w:p>
    <w:p w14:paraId="4C1646E2" w14:textId="77777777" w:rsidR="00F00B90" w:rsidRDefault="00111E61" w:rsidP="00F00B90">
      <w:r>
        <w:br w:type="page"/>
      </w:r>
    </w:p>
    <w:p w14:paraId="75C3713E" w14:textId="3F67873E" w:rsidR="00F00B90" w:rsidRDefault="0045108B" w:rsidP="002A4EFB">
      <w:r>
        <w:rPr>
          <w:noProof/>
          <w:lang w:eastAsia="en-GB"/>
        </w:rPr>
        <w:lastRenderedPageBreak/>
        <w:drawing>
          <wp:anchor distT="0" distB="0" distL="114300" distR="114300" simplePos="0" relativeHeight="251721728" behindDoc="0" locked="0" layoutInCell="1" allowOverlap="1" wp14:anchorId="20E573D3" wp14:editId="294C4CA4">
            <wp:simplePos x="0" y="0"/>
            <wp:positionH relativeFrom="column">
              <wp:posOffset>1196340</wp:posOffset>
            </wp:positionH>
            <wp:positionV relativeFrom="paragraph">
              <wp:posOffset>-396240</wp:posOffset>
            </wp:positionV>
            <wp:extent cx="1059180" cy="733119"/>
            <wp:effectExtent l="0" t="0" r="762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66053" cy="737876"/>
                    </a:xfrm>
                    <a:prstGeom prst="rect">
                      <a:avLst/>
                    </a:prstGeom>
                  </pic:spPr>
                </pic:pic>
              </a:graphicData>
            </a:graphic>
            <wp14:sizeRelH relativeFrom="margin">
              <wp14:pctWidth>0</wp14:pctWidth>
            </wp14:sizeRelH>
            <wp14:sizeRelV relativeFrom="margin">
              <wp14:pctHeight>0</wp14:pctHeight>
            </wp14:sizeRelV>
          </wp:anchor>
        </w:drawing>
      </w:r>
      <w:r w:rsidR="00F00B90" w:rsidRPr="00954D67">
        <w:rPr>
          <w:noProof/>
          <w:lang w:eastAsia="en-GB"/>
        </w:rPr>
        <w:drawing>
          <wp:anchor distT="0" distB="0" distL="114300" distR="114300" simplePos="0" relativeHeight="251719680" behindDoc="0" locked="0" layoutInCell="1" allowOverlap="1" wp14:anchorId="527CE95B" wp14:editId="5889609D">
            <wp:simplePos x="0" y="0"/>
            <wp:positionH relativeFrom="margin">
              <wp:posOffset>-68579</wp:posOffset>
            </wp:positionH>
            <wp:positionV relativeFrom="margin">
              <wp:posOffset>-411479</wp:posOffset>
            </wp:positionV>
            <wp:extent cx="1120140" cy="757466"/>
            <wp:effectExtent l="0" t="0" r="3810" b="5080"/>
            <wp:wrapNone/>
            <wp:docPr id="399530401" name="Picture 399530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30401" name="Picture 39953040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4782" cy="760605"/>
                    </a:xfrm>
                    <a:prstGeom prst="rect">
                      <a:avLst/>
                    </a:prstGeom>
                  </pic:spPr>
                </pic:pic>
              </a:graphicData>
            </a:graphic>
            <wp14:sizeRelH relativeFrom="page">
              <wp14:pctWidth>0</wp14:pctWidth>
            </wp14:sizeRelH>
            <wp14:sizeRelV relativeFrom="page">
              <wp14:pctHeight>0</wp14:pctHeight>
            </wp14:sizeRelV>
          </wp:anchor>
        </w:drawing>
      </w:r>
    </w:p>
    <w:p w14:paraId="69869ACA" w14:textId="1A3B7350" w:rsidR="00F00B90" w:rsidRPr="0045108B" w:rsidRDefault="00F00B90" w:rsidP="00F00B90">
      <w:pPr>
        <w:pStyle w:val="Heading2"/>
        <w:rPr>
          <w:sz w:val="24"/>
          <w:szCs w:val="24"/>
        </w:rPr>
      </w:pPr>
      <w:bookmarkStart w:id="11" w:name="_Toc145670678"/>
      <w:r w:rsidRPr="0045108B">
        <w:rPr>
          <w:sz w:val="24"/>
          <w:szCs w:val="24"/>
        </w:rPr>
        <w:t>Printable 1: Make your own paper dragon</w:t>
      </w:r>
      <w:bookmarkEnd w:id="11"/>
    </w:p>
    <w:p w14:paraId="2501DD9E" w14:textId="1F6CEE52" w:rsidR="00F00B90" w:rsidRPr="0045108B" w:rsidRDefault="00F00B90" w:rsidP="00F00B90">
      <w:pPr>
        <w:rPr>
          <w:sz w:val="22"/>
          <w:szCs w:val="22"/>
        </w:rPr>
      </w:pPr>
      <w:r w:rsidRPr="0045108B">
        <w:rPr>
          <w:sz w:val="22"/>
          <w:szCs w:val="22"/>
        </w:rPr>
        <w:t>Make your own paper dragon</w:t>
      </w:r>
      <w:r w:rsidR="0045108B">
        <w:rPr>
          <w:sz w:val="22"/>
          <w:szCs w:val="22"/>
        </w:rPr>
        <w:t xml:space="preserve"> </w:t>
      </w:r>
      <w:r w:rsidR="003076B4">
        <w:rPr>
          <w:sz w:val="22"/>
          <w:szCs w:val="22"/>
        </w:rPr>
        <w:br/>
      </w:r>
      <w:r w:rsidRPr="0045108B">
        <w:rPr>
          <w:i/>
          <w:sz w:val="22"/>
          <w:szCs w:val="20"/>
        </w:rPr>
        <w:t>(Instructions on next page or watch our online video for how to fold)</w:t>
      </w:r>
    </w:p>
    <w:p w14:paraId="34DF2784" w14:textId="325FD57F" w:rsidR="00F00B90" w:rsidRDefault="00F00B90" w:rsidP="003076B4">
      <w:r>
        <w:rPr>
          <w:noProof/>
          <w:lang w:eastAsia="en-GB"/>
        </w:rPr>
        <w:drawing>
          <wp:inline distT="0" distB="0" distL="0" distR="0" wp14:anchorId="3A8AEBC7" wp14:editId="504C6FE1">
            <wp:extent cx="5437354" cy="7475220"/>
            <wp:effectExtent l="0" t="0" r="0" b="0"/>
            <wp:docPr id="2" name="Picture 2" descr="Paper dragon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per dragon template"/>
                    <pic:cNvPicPr/>
                  </pic:nvPicPr>
                  <pic:blipFill rotWithShape="1">
                    <a:blip r:embed="rId23" cstate="screen">
                      <a:extLst>
                        <a:ext uri="{28A0092B-C50C-407E-A947-70E740481C1C}">
                          <a14:useLocalDpi xmlns:a14="http://schemas.microsoft.com/office/drawing/2010/main" val="0"/>
                        </a:ext>
                      </a:extLst>
                    </a:blip>
                    <a:srcRect/>
                    <a:stretch/>
                  </pic:blipFill>
                  <pic:spPr bwMode="auto">
                    <a:xfrm>
                      <a:off x="0" y="0"/>
                      <a:ext cx="5441243" cy="7480567"/>
                    </a:xfrm>
                    <a:prstGeom prst="rect">
                      <a:avLst/>
                    </a:prstGeom>
                    <a:ln>
                      <a:noFill/>
                    </a:ln>
                    <a:extLst>
                      <a:ext uri="{53640926-AAD7-44D8-BBD7-CCE9431645EC}">
                        <a14:shadowObscured xmlns:a14="http://schemas.microsoft.com/office/drawing/2010/main"/>
                      </a:ext>
                    </a:extLst>
                  </pic:spPr>
                </pic:pic>
              </a:graphicData>
            </a:graphic>
          </wp:inline>
        </w:drawing>
      </w:r>
    </w:p>
    <w:p w14:paraId="5E22B8B8" w14:textId="69E4323F" w:rsidR="00A53347" w:rsidRDefault="00A53347" w:rsidP="00A53347">
      <w:pPr>
        <w:ind w:left="709"/>
        <w:jc w:val="center"/>
      </w:pPr>
      <w:r>
        <w:rPr>
          <w:noProof/>
        </w:rPr>
        <w:lastRenderedPageBreak/>
        <w:drawing>
          <wp:inline distT="0" distB="0" distL="0" distR="0" wp14:anchorId="1DC9BBC6" wp14:editId="245E698D">
            <wp:extent cx="5565527" cy="8067675"/>
            <wp:effectExtent l="0" t="0" r="0" b="0"/>
            <wp:docPr id="506620574" name="Picture 1" descr="Steps 1-9 of making the paper 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20574" name="Picture 1" descr="Steps 1-9 of making the paper dragon"/>
                    <pic:cNvPicPr/>
                  </pic:nvPicPr>
                  <pic:blipFill>
                    <a:blip r:embed="rId24">
                      <a:extLst>
                        <a:ext uri="{28A0092B-C50C-407E-A947-70E740481C1C}">
                          <a14:useLocalDpi xmlns:a14="http://schemas.microsoft.com/office/drawing/2010/main" val="0"/>
                        </a:ext>
                      </a:extLst>
                    </a:blip>
                    <a:stretch>
                      <a:fillRect/>
                    </a:stretch>
                  </pic:blipFill>
                  <pic:spPr>
                    <a:xfrm>
                      <a:off x="0" y="0"/>
                      <a:ext cx="5565527" cy="8067675"/>
                    </a:xfrm>
                    <a:prstGeom prst="rect">
                      <a:avLst/>
                    </a:prstGeom>
                  </pic:spPr>
                </pic:pic>
              </a:graphicData>
            </a:graphic>
          </wp:inline>
        </w:drawing>
      </w:r>
    </w:p>
    <w:p w14:paraId="4F097BF1" w14:textId="55A67AD3" w:rsidR="00A53347" w:rsidRDefault="00A53347" w:rsidP="00F00B90">
      <w:pPr>
        <w:ind w:left="709"/>
      </w:pPr>
    </w:p>
    <w:p w14:paraId="71D0C701" w14:textId="3A76B5BD" w:rsidR="00F00B90" w:rsidRDefault="00E046D7" w:rsidP="00E046D7">
      <w:pPr>
        <w:ind w:left="709"/>
      </w:pPr>
      <w:r>
        <w:rPr>
          <w:noProof/>
        </w:rPr>
        <w:lastRenderedPageBreak/>
        <w:drawing>
          <wp:inline distT="0" distB="0" distL="0" distR="0" wp14:anchorId="2650C527" wp14:editId="40A71DB8">
            <wp:extent cx="5953125" cy="5824220"/>
            <wp:effectExtent l="0" t="0" r="9525" b="5080"/>
            <wp:docPr id="2124005101" name="Picture 1" descr="Step 10-11 of making a paper 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05101" name="Picture 1" descr="Step 10-11 of making a paper dragon"/>
                    <pic:cNvPicPr/>
                  </pic:nvPicPr>
                  <pic:blipFill>
                    <a:blip r:embed="rId25">
                      <a:extLst>
                        <a:ext uri="{28A0092B-C50C-407E-A947-70E740481C1C}">
                          <a14:useLocalDpi xmlns:a14="http://schemas.microsoft.com/office/drawing/2010/main" val="0"/>
                        </a:ext>
                      </a:extLst>
                    </a:blip>
                    <a:stretch>
                      <a:fillRect/>
                    </a:stretch>
                  </pic:blipFill>
                  <pic:spPr>
                    <a:xfrm>
                      <a:off x="0" y="0"/>
                      <a:ext cx="5953125" cy="5824220"/>
                    </a:xfrm>
                    <a:prstGeom prst="rect">
                      <a:avLst/>
                    </a:prstGeom>
                  </pic:spPr>
                </pic:pic>
              </a:graphicData>
            </a:graphic>
          </wp:inline>
        </w:drawing>
      </w:r>
    </w:p>
    <w:p w14:paraId="73EA66FF" w14:textId="662BEDF7" w:rsidR="00E046D7" w:rsidRPr="00E046D7" w:rsidRDefault="003076B4" w:rsidP="00E046D7">
      <w:pPr>
        <w:pStyle w:val="Heading3"/>
      </w:pPr>
      <w:r>
        <w:br/>
      </w:r>
      <w:r w:rsidR="00E046D7">
        <w:t>Try e</w:t>
      </w:r>
      <w:r w:rsidR="00E046D7" w:rsidRPr="00D34CFE">
        <w:t>xperiment</w:t>
      </w:r>
      <w:r w:rsidR="00E046D7">
        <w:t>ing</w:t>
      </w:r>
    </w:p>
    <w:p w14:paraId="7F5B6009" w14:textId="04DFF569" w:rsidR="00E046D7" w:rsidRPr="00D34CFE" w:rsidRDefault="00E046D7" w:rsidP="00E046D7">
      <w:r w:rsidRPr="00D34CFE">
        <w:t>You might want to experiment to get the best flight. Try folding the outer edges of the wings upwards, or weighing down parts of the body with a paper clip and see what happens.</w:t>
      </w:r>
      <w:r>
        <w:t xml:space="preserve"> You could also try sticking on some cut out claws, or even designing your own dragon plane with different wings or tail?</w:t>
      </w:r>
    </w:p>
    <w:p w14:paraId="5AB8212E" w14:textId="2B701EE3" w:rsidR="00F00B90" w:rsidRDefault="00F00B90" w:rsidP="00D41F46">
      <w:pPr>
        <w:pStyle w:val="ListParagraph"/>
        <w:numPr>
          <w:ilvl w:val="0"/>
          <w:numId w:val="0"/>
        </w:numPr>
        <w:ind w:left="720"/>
      </w:pPr>
    </w:p>
    <w:p w14:paraId="2CFD3907" w14:textId="5DF292F8" w:rsidR="00F00B90" w:rsidRDefault="00F00B90" w:rsidP="00D41F46">
      <w:pPr>
        <w:pStyle w:val="ListParagraph"/>
        <w:numPr>
          <w:ilvl w:val="0"/>
          <w:numId w:val="0"/>
        </w:numPr>
        <w:ind w:left="720"/>
      </w:pPr>
    </w:p>
    <w:p w14:paraId="396EB8FA" w14:textId="609D33E9" w:rsidR="00F00B90" w:rsidRDefault="00F00B90" w:rsidP="003076B4"/>
    <w:p w14:paraId="0F255AB4" w14:textId="10825BD1" w:rsidR="00F00B90" w:rsidRPr="00F00B90" w:rsidRDefault="00F00B90" w:rsidP="00F00B90">
      <w:pPr>
        <w:pStyle w:val="Heading2"/>
        <w:rPr>
          <w:sz w:val="28"/>
          <w:szCs w:val="28"/>
        </w:rPr>
      </w:pPr>
      <w:bookmarkStart w:id="12" w:name="_Toc145670680"/>
      <w:r w:rsidRPr="00F00B90">
        <w:rPr>
          <w:sz w:val="28"/>
          <w:szCs w:val="28"/>
        </w:rPr>
        <w:lastRenderedPageBreak/>
        <w:t>Printable 2: Penguin cake scavenger hunt</w:t>
      </w:r>
      <w:bookmarkEnd w:id="12"/>
    </w:p>
    <w:p w14:paraId="27156BAE" w14:textId="22DA62D0" w:rsidR="00F00B90" w:rsidRPr="00710312" w:rsidRDefault="00F00B90" w:rsidP="00F00B90">
      <w:r w:rsidRPr="00710312">
        <w:t>Cut out the penguins and cakes and hide them throughout your library. Ask the families to try and find them together. Once they’ve found them all, see if they can match the penguins to the same coloured cake!</w:t>
      </w:r>
    </w:p>
    <w:p w14:paraId="7D45B8DF" w14:textId="2668FF3C" w:rsidR="00F00B90" w:rsidRPr="00F00B90" w:rsidRDefault="00F00B90" w:rsidP="00F00B90">
      <w:r>
        <w:rPr>
          <w:noProof/>
        </w:rPr>
        <w:drawing>
          <wp:inline distT="0" distB="0" distL="0" distR="0" wp14:anchorId="1350AA7C" wp14:editId="082041CF">
            <wp:extent cx="5290641" cy="6019800"/>
            <wp:effectExtent l="0" t="0" r="5715" b="0"/>
            <wp:docPr id="2097775870" name="Picture 2" descr="Printable cakes and penguins, matched by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75870" name="Picture 2" descr="Printable cakes and penguins, matched by colour"/>
                    <pic:cNvPicPr/>
                  </pic:nvPicPr>
                  <pic:blipFill rotWithShape="1">
                    <a:blip r:embed="rId26" cstate="print">
                      <a:extLst>
                        <a:ext uri="{28A0092B-C50C-407E-A947-70E740481C1C}">
                          <a14:useLocalDpi xmlns:a14="http://schemas.microsoft.com/office/drawing/2010/main" val="0"/>
                        </a:ext>
                      </a:extLst>
                    </a:blip>
                    <a:srcRect t="10055" b="9503"/>
                    <a:stretch/>
                  </pic:blipFill>
                  <pic:spPr bwMode="auto">
                    <a:xfrm>
                      <a:off x="0" y="0"/>
                      <a:ext cx="5290641" cy="6019800"/>
                    </a:xfrm>
                    <a:prstGeom prst="rect">
                      <a:avLst/>
                    </a:prstGeom>
                    <a:ln>
                      <a:noFill/>
                    </a:ln>
                    <a:extLst>
                      <a:ext uri="{53640926-AAD7-44D8-BBD7-CCE9431645EC}">
                        <a14:shadowObscured xmlns:a14="http://schemas.microsoft.com/office/drawing/2010/main"/>
                      </a:ext>
                    </a:extLst>
                  </pic:spPr>
                </pic:pic>
              </a:graphicData>
            </a:graphic>
          </wp:inline>
        </w:drawing>
      </w:r>
    </w:p>
    <w:p w14:paraId="2E29F501" w14:textId="32DC2A3A" w:rsidR="00F00B90" w:rsidRPr="00E046D7" w:rsidRDefault="00F00B90" w:rsidP="002A4EFB">
      <w:pPr>
        <w:rPr>
          <w:sz w:val="36"/>
          <w:szCs w:val="36"/>
        </w:rPr>
      </w:pPr>
    </w:p>
    <w:p w14:paraId="752E9A89" w14:textId="77777777" w:rsidR="003076B4" w:rsidRDefault="003076B4" w:rsidP="00F32B73">
      <w:bookmarkStart w:id="13" w:name="_Toc145670682"/>
    </w:p>
    <w:p w14:paraId="3CED1713" w14:textId="6110AADA" w:rsidR="003076B4" w:rsidRDefault="003076B4" w:rsidP="00F32B73"/>
    <w:p w14:paraId="4C963CBB" w14:textId="77777777" w:rsidR="003076B4" w:rsidRDefault="003076B4" w:rsidP="00F32B73"/>
    <w:p w14:paraId="3130FCF3" w14:textId="5B5AFB61" w:rsidR="003076B4" w:rsidRDefault="003076B4" w:rsidP="00F32B73">
      <w:pPr>
        <w:rPr>
          <w:sz w:val="28"/>
          <w:szCs w:val="28"/>
        </w:rPr>
      </w:pPr>
      <w:bookmarkStart w:id="14" w:name="_Toc145670681"/>
      <w:r>
        <w:rPr>
          <w:noProof/>
          <w:lang w:eastAsia="en-GB"/>
        </w:rPr>
        <w:lastRenderedPageBreak/>
        <w:drawing>
          <wp:anchor distT="0" distB="0" distL="114300" distR="114300" simplePos="0" relativeHeight="251732992" behindDoc="0" locked="0" layoutInCell="1" allowOverlap="1" wp14:anchorId="62673D42" wp14:editId="2030B86F">
            <wp:simplePos x="0" y="0"/>
            <wp:positionH relativeFrom="column">
              <wp:posOffset>1295400</wp:posOffset>
            </wp:positionH>
            <wp:positionV relativeFrom="paragraph">
              <wp:posOffset>58420</wp:posOffset>
            </wp:positionV>
            <wp:extent cx="1059180" cy="733119"/>
            <wp:effectExtent l="0" t="0" r="7620" b="0"/>
            <wp:wrapNone/>
            <wp:docPr id="39754191" name="Picture 39754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9180" cy="733119"/>
                    </a:xfrm>
                    <a:prstGeom prst="rect">
                      <a:avLst/>
                    </a:prstGeom>
                  </pic:spPr>
                </pic:pic>
              </a:graphicData>
            </a:graphic>
            <wp14:sizeRelH relativeFrom="margin">
              <wp14:pctWidth>0</wp14:pctWidth>
            </wp14:sizeRelH>
            <wp14:sizeRelV relativeFrom="margin">
              <wp14:pctHeight>0</wp14:pctHeight>
            </wp14:sizeRelV>
          </wp:anchor>
        </w:drawing>
      </w:r>
      <w:r w:rsidRPr="00954D67">
        <w:rPr>
          <w:noProof/>
          <w:lang w:eastAsia="en-GB"/>
        </w:rPr>
        <w:drawing>
          <wp:inline distT="0" distB="0" distL="0" distR="0" wp14:anchorId="35CEE4F1" wp14:editId="1FCD4084">
            <wp:extent cx="1170305" cy="791210"/>
            <wp:effectExtent l="0" t="0" r="0" b="8890"/>
            <wp:docPr id="279740596" name="Picture 279740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40596" name="Picture 279740596">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0305" cy="791210"/>
                    </a:xfrm>
                    <a:prstGeom prst="rect">
                      <a:avLst/>
                    </a:prstGeom>
                  </pic:spPr>
                </pic:pic>
              </a:graphicData>
            </a:graphic>
          </wp:inline>
        </w:drawing>
      </w:r>
      <w:bookmarkEnd w:id="14"/>
    </w:p>
    <w:p w14:paraId="1ED70867" w14:textId="1FE1B6DD" w:rsidR="00F00B90" w:rsidRPr="00F00B90" w:rsidRDefault="00F00B90" w:rsidP="00F00B90">
      <w:pPr>
        <w:pStyle w:val="Heading2"/>
        <w:rPr>
          <w:sz w:val="28"/>
          <w:szCs w:val="28"/>
        </w:rPr>
      </w:pPr>
      <w:r w:rsidRPr="00F00B90">
        <w:rPr>
          <w:sz w:val="28"/>
          <w:szCs w:val="28"/>
        </w:rPr>
        <w:t>Printable 3: What to read after your P2 Read, Write, Count books</w:t>
      </w:r>
      <w:bookmarkEnd w:id="13"/>
    </w:p>
    <w:p w14:paraId="3A6A1F6D" w14:textId="77777777" w:rsidR="00F00B90" w:rsidRDefault="00F00B90" w:rsidP="00F00B90">
      <w:r>
        <w:t xml:space="preserve">If you enjoyed </w:t>
      </w:r>
      <w:r w:rsidRPr="00D22FD5">
        <w:rPr>
          <w:i/>
          <w:iCs/>
        </w:rPr>
        <w:t>Where Has All the Cake Gone</w:t>
      </w:r>
      <w:r>
        <w:t>?</w:t>
      </w:r>
      <w:r w:rsidRPr="00D22FD5">
        <w:t xml:space="preserve"> </w:t>
      </w:r>
      <w:r>
        <w:t>by Andrew Sanders, we think you might like:</w:t>
      </w:r>
    </w:p>
    <w:p w14:paraId="1444616E" w14:textId="77777777" w:rsidR="00F00B90" w:rsidRDefault="00F00B90" w:rsidP="00F00B90">
      <w:pPr>
        <w:pStyle w:val="ListParagraph"/>
        <w:numPr>
          <w:ilvl w:val="0"/>
          <w:numId w:val="42"/>
        </w:numPr>
      </w:pPr>
      <w:r>
        <w:rPr>
          <w:i/>
          <w:iCs/>
        </w:rPr>
        <w:t>Jeremy Worried About the Wind</w:t>
      </w:r>
      <w:r>
        <w:t xml:space="preserve"> by Pamela Butchart and Kate Hindley</w:t>
      </w:r>
    </w:p>
    <w:p w14:paraId="1E5A81B8" w14:textId="77777777" w:rsidR="00F00B90" w:rsidRDefault="00F00B90" w:rsidP="00F00B90">
      <w:pPr>
        <w:pStyle w:val="ListParagraph"/>
        <w:numPr>
          <w:ilvl w:val="0"/>
          <w:numId w:val="42"/>
        </w:numPr>
      </w:pPr>
      <w:r>
        <w:rPr>
          <w:i/>
          <w:iCs/>
        </w:rPr>
        <w:t>Penelope Snoop, Ace Detective</w:t>
      </w:r>
      <w:r>
        <w:t xml:space="preserve"> by Pamela Butchart and Christine Roussey</w:t>
      </w:r>
    </w:p>
    <w:p w14:paraId="112F31A2" w14:textId="77777777" w:rsidR="00F00B90" w:rsidRDefault="00F00B90" w:rsidP="00F00B90">
      <w:pPr>
        <w:pStyle w:val="ListParagraph"/>
        <w:numPr>
          <w:ilvl w:val="0"/>
          <w:numId w:val="42"/>
        </w:numPr>
      </w:pPr>
      <w:r>
        <w:rPr>
          <w:i/>
          <w:iCs/>
        </w:rPr>
        <w:t>Journey</w:t>
      </w:r>
      <w:r>
        <w:t xml:space="preserve"> by Aaron Becker</w:t>
      </w:r>
    </w:p>
    <w:p w14:paraId="5A8FD9C2" w14:textId="77777777" w:rsidR="00F00B90" w:rsidRDefault="00F00B90" w:rsidP="00F00B90">
      <w:pPr>
        <w:pStyle w:val="ListParagraph"/>
        <w:numPr>
          <w:ilvl w:val="0"/>
          <w:numId w:val="42"/>
        </w:numPr>
      </w:pPr>
      <w:r>
        <w:rPr>
          <w:i/>
          <w:iCs/>
        </w:rPr>
        <w:t>The Biggest Story</w:t>
      </w:r>
      <w:r>
        <w:t xml:space="preserve"> by Sarah Coyle and Dan Taylor</w:t>
      </w:r>
    </w:p>
    <w:p w14:paraId="5BA1D35F" w14:textId="77777777" w:rsidR="00F00B90" w:rsidRDefault="00F00B90" w:rsidP="00F00B90"/>
    <w:p w14:paraId="6A36D2EE" w14:textId="77777777" w:rsidR="00F00B90" w:rsidRDefault="00F00B90" w:rsidP="00F00B90">
      <w:r>
        <w:t xml:space="preserve">If you enjoyed </w:t>
      </w:r>
      <w:r>
        <w:rPr>
          <w:i/>
          <w:iCs/>
        </w:rPr>
        <w:t>The Dragon Who Didn’t Like Fire</w:t>
      </w:r>
      <w:r>
        <w:t xml:space="preserve"> by Gemma Merino, we think you might like:</w:t>
      </w:r>
    </w:p>
    <w:p w14:paraId="5446D21F" w14:textId="77777777" w:rsidR="00F00B90" w:rsidRDefault="00F00B90" w:rsidP="00F00B90">
      <w:pPr>
        <w:pStyle w:val="ListParagraph"/>
        <w:numPr>
          <w:ilvl w:val="0"/>
          <w:numId w:val="43"/>
        </w:numPr>
      </w:pPr>
      <w:r>
        <w:rPr>
          <w:i/>
          <w:iCs/>
        </w:rPr>
        <w:t>You Can!</w:t>
      </w:r>
      <w:r>
        <w:t xml:space="preserve"> by Alexandra Strick and Steve Anthony</w:t>
      </w:r>
    </w:p>
    <w:p w14:paraId="3BF7CB0D" w14:textId="77777777" w:rsidR="00F00B90" w:rsidRDefault="00F00B90" w:rsidP="00F00B90">
      <w:pPr>
        <w:pStyle w:val="ListParagraph"/>
        <w:numPr>
          <w:ilvl w:val="0"/>
          <w:numId w:val="43"/>
        </w:numPr>
      </w:pPr>
      <w:r>
        <w:rPr>
          <w:i/>
          <w:iCs/>
        </w:rPr>
        <w:t>The Koala Who Could</w:t>
      </w:r>
      <w:r>
        <w:t xml:space="preserve"> by Rachel Bright and Jim Field</w:t>
      </w:r>
    </w:p>
    <w:p w14:paraId="2C3578C2" w14:textId="77777777" w:rsidR="00F00B90" w:rsidRDefault="00F00B90" w:rsidP="00F00B90">
      <w:pPr>
        <w:pStyle w:val="ListParagraph"/>
        <w:numPr>
          <w:ilvl w:val="0"/>
          <w:numId w:val="43"/>
        </w:numPr>
      </w:pPr>
      <w:r>
        <w:rPr>
          <w:i/>
          <w:iCs/>
        </w:rPr>
        <w:t>A Little Bit Lost</w:t>
      </w:r>
      <w:r>
        <w:t xml:space="preserve"> by Chris Haughton</w:t>
      </w:r>
    </w:p>
    <w:p w14:paraId="1A666573" w14:textId="77777777" w:rsidR="00F00B90" w:rsidRDefault="00F00B90" w:rsidP="00F00B90"/>
    <w:p w14:paraId="654E9E61" w14:textId="77777777" w:rsidR="00F00B90" w:rsidRDefault="00F00B90" w:rsidP="00F00B90">
      <w:r>
        <w:t>And here’s some space for you, your librarian or your family to write down some books you might like:</w:t>
      </w:r>
    </w:p>
    <w:tbl>
      <w:tblPr>
        <w:tblStyle w:val="TableGrid"/>
        <w:tblW w:w="0" w:type="auto"/>
        <w:tblLook w:val="04A0" w:firstRow="1" w:lastRow="0" w:firstColumn="1" w:lastColumn="0" w:noHBand="0" w:noVBand="1"/>
        <w:tblDescription w:val="A space to include your own suggestions on what to read next"/>
      </w:tblPr>
      <w:tblGrid>
        <w:gridCol w:w="9016"/>
      </w:tblGrid>
      <w:tr w:rsidR="00F00B90" w14:paraId="7C9E587D" w14:textId="77777777" w:rsidTr="001620B7">
        <w:tc>
          <w:tcPr>
            <w:tcW w:w="9016" w:type="dxa"/>
          </w:tcPr>
          <w:p w14:paraId="141ED285" w14:textId="77777777" w:rsidR="00F00B90" w:rsidRDefault="00F00B90" w:rsidP="001620B7"/>
          <w:p w14:paraId="7D7F05A4" w14:textId="77777777" w:rsidR="00F00B90" w:rsidRDefault="00F00B90" w:rsidP="001620B7"/>
          <w:p w14:paraId="0D084FCE" w14:textId="77777777" w:rsidR="00F00B90" w:rsidRDefault="00F00B90" w:rsidP="001620B7"/>
          <w:p w14:paraId="12EA429E" w14:textId="77777777" w:rsidR="00F00B90" w:rsidRDefault="00F00B90" w:rsidP="001620B7"/>
          <w:p w14:paraId="400A6464" w14:textId="77777777" w:rsidR="00F00B90" w:rsidRDefault="00F00B90" w:rsidP="001620B7"/>
          <w:p w14:paraId="69BA249F" w14:textId="77777777" w:rsidR="00F00B90" w:rsidRDefault="00F00B90" w:rsidP="001620B7"/>
          <w:p w14:paraId="251BCEDD" w14:textId="77777777" w:rsidR="00F00B90" w:rsidRDefault="00F00B90" w:rsidP="001620B7"/>
          <w:p w14:paraId="36DBCBBA" w14:textId="77777777" w:rsidR="00F00B90" w:rsidRDefault="00F00B90" w:rsidP="001620B7"/>
          <w:p w14:paraId="29237770" w14:textId="77777777" w:rsidR="00F00B90" w:rsidRDefault="00F00B90" w:rsidP="001620B7"/>
          <w:p w14:paraId="50A9C77F" w14:textId="77777777" w:rsidR="00F00B90" w:rsidRDefault="00F00B90" w:rsidP="001620B7"/>
          <w:p w14:paraId="1C573BBD" w14:textId="77777777" w:rsidR="00F00B90" w:rsidRDefault="00F00B90" w:rsidP="001620B7"/>
          <w:p w14:paraId="599B8B04" w14:textId="77777777" w:rsidR="00F00B90" w:rsidRDefault="00F00B90" w:rsidP="001620B7"/>
          <w:p w14:paraId="3F30EBA0" w14:textId="77777777" w:rsidR="00F00B90" w:rsidRDefault="00F00B90" w:rsidP="001620B7"/>
          <w:p w14:paraId="52CC246D" w14:textId="77777777" w:rsidR="00F00B90" w:rsidRDefault="00F00B90" w:rsidP="001620B7"/>
        </w:tc>
      </w:tr>
    </w:tbl>
    <w:p w14:paraId="6BBB3ADF" w14:textId="77777777" w:rsidR="00F00B90" w:rsidRPr="00E00455" w:rsidRDefault="00F00B90" w:rsidP="00F00B90">
      <w:pPr>
        <w:pStyle w:val="ListParagraph"/>
        <w:numPr>
          <w:ilvl w:val="0"/>
          <w:numId w:val="0"/>
        </w:numPr>
      </w:pPr>
    </w:p>
    <w:sectPr w:rsidR="00F00B90" w:rsidRPr="00E0045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84C79" w14:textId="77777777" w:rsidR="007530C6" w:rsidRDefault="007530C6" w:rsidP="00DA087C">
      <w:r>
        <w:separator/>
      </w:r>
    </w:p>
    <w:p w14:paraId="25BA7974" w14:textId="77777777" w:rsidR="007530C6" w:rsidRDefault="007530C6" w:rsidP="00DA087C"/>
    <w:p w14:paraId="7DD21328" w14:textId="77777777" w:rsidR="007530C6" w:rsidRDefault="007530C6" w:rsidP="00DA087C"/>
  </w:endnote>
  <w:endnote w:type="continuationSeparator" w:id="0">
    <w:p w14:paraId="4ED2B077" w14:textId="77777777" w:rsidR="007530C6" w:rsidRDefault="007530C6" w:rsidP="00DA087C">
      <w:r>
        <w:continuationSeparator/>
      </w:r>
    </w:p>
    <w:p w14:paraId="03C897E1" w14:textId="77777777" w:rsidR="007530C6" w:rsidRDefault="007530C6" w:rsidP="00DA087C"/>
    <w:p w14:paraId="417753A0" w14:textId="77777777" w:rsidR="007530C6" w:rsidRDefault="007530C6"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357D560B"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245ABC6A"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57B0A" w14:textId="77777777" w:rsidR="007530C6" w:rsidRDefault="007530C6" w:rsidP="00DA087C">
      <w:r>
        <w:separator/>
      </w:r>
    </w:p>
    <w:p w14:paraId="3DEE07B9" w14:textId="77777777" w:rsidR="007530C6" w:rsidRDefault="007530C6" w:rsidP="00DA087C"/>
    <w:p w14:paraId="6FAB1CEB" w14:textId="77777777" w:rsidR="007530C6" w:rsidRDefault="007530C6" w:rsidP="00DA087C"/>
  </w:footnote>
  <w:footnote w:type="continuationSeparator" w:id="0">
    <w:p w14:paraId="0931CC04" w14:textId="77777777" w:rsidR="007530C6" w:rsidRDefault="007530C6" w:rsidP="00DA087C">
      <w:r>
        <w:continuationSeparator/>
      </w:r>
    </w:p>
    <w:p w14:paraId="566C5EAA" w14:textId="77777777" w:rsidR="007530C6" w:rsidRDefault="007530C6" w:rsidP="00DA087C"/>
    <w:p w14:paraId="167875DA" w14:textId="77777777" w:rsidR="007530C6" w:rsidRDefault="007530C6"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C46161"/>
    <w:multiLevelType w:val="hybridMultilevel"/>
    <w:tmpl w:val="47A4D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8366A"/>
    <w:multiLevelType w:val="hybridMultilevel"/>
    <w:tmpl w:val="683EA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6772F"/>
    <w:multiLevelType w:val="hybridMultilevel"/>
    <w:tmpl w:val="162E4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213345"/>
    <w:multiLevelType w:val="hybridMultilevel"/>
    <w:tmpl w:val="31142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0A5156"/>
    <w:multiLevelType w:val="hybridMultilevel"/>
    <w:tmpl w:val="51022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26183D"/>
    <w:multiLevelType w:val="hybridMultilevel"/>
    <w:tmpl w:val="1A885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7B19DB"/>
    <w:multiLevelType w:val="hybridMultilevel"/>
    <w:tmpl w:val="53DEF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0617928">
    <w:abstractNumId w:val="10"/>
  </w:num>
  <w:num w:numId="2" w16cid:durableId="320430303">
    <w:abstractNumId w:val="42"/>
  </w:num>
  <w:num w:numId="3" w16cid:durableId="259795157">
    <w:abstractNumId w:val="20"/>
  </w:num>
  <w:num w:numId="4" w16cid:durableId="1169253194">
    <w:abstractNumId w:val="9"/>
  </w:num>
  <w:num w:numId="5" w16cid:durableId="517694319">
    <w:abstractNumId w:val="30"/>
  </w:num>
  <w:num w:numId="6" w16cid:durableId="615214260">
    <w:abstractNumId w:val="27"/>
  </w:num>
  <w:num w:numId="7" w16cid:durableId="978268753">
    <w:abstractNumId w:val="23"/>
  </w:num>
  <w:num w:numId="8" w16cid:durableId="1307121564">
    <w:abstractNumId w:val="37"/>
  </w:num>
  <w:num w:numId="9" w16cid:durableId="532349823">
    <w:abstractNumId w:val="35"/>
  </w:num>
  <w:num w:numId="10" w16cid:durableId="1198859260">
    <w:abstractNumId w:val="0"/>
  </w:num>
  <w:num w:numId="11" w16cid:durableId="1351760696">
    <w:abstractNumId w:val="21"/>
  </w:num>
  <w:num w:numId="12" w16cid:durableId="954752289">
    <w:abstractNumId w:val="19"/>
  </w:num>
  <w:num w:numId="13" w16cid:durableId="1435859739">
    <w:abstractNumId w:val="31"/>
  </w:num>
  <w:num w:numId="14" w16cid:durableId="189757869">
    <w:abstractNumId w:val="7"/>
  </w:num>
  <w:num w:numId="15" w16cid:durableId="134876646">
    <w:abstractNumId w:val="14"/>
  </w:num>
  <w:num w:numId="16" w16cid:durableId="1917978836">
    <w:abstractNumId w:val="36"/>
  </w:num>
  <w:num w:numId="17" w16cid:durableId="1743214948">
    <w:abstractNumId w:val="28"/>
  </w:num>
  <w:num w:numId="18" w16cid:durableId="1581327981">
    <w:abstractNumId w:val="2"/>
  </w:num>
  <w:num w:numId="19" w16cid:durableId="117451361">
    <w:abstractNumId w:val="5"/>
  </w:num>
  <w:num w:numId="20" w16cid:durableId="1210069356">
    <w:abstractNumId w:val="15"/>
  </w:num>
  <w:num w:numId="21" w16cid:durableId="128742253">
    <w:abstractNumId w:val="3"/>
  </w:num>
  <w:num w:numId="22" w16cid:durableId="821701336">
    <w:abstractNumId w:val="22"/>
  </w:num>
  <w:num w:numId="23" w16cid:durableId="709574318">
    <w:abstractNumId w:val="1"/>
  </w:num>
  <w:num w:numId="24" w16cid:durableId="73670223">
    <w:abstractNumId w:val="11"/>
  </w:num>
  <w:num w:numId="25" w16cid:durableId="506099597">
    <w:abstractNumId w:val="40"/>
  </w:num>
  <w:num w:numId="26" w16cid:durableId="1839995780">
    <w:abstractNumId w:val="32"/>
  </w:num>
  <w:num w:numId="27" w16cid:durableId="906375202">
    <w:abstractNumId w:val="41"/>
  </w:num>
  <w:num w:numId="28" w16cid:durableId="1591965106">
    <w:abstractNumId w:val="24"/>
  </w:num>
  <w:num w:numId="29" w16cid:durableId="597563239">
    <w:abstractNumId w:val="34"/>
  </w:num>
  <w:num w:numId="30" w16cid:durableId="1942100249">
    <w:abstractNumId w:val="8"/>
  </w:num>
  <w:num w:numId="31" w16cid:durableId="699165701">
    <w:abstractNumId w:val="16"/>
  </w:num>
  <w:num w:numId="32" w16cid:durableId="665521484">
    <w:abstractNumId w:val="12"/>
  </w:num>
  <w:num w:numId="33" w16cid:durableId="1856381290">
    <w:abstractNumId w:val="25"/>
  </w:num>
  <w:num w:numId="34" w16cid:durableId="800611068">
    <w:abstractNumId w:val="17"/>
  </w:num>
  <w:num w:numId="35" w16cid:durableId="499544045">
    <w:abstractNumId w:val="38"/>
  </w:num>
  <w:num w:numId="36" w16cid:durableId="1421869421">
    <w:abstractNumId w:val="33"/>
  </w:num>
  <w:num w:numId="37" w16cid:durableId="96145726">
    <w:abstractNumId w:val="18"/>
  </w:num>
  <w:num w:numId="38" w16cid:durableId="922835828">
    <w:abstractNumId w:val="29"/>
  </w:num>
  <w:num w:numId="39" w16cid:durableId="1143429753">
    <w:abstractNumId w:val="4"/>
  </w:num>
  <w:num w:numId="40" w16cid:durableId="559093584">
    <w:abstractNumId w:val="13"/>
  </w:num>
  <w:num w:numId="41" w16cid:durableId="423645383">
    <w:abstractNumId w:val="26"/>
  </w:num>
  <w:num w:numId="42" w16cid:durableId="523247617">
    <w:abstractNumId w:val="6"/>
  </w:num>
  <w:num w:numId="43" w16cid:durableId="238367773">
    <w:abstractNumId w:val="3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79E"/>
    <w:rsid w:val="000102FB"/>
    <w:rsid w:val="000204A3"/>
    <w:rsid w:val="00025A26"/>
    <w:rsid w:val="0003618E"/>
    <w:rsid w:val="00065DEE"/>
    <w:rsid w:val="000B26C7"/>
    <w:rsid w:val="000C079E"/>
    <w:rsid w:val="000F611D"/>
    <w:rsid w:val="00111E61"/>
    <w:rsid w:val="00180989"/>
    <w:rsid w:val="001868E3"/>
    <w:rsid w:val="001933F6"/>
    <w:rsid w:val="00194C0A"/>
    <w:rsid w:val="0019780B"/>
    <w:rsid w:val="001D263C"/>
    <w:rsid w:val="00200CC9"/>
    <w:rsid w:val="00220426"/>
    <w:rsid w:val="002500A1"/>
    <w:rsid w:val="00264E31"/>
    <w:rsid w:val="00292796"/>
    <w:rsid w:val="002A2863"/>
    <w:rsid w:val="002A4EFB"/>
    <w:rsid w:val="003033C5"/>
    <w:rsid w:val="003076B4"/>
    <w:rsid w:val="00307D13"/>
    <w:rsid w:val="00317142"/>
    <w:rsid w:val="00341FE2"/>
    <w:rsid w:val="00373623"/>
    <w:rsid w:val="003A42DD"/>
    <w:rsid w:val="00407351"/>
    <w:rsid w:val="00432721"/>
    <w:rsid w:val="0045108B"/>
    <w:rsid w:val="004B5F44"/>
    <w:rsid w:val="004E505B"/>
    <w:rsid w:val="00520212"/>
    <w:rsid w:val="005267EB"/>
    <w:rsid w:val="00532F6B"/>
    <w:rsid w:val="00540017"/>
    <w:rsid w:val="00541B5B"/>
    <w:rsid w:val="00571F75"/>
    <w:rsid w:val="00597A16"/>
    <w:rsid w:val="005A1326"/>
    <w:rsid w:val="005C53FF"/>
    <w:rsid w:val="005E67F3"/>
    <w:rsid w:val="00640876"/>
    <w:rsid w:val="0067572D"/>
    <w:rsid w:val="006D101B"/>
    <w:rsid w:val="006F5773"/>
    <w:rsid w:val="0073000F"/>
    <w:rsid w:val="00731D07"/>
    <w:rsid w:val="00742EC4"/>
    <w:rsid w:val="007530C6"/>
    <w:rsid w:val="00790678"/>
    <w:rsid w:val="007C3D9A"/>
    <w:rsid w:val="007D02B4"/>
    <w:rsid w:val="00804ACE"/>
    <w:rsid w:val="00831342"/>
    <w:rsid w:val="00850C6D"/>
    <w:rsid w:val="00854F77"/>
    <w:rsid w:val="008A70D4"/>
    <w:rsid w:val="008B1FC9"/>
    <w:rsid w:val="008E3D90"/>
    <w:rsid w:val="008F48E2"/>
    <w:rsid w:val="00944AB9"/>
    <w:rsid w:val="00954D67"/>
    <w:rsid w:val="00985D35"/>
    <w:rsid w:val="00997294"/>
    <w:rsid w:val="009A708D"/>
    <w:rsid w:val="009D0EDB"/>
    <w:rsid w:val="00A263D9"/>
    <w:rsid w:val="00A35E25"/>
    <w:rsid w:val="00A5115F"/>
    <w:rsid w:val="00A53347"/>
    <w:rsid w:val="00A92EB0"/>
    <w:rsid w:val="00A9532A"/>
    <w:rsid w:val="00A9644B"/>
    <w:rsid w:val="00AD76EA"/>
    <w:rsid w:val="00B8746A"/>
    <w:rsid w:val="00BE0E7D"/>
    <w:rsid w:val="00BE3A88"/>
    <w:rsid w:val="00C0660F"/>
    <w:rsid w:val="00C5703E"/>
    <w:rsid w:val="00C66C6B"/>
    <w:rsid w:val="00C71C23"/>
    <w:rsid w:val="00C80BAF"/>
    <w:rsid w:val="00C84DF2"/>
    <w:rsid w:val="00CA22ED"/>
    <w:rsid w:val="00CA2FEB"/>
    <w:rsid w:val="00CC54BB"/>
    <w:rsid w:val="00D179A0"/>
    <w:rsid w:val="00D41F46"/>
    <w:rsid w:val="00D81B78"/>
    <w:rsid w:val="00D82826"/>
    <w:rsid w:val="00DA087C"/>
    <w:rsid w:val="00DC5F66"/>
    <w:rsid w:val="00DE7587"/>
    <w:rsid w:val="00E00455"/>
    <w:rsid w:val="00E024CA"/>
    <w:rsid w:val="00E046D7"/>
    <w:rsid w:val="00E407DD"/>
    <w:rsid w:val="00EB7E89"/>
    <w:rsid w:val="00EE019F"/>
    <w:rsid w:val="00EE5184"/>
    <w:rsid w:val="00F00B90"/>
    <w:rsid w:val="00F32B73"/>
    <w:rsid w:val="00F45462"/>
    <w:rsid w:val="00F46ADF"/>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A6867"/>
  <w15:chartTrackingRefBased/>
  <w15:docId w15:val="{2D546B66-C554-467C-B40B-775225AB8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scottishbooktrust.com/songs-and-rhymes/zoom-zoom-zoom-audio"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www.scottishbooktrust.com/songs-and-rhymes/row-row-row-your-boa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cottishbooktrust.com/songs-and-rhymes/the-hello-song-audio"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scottishbooktrust.com/songs-and-rhymes/zoom-zoom-zoom-audi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cottishbooktrust.com/songs-and-rhymes/row-row-row-your-boa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8" ma:contentTypeDescription="Create a new document." ma:contentTypeScope="" ma:versionID="14893423f7323a1a8a638d46ad9a1599">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b6339029f1300dbd2f374a8cea536c5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511AAC-3EE0-4FAB-9B8D-498201DCF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3.xml><?xml version="1.0" encoding="utf-8"?>
<ds:datastoreItem xmlns:ds="http://schemas.openxmlformats.org/officeDocument/2006/customXml" ds:itemID="{D5B6164D-29D5-410A-80D3-2B95CF47AB25}">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4.xml><?xml version="1.0" encoding="utf-8"?>
<ds:datastoreItem xmlns:ds="http://schemas.openxmlformats.org/officeDocument/2006/customXml" ds:itemID="{980AB2CF-EF2A-48A8-A07E-CCD9B095ED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1</Pages>
  <Words>1040</Words>
  <Characters>5930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 Write Count library session: P2 Bag</dc:title>
  <dc:subject/>
  <dc:creator>Catherine Wilson Garry</dc:creator>
  <cp:keywords/>
  <dc:description/>
  <cp:lastModifiedBy>Becky McRitchie</cp:lastModifiedBy>
  <cp:revision>4</cp:revision>
  <cp:lastPrinted>2023-09-18T11:37:00Z</cp:lastPrinted>
  <dcterms:created xsi:type="dcterms:W3CDTF">2023-09-18T11:34:00Z</dcterms:created>
  <dcterms:modified xsi:type="dcterms:W3CDTF">2023-09-18T11:37:00Z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