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AB52DC" w:rsidR="00A97EF6" w:rsidP="00A97EF6" w:rsidRDefault="00A97EF6" w14:paraId="43EED99E" w14:textId="08F791F4">
      <w:pPr>
        <w:pStyle w:val="Heading1"/>
      </w:pPr>
      <w:r w:rsidRPr="00AB52DC">
        <w:t>Bookbug Session</w:t>
      </w:r>
      <w:r w:rsidR="00437C1A">
        <w:t xml:space="preserve">: </w:t>
      </w:r>
      <w:r w:rsidRPr="00437C1A" w:rsidR="00437C1A">
        <w:t xml:space="preserve">How </w:t>
      </w:r>
      <w:r w:rsidR="00437C1A">
        <w:t>t</w:t>
      </w:r>
      <w:r w:rsidRPr="00437C1A" w:rsidR="00437C1A">
        <w:t>o Catch a Rainbow</w:t>
      </w:r>
    </w:p>
    <w:p w:rsidR="0071109B" w:rsidP="0099246E" w:rsidRDefault="00437C1A" w14:paraId="778F9CEA" w14:textId="12FAD0FE">
      <w:r w:rsidRPr="00437C1A">
        <w:t xml:space="preserve">This session plan is bursting with colour and adventure. Whether you choose to share this session plan indoors or outdoors, it offers lots of opportunity for movement, imagination, and colour exploration through our carefully chosen songs and rhymes to accompany the beautiful story </w:t>
      </w:r>
      <w:r w:rsidRPr="00437C1A">
        <w:rPr>
          <w:i/>
          <w:iCs/>
        </w:rPr>
        <w:t>How to Catch a Rainbow</w:t>
      </w:r>
      <w:r w:rsidRPr="00437C1A">
        <w:t xml:space="preserve"> by Naomi Jones </w:t>
      </w:r>
      <w:r>
        <w:t xml:space="preserve">and </w:t>
      </w:r>
      <w:r w:rsidRPr="00437C1A">
        <w:t>Ana Gomez.</w:t>
      </w:r>
    </w:p>
    <w:p w:rsidR="00437C1A" w:rsidP="0099246E" w:rsidRDefault="00437C1A" w14:paraId="7327B6D4" w14:textId="77777777"/>
    <w:p w:rsidR="003C388C" w:rsidP="004A1107" w:rsidRDefault="00860635" w14:paraId="5B83B99D" w14:textId="447591EC">
      <w:pPr>
        <w:pStyle w:val="Heading2"/>
        <w:numPr>
          <w:ilvl w:val="0"/>
          <w:numId w:val="2"/>
        </w:numPr>
      </w:pPr>
      <w:r>
        <w:t>Introduction song</w:t>
      </w:r>
      <w:r w:rsidR="00A97EF6">
        <w:t xml:space="preserve"> </w:t>
      </w:r>
    </w:p>
    <w:p w:rsidRPr="004A1107" w:rsidR="004A1107" w:rsidP="004A1107" w:rsidRDefault="006F5EEB" w14:paraId="67749892" w14:textId="0E38FFE3">
      <w:pPr>
        <w:pStyle w:val="Heading3"/>
      </w:pPr>
      <w:hyperlink w:history="1" r:id="rId11">
        <w:r w:rsidR="004E1DFA">
          <w:rPr>
            <w:rStyle w:val="Hyperlink"/>
          </w:rPr>
          <w:t>T</w:t>
        </w:r>
        <w:r w:rsidRPr="004A1107" w:rsidR="004A1107">
          <w:rPr>
            <w:rStyle w:val="Hyperlink"/>
          </w:rPr>
          <w:t>he Hello Song</w:t>
        </w:r>
      </w:hyperlink>
    </w:p>
    <w:p w:rsidR="00860635" w:rsidP="003E7BC4" w:rsidRDefault="00860635" w14:paraId="7F0DFF63" w14:textId="77777777">
      <w:pPr>
        <w:pStyle w:val="Heading4"/>
        <w:ind w:firstLine="360"/>
      </w:pPr>
      <w:r>
        <w:t>Benefits</w:t>
      </w:r>
    </w:p>
    <w:p w:rsidR="00A97EF6" w:rsidP="003E7BC4" w:rsidRDefault="007C7E5F" w14:paraId="570B7DD0" w14:textId="3D0230BE">
      <w:pPr>
        <w:ind w:firstLine="360"/>
      </w:pPr>
      <w:r>
        <w:t>Familiar start –</w:t>
      </w:r>
      <w:r w:rsidRPr="00A97EF6" w:rsidR="00A97EF6">
        <w:t xml:space="preserve"> lets everyone know a Bookbug session has started.</w:t>
      </w:r>
    </w:p>
    <w:p w:rsidR="00860635" w:rsidP="003E7BC4" w:rsidRDefault="00860635" w14:paraId="6EE67059" w14:textId="77777777">
      <w:pPr>
        <w:pStyle w:val="Heading4"/>
        <w:ind w:firstLine="360"/>
      </w:pPr>
      <w:r>
        <w:t>Tips</w:t>
      </w:r>
    </w:p>
    <w:p w:rsidRPr="0071109B" w:rsidR="00A97EF6" w:rsidP="003E7BC4" w:rsidRDefault="00A97EF6" w14:paraId="1970F3BB" w14:textId="7899B998">
      <w:pPr>
        <w:ind w:left="360"/>
        <w:rPr>
          <w:rFonts w:cs="Arial"/>
          <w:szCs w:val="24"/>
        </w:rPr>
      </w:pPr>
      <w:r w:rsidRPr="0071109B">
        <w:rPr>
          <w:rFonts w:cs="Arial"/>
          <w:szCs w:val="24"/>
        </w:rPr>
        <w:t>Smile and use names if you know them.</w:t>
      </w:r>
      <w:r w:rsidR="00BE52F2">
        <w:rPr>
          <w:rFonts w:cs="Arial"/>
          <w:szCs w:val="24"/>
        </w:rPr>
        <w:t xml:space="preserve"> </w:t>
      </w:r>
      <w:r w:rsidRPr="00BE52F2" w:rsidR="00BE52F2">
        <w:t>Clap or tap along to the beat and use signs if you know them.</w:t>
      </w:r>
    </w:p>
    <w:p w:rsidR="00A97EF6" w:rsidP="00A97EF6" w:rsidRDefault="00A97EF6" w14:paraId="1D4307E8" w14:textId="77777777">
      <w:pPr>
        <w:rPr>
          <w:rFonts w:cs="Arial"/>
          <w:szCs w:val="24"/>
        </w:rPr>
      </w:pPr>
    </w:p>
    <w:p w:rsidR="00A97EF6" w:rsidP="004A1107" w:rsidRDefault="00437C1A" w14:paraId="2F9300E3" w14:textId="1CC54CD3">
      <w:pPr>
        <w:pStyle w:val="Heading2"/>
        <w:numPr>
          <w:ilvl w:val="0"/>
          <w:numId w:val="2"/>
        </w:numPr>
      </w:pPr>
      <w:r>
        <w:t>Familiar rhyme</w:t>
      </w:r>
    </w:p>
    <w:p w:rsidRPr="004E1DFA" w:rsidR="004A1107" w:rsidP="004A1107" w:rsidRDefault="006F5EEB" w14:paraId="3595C162" w14:textId="7EA552C4">
      <w:pPr>
        <w:pStyle w:val="Heading3"/>
        <w:rPr>
          <w:rStyle w:val="Hyperlink"/>
        </w:rPr>
      </w:pPr>
      <w:hyperlink w:history="1" r:id="rId12">
        <w:r w:rsidRPr="00437C1A" w:rsidR="00437C1A">
          <w:rPr>
            <w:rStyle w:val="Hyperlink"/>
          </w:rPr>
          <w:t>Round and Round the Garden</w:t>
        </w:r>
      </w:hyperlink>
    </w:p>
    <w:p w:rsidR="00860635" w:rsidP="003E7BC4" w:rsidRDefault="00860635" w14:paraId="4D2899ED" w14:textId="77777777">
      <w:pPr>
        <w:pStyle w:val="Heading4"/>
        <w:ind w:left="360"/>
      </w:pPr>
      <w:r>
        <w:t>Benefits</w:t>
      </w:r>
    </w:p>
    <w:p w:rsidR="00437C1A" w:rsidP="00437C1A" w:rsidRDefault="00437C1A" w14:paraId="083E27E9" w14:textId="6B8F06E7">
      <w:pPr>
        <w:ind w:left="360"/>
        <w:rPr>
          <w:rStyle w:val="eop"/>
          <w:rFonts w:cs="Arial"/>
          <w:color w:val="000000"/>
          <w:shd w:val="clear" w:color="auto" w:fill="FFFFFF"/>
        </w:rPr>
      </w:pPr>
      <w:r>
        <w:rPr>
          <w:rStyle w:val="normaltextrun"/>
          <w:rFonts w:cs="Arial"/>
          <w:color w:val="000000"/>
          <w:shd w:val="clear" w:color="auto" w:fill="FFFFFF"/>
        </w:rPr>
        <w:t>This rhyme is great for positive touch, interaction and building anticipation and excitement.</w:t>
      </w:r>
    </w:p>
    <w:p w:rsidR="00A97EF6" w:rsidP="1B678527" w:rsidRDefault="00437C1A" w14:paraId="3A6EB808" w14:textId="1E8920C8">
      <w:pPr>
        <w:pStyle w:val="Heading4"/>
        <w:ind w:left="360"/>
      </w:pPr>
      <w:r w:rsidR="00860635">
        <w:rPr/>
        <w:t>Tips</w:t>
      </w:r>
    </w:p>
    <w:p w:rsidR="00A97EF6" w:rsidP="1B678527" w:rsidRDefault="00437C1A" w14:paraId="452F2954" w14:textId="5E771A2B">
      <w:pPr>
        <w:pStyle w:val="Normal"/>
        <w:ind w:left="360"/>
      </w:pPr>
      <w:r w:rsidR="00437C1A">
        <w:rPr/>
        <w:t xml:space="preserve">This rhyme </w:t>
      </w:r>
      <w:r w:rsidR="00437C1A">
        <w:rPr/>
        <w:t>opens up</w:t>
      </w:r>
      <w:r w:rsidR="00437C1A">
        <w:rPr/>
        <w:t xml:space="preserve"> opportunities for older children to take turns in tick</w:t>
      </w:r>
      <w:r w:rsidR="00437C1A">
        <w:rPr/>
        <w:t>l</w:t>
      </w:r>
      <w:r w:rsidR="00437C1A">
        <w:rPr/>
        <w:t>ing each other</w:t>
      </w:r>
      <w:r w:rsidR="00437C1A">
        <w:rPr/>
        <w:t xml:space="preserve">. </w:t>
      </w:r>
      <w:r w:rsidR="00437C1A">
        <w:rPr/>
        <w:t xml:space="preserve">If </w:t>
      </w:r>
      <w:r w:rsidR="00437C1A">
        <w:rPr/>
        <w:t>you’re</w:t>
      </w:r>
      <w:r w:rsidR="00437C1A">
        <w:rPr/>
        <w:t xml:space="preserve"> looking for something more active, you could encourage children to move around the room as you </w:t>
      </w:r>
      <w:r w:rsidR="00437C1A">
        <w:rPr/>
        <w:t>say</w:t>
      </w:r>
      <w:r w:rsidR="00437C1A">
        <w:rPr/>
        <w:t xml:space="preserve"> </w:t>
      </w:r>
      <w:r w:rsidR="00437C1A">
        <w:rPr/>
        <w:t>‘</w:t>
      </w:r>
      <w:r w:rsidR="00437C1A">
        <w:rPr/>
        <w:t>round and round the garden</w:t>
      </w:r>
      <w:r w:rsidR="00437C1A">
        <w:rPr/>
        <w:t>,’</w:t>
      </w:r>
      <w:r w:rsidR="00437C1A">
        <w:rPr/>
        <w:t xml:space="preserve"> and when the rhyme </w:t>
      </w:r>
      <w:r w:rsidR="00437C1A">
        <w:rPr/>
        <w:t>indicates</w:t>
      </w:r>
      <w:r w:rsidR="00437C1A">
        <w:rPr/>
        <w:t xml:space="preserve"> taking steps, ask the children to take giant steps or baby steps towards a friend</w:t>
      </w:r>
      <w:r w:rsidR="00437C1A">
        <w:rPr/>
        <w:t>,</w:t>
      </w:r>
      <w:r w:rsidR="00437C1A">
        <w:rPr/>
        <w:t xml:space="preserve"> before ending with a tickle.</w:t>
      </w:r>
    </w:p>
    <w:p w:rsidRPr="00A97EF6" w:rsidR="00437C1A" w:rsidP="00437C1A" w:rsidRDefault="00437C1A" w14:paraId="0DDD0306" w14:textId="77777777">
      <w:pPr>
        <w:ind w:left="360"/>
      </w:pPr>
    </w:p>
    <w:p w:rsidR="00EA1129" w:rsidP="00EA1129" w:rsidRDefault="00437C1A" w14:paraId="3D51623E" w14:textId="737A76FE">
      <w:pPr>
        <w:pStyle w:val="Heading2"/>
        <w:numPr>
          <w:ilvl w:val="0"/>
          <w:numId w:val="2"/>
        </w:numPr>
      </w:pPr>
      <w:r>
        <w:t>Action song</w:t>
      </w:r>
    </w:p>
    <w:p w:rsidRPr="004E1DFA" w:rsidR="00EA1129" w:rsidP="00EA1129" w:rsidRDefault="006F5EEB" w14:paraId="7632BF7C" w14:textId="1F761EC7">
      <w:pPr>
        <w:pStyle w:val="Heading3"/>
        <w:rPr>
          <w:rStyle w:val="Hyperlink"/>
        </w:rPr>
      </w:pPr>
      <w:hyperlink w:history="1" r:id="rId13">
        <w:r w:rsidRPr="00437C1A" w:rsidR="00437C1A">
          <w:rPr>
            <w:rStyle w:val="Hyperlink"/>
          </w:rPr>
          <w:t>Grand Old Duke of York</w:t>
        </w:r>
      </w:hyperlink>
    </w:p>
    <w:p w:rsidR="00860635" w:rsidP="003E7BC4" w:rsidRDefault="00860635" w14:paraId="13E8E585" w14:textId="77777777">
      <w:pPr>
        <w:pStyle w:val="Heading4"/>
        <w:ind w:left="360"/>
      </w:pPr>
      <w:r>
        <w:t>Benefits</w:t>
      </w:r>
    </w:p>
    <w:p w:rsidR="00437C1A" w:rsidP="1B678527" w:rsidRDefault="00437C1A" w14:paraId="5B68C1BF" w14:textId="481B5394">
      <w:pPr>
        <w:ind w:left="360"/>
        <w:rPr>
          <w:rStyle w:val="eop"/>
          <w:rFonts w:cs="Arial"/>
          <w:color w:val="000000" w:themeColor="text1" w:themeTint="FF" w:themeShade="FF"/>
        </w:rPr>
      </w:pPr>
      <w:r w:rsidR="00437C1A">
        <w:rPr>
          <w:rStyle w:val="normaltextrun"/>
          <w:rFonts w:cs="Arial"/>
          <w:color w:val="000000"/>
          <w:shd w:val="clear" w:color="auto" w:fill="FFFFFF"/>
        </w:rPr>
        <w:t>This song i</w:t>
      </w:r>
      <w:r w:rsidR="006F5EEB">
        <w:rPr>
          <w:rStyle w:val="normaltextrun"/>
          <w:rFonts w:cs="Arial"/>
          <w:color w:val="000000"/>
          <w:shd w:val="clear" w:color="auto" w:fill="FFFFFF"/>
        </w:rPr>
        <w:t>s great for conceptual language and</w:t>
      </w:r>
      <w:r w:rsidR="00437C1A">
        <w:rPr>
          <w:rStyle w:val="normaltextrun"/>
          <w:rFonts w:cs="Arial"/>
          <w:color w:val="000000"/>
          <w:shd w:val="clear" w:color="auto" w:fill="FFFFFF"/>
        </w:rPr>
        <w:t xml:space="preserve"> helping the children understand up and down. For ba</w:t>
      </w:r>
      <w:r w:rsidR="006F5EEB">
        <w:rPr>
          <w:rStyle w:val="normaltextrun"/>
          <w:rFonts w:cs="Arial"/>
          <w:color w:val="000000"/>
          <w:shd w:val="clear" w:color="auto" w:fill="FFFFFF"/>
        </w:rPr>
        <w:t>bies it helps encourage face-to-</w:t>
      </w:r>
      <w:r w:rsidR="00437C1A">
        <w:rPr>
          <w:rStyle w:val="normaltextrun"/>
          <w:rFonts w:cs="Arial"/>
          <w:color w:val="000000"/>
          <w:shd w:val="clear" w:color="auto" w:fill="FFFFFF"/>
        </w:rPr>
        <w:t>face interaction and the opportunity for the baby to feel beat and rhythm</w:t>
      </w:r>
      <w:r w:rsidR="3494DD1F">
        <w:rPr>
          <w:rStyle w:val="normaltextrun"/>
          <w:rFonts w:cs="Arial"/>
          <w:color w:val="000000"/>
          <w:shd w:val="clear" w:color="auto" w:fill="FFFFFF"/>
        </w:rPr>
        <w:t>.</w:t>
      </w:r>
    </w:p>
    <w:p w:rsidR="00437C1A" w:rsidP="1B678527" w:rsidRDefault="00437C1A" w14:paraId="38320129" w14:textId="5930CF05">
      <w:pPr>
        <w:pStyle w:val="Heading4"/>
        <w:ind w:firstLine="360"/>
        <w:rPr>
          <w:rStyle w:val="eop"/>
          <w:rFonts w:cs="Arial"/>
          <w:color w:val="000000" w:themeColor="text1" w:themeTint="FF" w:themeShade="FF"/>
        </w:rPr>
      </w:pPr>
      <w:r w:rsidR="00860635">
        <w:rPr/>
        <w:t>Tip</w:t>
      </w:r>
      <w:r w:rsidR="00860635">
        <w:rPr/>
        <w:t>s</w:t>
      </w:r>
    </w:p>
    <w:p w:rsidR="00437C1A" w:rsidP="1B678527" w:rsidRDefault="00437C1A" w14:paraId="4FA2B8E7" w14:textId="413E83B7">
      <w:pPr>
        <w:ind w:left="360"/>
        <w:rPr>
          <w:b w:val="1"/>
          <w:bCs w:val="1"/>
        </w:rPr>
      </w:pPr>
      <w:r w:rsidR="00437C1A">
        <w:rPr/>
        <w:t xml:space="preserve">Use this song while </w:t>
      </w:r>
      <w:r w:rsidR="00437C1A">
        <w:rPr/>
        <w:t>you’re</w:t>
      </w:r>
      <w:r w:rsidR="00437C1A">
        <w:rPr/>
        <w:t xml:space="preserve"> </w:t>
      </w:r>
      <w:r w:rsidR="00437C1A">
        <w:rPr/>
        <w:t>out and about</w:t>
      </w:r>
      <w:r w:rsidR="00437C1A">
        <w:rPr/>
        <w:t>. It encourages the children to march and walk and adds fun to your journey. For babies, sit them facing towards you and gently bounce them as you sing.</w:t>
      </w:r>
    </w:p>
    <w:p w:rsidR="00437C1A" w:rsidP="00437C1A" w:rsidRDefault="00437C1A" w14:paraId="0665B8AD" w14:textId="77777777">
      <w:pPr>
        <w:ind w:left="360"/>
        <w:rPr>
          <w:rFonts w:cs="Arial"/>
          <w:szCs w:val="24"/>
        </w:rPr>
      </w:pPr>
    </w:p>
    <w:p w:rsidR="00EA1129" w:rsidP="00EA1129" w:rsidRDefault="00437C1A" w14:paraId="309C4904" w14:textId="037576BD">
      <w:pPr>
        <w:pStyle w:val="Heading2"/>
        <w:numPr>
          <w:ilvl w:val="0"/>
          <w:numId w:val="2"/>
        </w:numPr>
      </w:pPr>
      <w:r>
        <w:t>Finger rhyme</w:t>
      </w:r>
    </w:p>
    <w:p w:rsidRPr="00437C1A" w:rsidR="00A97EF6" w:rsidP="00EA1129" w:rsidRDefault="00437C1A" w14:paraId="76A9E2C9" w14:textId="6DD32D0F">
      <w:pPr>
        <w:pStyle w:val="Heading3"/>
        <w:rPr>
          <w:rStyle w:val="Hyperlink"/>
        </w:rPr>
      </w:pPr>
      <w:r>
        <w:rPr>
          <w:rStyle w:val="Hyperlink"/>
        </w:rPr>
        <w:lastRenderedPageBreak/>
        <w:fldChar w:fldCharType="begin"/>
      </w:r>
      <w:r>
        <w:rPr>
          <w:rStyle w:val="Hyperlink"/>
        </w:rPr>
        <w:instrText xml:space="preserve"> HYPERLINK "https://www.scottishbooktrust.com/songs-and-rhymes/two-little-dicky-birds" </w:instrText>
      </w:r>
      <w:r>
        <w:rPr>
          <w:rStyle w:val="Hyperlink"/>
        </w:rPr>
        <w:fldChar w:fldCharType="separate"/>
      </w:r>
      <w:r w:rsidRPr="00437C1A">
        <w:rPr>
          <w:rStyle w:val="Hyperlink"/>
        </w:rPr>
        <w:t xml:space="preserve">Two Little Dicky Birds </w:t>
      </w:r>
    </w:p>
    <w:p w:rsidR="00437C1A" w:rsidP="1B678527" w:rsidRDefault="00437C1A" w14:paraId="096995B7" w14:textId="4C944BA9">
      <w:pPr>
        <w:pStyle w:val="Heading4"/>
        <w:ind w:firstLine="360"/>
        <w:rPr>
          <w:b w:val="0"/>
          <w:bCs w:val="0"/>
        </w:rPr>
      </w:pPr>
      <w:r w:rsidRPr="1B678527">
        <w:rPr>
          <w:rStyle w:val="Hyperlink"/>
          <w:b w:val="0"/>
          <w:bCs w:val="0"/>
          <w:sz w:val="28"/>
          <w:szCs w:val="28"/>
        </w:rPr>
        <w:fldChar w:fldCharType="end"/>
      </w:r>
      <w:r w:rsidR="00EA1129">
        <w:rPr/>
        <w:t>Benefits</w:t>
      </w:r>
    </w:p>
    <w:p w:rsidR="00437C1A" w:rsidP="1B678527" w:rsidRDefault="00437C1A" w14:paraId="2924A365" w14:textId="11874E72">
      <w:pPr>
        <w:pStyle w:val="Normal"/>
        <w:ind w:left="360"/>
        <w:rPr>
          <w:b w:val="0"/>
          <w:bCs w:val="0"/>
        </w:rPr>
      </w:pPr>
      <w:r w:rsidR="00437C1A">
        <w:rPr/>
        <w:t>This rhyme is great for fine motor skills and beginning to move fingers independently</w:t>
      </w:r>
      <w:r w:rsidR="00437C1A">
        <w:rPr/>
        <w:t xml:space="preserve">.  </w:t>
      </w:r>
      <w:r w:rsidR="00437C1A">
        <w:rPr/>
        <w:t>This song also helps children understand object permanence (knowing</w:t>
      </w:r>
      <w:r w:rsidR="006F5EEB">
        <w:rPr/>
        <w:t xml:space="preserve"> that objects continue to exist</w:t>
      </w:r>
      <w:r w:rsidR="00437C1A">
        <w:rPr/>
        <w:t xml:space="preserve"> even if they can no longer be seen)</w:t>
      </w:r>
      <w:r w:rsidR="00437C1A">
        <w:rPr/>
        <w:t>.</w:t>
      </w:r>
    </w:p>
    <w:p w:rsidR="00860635" w:rsidP="003E7BC4" w:rsidRDefault="00860635" w14:paraId="68BFA2D1" w14:textId="6F3D9907">
      <w:pPr>
        <w:pStyle w:val="Heading4"/>
        <w:ind w:left="360"/>
      </w:pPr>
      <w:r>
        <w:t>Tips</w:t>
      </w:r>
    </w:p>
    <w:p w:rsidR="00550AE8" w:rsidP="00437C1A" w:rsidRDefault="00437C1A" w14:paraId="1FF59E63" w14:textId="62586721">
      <w:pPr>
        <w:ind w:left="360"/>
      </w:pPr>
      <w:r w:rsidR="00437C1A">
        <w:rPr/>
        <w:t xml:space="preserve">Children love repetition, </w:t>
      </w:r>
      <w:r w:rsidR="006F5EEB">
        <w:rPr/>
        <w:t xml:space="preserve">so </w:t>
      </w:r>
      <w:r w:rsidR="00437C1A">
        <w:rPr/>
        <w:t>offer variations to this rhyme by doing it slo</w:t>
      </w:r>
      <w:r w:rsidR="006F5EEB">
        <w:rPr/>
        <w:t xml:space="preserve">wer or faster, </w:t>
      </w:r>
      <w:r w:rsidR="006F5EEB">
        <w:rPr/>
        <w:t>louder</w:t>
      </w:r>
      <w:r w:rsidR="006F5EEB">
        <w:rPr/>
        <w:t xml:space="preserve"> or quiet</w:t>
      </w:r>
      <w:r w:rsidR="00437C1A">
        <w:rPr/>
        <w:t xml:space="preserve">er. Look for birds and other animals while out on your walk and recycle the rhyme, e.g. </w:t>
      </w:r>
      <w:r w:rsidR="00437C1A">
        <w:rPr/>
        <w:t>‘T</w:t>
      </w:r>
      <w:r w:rsidR="00437C1A">
        <w:rPr/>
        <w:t xml:space="preserve">wo little caterpillars sitting on a leaf, one named Mary, one named Keith. Crawl away Mary, </w:t>
      </w:r>
      <w:r w:rsidR="00437C1A">
        <w:rPr/>
        <w:t>c</w:t>
      </w:r>
      <w:r w:rsidR="00437C1A">
        <w:rPr/>
        <w:t>rawl away Keith</w:t>
      </w:r>
      <w:r w:rsidR="00437C1A">
        <w:rPr/>
        <w:t>; c</w:t>
      </w:r>
      <w:r w:rsidR="00437C1A">
        <w:rPr/>
        <w:t xml:space="preserve">ome back Mary, </w:t>
      </w:r>
      <w:r w:rsidR="00437C1A">
        <w:rPr/>
        <w:t>c</w:t>
      </w:r>
      <w:r w:rsidR="00437C1A">
        <w:rPr/>
        <w:t>ome back Keith</w:t>
      </w:r>
      <w:r w:rsidR="7E818910">
        <w:rPr/>
        <w:t>. . .</w:t>
      </w:r>
      <w:r w:rsidR="00437C1A">
        <w:rPr/>
        <w:t>’</w:t>
      </w:r>
    </w:p>
    <w:p w:rsidR="00437C1A" w:rsidP="00437C1A" w:rsidRDefault="00437C1A" w14:paraId="11281173" w14:textId="77777777">
      <w:pPr>
        <w:ind w:left="360"/>
        <w:rPr>
          <w:rFonts w:cs="Arial"/>
          <w:szCs w:val="24"/>
        </w:rPr>
      </w:pPr>
    </w:p>
    <w:p w:rsidR="00EA1129" w:rsidP="00EA1129" w:rsidRDefault="00437C1A" w14:paraId="2CC9F2D0" w14:textId="09936383">
      <w:pPr>
        <w:pStyle w:val="Heading2"/>
        <w:numPr>
          <w:ilvl w:val="0"/>
          <w:numId w:val="2"/>
        </w:numPr>
      </w:pPr>
      <w:r>
        <w:t>Book</w:t>
      </w:r>
    </w:p>
    <w:p w:rsidRPr="00EA1129" w:rsidR="00EA1129" w:rsidP="00EA1129" w:rsidRDefault="00437C1A" w14:paraId="5A74EDE7" w14:textId="76CAFDCA">
      <w:pPr>
        <w:pStyle w:val="Heading3"/>
        <w:rPr>
          <w:rStyle w:val="Hyperlink"/>
        </w:rPr>
      </w:pPr>
      <w:r>
        <w:rPr>
          <w:rStyle w:val="Hyperlink"/>
        </w:rPr>
        <w:t>How to Catch a Rainbow by Naomi Jones and Ana Gomez</w:t>
      </w:r>
      <w:r w:rsidRPr="00CA7502" w:rsidR="00EA1129">
        <w:fldChar w:fldCharType="begin"/>
      </w:r>
      <w:r w:rsidRPr="00CA7502" w:rsidR="00EA1129">
        <w:instrText xml:space="preserve"> HYPERLINK "https://www.scottishbooktrust.com/songs-and-rhymes/ickle-ockle-blue-bottle" </w:instrText>
      </w:r>
      <w:r w:rsidRPr="00CA7502" w:rsidR="00EA1129">
        <w:fldChar w:fldCharType="separate"/>
      </w:r>
    </w:p>
    <w:p w:rsidR="00860635" w:rsidP="00EA1129" w:rsidRDefault="00EA1129" w14:paraId="52D796AD" w14:textId="77777777">
      <w:pPr>
        <w:pStyle w:val="Heading4"/>
        <w:ind w:left="360"/>
      </w:pPr>
      <w:r w:rsidRPr="00CA7502">
        <w:fldChar w:fldCharType="end"/>
      </w:r>
      <w:r w:rsidR="00860635">
        <w:t>Benefits</w:t>
      </w:r>
    </w:p>
    <w:p w:rsidR="00437C1A" w:rsidP="00437C1A" w:rsidRDefault="00437C1A" w14:paraId="638E4586" w14:textId="1D574A44">
      <w:pPr>
        <w:ind w:left="360"/>
        <w:rPr>
          <w:rStyle w:val="eop"/>
          <w:rFonts w:cs="Arial"/>
          <w:color w:val="000000"/>
          <w:shd w:val="clear" w:color="auto" w:fill="FFFFFF"/>
        </w:rPr>
      </w:pPr>
      <w:r>
        <w:rPr>
          <w:rStyle w:val="normaltextrun"/>
          <w:rFonts w:cs="Arial"/>
          <w:color w:val="000000"/>
          <w:shd w:val="clear" w:color="auto" w:fill="FFFFFF"/>
        </w:rPr>
        <w:t>This fun and joyful story is fu</w:t>
      </w:r>
      <w:r w:rsidR="006F5EEB">
        <w:rPr>
          <w:rStyle w:val="normaltextrun"/>
          <w:rFonts w:cs="Arial"/>
          <w:color w:val="000000"/>
          <w:shd w:val="clear" w:color="auto" w:fill="FFFFFF"/>
        </w:rPr>
        <w:t>ll of adventure and discovery. </w:t>
      </w:r>
      <w:r>
        <w:rPr>
          <w:rStyle w:val="normaltextrun"/>
          <w:rFonts w:cs="Arial"/>
          <w:color w:val="000000"/>
          <w:shd w:val="clear" w:color="auto" w:fill="FFFFFF"/>
        </w:rPr>
        <w:t>Through the magic of rainbo</w:t>
      </w:r>
      <w:r w:rsidR="006F5EEB">
        <w:rPr>
          <w:rStyle w:val="normaltextrun"/>
          <w:rFonts w:cs="Arial"/>
          <w:color w:val="000000"/>
          <w:shd w:val="clear" w:color="auto" w:fill="FFFFFF"/>
        </w:rPr>
        <w:t>ws</w:t>
      </w:r>
      <w:r>
        <w:rPr>
          <w:rStyle w:val="normaltextrun"/>
          <w:rFonts w:cs="Arial"/>
          <w:color w:val="000000"/>
          <w:shd w:val="clear" w:color="auto" w:fill="FFFFFF"/>
        </w:rPr>
        <w:t xml:space="preserve"> and Freya’s curiosity and determination</w:t>
      </w:r>
      <w:r w:rsidR="006F5EEB">
        <w:rPr>
          <w:rStyle w:val="normaltextrun"/>
          <w:rFonts w:cs="Arial"/>
          <w:color w:val="000000"/>
          <w:shd w:val="clear" w:color="auto" w:fill="FFFFFF"/>
        </w:rPr>
        <w:t>,</w:t>
      </w:r>
      <w:r>
        <w:rPr>
          <w:rStyle w:val="normaltextrun"/>
          <w:rFonts w:cs="Arial"/>
          <w:color w:val="000000"/>
          <w:shd w:val="clear" w:color="auto" w:fill="FFFFFF"/>
        </w:rPr>
        <w:t xml:space="preserve"> children</w:t>
      </w:r>
      <w:r w:rsidR="006F5EEB">
        <w:rPr>
          <w:rStyle w:val="normaltextrun"/>
          <w:rFonts w:cs="Arial"/>
          <w:color w:val="000000"/>
          <w:shd w:val="clear" w:color="auto" w:fill="FFFFFF"/>
        </w:rPr>
        <w:t xml:space="preserve"> can</w:t>
      </w:r>
      <w:r>
        <w:rPr>
          <w:rStyle w:val="normaltextrun"/>
          <w:rFonts w:cs="Arial"/>
          <w:color w:val="000000"/>
          <w:shd w:val="clear" w:color="auto" w:fill="FFFFFF"/>
        </w:rPr>
        <w:t xml:space="preserve"> learn about colour, science and what can be achieved when we don’t give up!</w:t>
      </w:r>
    </w:p>
    <w:p w:rsidR="00860635" w:rsidP="00437C1A" w:rsidRDefault="00860635" w14:paraId="596D1C8E" w14:textId="28085AC0">
      <w:pPr>
        <w:pStyle w:val="Heading4"/>
        <w:ind w:left="360"/>
      </w:pPr>
      <w:r>
        <w:t>Tips</w:t>
      </w:r>
    </w:p>
    <w:p w:rsidR="00A97EF6" w:rsidP="006F5EEB" w:rsidRDefault="00437C1A" w14:paraId="3272013C" w14:textId="2DCD0303">
      <w:pPr>
        <w:ind w:left="360"/>
        <w:rPr>
          <w:rStyle w:val="normaltextrun"/>
          <w:rFonts w:cs="Arial"/>
          <w:color w:val="000000"/>
          <w:shd w:val="clear" w:color="auto" w:fill="FFFFFF"/>
        </w:rPr>
      </w:pPr>
      <w:r>
        <w:rPr>
          <w:rStyle w:val="normaltextrun"/>
          <w:rFonts w:cs="Arial"/>
          <w:color w:val="000000"/>
          <w:shd w:val="clear" w:color="auto" w:fill="FFFFFF"/>
        </w:rPr>
        <w:t>Sharing stories outside can provide a magical experience for children and grown-ups. Use this story to inspire your own colour adventures and exploration by taking the children outside to share this book, encourage them to look for the colours around them just like Freya is doing in the story.</w:t>
      </w:r>
    </w:p>
    <w:p w:rsidR="00437C1A" w:rsidP="00437C1A" w:rsidRDefault="00437C1A" w14:paraId="47E84383" w14:textId="77777777">
      <w:pPr>
        <w:ind w:left="360"/>
        <w:rPr>
          <w:rFonts w:cs="Arial"/>
          <w:szCs w:val="24"/>
        </w:rPr>
      </w:pPr>
    </w:p>
    <w:p w:rsidR="00EA1129" w:rsidP="00EA1129" w:rsidRDefault="00437C1A" w14:paraId="5AA61637" w14:textId="21FBC9F3">
      <w:pPr>
        <w:pStyle w:val="Heading2"/>
        <w:numPr>
          <w:ilvl w:val="0"/>
          <w:numId w:val="2"/>
        </w:numPr>
      </w:pPr>
      <w:r>
        <w:t>Familiar song</w:t>
      </w:r>
    </w:p>
    <w:p w:rsidRPr="00437C1A" w:rsidR="00EA1129" w:rsidP="00EA1129" w:rsidRDefault="00437C1A" w14:paraId="30AF1765" w14:textId="663CC2C4">
      <w:pPr>
        <w:pStyle w:val="Heading3"/>
        <w:rPr>
          <w:rStyle w:val="Hyperlink"/>
        </w:rPr>
      </w:pPr>
      <w:r>
        <w:rPr>
          <w:rStyle w:val="Hyperlink"/>
        </w:rPr>
        <w:fldChar w:fldCharType="begin"/>
      </w:r>
      <w:r>
        <w:rPr>
          <w:rStyle w:val="Hyperlink"/>
        </w:rPr>
        <w:instrText xml:space="preserve"> HYPERLINK "https://www.scottishbooktrust.com/songs-and-rhymes/incy-wincy-spider" </w:instrText>
      </w:r>
      <w:r>
        <w:rPr>
          <w:rStyle w:val="Hyperlink"/>
        </w:rPr>
        <w:fldChar w:fldCharType="separate"/>
      </w:r>
      <w:r w:rsidRPr="00437C1A">
        <w:rPr>
          <w:rStyle w:val="Hyperlink"/>
        </w:rPr>
        <w:t xml:space="preserve">Incy Wincy Spider </w:t>
      </w:r>
    </w:p>
    <w:p w:rsidR="003E7BC4" w:rsidP="00EA1129" w:rsidRDefault="00437C1A" w14:paraId="4821483F" w14:textId="69088018">
      <w:pPr>
        <w:pStyle w:val="Heading4"/>
        <w:ind w:firstLine="360"/>
        <w:rPr>
          <w:rStyle w:val="Heading4Char"/>
        </w:rPr>
      </w:pPr>
      <w:r>
        <w:rPr>
          <w:rStyle w:val="Hyperlink"/>
          <w:b w:val="0"/>
          <w:sz w:val="28"/>
          <w:szCs w:val="28"/>
        </w:rPr>
        <w:fldChar w:fldCharType="end"/>
      </w:r>
      <w:r w:rsidR="003E7BC4">
        <w:t>Benefits</w:t>
      </w:r>
    </w:p>
    <w:p w:rsidR="00437C1A" w:rsidP="1B678527" w:rsidRDefault="00437C1A" w14:paraId="3F81A4E4" w14:textId="6B9F8CAD">
      <w:pPr>
        <w:pStyle w:val="Normal"/>
        <w:ind w:left="360"/>
        <w:rPr>
          <w:b w:val="0"/>
          <w:bCs w:val="0"/>
        </w:rPr>
      </w:pPr>
      <w:r w:rsidR="00437C1A">
        <w:rPr/>
        <w:t xml:space="preserve">Songs with actions help link the words with their meanings. This song is great for fine motor skills and developing the pincer grip. </w:t>
      </w:r>
    </w:p>
    <w:p w:rsidR="003E7BC4" w:rsidP="00CA7502" w:rsidRDefault="003E7BC4" w14:paraId="2BFD4CF6" w14:textId="63228CD5">
      <w:pPr>
        <w:pStyle w:val="Heading4"/>
        <w:ind w:left="360"/>
      </w:pPr>
      <w:r>
        <w:t>Tips</w:t>
      </w:r>
    </w:p>
    <w:p w:rsidR="00A97EF6" w:rsidP="00437C1A" w:rsidRDefault="00437C1A" w14:paraId="1A98DD75" w14:textId="02854703">
      <w:pPr>
        <w:ind w:left="360"/>
      </w:pPr>
      <w:r w:rsidRPr="00437C1A">
        <w:t xml:space="preserve">When sharing </w:t>
      </w:r>
      <w:r w:rsidR="006F5EEB">
        <w:t>this song with babies, sit face-to-face and</w:t>
      </w:r>
      <w:r w:rsidRPr="00437C1A">
        <w:t xml:space="preserve"> use your fingers to tickle as the sp</w:t>
      </w:r>
      <w:r w:rsidR="006F5EEB">
        <w:t xml:space="preserve">ider moves around in the song. </w:t>
      </w:r>
      <w:r w:rsidRPr="00437C1A">
        <w:t>Encourage toddlers to use their thumb and index finger to demonstrate the spider climbing.</w:t>
      </w:r>
    </w:p>
    <w:p w:rsidR="00437C1A" w:rsidP="00437C1A" w:rsidRDefault="00437C1A" w14:paraId="0856E4E6" w14:textId="77777777">
      <w:pPr>
        <w:ind w:left="360"/>
        <w:rPr>
          <w:rFonts w:cs="Arial"/>
          <w:szCs w:val="24"/>
        </w:rPr>
      </w:pPr>
    </w:p>
    <w:p w:rsidR="00EA1129" w:rsidP="00EA1129" w:rsidRDefault="00437C1A" w14:paraId="75748CFE" w14:textId="6930ECB2">
      <w:pPr>
        <w:pStyle w:val="Heading2"/>
        <w:numPr>
          <w:ilvl w:val="0"/>
          <w:numId w:val="2"/>
        </w:numPr>
      </w:pPr>
      <w:r>
        <w:t>Action song</w:t>
      </w:r>
    </w:p>
    <w:p w:rsidRPr="0071109B" w:rsidR="003B5DF3" w:rsidP="003B5DF3" w:rsidRDefault="006F5EEB" w14:paraId="1351F505" w14:textId="1E82FB53">
      <w:pPr>
        <w:pStyle w:val="Heading3"/>
      </w:pPr>
      <w:hyperlink w:history="1" r:id="rId14">
        <w:r w:rsidRPr="003B5DF3" w:rsidR="003B5DF3">
          <w:rPr>
            <w:rStyle w:val="Hyperlink"/>
          </w:rPr>
          <w:t>A Big Red Bus</w:t>
        </w:r>
      </w:hyperlink>
    </w:p>
    <w:p w:rsidR="004A1107" w:rsidP="00EA1129" w:rsidRDefault="00A97EF6" w14:paraId="4A318753" w14:textId="223EF890">
      <w:pPr>
        <w:pStyle w:val="Heading4"/>
        <w:ind w:firstLine="360"/>
      </w:pPr>
      <w:r w:rsidRPr="0071109B">
        <w:t>B</w:t>
      </w:r>
      <w:r w:rsidR="004A1107">
        <w:t>enefits</w:t>
      </w:r>
    </w:p>
    <w:p w:rsidR="003B5DF3" w:rsidP="003B5DF3" w:rsidRDefault="003B5DF3" w14:paraId="7FF76C6E" w14:textId="77777777">
      <w:pPr>
        <w:ind w:left="360"/>
        <w:rPr>
          <w:rStyle w:val="eop"/>
          <w:rFonts w:cs="Arial"/>
          <w:color w:val="000000"/>
          <w:shd w:val="clear" w:color="auto" w:fill="FFFFFF"/>
        </w:rPr>
      </w:pPr>
      <w:r>
        <w:rPr>
          <w:rStyle w:val="normaltextrun"/>
          <w:rFonts w:cs="Arial"/>
          <w:color w:val="000000"/>
          <w:shd w:val="clear" w:color="auto" w:fill="FFFFFF"/>
        </w:rPr>
        <w:t>This is a great action song to help children understand size and develop their gross motor skills and co-ordination through actions and movement. </w:t>
      </w:r>
      <w:r>
        <w:rPr>
          <w:rStyle w:val="eop"/>
          <w:rFonts w:cs="Arial"/>
          <w:color w:val="000000"/>
          <w:shd w:val="clear" w:color="auto" w:fill="FFFFFF"/>
        </w:rPr>
        <w:t> </w:t>
      </w:r>
    </w:p>
    <w:p w:rsidR="004A1107" w:rsidP="004A1107" w:rsidRDefault="004A1107" w14:paraId="3E564AFD" w14:textId="3D22ED53">
      <w:pPr>
        <w:pStyle w:val="Heading4"/>
        <w:ind w:firstLine="360"/>
      </w:pPr>
      <w:r>
        <w:t>Tips</w:t>
      </w:r>
    </w:p>
    <w:p w:rsidR="00041E56" w:rsidP="003B5DF3" w:rsidRDefault="003B5DF3" w14:paraId="62F41CA7" w14:textId="3331BABC">
      <w:pPr>
        <w:ind w:left="360"/>
        <w:rPr>
          <w:rStyle w:val="normaltextrun"/>
          <w:rFonts w:cs="Arial"/>
          <w:color w:val="000000"/>
          <w:shd w:val="clear" w:color="auto" w:fill="FFFFFF"/>
        </w:rPr>
      </w:pPr>
      <w:r>
        <w:rPr>
          <w:rStyle w:val="normaltextrun"/>
          <w:rFonts w:cs="Arial"/>
          <w:color w:val="000000"/>
          <w:shd w:val="clear" w:color="auto" w:fill="FFFFFF"/>
        </w:rPr>
        <w:t xml:space="preserve">Add other verses to the song, </w:t>
      </w:r>
      <w:r w:rsidR="006F5EEB">
        <w:rPr>
          <w:rStyle w:val="normaltextrun"/>
          <w:rFonts w:cs="Arial"/>
          <w:color w:val="000000"/>
          <w:shd w:val="clear" w:color="auto" w:fill="FFFFFF"/>
        </w:rPr>
        <w:t>take to the sky by introducing ‘</w:t>
      </w:r>
      <w:r>
        <w:rPr>
          <w:rStyle w:val="normaltextrun"/>
          <w:rFonts w:cs="Arial"/>
          <w:color w:val="000000"/>
          <w:shd w:val="clear" w:color="auto" w:fill="FFFFFF"/>
        </w:rPr>
        <w:t>an aeroplane,</w:t>
      </w:r>
      <w:r w:rsidR="006F5EEB">
        <w:rPr>
          <w:rStyle w:val="normaltextrun"/>
          <w:rFonts w:cs="Arial"/>
          <w:color w:val="000000"/>
          <w:shd w:val="clear" w:color="auto" w:fill="FFFFFF"/>
        </w:rPr>
        <w:t xml:space="preserve"> a mini helicopter and a rocket’,</w:t>
      </w:r>
      <w:r>
        <w:rPr>
          <w:rStyle w:val="normaltextrun"/>
          <w:rFonts w:cs="Arial"/>
          <w:color w:val="000000"/>
          <w:shd w:val="clear" w:color="auto" w:fill="FFFFFF"/>
        </w:rPr>
        <w:t xml:space="preserve"> or take your</w:t>
      </w:r>
      <w:r w:rsidR="006F5EEB">
        <w:rPr>
          <w:rStyle w:val="normaltextrun"/>
          <w:rFonts w:cs="Arial"/>
          <w:color w:val="000000"/>
          <w:shd w:val="clear" w:color="auto" w:fill="FFFFFF"/>
        </w:rPr>
        <w:t xml:space="preserve"> adventure into the sea with a ‘</w:t>
      </w:r>
      <w:r>
        <w:rPr>
          <w:rStyle w:val="normaltextrun"/>
          <w:rFonts w:cs="Arial"/>
          <w:color w:val="000000"/>
          <w:shd w:val="clear" w:color="auto" w:fill="FFFFFF"/>
        </w:rPr>
        <w:t xml:space="preserve">a rowing boat, a </w:t>
      </w:r>
      <w:r w:rsidR="006F5EEB">
        <w:rPr>
          <w:rStyle w:val="normaltextrun"/>
          <w:rFonts w:cs="Arial"/>
          <w:color w:val="000000"/>
          <w:shd w:val="clear" w:color="auto" w:fill="FFFFFF"/>
        </w:rPr>
        <w:lastRenderedPageBreak/>
        <w:t>CalMac ferry, a kayak’. With</w:t>
      </w:r>
      <w:r>
        <w:rPr>
          <w:rStyle w:val="normaltextrun"/>
          <w:rFonts w:cs="Arial"/>
          <w:color w:val="000000"/>
          <w:shd w:val="clear" w:color="auto" w:fill="FFFFFF"/>
        </w:rPr>
        <w:t xml:space="preserve"> older children, ask them to come up with their own transport ideas too.</w:t>
      </w:r>
    </w:p>
    <w:p w:rsidR="003B5DF3" w:rsidP="00041E56" w:rsidRDefault="003B5DF3" w14:paraId="299F1A8E" w14:textId="77777777"/>
    <w:p w:rsidR="00EA1129" w:rsidP="00EA1129" w:rsidRDefault="00437C1A" w14:paraId="49FC14AD" w14:textId="3D8CFE87">
      <w:pPr>
        <w:pStyle w:val="Heading2"/>
        <w:numPr>
          <w:ilvl w:val="0"/>
          <w:numId w:val="2"/>
        </w:numPr>
      </w:pPr>
      <w:r>
        <w:t>Lullaby/calming song</w:t>
      </w:r>
    </w:p>
    <w:p w:rsidR="003B5DF3" w:rsidP="003B5DF3" w:rsidRDefault="006F5EEB" w14:paraId="66B1FACD" w14:textId="24ABB34A">
      <w:pPr>
        <w:pStyle w:val="Heading3"/>
      </w:pPr>
      <w:hyperlink w:history="1" r:id="rId15">
        <w:r w:rsidRPr="003B5DF3" w:rsidR="003B5DF3">
          <w:rPr>
            <w:rStyle w:val="Hyperlink"/>
          </w:rPr>
          <w:t>Bluebells, Cockle Shells</w:t>
        </w:r>
      </w:hyperlink>
    </w:p>
    <w:p w:rsidR="004A1107" w:rsidP="00EA1129" w:rsidRDefault="004A1107" w14:paraId="54EF6F07" w14:textId="531AE178">
      <w:pPr>
        <w:pStyle w:val="Heading4"/>
        <w:ind w:firstLine="360"/>
      </w:pPr>
      <w:r>
        <w:t>Benefits</w:t>
      </w:r>
    </w:p>
    <w:p w:rsidR="003B5DF3" w:rsidP="003B5DF3" w:rsidRDefault="003B5DF3" w14:paraId="045697F3" w14:textId="77777777">
      <w:pPr>
        <w:ind w:left="360"/>
        <w:rPr>
          <w:rStyle w:val="eop"/>
          <w:rFonts w:cs="Arial"/>
          <w:color w:val="000000"/>
          <w:shd w:val="clear" w:color="auto" w:fill="FFFFFF"/>
        </w:rPr>
      </w:pPr>
      <w:r>
        <w:rPr>
          <w:rStyle w:val="normaltextrun"/>
          <w:rFonts w:cs="Arial"/>
          <w:color w:val="000000"/>
          <w:shd w:val="clear" w:color="auto" w:fill="FFFFFF"/>
        </w:rPr>
        <w:t>This is a great song for face-to-face interaction with your baby, rocking your little one in your arms as you sing to them.  </w:t>
      </w:r>
      <w:r>
        <w:rPr>
          <w:rStyle w:val="eop"/>
          <w:rFonts w:cs="Arial"/>
          <w:color w:val="000000"/>
          <w:shd w:val="clear" w:color="auto" w:fill="FFFFFF"/>
        </w:rPr>
        <w:t> </w:t>
      </w:r>
    </w:p>
    <w:p w:rsidR="004A1107" w:rsidP="003B5DF3" w:rsidRDefault="004A1107" w14:paraId="43DE860D" w14:textId="4A784E09">
      <w:pPr>
        <w:pStyle w:val="Heading4"/>
        <w:ind w:left="360"/>
      </w:pPr>
      <w:r>
        <w:t>Tips</w:t>
      </w:r>
    </w:p>
    <w:p w:rsidR="00437C1A" w:rsidP="00EA1129" w:rsidRDefault="003B5DF3" w14:paraId="666C128D" w14:textId="0D7396B8">
      <w:pPr>
        <w:ind w:left="360"/>
      </w:pPr>
      <w:r w:rsidRPr="003B5DF3">
        <w:t>For older children you could try adding some actions (sniff a flower for bluebell, hold a shell</w:t>
      </w:r>
      <w:r w:rsidR="006F5EEB">
        <w:t xml:space="preserve"> up to your ear) and of course if</w:t>
      </w:r>
      <w:r w:rsidRPr="003B5DF3">
        <w:t xml:space="preserve"> wee one</w:t>
      </w:r>
      <w:r w:rsidR="006F5EEB">
        <w:t>s want</w:t>
      </w:r>
      <w:r w:rsidRPr="003B5DF3">
        <w:t xml:space="preserve"> to get active</w:t>
      </w:r>
      <w:r w:rsidR="006F5EEB">
        <w:t>,</w:t>
      </w:r>
      <w:r w:rsidRPr="003B5DF3">
        <w:t xml:space="preserve"> they could try a head over heels on 'over'!</w:t>
      </w:r>
    </w:p>
    <w:p w:rsidR="003B5DF3" w:rsidP="00EA1129" w:rsidRDefault="003B5DF3" w14:paraId="2B226069" w14:textId="77777777">
      <w:pPr>
        <w:ind w:left="360"/>
      </w:pPr>
    </w:p>
    <w:p w:rsidRPr="004554B8" w:rsidR="00437C1A" w:rsidP="00437C1A" w:rsidRDefault="00437C1A" w14:paraId="3D0122F4" w14:textId="76CD44EC">
      <w:pPr>
        <w:pStyle w:val="Heading2"/>
        <w:numPr>
          <w:ilvl w:val="0"/>
          <w:numId w:val="2"/>
        </w:numPr>
      </w:pPr>
      <w:r>
        <w:t>Familiar song</w:t>
      </w:r>
    </w:p>
    <w:p w:rsidRPr="003B5DF3" w:rsidR="00A97EF6" w:rsidP="00437C1A" w:rsidRDefault="003B5DF3" w14:paraId="2EF9BD3E" w14:textId="364B1A87">
      <w:pPr>
        <w:pStyle w:val="Heading3"/>
        <w:rPr>
          <w:rStyle w:val="Hyperlink"/>
        </w:rPr>
      </w:pPr>
      <w:r>
        <w:fldChar w:fldCharType="begin"/>
      </w:r>
      <w:r>
        <w:instrText xml:space="preserve"> HYPERLINK "https://www.scottishbooktrust.com/songs-and-rhymes/rainbow-song" </w:instrText>
      </w:r>
      <w:r>
        <w:fldChar w:fldCharType="separate"/>
      </w:r>
      <w:r w:rsidRPr="003B5DF3" w:rsidR="00437C1A">
        <w:rPr>
          <w:rStyle w:val="Hyperlink"/>
        </w:rPr>
        <w:t xml:space="preserve">Rainbow </w:t>
      </w:r>
      <w:r w:rsidRPr="003B5DF3">
        <w:rPr>
          <w:rStyle w:val="Hyperlink"/>
        </w:rPr>
        <w:t>S</w:t>
      </w:r>
      <w:r w:rsidRPr="003B5DF3" w:rsidR="00437C1A">
        <w:rPr>
          <w:rStyle w:val="Hyperlink"/>
        </w:rPr>
        <w:t>ong</w:t>
      </w:r>
    </w:p>
    <w:p w:rsidR="00437C1A" w:rsidP="00437C1A" w:rsidRDefault="003B5DF3" w14:paraId="64A54407" w14:textId="7A4585FB">
      <w:pPr>
        <w:pStyle w:val="Heading4"/>
        <w:ind w:left="360"/>
      </w:pPr>
      <w:r>
        <w:rPr>
          <w:b w:val="0"/>
          <w:sz w:val="28"/>
          <w:szCs w:val="28"/>
          <w:u w:val="single"/>
        </w:rPr>
        <w:fldChar w:fldCharType="end"/>
      </w:r>
      <w:r w:rsidR="00437C1A">
        <w:t>Benefits</w:t>
      </w:r>
    </w:p>
    <w:p w:rsidRPr="003B5DF3" w:rsidR="003B5DF3" w:rsidP="003B5DF3" w:rsidRDefault="003B5DF3" w14:paraId="5831DF53" w14:textId="11F4034C">
      <w:pPr>
        <w:ind w:left="360"/>
      </w:pPr>
      <w:r>
        <w:rPr>
          <w:rStyle w:val="normaltextrun"/>
          <w:rFonts w:cs="Arial"/>
          <w:color w:val="000000"/>
          <w:shd w:val="clear" w:color="auto" w:fill="FFFFFF"/>
        </w:rPr>
        <w:t>This song is a great way to introduce and explore colours.</w:t>
      </w:r>
      <w:r>
        <w:rPr>
          <w:rStyle w:val="eop"/>
          <w:rFonts w:cs="Arial"/>
          <w:color w:val="000000"/>
          <w:shd w:val="clear" w:color="auto" w:fill="FFFFFF"/>
        </w:rPr>
        <w:t> </w:t>
      </w:r>
    </w:p>
    <w:p w:rsidRPr="00437C1A" w:rsidR="00437C1A" w:rsidP="00437C1A" w:rsidRDefault="00437C1A" w14:paraId="2F26234A" w14:textId="2D0344A8">
      <w:pPr>
        <w:pStyle w:val="Heading4"/>
        <w:ind w:left="360"/>
      </w:pPr>
      <w:r>
        <w:t>Tips</w:t>
      </w:r>
    </w:p>
    <w:p w:rsidR="00437C1A" w:rsidP="003B5DF3" w:rsidRDefault="003B5DF3" w14:paraId="6CA3CAC5" w14:textId="154A4C1D">
      <w:pPr>
        <w:ind w:left="360"/>
        <w:rPr>
          <w:rStyle w:val="eop"/>
          <w:rFonts w:cs="Arial"/>
          <w:color w:val="000000"/>
          <w:shd w:val="clear" w:color="auto" w:fill="FFFFFF"/>
        </w:rPr>
      </w:pPr>
      <w:r>
        <w:rPr>
          <w:rStyle w:val="normaltextrun"/>
          <w:rFonts w:cs="Arial"/>
          <w:color w:val="000000"/>
          <w:shd w:val="clear" w:color="auto" w:fill="FFFFFF"/>
        </w:rPr>
        <w:t>Encourage children to point out things around them that match the colours in the song. </w:t>
      </w:r>
      <w:r w:rsidR="006F5EEB">
        <w:rPr>
          <w:rStyle w:val="normaltextrun"/>
          <w:rFonts w:cs="Arial"/>
          <w:color w:val="000000"/>
          <w:shd w:val="clear" w:color="auto" w:fill="FFFFFF"/>
        </w:rPr>
        <w:t>Watch the video in the above link to see</w:t>
      </w:r>
      <w:r>
        <w:rPr>
          <w:rStyle w:val="normaltextrun"/>
          <w:rFonts w:cs="Arial"/>
          <w:color w:val="000000"/>
          <w:shd w:val="clear" w:color="auto" w:fill="FFFFFF"/>
        </w:rPr>
        <w:t xml:space="preserve"> how you can use Makaton to support the sharing of this song</w:t>
      </w:r>
      <w:bookmarkStart w:name="_GoBack" w:id="0"/>
      <w:bookmarkEnd w:id="0"/>
      <w:r>
        <w:rPr>
          <w:rStyle w:val="normaltextrun"/>
          <w:rFonts w:cs="Arial"/>
          <w:color w:val="000000"/>
          <w:shd w:val="clear" w:color="auto" w:fill="FFFFFF"/>
        </w:rPr>
        <w:t>.</w:t>
      </w:r>
      <w:r>
        <w:rPr>
          <w:rStyle w:val="eop"/>
          <w:rFonts w:cs="Arial"/>
          <w:color w:val="000000"/>
          <w:shd w:val="clear" w:color="auto" w:fill="FFFFFF"/>
        </w:rPr>
        <w:t> </w:t>
      </w:r>
    </w:p>
    <w:p w:rsidRPr="00437C1A" w:rsidR="003B5DF3" w:rsidP="003B5DF3" w:rsidRDefault="003B5DF3" w14:paraId="4BD6B1B7" w14:textId="77777777">
      <w:pPr>
        <w:ind w:left="360"/>
      </w:pPr>
    </w:p>
    <w:p w:rsidR="004A1107" w:rsidP="0071109B" w:rsidRDefault="004A1107" w14:paraId="3DDDBEE7" w14:textId="77777777">
      <w:pPr>
        <w:pStyle w:val="Heading2"/>
        <w:numPr>
          <w:ilvl w:val="0"/>
          <w:numId w:val="2"/>
        </w:numPr>
      </w:pPr>
      <w:r>
        <w:t>Last</w:t>
      </w:r>
      <w:r w:rsidR="00A97EF6">
        <w:t xml:space="preserve"> song</w:t>
      </w:r>
    </w:p>
    <w:p w:rsidRPr="00B66958" w:rsidR="00EA1129" w:rsidP="00EA1129" w:rsidRDefault="00B66958" w14:paraId="7EF1736A" w14:textId="68D9B77B">
      <w:pPr>
        <w:pStyle w:val="Heading3"/>
        <w:rPr>
          <w:rStyle w:val="Hyperlink"/>
        </w:rPr>
      </w:pPr>
      <w:r>
        <w:rPr>
          <w:rStyle w:val="Hyperlink"/>
        </w:rPr>
        <w:fldChar w:fldCharType="begin"/>
      </w:r>
      <w:r>
        <w:rPr>
          <w:rStyle w:val="Hyperlink"/>
        </w:rPr>
        <w:instrText xml:space="preserve"> HYPERLINK "https://www.scottishbooktrust.com/songs-and-rhymes/the-goodbye-song" </w:instrText>
      </w:r>
      <w:r>
        <w:rPr>
          <w:rStyle w:val="Hyperlink"/>
        </w:rPr>
        <w:fldChar w:fldCharType="separate"/>
      </w:r>
      <w:r w:rsidRPr="00B66958">
        <w:rPr>
          <w:rStyle w:val="Hyperlink"/>
        </w:rPr>
        <w:t xml:space="preserve">The Goodbye Song </w:t>
      </w:r>
    </w:p>
    <w:p w:rsidR="004A1107" w:rsidP="00EA1129" w:rsidRDefault="00B66958" w14:paraId="0FE59F00" w14:textId="7C1D4F89">
      <w:pPr>
        <w:pStyle w:val="Heading4"/>
        <w:ind w:firstLine="360"/>
      </w:pPr>
      <w:r>
        <w:rPr>
          <w:rStyle w:val="Hyperlink"/>
          <w:b w:val="0"/>
          <w:sz w:val="28"/>
          <w:szCs w:val="28"/>
        </w:rPr>
        <w:fldChar w:fldCharType="end"/>
      </w:r>
      <w:r w:rsidR="004A1107">
        <w:t>Benefits</w:t>
      </w:r>
      <w:r w:rsidR="00A97EF6">
        <w:t xml:space="preserve"> </w:t>
      </w:r>
    </w:p>
    <w:p w:rsidR="003B5DF3" w:rsidP="003B5DF3" w:rsidRDefault="003B5DF3" w14:paraId="1476D691" w14:textId="790D99B8">
      <w:pPr>
        <w:ind w:left="360"/>
        <w:rPr>
          <w:rStyle w:val="eop"/>
          <w:rFonts w:cs="Arial"/>
          <w:color w:val="000000"/>
          <w:shd w:val="clear" w:color="auto" w:fill="FFFFFF"/>
        </w:rPr>
      </w:pPr>
      <w:r>
        <w:rPr>
          <w:rStyle w:val="normaltextrun"/>
          <w:rFonts w:cs="Arial"/>
          <w:color w:val="000000"/>
          <w:shd w:val="clear" w:color="auto" w:fill="FFFFFF"/>
        </w:rPr>
        <w:t>Tells everyone the session is coming to an end</w:t>
      </w:r>
      <w:r>
        <w:rPr>
          <w:rStyle w:val="eop"/>
          <w:rFonts w:cs="Arial"/>
          <w:color w:val="000000"/>
          <w:shd w:val="clear" w:color="auto" w:fill="FFFFFF"/>
        </w:rPr>
        <w:t>.</w:t>
      </w:r>
    </w:p>
    <w:p w:rsidR="004A1107" w:rsidP="003B5DF3" w:rsidRDefault="004A1107" w14:paraId="72E70468" w14:textId="5D2FF92B">
      <w:pPr>
        <w:pStyle w:val="Heading4"/>
        <w:ind w:left="360"/>
      </w:pPr>
      <w:r>
        <w:t>Tips</w:t>
      </w:r>
    </w:p>
    <w:p w:rsidR="00A97EF6" w:rsidP="003B5DF3" w:rsidRDefault="003B5DF3" w14:paraId="70098855" w14:textId="03E70BE2">
      <w:pPr>
        <w:ind w:left="360"/>
        <w:rPr>
          <w:rStyle w:val="eop"/>
          <w:rFonts w:cs="Arial"/>
          <w:color w:val="000000"/>
          <w:shd w:val="clear" w:color="auto" w:fill="FFFFFF"/>
        </w:rPr>
      </w:pPr>
      <w:r>
        <w:rPr>
          <w:rStyle w:val="normaltextrun"/>
          <w:rFonts w:cs="Arial"/>
          <w:color w:val="000000"/>
          <w:shd w:val="clear" w:color="auto" w:fill="FFFFFF"/>
        </w:rPr>
        <w:t>Wave, smile and use names if you know them. If you know Makaton you can support this song with signs.</w:t>
      </w:r>
    </w:p>
    <w:p w:rsidR="003B5DF3" w:rsidP="003B5DF3" w:rsidRDefault="003B5DF3" w14:paraId="51BF7E72" w14:textId="77777777">
      <w:pPr>
        <w:ind w:left="360"/>
        <w:rPr>
          <w:rFonts w:cs="Arial"/>
          <w:szCs w:val="24"/>
        </w:rPr>
      </w:pPr>
    </w:p>
    <w:p w:rsidRPr="0071109B" w:rsidR="00A97EF6" w:rsidP="1B678527" w:rsidRDefault="00A97EF6" w14:paraId="6D47D918" w14:textId="164D2396">
      <w:pPr>
        <w:pStyle w:val="Heading2"/>
        <w:rPr>
          <w:rFonts w:cs="Arial"/>
        </w:rPr>
      </w:pPr>
      <w:r w:rsidR="004A1107">
        <w:rPr/>
        <w:t>Permissions</w:t>
      </w:r>
    </w:p>
    <w:p w:rsidRPr="0071109B" w:rsidR="00A97EF6" w:rsidP="1B678527" w:rsidRDefault="00A97EF6" w14:paraId="3AFA2F61" w14:textId="31910D55">
      <w:pPr>
        <w:pStyle w:val="Normal"/>
        <w:rPr>
          <w:rFonts w:cs="Arial"/>
        </w:rPr>
      </w:pPr>
      <w:r w:rsidR="00A97EF6">
        <w:rPr/>
        <w:t xml:space="preserve">Please read our guide on </w:t>
      </w:r>
      <w:hyperlink r:id="R495230eb13204e22">
        <w:r w:rsidRPr="1B678527" w:rsidR="00A97EF6">
          <w:rPr>
            <w:rStyle w:val="Hyperlink"/>
          </w:rPr>
          <w:t>permission</w:t>
        </w:r>
        <w:r w:rsidRPr="1B678527" w:rsidR="00A97EF6">
          <w:rPr>
            <w:rStyle w:val="Hyperlink"/>
          </w:rPr>
          <w:t xml:space="preserve"> to read books aloud online</w:t>
        </w:r>
      </w:hyperlink>
      <w:r w:rsidR="00A97EF6">
        <w:rPr/>
        <w:t xml:space="preserve">. </w:t>
      </w:r>
    </w:p>
    <w:p w:rsidR="00A97EF6" w:rsidP="00A97EF6" w:rsidRDefault="00A97EF6" w14:paraId="2AF86A04" w14:textId="77777777">
      <w:pPr>
        <w:rPr>
          <w:rFonts w:cs="Arial"/>
          <w:szCs w:val="24"/>
        </w:rPr>
      </w:pPr>
    </w:p>
    <w:p w:rsidR="00A97EF6" w:rsidP="00A97EF6" w:rsidRDefault="00A97EF6" w14:paraId="1707E3C3" w14:textId="77777777">
      <w:pPr>
        <w:rPr>
          <w:rFonts w:cs="Arial"/>
          <w:szCs w:val="24"/>
        </w:rPr>
      </w:pPr>
    </w:p>
    <w:p w:rsidR="00A97EF6" w:rsidP="00A97EF6" w:rsidRDefault="00A97EF6" w14:paraId="24B96E2F" w14:textId="77777777">
      <w:pPr>
        <w:rPr>
          <w:rFonts w:cs="Arial"/>
          <w:szCs w:val="24"/>
        </w:rPr>
      </w:pPr>
    </w:p>
    <w:p w:rsidRPr="00A97EF6" w:rsidR="00A97EF6" w:rsidP="00A97EF6" w:rsidRDefault="00A97EF6" w14:paraId="78C4B958" w14:textId="77777777"/>
    <w:sectPr w:rsidRPr="00A97EF6" w:rsidR="00A97EF6" w:rsidSect="003C388C">
      <w:headerReference w:type="first" r:id="rId17"/>
      <w:pgSz w:w="11906" w:h="16838" w:orient="portrait"/>
      <w:pgMar w:top="1440" w:right="1134" w:bottom="1440" w:left="1134" w:header="2268" w:footer="15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6DB4" w:rsidP="0003056A" w:rsidRDefault="00686DB4" w14:paraId="69955117" w14:textId="77777777">
      <w:r>
        <w:separator/>
      </w:r>
    </w:p>
  </w:endnote>
  <w:endnote w:type="continuationSeparator" w:id="0">
    <w:p w:rsidR="00686DB4" w:rsidP="0003056A" w:rsidRDefault="00686DB4" w14:paraId="6EB314E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6DB4" w:rsidP="0003056A" w:rsidRDefault="00686DB4" w14:paraId="6DF4E547" w14:textId="77777777">
      <w:r>
        <w:separator/>
      </w:r>
    </w:p>
  </w:footnote>
  <w:footnote w:type="continuationSeparator" w:id="0">
    <w:p w:rsidR="00686DB4" w:rsidP="0003056A" w:rsidRDefault="00686DB4" w14:paraId="6F5D2E8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p14">
  <w:p w:rsidR="003C388C" w:rsidP="0003056A" w:rsidRDefault="008E58F7" w14:paraId="0F3FADCD" w14:textId="77777777">
    <w:pPr>
      <w:pStyle w:val="Header"/>
    </w:pPr>
    <w:r>
      <w:rPr>
        <w:noProof/>
        <w:lang w:eastAsia="en-GB"/>
      </w:rPr>
      <w:drawing>
        <wp:anchor distT="0" distB="0" distL="114300" distR="114300" simplePos="0" relativeHeight="251664384" behindDoc="0" locked="0" layoutInCell="1" allowOverlap="1" wp14:anchorId="3B36CC3A" wp14:editId="40459347">
          <wp:simplePos x="0" y="0"/>
          <wp:positionH relativeFrom="column">
            <wp:posOffset>1667510</wp:posOffset>
          </wp:positionH>
          <wp:positionV relativeFrom="paragraph">
            <wp:posOffset>-984250</wp:posOffset>
          </wp:positionV>
          <wp:extent cx="767080" cy="1010920"/>
          <wp:effectExtent l="0" t="0" r="0" b="0"/>
          <wp:wrapSquare wrapText="bothSides"/>
          <wp:docPr id="5" name="Picture 5" descr="Bookbug logo">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08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88C">
      <w:rPr>
        <w:noProof/>
        <w:lang w:eastAsia="en-GB"/>
      </w:rPr>
      <w:drawing>
        <wp:anchor distT="0" distB="0" distL="114300" distR="114300" simplePos="0" relativeHeight="251659264" behindDoc="0" locked="0" layoutInCell="1" allowOverlap="1" wp14:anchorId="482FEC33" wp14:editId="71853F75">
          <wp:simplePos x="0" y="0"/>
          <wp:positionH relativeFrom="margin">
            <wp:posOffset>0</wp:posOffset>
          </wp:positionH>
          <wp:positionV relativeFrom="margin">
            <wp:posOffset>-1141095</wp:posOffset>
          </wp:positionV>
          <wp:extent cx="1434465" cy="977900"/>
          <wp:effectExtent l="0" t="0" r="0" b="0"/>
          <wp:wrapSquare wrapText="bothSides"/>
          <wp:docPr id="1" name="Picture 0" descr="Scottish Book Trust logo">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
                  <a:stretch>
                    <a:fillRect/>
                  </a:stretch>
                </pic:blipFill>
                <pic:spPr>
                  <a:xfrm>
                    <a:off x="0" y="0"/>
                    <a:ext cx="1434465" cy="9779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6C7EEC"/>
    <w:multiLevelType w:val="hybridMultilevel"/>
    <w:tmpl w:val="DDE2BE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7CC43191"/>
    <w:multiLevelType w:val="hybridMultilevel"/>
    <w:tmpl w:val="1226C06E"/>
    <w:lvl w:ilvl="0" w:tplc="E260FE56">
      <w:start w:val="1"/>
      <w:numFmt w:val="decimal"/>
      <w:lvlText w:val="%1."/>
      <w:lvlJc w:val="left"/>
      <w:pPr>
        <w:ind w:left="36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trackRevisions w:val="false"/>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C1A"/>
    <w:rsid w:val="0003056A"/>
    <w:rsid w:val="00041E56"/>
    <w:rsid w:val="0006C130"/>
    <w:rsid w:val="00142803"/>
    <w:rsid w:val="00243183"/>
    <w:rsid w:val="00313DDF"/>
    <w:rsid w:val="003B5DF3"/>
    <w:rsid w:val="003C388C"/>
    <w:rsid w:val="003E7BC4"/>
    <w:rsid w:val="00437C1A"/>
    <w:rsid w:val="004554B8"/>
    <w:rsid w:val="004611B6"/>
    <w:rsid w:val="004847B8"/>
    <w:rsid w:val="004A1107"/>
    <w:rsid w:val="004E1DFA"/>
    <w:rsid w:val="00550AE8"/>
    <w:rsid w:val="00565E5E"/>
    <w:rsid w:val="005C2576"/>
    <w:rsid w:val="006207CD"/>
    <w:rsid w:val="00645CD5"/>
    <w:rsid w:val="00674D2F"/>
    <w:rsid w:val="00686DB4"/>
    <w:rsid w:val="0069294E"/>
    <w:rsid w:val="0069552C"/>
    <w:rsid w:val="006D1986"/>
    <w:rsid w:val="006E11B9"/>
    <w:rsid w:val="006F5EEB"/>
    <w:rsid w:val="0071109B"/>
    <w:rsid w:val="00721C41"/>
    <w:rsid w:val="007C34AA"/>
    <w:rsid w:val="007C7E5F"/>
    <w:rsid w:val="00822BA9"/>
    <w:rsid w:val="008416C4"/>
    <w:rsid w:val="00860635"/>
    <w:rsid w:val="008E58F7"/>
    <w:rsid w:val="008E7E6A"/>
    <w:rsid w:val="00917624"/>
    <w:rsid w:val="0099246E"/>
    <w:rsid w:val="009F65D7"/>
    <w:rsid w:val="00A450F1"/>
    <w:rsid w:val="00A97EF6"/>
    <w:rsid w:val="00B1598C"/>
    <w:rsid w:val="00B50DF6"/>
    <w:rsid w:val="00B66958"/>
    <w:rsid w:val="00B91E50"/>
    <w:rsid w:val="00BC788D"/>
    <w:rsid w:val="00BE52F2"/>
    <w:rsid w:val="00C079BC"/>
    <w:rsid w:val="00C17AC5"/>
    <w:rsid w:val="00C2184C"/>
    <w:rsid w:val="00C35EFE"/>
    <w:rsid w:val="00C45EEF"/>
    <w:rsid w:val="00C52225"/>
    <w:rsid w:val="00C648CA"/>
    <w:rsid w:val="00CA7502"/>
    <w:rsid w:val="00D40B9E"/>
    <w:rsid w:val="00E90442"/>
    <w:rsid w:val="00EA1129"/>
    <w:rsid w:val="00EA2147"/>
    <w:rsid w:val="00EE285A"/>
    <w:rsid w:val="00FC0D98"/>
    <w:rsid w:val="00FE1987"/>
    <w:rsid w:val="1B678527"/>
    <w:rsid w:val="3494DD1F"/>
    <w:rsid w:val="488BB48E"/>
    <w:rsid w:val="5146C167"/>
    <w:rsid w:val="60B4D7C3"/>
    <w:rsid w:val="6C8E5D01"/>
    <w:rsid w:val="7E8189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5CE766"/>
  <w15:chartTrackingRefBased/>
  <w15:docId w15:val="{7E1593B3-9841-48DF-AB05-FF08256FD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3056A"/>
    <w:pPr>
      <w:spacing w:after="0" w:line="276" w:lineRule="auto"/>
    </w:pPr>
    <w:rPr>
      <w:rFonts w:ascii="Arial" w:hAnsi="Arial"/>
      <w:sz w:val="24"/>
    </w:rPr>
  </w:style>
  <w:style w:type="paragraph" w:styleId="Heading1">
    <w:name w:val="heading 1"/>
    <w:basedOn w:val="Normal"/>
    <w:next w:val="Normal"/>
    <w:link w:val="Heading1Char"/>
    <w:uiPriority w:val="9"/>
    <w:qFormat/>
    <w:rsid w:val="005C2576"/>
    <w:pPr>
      <w:outlineLvl w:val="0"/>
    </w:pPr>
    <w:rPr>
      <w:b/>
      <w:sz w:val="44"/>
      <w:szCs w:val="44"/>
    </w:rPr>
  </w:style>
  <w:style w:type="paragraph" w:styleId="Heading2">
    <w:name w:val="heading 2"/>
    <w:basedOn w:val="Normal"/>
    <w:next w:val="Normal"/>
    <w:link w:val="Heading2Char"/>
    <w:uiPriority w:val="9"/>
    <w:unhideWhenUsed/>
    <w:qFormat/>
    <w:rsid w:val="005C2576"/>
    <w:pPr>
      <w:outlineLvl w:val="1"/>
    </w:pPr>
    <w:rPr>
      <w:b/>
      <w:bCs/>
      <w:sz w:val="32"/>
      <w:szCs w:val="32"/>
    </w:rPr>
  </w:style>
  <w:style w:type="paragraph" w:styleId="Heading3">
    <w:name w:val="heading 3"/>
    <w:basedOn w:val="Heading2"/>
    <w:next w:val="Normal"/>
    <w:link w:val="Heading3Char"/>
    <w:autoRedefine/>
    <w:uiPriority w:val="9"/>
    <w:unhideWhenUsed/>
    <w:qFormat/>
    <w:rsid w:val="00CA7502"/>
    <w:pPr>
      <w:ind w:firstLine="360"/>
      <w:outlineLvl w:val="2"/>
    </w:pPr>
    <w:rPr>
      <w:b w:val="0"/>
      <w:sz w:val="28"/>
      <w:szCs w:val="28"/>
      <w:u w:val="single"/>
    </w:rPr>
  </w:style>
  <w:style w:type="paragraph" w:styleId="Heading4">
    <w:name w:val="heading 4"/>
    <w:basedOn w:val="Normal"/>
    <w:next w:val="Normal"/>
    <w:link w:val="Heading4Char"/>
    <w:uiPriority w:val="9"/>
    <w:unhideWhenUsed/>
    <w:qFormat/>
    <w:rsid w:val="005C2576"/>
    <w:pPr>
      <w:outlineLvl w:val="3"/>
    </w:pPr>
    <w:rPr>
      <w:b/>
      <w:bCs/>
    </w:rPr>
  </w:style>
  <w:style w:type="paragraph" w:styleId="Heading5">
    <w:name w:val="heading 5"/>
    <w:basedOn w:val="Normal"/>
    <w:next w:val="Normal"/>
    <w:link w:val="Heading5Char"/>
    <w:uiPriority w:val="9"/>
    <w:unhideWhenUsed/>
    <w:qFormat/>
    <w:rsid w:val="005C2576"/>
    <w:pPr>
      <w:outlineLvl w:val="4"/>
    </w:pPr>
    <w:rPr>
      <w:b/>
      <w:bCs/>
      <w:i/>
      <w:iCs/>
    </w:rPr>
  </w:style>
  <w:style w:type="paragraph" w:styleId="Heading6">
    <w:name w:val="heading 6"/>
    <w:basedOn w:val="Normal"/>
    <w:next w:val="Normal"/>
    <w:link w:val="Heading6Char"/>
    <w:uiPriority w:val="9"/>
    <w:unhideWhenUsed/>
    <w:qFormat/>
    <w:rsid w:val="005C2576"/>
    <w:pPr>
      <w:outlineLvl w:val="5"/>
    </w:pPr>
    <w:rPr>
      <w:i/>
      <w:i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3C388C"/>
    <w:pPr>
      <w:tabs>
        <w:tab w:val="center" w:pos="4513"/>
        <w:tab w:val="right" w:pos="9026"/>
      </w:tabs>
      <w:spacing w:line="240" w:lineRule="auto"/>
    </w:pPr>
  </w:style>
  <w:style w:type="character" w:styleId="HeaderChar" w:customStyle="1">
    <w:name w:val="Header Char"/>
    <w:basedOn w:val="DefaultParagraphFont"/>
    <w:link w:val="Header"/>
    <w:uiPriority w:val="99"/>
    <w:rsid w:val="003C388C"/>
    <w:rPr>
      <w:rFonts w:ascii="Arial" w:hAnsi="Arial"/>
      <w:sz w:val="24"/>
    </w:rPr>
  </w:style>
  <w:style w:type="paragraph" w:styleId="Footer">
    <w:name w:val="footer"/>
    <w:basedOn w:val="Normal"/>
    <w:link w:val="FooterChar"/>
    <w:uiPriority w:val="99"/>
    <w:unhideWhenUsed/>
    <w:rsid w:val="003C388C"/>
    <w:pPr>
      <w:tabs>
        <w:tab w:val="center" w:pos="4513"/>
        <w:tab w:val="right" w:pos="9026"/>
      </w:tabs>
      <w:spacing w:line="240" w:lineRule="auto"/>
    </w:pPr>
  </w:style>
  <w:style w:type="character" w:styleId="FooterChar" w:customStyle="1">
    <w:name w:val="Footer Char"/>
    <w:basedOn w:val="DefaultParagraphFont"/>
    <w:link w:val="Footer"/>
    <w:uiPriority w:val="99"/>
    <w:rsid w:val="003C388C"/>
    <w:rPr>
      <w:rFonts w:ascii="Arial" w:hAnsi="Arial"/>
      <w:sz w:val="24"/>
    </w:rPr>
  </w:style>
  <w:style w:type="character" w:styleId="Heading1Char" w:customStyle="1">
    <w:name w:val="Heading 1 Char"/>
    <w:basedOn w:val="DefaultParagraphFont"/>
    <w:link w:val="Heading1"/>
    <w:uiPriority w:val="9"/>
    <w:rsid w:val="005C2576"/>
    <w:rPr>
      <w:rFonts w:ascii="Arial" w:hAnsi="Arial"/>
      <w:b/>
      <w:sz w:val="44"/>
      <w:szCs w:val="44"/>
    </w:rPr>
  </w:style>
  <w:style w:type="character" w:styleId="Heading2Char" w:customStyle="1">
    <w:name w:val="Heading 2 Char"/>
    <w:basedOn w:val="DefaultParagraphFont"/>
    <w:link w:val="Heading2"/>
    <w:uiPriority w:val="9"/>
    <w:rsid w:val="005C2576"/>
    <w:rPr>
      <w:rFonts w:ascii="Arial" w:hAnsi="Arial"/>
      <w:b/>
      <w:bCs/>
      <w:sz w:val="32"/>
      <w:szCs w:val="32"/>
    </w:rPr>
  </w:style>
  <w:style w:type="character" w:styleId="Heading3Char" w:customStyle="1">
    <w:name w:val="Heading 3 Char"/>
    <w:basedOn w:val="DefaultParagraphFont"/>
    <w:link w:val="Heading3"/>
    <w:uiPriority w:val="9"/>
    <w:rsid w:val="00CA7502"/>
    <w:rPr>
      <w:rFonts w:ascii="Arial" w:hAnsi="Arial"/>
      <w:bCs/>
      <w:sz w:val="28"/>
      <w:szCs w:val="28"/>
      <w:u w:val="single"/>
    </w:rPr>
  </w:style>
  <w:style w:type="character" w:styleId="Heading4Char" w:customStyle="1">
    <w:name w:val="Heading 4 Char"/>
    <w:basedOn w:val="DefaultParagraphFont"/>
    <w:link w:val="Heading4"/>
    <w:uiPriority w:val="9"/>
    <w:rsid w:val="005C2576"/>
    <w:rPr>
      <w:rFonts w:ascii="Arial" w:hAnsi="Arial"/>
      <w:b/>
      <w:bCs/>
      <w:sz w:val="24"/>
    </w:rPr>
  </w:style>
  <w:style w:type="character" w:styleId="Heading5Char" w:customStyle="1">
    <w:name w:val="Heading 5 Char"/>
    <w:basedOn w:val="DefaultParagraphFont"/>
    <w:link w:val="Heading5"/>
    <w:uiPriority w:val="9"/>
    <w:rsid w:val="005C2576"/>
    <w:rPr>
      <w:rFonts w:ascii="Arial" w:hAnsi="Arial"/>
      <w:b/>
      <w:bCs/>
      <w:i/>
      <w:iCs/>
      <w:sz w:val="24"/>
    </w:rPr>
  </w:style>
  <w:style w:type="character" w:styleId="Heading6Char" w:customStyle="1">
    <w:name w:val="Heading 6 Char"/>
    <w:basedOn w:val="DefaultParagraphFont"/>
    <w:link w:val="Heading6"/>
    <w:uiPriority w:val="9"/>
    <w:rsid w:val="005C2576"/>
    <w:rPr>
      <w:rFonts w:ascii="Arial" w:hAnsi="Arial"/>
      <w:i/>
      <w:iCs/>
      <w:sz w:val="24"/>
    </w:rPr>
  </w:style>
  <w:style w:type="paragraph" w:styleId="ListParagraph">
    <w:name w:val="List Paragraph"/>
    <w:basedOn w:val="Normal"/>
    <w:uiPriority w:val="34"/>
    <w:qFormat/>
    <w:rsid w:val="0099246E"/>
    <w:pPr>
      <w:ind w:left="720"/>
      <w:contextualSpacing/>
    </w:pPr>
  </w:style>
  <w:style w:type="character" w:styleId="Hyperlink">
    <w:name w:val="Hyperlink"/>
    <w:basedOn w:val="DefaultParagraphFont"/>
    <w:uiPriority w:val="99"/>
    <w:unhideWhenUsed/>
    <w:rsid w:val="004E1DFA"/>
    <w:rPr>
      <w:color w:val="C41C70"/>
      <w:u w:val="single"/>
    </w:rPr>
  </w:style>
  <w:style w:type="character" w:styleId="FollowedHyperlink">
    <w:name w:val="FollowedHyperlink"/>
    <w:basedOn w:val="DefaultParagraphFont"/>
    <w:uiPriority w:val="99"/>
    <w:semiHidden/>
    <w:unhideWhenUsed/>
    <w:rsid w:val="00B91E50"/>
    <w:rPr>
      <w:color w:val="954F72" w:themeColor="followedHyperlink"/>
      <w:u w:val="single"/>
    </w:rPr>
  </w:style>
  <w:style w:type="paragraph" w:styleId="NormalWeb">
    <w:name w:val="Normal (Web)"/>
    <w:basedOn w:val="Normal"/>
    <w:uiPriority w:val="99"/>
    <w:semiHidden/>
    <w:unhideWhenUsed/>
    <w:rsid w:val="009F65D7"/>
    <w:pPr>
      <w:spacing w:before="100" w:beforeAutospacing="1" w:after="100" w:afterAutospacing="1" w:line="240" w:lineRule="auto"/>
    </w:pPr>
    <w:rPr>
      <w:rFonts w:ascii="Times New Roman" w:hAnsi="Times New Roman" w:eastAsia="Times New Roman" w:cs="Times New Roman"/>
      <w:szCs w:val="24"/>
      <w:lang w:eastAsia="en-GB"/>
    </w:rPr>
  </w:style>
  <w:style w:type="character" w:styleId="normaltextrun" w:customStyle="1">
    <w:name w:val="normaltextrun"/>
    <w:basedOn w:val="DefaultParagraphFont"/>
    <w:rsid w:val="00437C1A"/>
  </w:style>
  <w:style w:type="character" w:styleId="UnresolvedMention" w:customStyle="1">
    <w:name w:val="Unresolved Mention"/>
    <w:basedOn w:val="DefaultParagraphFont"/>
    <w:uiPriority w:val="99"/>
    <w:semiHidden/>
    <w:unhideWhenUsed/>
    <w:rsid w:val="00437C1A"/>
    <w:rPr>
      <w:color w:val="605E5C"/>
      <w:shd w:val="clear" w:color="auto" w:fill="E1DFDD"/>
    </w:rPr>
  </w:style>
  <w:style w:type="character" w:styleId="eop" w:customStyle="1">
    <w:name w:val="eop"/>
    <w:basedOn w:val="DefaultParagraphFont"/>
    <w:rsid w:val="00437C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scottishbooktrust.com/songs-and-rhymes/grand-old-duke-of-york" TargetMode="Externa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www.scottishbooktrust.com/songs-and-rhymes/round-and-round-the-garden-" TargetMode="External"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scottishbooktrust.com/songs-and-rhymes/the-hello-song" TargetMode="External" Id="rId11" /><Relationship Type="http://schemas.openxmlformats.org/officeDocument/2006/relationships/numbering" Target="numbering.xml" Id="rId5" /><Relationship Type="http://schemas.openxmlformats.org/officeDocument/2006/relationships/hyperlink" Target="https://www.scottishbooktrust.com/songs-and-rhymes/bluebells-cockle-shells" TargetMode="Externa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scottishbooktrust.com/songs-and-rhymes/big-red-bus" TargetMode="External" Id="rId14" /><Relationship Type="http://schemas.openxmlformats.org/officeDocument/2006/relationships/hyperlink" Target="https://www.scottishbooktrust.com/reading-and-stories/bookbug/online-bookbug-sessions-recommendations-and-permissions" TargetMode="External" Id="R495230eb13204e22" /></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hackett\SBT\SBT%20-%20Company%20Data\Staff%20info\Brand%20templates\Word\Resources%20templates\Bookbug%20Session%20Plan%20template%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17" ma:contentTypeDescription="Create a new document." ma:contentTypeScope="" ma:versionID="517d4b6cfeea9bcf8c099668de2ab6e0">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fabd48f983e2d8052c42530991ce2ad4"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Notes" ma:index="21" nillable="true" ma:displayName="Notes" ma:format="Dropdown" ma:internalName="Note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Notes xmlns="e8fe8bb9-e0d4-4ac3-b920-326070b987f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6D8AC1-557E-440D-B778-205F4D3DB5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F3699E-138E-41DC-B2DE-F4025406E1A1}">
  <ds:schemaRefs>
    <ds:schemaRef ds:uri="http://schemas.microsoft.com/sharepoint/v3/contenttype/forms"/>
  </ds:schemaRefs>
</ds:datastoreItem>
</file>

<file path=customXml/itemProps3.xml><?xml version="1.0" encoding="utf-8"?>
<ds:datastoreItem xmlns:ds="http://schemas.openxmlformats.org/officeDocument/2006/customXml" ds:itemID="{FF522677-C271-4330-B355-035067B7F7A8}">
  <ds:schemaRefs>
    <ds:schemaRef ds:uri="http://purl.org/dc/dcmitype/"/>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http://purl.org/dc/elements/1.1/"/>
    <ds:schemaRef ds:uri="http://schemas.microsoft.com/office/2006/metadata/properties"/>
    <ds:schemaRef ds:uri="6b42feb5-42f4-4875-917d-a8fcb0477ae8"/>
    <ds:schemaRef ds:uri="http://purl.org/dc/terms/"/>
    <ds:schemaRef ds:uri="e8fe8bb9-e0d4-4ac3-b920-326070b987fc"/>
  </ds:schemaRefs>
</ds:datastoreItem>
</file>

<file path=customXml/itemProps4.xml><?xml version="1.0" encoding="utf-8"?>
<ds:datastoreItem xmlns:ds="http://schemas.openxmlformats.org/officeDocument/2006/customXml" ds:itemID="{4960EDF1-6EF1-43CD-A767-33D8EAA65DD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Bookbug Session Plan template - 2022</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Bookbug Session Plan - How to Catch a Rainbow</dc:title>
  <dc:subject/>
  <dc:creator>Yasmin Hackett</dc:creator>
  <keywords/>
  <dc:description/>
  <lastModifiedBy>Becky McRitchie</lastModifiedBy>
  <revision>4</revision>
  <dcterms:created xsi:type="dcterms:W3CDTF">2023-03-10T16:48:00.0000000Z</dcterms:created>
  <dcterms:modified xsi:type="dcterms:W3CDTF">2023-03-13T12:44:57.8595616Z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Order">
    <vt:r8>3886600</vt:r8>
  </property>
  <property fmtid="{D5CDD505-2E9C-101B-9397-08002B2CF9AE}" pid="4" name="MediaServiceImageTags">
    <vt:lpwstr/>
  </property>
</Properties>
</file>