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CE9C5" w14:textId="684E73A1" w:rsidR="00A97EF6" w:rsidRPr="00AB52DC" w:rsidRDefault="00A97EF6" w:rsidP="00A97EF6">
      <w:pPr>
        <w:pStyle w:val="Heading1"/>
      </w:pPr>
      <w:r w:rsidRPr="00AB52DC">
        <w:t xml:space="preserve">Bookbug Session: </w:t>
      </w:r>
      <w:r w:rsidR="001A2A6A">
        <w:t>Nursery to Primary 1 transition</w:t>
      </w:r>
    </w:p>
    <w:p w14:paraId="57780C81" w14:textId="048870CC" w:rsidR="00DD36D7" w:rsidRDefault="0067032C" w:rsidP="0099246E">
      <w:r w:rsidRPr="0067032C">
        <w:t xml:space="preserve">We have created a Bookbug </w:t>
      </w:r>
      <w:r w:rsidR="001A2A6A">
        <w:t>S</w:t>
      </w:r>
      <w:r w:rsidRPr="0067032C">
        <w:t xml:space="preserve">ession based on the transition from </w:t>
      </w:r>
      <w:r w:rsidR="001A2A6A">
        <w:t>n</w:t>
      </w:r>
      <w:r w:rsidRPr="0067032C">
        <w:t xml:space="preserve">ursery into </w:t>
      </w:r>
      <w:r w:rsidR="00DD36D7">
        <w:t>P</w:t>
      </w:r>
      <w:r w:rsidRPr="0067032C">
        <w:t xml:space="preserve">rimary </w:t>
      </w:r>
      <w:r w:rsidR="00DD36D7">
        <w:t xml:space="preserve">1, featuring </w:t>
      </w:r>
      <w:r w:rsidRPr="0067032C">
        <w:t>carefully selected songs, rhymes and a picture book that focus</w:t>
      </w:r>
      <w:r w:rsidR="00EF20D9">
        <w:t>es</w:t>
      </w:r>
      <w:r w:rsidRPr="0067032C">
        <w:t xml:space="preserve"> on the health </w:t>
      </w:r>
      <w:r w:rsidR="00DD36D7">
        <w:t>and</w:t>
      </w:r>
      <w:r w:rsidRPr="0067032C">
        <w:t xml:space="preserve"> wellbeing of children and on adapting to change and routine.</w:t>
      </w:r>
    </w:p>
    <w:p w14:paraId="7EB5CDF7" w14:textId="77777777" w:rsidR="00DD36D7" w:rsidRDefault="00DD36D7" w:rsidP="0099246E"/>
    <w:p w14:paraId="05393E72" w14:textId="77777777" w:rsidR="004B0400" w:rsidRPr="004B0400" w:rsidRDefault="004B0400" w:rsidP="004B0400">
      <w:r w:rsidRPr="004B0400">
        <w:t xml:space="preserve">The session plan </w:t>
      </w:r>
      <w:proofErr w:type="gramStart"/>
      <w:r w:rsidRPr="004B0400">
        <w:t>makes reference</w:t>
      </w:r>
      <w:proofErr w:type="gramEnd"/>
      <w:r w:rsidRPr="004B0400">
        <w:t xml:space="preserve"> to the Curriculum for Excellence, including experiences and outcomes to help early years staff use the songs, rhymes and story in your setting, plan transitional activities and prompt conversations with the children and their families.</w:t>
      </w:r>
    </w:p>
    <w:p w14:paraId="106E2E9B" w14:textId="77777777" w:rsidR="0067032C" w:rsidRDefault="0067032C" w:rsidP="0099246E"/>
    <w:p w14:paraId="461EC60D" w14:textId="38FF564B" w:rsidR="003C388C" w:rsidRDefault="00860635" w:rsidP="004A1107">
      <w:pPr>
        <w:pStyle w:val="Heading2"/>
        <w:numPr>
          <w:ilvl w:val="0"/>
          <w:numId w:val="2"/>
        </w:numPr>
      </w:pPr>
      <w:r>
        <w:t>Introduction song</w:t>
      </w:r>
      <w:r w:rsidR="00A97EF6">
        <w:t xml:space="preserve"> </w:t>
      </w:r>
    </w:p>
    <w:p w14:paraId="25A0BC5D" w14:textId="3D10C109" w:rsidR="004A1107" w:rsidRPr="004A1107" w:rsidRDefault="00000000" w:rsidP="004A1107">
      <w:pPr>
        <w:pStyle w:val="Heading3"/>
      </w:pPr>
      <w:hyperlink r:id="rId11" w:history="1">
        <w:r w:rsidR="004E1DFA">
          <w:rPr>
            <w:rStyle w:val="Hyperlink"/>
          </w:rPr>
          <w:t>T</w:t>
        </w:r>
        <w:r w:rsidR="004A1107" w:rsidRPr="004A1107">
          <w:rPr>
            <w:rStyle w:val="Hyperlink"/>
          </w:rPr>
          <w:t>he Hello Song</w:t>
        </w:r>
      </w:hyperlink>
    </w:p>
    <w:p w14:paraId="2266F4E2" w14:textId="77777777" w:rsidR="00860635" w:rsidRDefault="00860635" w:rsidP="003E7BC4">
      <w:pPr>
        <w:pStyle w:val="Heading4"/>
        <w:ind w:firstLine="360"/>
      </w:pPr>
      <w:r>
        <w:t>Benefits</w:t>
      </w:r>
    </w:p>
    <w:p w14:paraId="62CD454F" w14:textId="564F409E" w:rsidR="00A97EF6" w:rsidRDefault="007C7E5F" w:rsidP="003E7BC4">
      <w:pPr>
        <w:ind w:firstLine="360"/>
      </w:pPr>
      <w:r>
        <w:t>Familiar start –</w:t>
      </w:r>
      <w:r w:rsidR="00A97EF6" w:rsidRPr="00A97EF6">
        <w:t xml:space="preserve"> lets everyone know a Bookbug session has started.</w:t>
      </w:r>
    </w:p>
    <w:p w14:paraId="77E8E547" w14:textId="77777777" w:rsidR="00860635" w:rsidRDefault="00860635" w:rsidP="003E7BC4">
      <w:pPr>
        <w:pStyle w:val="Heading4"/>
        <w:ind w:firstLine="360"/>
      </w:pPr>
      <w:r>
        <w:t>Tips</w:t>
      </w:r>
    </w:p>
    <w:p w14:paraId="63A0B225" w14:textId="6140B4B4" w:rsidR="00A97EF6" w:rsidRDefault="00A97EF6" w:rsidP="00753484">
      <w:pPr>
        <w:ind w:left="360"/>
        <w:rPr>
          <w:rFonts w:eastAsia="Arial" w:cs="Arial"/>
          <w:szCs w:val="24"/>
        </w:rPr>
      </w:pPr>
      <w:r w:rsidRPr="0071109B">
        <w:rPr>
          <w:rFonts w:cs="Arial"/>
          <w:szCs w:val="24"/>
        </w:rPr>
        <w:t>Smile and use names if you know them.</w:t>
      </w:r>
      <w:r w:rsidR="00BE52F2">
        <w:rPr>
          <w:rFonts w:cs="Arial"/>
          <w:szCs w:val="24"/>
        </w:rPr>
        <w:t xml:space="preserve"> </w:t>
      </w:r>
      <w:r w:rsidR="00753484" w:rsidRPr="2348DE6A">
        <w:rPr>
          <w:rFonts w:eastAsia="Arial" w:cs="Arial"/>
          <w:szCs w:val="24"/>
        </w:rPr>
        <w:t>You can also use Makaton to support</w:t>
      </w:r>
      <w:r w:rsidR="00753484">
        <w:t xml:space="preserve"> </w:t>
      </w:r>
      <w:hyperlink r:id="rId12" w:history="1">
        <w:r w:rsidR="00753484" w:rsidRPr="009E5146">
          <w:rPr>
            <w:rStyle w:val="Hyperlink"/>
          </w:rPr>
          <w:t>Th</w:t>
        </w:r>
        <w:r w:rsidR="00753484" w:rsidRPr="009E5146">
          <w:rPr>
            <w:rStyle w:val="Hyperlink"/>
            <w:rFonts w:eastAsia="Arial" w:cs="Arial"/>
            <w:szCs w:val="24"/>
          </w:rPr>
          <w:t>e Hello Song</w:t>
        </w:r>
      </w:hyperlink>
      <w:r w:rsidR="00753484" w:rsidRPr="2348DE6A">
        <w:rPr>
          <w:rFonts w:eastAsia="Arial" w:cs="Arial"/>
          <w:szCs w:val="24"/>
        </w:rPr>
        <w:t>.</w:t>
      </w:r>
    </w:p>
    <w:p w14:paraId="0A6144F2" w14:textId="77777777" w:rsidR="00CE12A4" w:rsidRPr="00753484" w:rsidRDefault="00CE12A4" w:rsidP="00753484">
      <w:pPr>
        <w:ind w:left="360"/>
      </w:pPr>
    </w:p>
    <w:p w14:paraId="6D21A5B2" w14:textId="77777777" w:rsidR="000C6D01" w:rsidRPr="000C6D01" w:rsidRDefault="000C6D01" w:rsidP="004A1107">
      <w:pPr>
        <w:pStyle w:val="Heading2"/>
        <w:numPr>
          <w:ilvl w:val="0"/>
          <w:numId w:val="2"/>
        </w:numPr>
        <w:rPr>
          <w:color w:val="C41C70"/>
          <w:u w:val="single"/>
        </w:rPr>
      </w:pPr>
      <w:r>
        <w:t>Familiar song</w:t>
      </w:r>
    </w:p>
    <w:p w14:paraId="59708B43" w14:textId="07DABA16" w:rsidR="004A1107" w:rsidRPr="004E1DFA" w:rsidRDefault="00000000" w:rsidP="00DD7DF8">
      <w:pPr>
        <w:pStyle w:val="Heading3"/>
        <w:rPr>
          <w:rStyle w:val="Hyperlink"/>
        </w:rPr>
      </w:pPr>
      <w:hyperlink r:id="rId13" w:history="1">
        <w:r w:rsidR="000C6D01" w:rsidRPr="000C6D01">
          <w:rPr>
            <w:rStyle w:val="Hyperlink"/>
          </w:rPr>
          <w:t>Zoom, Zoom, Zoom</w:t>
        </w:r>
      </w:hyperlink>
    </w:p>
    <w:p w14:paraId="4D9B7456" w14:textId="77777777" w:rsidR="00860635" w:rsidRDefault="00860635" w:rsidP="003E7BC4">
      <w:pPr>
        <w:pStyle w:val="Heading4"/>
        <w:ind w:left="360"/>
      </w:pPr>
      <w:r>
        <w:t>Benefits</w:t>
      </w:r>
    </w:p>
    <w:p w14:paraId="5FCAEFC4" w14:textId="3DC4D51B" w:rsidR="009F65D7" w:rsidRDefault="000C6D01" w:rsidP="003E7BC4">
      <w:pPr>
        <w:ind w:left="360"/>
      </w:pPr>
      <w:r>
        <w:t>Lots of opportunities for movement and participation, crouching, swaying, jumping. Incorporates numeracy skills and counting down</w:t>
      </w:r>
      <w:r w:rsidR="00F1685E">
        <w:t xml:space="preserve"> (5, 4, 3, 2, 1).</w:t>
      </w:r>
    </w:p>
    <w:p w14:paraId="43303CE8" w14:textId="74055B02" w:rsidR="00A037DE" w:rsidRDefault="00A037DE" w:rsidP="00A037DE">
      <w:pPr>
        <w:ind w:left="360"/>
      </w:pPr>
      <w:r w:rsidRPr="00EF20D9">
        <w:rPr>
          <w:rFonts w:eastAsia="Arial" w:cs="Arial"/>
          <w:b/>
          <w:bCs/>
          <w:color w:val="367113"/>
          <w:szCs w:val="24"/>
        </w:rPr>
        <w:t>HWB 0-07a</w:t>
      </w:r>
      <w:r w:rsidRPr="2348DE6A">
        <w:rPr>
          <w:rFonts w:eastAsia="Arial" w:cs="Arial"/>
          <w:b/>
          <w:bCs/>
          <w:color w:val="438E18" w:themeColor="accent3" w:themeShade="BF"/>
          <w:szCs w:val="24"/>
        </w:rPr>
        <w:t xml:space="preserve"> </w:t>
      </w:r>
      <w:r w:rsidRPr="001E3C65">
        <w:rPr>
          <w:rFonts w:eastAsia="Arial" w:cs="Arial"/>
          <w:b/>
          <w:bCs/>
          <w:color w:val="00758A"/>
          <w:szCs w:val="24"/>
        </w:rPr>
        <w:t>MNU 0-03a</w:t>
      </w:r>
    </w:p>
    <w:p w14:paraId="075D1AF5" w14:textId="77777777" w:rsidR="00860635" w:rsidRDefault="00860635" w:rsidP="003E7BC4">
      <w:pPr>
        <w:pStyle w:val="Heading4"/>
        <w:ind w:left="360"/>
      </w:pPr>
      <w:r>
        <w:t>Tips</w:t>
      </w:r>
    </w:p>
    <w:p w14:paraId="19DFD9EF" w14:textId="7519080B" w:rsidR="00A97EF6" w:rsidRPr="004554B8" w:rsidRDefault="007A6D20" w:rsidP="003E7BC4">
      <w:pPr>
        <w:ind w:left="360"/>
      </w:pPr>
      <w:r>
        <w:rPr>
          <w:rFonts w:eastAsia="Arial" w:cs="Arial"/>
          <w:szCs w:val="24"/>
        </w:rPr>
        <w:t>U</w:t>
      </w:r>
      <w:r w:rsidRPr="2348DE6A">
        <w:rPr>
          <w:rFonts w:eastAsia="Arial" w:cs="Arial"/>
          <w:szCs w:val="24"/>
        </w:rPr>
        <w:t xml:space="preserve">se finger play to help children count down from </w:t>
      </w:r>
      <w:r w:rsidR="00A64DEC">
        <w:rPr>
          <w:rFonts w:eastAsia="Arial" w:cs="Arial"/>
          <w:szCs w:val="24"/>
        </w:rPr>
        <w:t>five</w:t>
      </w:r>
      <w:r w:rsidRPr="2348DE6A">
        <w:rPr>
          <w:rFonts w:eastAsia="Arial" w:cs="Arial"/>
          <w:szCs w:val="24"/>
        </w:rPr>
        <w:t>. Build up anticipation before blasting off. This song can also be linked to the children about to embark on a new journey of their own.</w:t>
      </w:r>
    </w:p>
    <w:p w14:paraId="3BB870C1" w14:textId="77777777" w:rsidR="00A97EF6" w:rsidRPr="00A97EF6" w:rsidRDefault="00A97EF6" w:rsidP="00A97EF6"/>
    <w:p w14:paraId="3EBABA54" w14:textId="77777777" w:rsidR="00A64DEC" w:rsidRPr="00A64DEC" w:rsidRDefault="00A64DEC" w:rsidP="00EA1129">
      <w:pPr>
        <w:pStyle w:val="Heading2"/>
        <w:numPr>
          <w:ilvl w:val="0"/>
          <w:numId w:val="2"/>
        </w:numPr>
        <w:rPr>
          <w:color w:val="C41C70"/>
          <w:u w:val="single"/>
        </w:rPr>
      </w:pPr>
      <w:r>
        <w:t>Familiar rhyme</w:t>
      </w:r>
    </w:p>
    <w:p w14:paraId="490AFB1C" w14:textId="2B4BD209" w:rsidR="00EA1129" w:rsidRPr="004E1DFA" w:rsidRDefault="00000000" w:rsidP="00DD7DF8">
      <w:pPr>
        <w:pStyle w:val="Heading3"/>
        <w:rPr>
          <w:rStyle w:val="Hyperlink"/>
        </w:rPr>
      </w:pPr>
      <w:hyperlink r:id="rId14" w:history="1">
        <w:r w:rsidR="00DD7DF8" w:rsidRPr="00DD7DF8">
          <w:rPr>
            <w:rStyle w:val="Hyperlink"/>
          </w:rPr>
          <w:t>Five Fat Peas</w:t>
        </w:r>
      </w:hyperlink>
    </w:p>
    <w:p w14:paraId="45503192" w14:textId="77777777" w:rsidR="00860635" w:rsidRDefault="00860635" w:rsidP="003E7BC4">
      <w:pPr>
        <w:pStyle w:val="Heading4"/>
        <w:ind w:left="360"/>
      </w:pPr>
      <w:r>
        <w:t>Benefits</w:t>
      </w:r>
    </w:p>
    <w:p w14:paraId="456E29B2" w14:textId="624CD82C" w:rsidR="000245ED" w:rsidRDefault="000245ED" w:rsidP="003E7BC4">
      <w:pPr>
        <w:ind w:left="360"/>
        <w:rPr>
          <w:rFonts w:eastAsia="Arial" w:cs="Arial"/>
          <w:szCs w:val="24"/>
        </w:rPr>
      </w:pPr>
      <w:r w:rsidRPr="2348DE6A">
        <w:rPr>
          <w:rFonts w:eastAsia="Arial" w:cs="Arial"/>
          <w:szCs w:val="24"/>
        </w:rPr>
        <w:t>Finger play opportunities, moving fingers independently of one another, great for developing fine manipulative skills.</w:t>
      </w:r>
    </w:p>
    <w:p w14:paraId="2A7A4FDF" w14:textId="77777777" w:rsidR="00C1034D" w:rsidRDefault="00CB2B4B" w:rsidP="00C1034D">
      <w:pPr>
        <w:ind w:left="360"/>
        <w:rPr>
          <w:color w:val="367113"/>
        </w:rPr>
      </w:pPr>
      <w:r w:rsidRPr="00EF20D9">
        <w:rPr>
          <w:rFonts w:eastAsia="Arial" w:cs="Arial"/>
          <w:b/>
          <w:bCs/>
          <w:color w:val="367113"/>
          <w:szCs w:val="24"/>
        </w:rPr>
        <w:t>HWB 0-21a HWB 0-29a</w:t>
      </w:r>
    </w:p>
    <w:p w14:paraId="7214BE60" w14:textId="77777777" w:rsidR="00C1034D" w:rsidRPr="00C1034D" w:rsidRDefault="00860635" w:rsidP="00C1034D">
      <w:pPr>
        <w:pStyle w:val="Heading4"/>
        <w:ind w:firstLine="360"/>
        <w:rPr>
          <w:b w:val="0"/>
          <w:bCs w:val="0"/>
          <w:color w:val="367113"/>
        </w:rPr>
      </w:pPr>
      <w:r w:rsidRPr="00C1034D">
        <w:rPr>
          <w:rStyle w:val="Heading4Char"/>
          <w:b/>
          <w:bCs/>
        </w:rPr>
        <w:t>Tip</w:t>
      </w:r>
      <w:r w:rsidRPr="00C1034D">
        <w:t>s</w:t>
      </w:r>
    </w:p>
    <w:p w14:paraId="6548B0A7" w14:textId="73F75214" w:rsidR="00A97EF6" w:rsidRPr="00C1034D" w:rsidRDefault="006D19B1" w:rsidP="00C1034D">
      <w:pPr>
        <w:ind w:left="360"/>
        <w:rPr>
          <w:color w:val="367113"/>
        </w:rPr>
      </w:pPr>
      <w:r w:rsidRPr="2348DE6A">
        <w:rPr>
          <w:rFonts w:eastAsia="Arial" w:cs="Arial"/>
          <w:szCs w:val="24"/>
        </w:rPr>
        <w:lastRenderedPageBreak/>
        <w:t>Build up anticipation and paus</w:t>
      </w:r>
      <w:r>
        <w:rPr>
          <w:rFonts w:eastAsia="Arial" w:cs="Arial"/>
          <w:szCs w:val="24"/>
        </w:rPr>
        <w:t>e</w:t>
      </w:r>
      <w:r w:rsidRPr="2348DE6A">
        <w:rPr>
          <w:rFonts w:eastAsia="Arial" w:cs="Arial"/>
          <w:szCs w:val="24"/>
        </w:rPr>
        <w:t xml:space="preserve"> before the pod goes pop</w:t>
      </w:r>
      <w:r>
        <w:rPr>
          <w:rFonts w:eastAsia="Arial" w:cs="Arial"/>
          <w:szCs w:val="24"/>
        </w:rPr>
        <w:t xml:space="preserve"> to</w:t>
      </w:r>
      <w:r w:rsidRPr="2348DE6A">
        <w:rPr>
          <w:rFonts w:eastAsia="Arial" w:cs="Arial"/>
          <w:szCs w:val="24"/>
        </w:rPr>
        <w:t xml:space="preserve"> support</w:t>
      </w:r>
      <w:r>
        <w:rPr>
          <w:rFonts w:eastAsia="Arial" w:cs="Arial"/>
          <w:szCs w:val="24"/>
        </w:rPr>
        <w:t xml:space="preserve"> </w:t>
      </w:r>
      <w:r w:rsidRPr="2348DE6A">
        <w:rPr>
          <w:rFonts w:eastAsia="Arial" w:cs="Arial"/>
          <w:szCs w:val="24"/>
        </w:rPr>
        <w:t xml:space="preserve">attention and listening skills. </w:t>
      </w:r>
      <w:r>
        <w:rPr>
          <w:rFonts w:eastAsia="Arial" w:cs="Arial"/>
          <w:szCs w:val="24"/>
        </w:rPr>
        <w:t>This rhyme is a great way to spark discussions around lunch time routines in school.</w:t>
      </w:r>
    </w:p>
    <w:p w14:paraId="0E8B4932" w14:textId="77777777" w:rsidR="006D19B1" w:rsidRDefault="006D19B1" w:rsidP="006D19B1">
      <w:pPr>
        <w:ind w:left="360"/>
        <w:rPr>
          <w:rFonts w:cs="Arial"/>
          <w:szCs w:val="24"/>
        </w:rPr>
      </w:pPr>
    </w:p>
    <w:p w14:paraId="30ADDC92" w14:textId="760035A8" w:rsidR="00EA1129" w:rsidRDefault="00EA1129" w:rsidP="00EA1129">
      <w:pPr>
        <w:pStyle w:val="Heading2"/>
        <w:numPr>
          <w:ilvl w:val="0"/>
          <w:numId w:val="2"/>
        </w:numPr>
      </w:pPr>
      <w:r>
        <w:t>Song</w:t>
      </w:r>
      <w:r w:rsidR="006D19B1">
        <w:t xml:space="preserve"> with actions</w:t>
      </w:r>
    </w:p>
    <w:p w14:paraId="18F3A814" w14:textId="47C6A61D" w:rsidR="00A97EF6" w:rsidRPr="00535D03" w:rsidRDefault="00535D03" w:rsidP="00EA1129">
      <w:pPr>
        <w:pStyle w:val="Heading3"/>
        <w:rPr>
          <w:rStyle w:val="Hyperlink"/>
        </w:rPr>
      </w:pPr>
      <w:r>
        <w:rPr>
          <w:rStyle w:val="Hyperlink"/>
        </w:rPr>
        <w:fldChar w:fldCharType="begin"/>
      </w:r>
      <w:r>
        <w:rPr>
          <w:rStyle w:val="Hyperlink"/>
        </w:rPr>
        <w:instrText xml:space="preserve"> HYPERLINK "https://www.scottishbooktrust.com/songs-and-rhymes/here-we-go-on-our-ponies" </w:instrText>
      </w:r>
      <w:r>
        <w:rPr>
          <w:rStyle w:val="Hyperlink"/>
        </w:rPr>
      </w:r>
      <w:r>
        <w:rPr>
          <w:rStyle w:val="Hyperlink"/>
        </w:rPr>
        <w:fldChar w:fldCharType="separate"/>
      </w:r>
      <w:r w:rsidR="002551D7" w:rsidRPr="00535D03">
        <w:rPr>
          <w:rStyle w:val="Hyperlink"/>
        </w:rPr>
        <w:t xml:space="preserve">Here We Go on Our Ponies </w:t>
      </w:r>
    </w:p>
    <w:p w14:paraId="5683D557" w14:textId="3B53089C" w:rsidR="00860635" w:rsidRPr="00CA7502" w:rsidRDefault="00535D03" w:rsidP="004A1107">
      <w:pPr>
        <w:pStyle w:val="Heading4"/>
        <w:ind w:firstLine="360"/>
      </w:pPr>
      <w:r>
        <w:rPr>
          <w:rStyle w:val="Hyperlink"/>
          <w:b w:val="0"/>
          <w:sz w:val="28"/>
          <w:szCs w:val="28"/>
        </w:rPr>
        <w:fldChar w:fldCharType="end"/>
      </w:r>
      <w:r w:rsidR="00EA1129">
        <w:t>Benefits</w:t>
      </w:r>
    </w:p>
    <w:p w14:paraId="1188B49E" w14:textId="1FD3D4DB" w:rsidR="00D3483A" w:rsidRDefault="00D3483A" w:rsidP="00D3483A">
      <w:pPr>
        <w:ind w:left="360"/>
      </w:pPr>
      <w:r w:rsidRPr="2348DE6A">
        <w:t>Building on social skills and confidence, encouraging the children to interact with each other.</w:t>
      </w:r>
    </w:p>
    <w:p w14:paraId="1C99A01D" w14:textId="27F676C7" w:rsidR="00AC70BF" w:rsidRDefault="00AC70BF" w:rsidP="00AC70BF">
      <w:pPr>
        <w:ind w:left="360"/>
      </w:pPr>
      <w:r w:rsidRPr="2348DE6A">
        <w:rPr>
          <w:rFonts w:eastAsia="Arial" w:cs="Arial"/>
          <w:b/>
          <w:bCs/>
          <w:color w:val="FFC000"/>
          <w:szCs w:val="24"/>
        </w:rPr>
        <w:t xml:space="preserve">EXA 0-12a </w:t>
      </w:r>
      <w:r w:rsidRPr="00EF20D9">
        <w:rPr>
          <w:rFonts w:eastAsia="Arial" w:cs="Arial"/>
          <w:b/>
          <w:bCs/>
          <w:color w:val="367113"/>
          <w:szCs w:val="24"/>
        </w:rPr>
        <w:t>HWB 0-044a HWB 0-045b</w:t>
      </w:r>
    </w:p>
    <w:p w14:paraId="7987493C" w14:textId="2E3710B5" w:rsidR="00860635" w:rsidRDefault="00860635" w:rsidP="00D3483A">
      <w:pPr>
        <w:pStyle w:val="Heading4"/>
        <w:ind w:left="360"/>
      </w:pPr>
      <w:r>
        <w:t>Tips</w:t>
      </w:r>
    </w:p>
    <w:p w14:paraId="79CCDDE1" w14:textId="6F5BD728" w:rsidR="00550AE8" w:rsidRDefault="005170A5" w:rsidP="005170A5">
      <w:pPr>
        <w:ind w:left="360"/>
        <w:rPr>
          <w:rFonts w:eastAsia="Arial" w:cs="Arial"/>
          <w:szCs w:val="24"/>
        </w:rPr>
      </w:pPr>
      <w:r w:rsidRPr="2348DE6A">
        <w:rPr>
          <w:rFonts w:eastAsia="Arial" w:cs="Arial"/>
          <w:szCs w:val="24"/>
        </w:rPr>
        <w:t>Encourage the children to gallop around the room and say hello to each other when they stop. Introduce days of the week, or weather into the son</w:t>
      </w:r>
      <w:r>
        <w:rPr>
          <w:rFonts w:eastAsia="Arial" w:cs="Arial"/>
          <w:szCs w:val="24"/>
        </w:rPr>
        <w:t>g</w:t>
      </w:r>
      <w:r w:rsidR="003376B3">
        <w:rPr>
          <w:rFonts w:eastAsia="Arial" w:cs="Arial"/>
          <w:szCs w:val="24"/>
        </w:rPr>
        <w:t>:</w:t>
      </w:r>
      <w:r>
        <w:rPr>
          <w:rFonts w:eastAsia="Arial" w:cs="Arial"/>
          <w:szCs w:val="24"/>
        </w:rPr>
        <w:t xml:space="preserve"> </w:t>
      </w:r>
      <w:r w:rsidR="003376B3">
        <w:rPr>
          <w:rFonts w:eastAsia="Arial" w:cs="Arial"/>
          <w:szCs w:val="24"/>
        </w:rPr>
        <w:t>‘S</w:t>
      </w:r>
      <w:r>
        <w:rPr>
          <w:rFonts w:eastAsia="Arial" w:cs="Arial"/>
          <w:szCs w:val="24"/>
        </w:rPr>
        <w:t>top a moment just to say</w:t>
      </w:r>
      <w:r w:rsidR="003376B3">
        <w:rPr>
          <w:rFonts w:eastAsia="Arial" w:cs="Arial"/>
          <w:szCs w:val="24"/>
        </w:rPr>
        <w:t>…</w:t>
      </w:r>
      <w:r>
        <w:rPr>
          <w:rFonts w:eastAsia="Arial" w:cs="Arial"/>
          <w:szCs w:val="24"/>
        </w:rPr>
        <w:t xml:space="preserve"> </w:t>
      </w:r>
      <w:r w:rsidR="003376B3">
        <w:rPr>
          <w:rFonts w:eastAsia="Arial" w:cs="Arial"/>
          <w:szCs w:val="24"/>
        </w:rPr>
        <w:t>H</w:t>
      </w:r>
      <w:r>
        <w:rPr>
          <w:rFonts w:eastAsia="Arial" w:cs="Arial"/>
          <w:szCs w:val="24"/>
        </w:rPr>
        <w:t>ow do you do this Wednesday</w:t>
      </w:r>
      <w:r w:rsidR="003376B3">
        <w:rPr>
          <w:rFonts w:eastAsia="Arial" w:cs="Arial"/>
          <w:szCs w:val="24"/>
        </w:rPr>
        <w:t>…</w:t>
      </w:r>
      <w:r>
        <w:rPr>
          <w:rFonts w:eastAsia="Arial" w:cs="Arial"/>
          <w:szCs w:val="24"/>
        </w:rPr>
        <w:t xml:space="preserve"> </w:t>
      </w:r>
      <w:r w:rsidR="003376B3">
        <w:rPr>
          <w:rFonts w:eastAsia="Arial" w:cs="Arial"/>
          <w:szCs w:val="24"/>
        </w:rPr>
        <w:t>T</w:t>
      </w:r>
      <w:r w:rsidRPr="2348DE6A">
        <w:rPr>
          <w:rFonts w:eastAsia="Arial" w:cs="Arial"/>
          <w:szCs w:val="24"/>
        </w:rPr>
        <w:t>his sunny day</w:t>
      </w:r>
      <w:r w:rsidR="003376B3">
        <w:rPr>
          <w:rFonts w:eastAsia="Arial" w:cs="Arial"/>
          <w:szCs w:val="24"/>
        </w:rPr>
        <w:t>’,</w:t>
      </w:r>
      <w:r w:rsidRPr="2348DE6A">
        <w:rPr>
          <w:rFonts w:eastAsia="Arial" w:cs="Arial"/>
          <w:szCs w:val="24"/>
        </w:rPr>
        <w:t xml:space="preserve"> etc.)</w:t>
      </w:r>
      <w:r>
        <w:rPr>
          <w:rFonts w:eastAsia="Arial" w:cs="Arial"/>
          <w:szCs w:val="24"/>
        </w:rPr>
        <w:t>.</w:t>
      </w:r>
    </w:p>
    <w:p w14:paraId="0029A344" w14:textId="77777777" w:rsidR="005170A5" w:rsidRDefault="005170A5" w:rsidP="005170A5">
      <w:pPr>
        <w:ind w:left="360"/>
        <w:rPr>
          <w:rFonts w:cs="Arial"/>
          <w:szCs w:val="24"/>
        </w:rPr>
      </w:pPr>
    </w:p>
    <w:p w14:paraId="4369068F" w14:textId="0AEB0A8B" w:rsidR="00EA1129" w:rsidRDefault="008816AC" w:rsidP="00EA1129">
      <w:pPr>
        <w:pStyle w:val="Heading2"/>
        <w:numPr>
          <w:ilvl w:val="0"/>
          <w:numId w:val="2"/>
        </w:numPr>
      </w:pPr>
      <w:r>
        <w:t>Active rhyme</w:t>
      </w:r>
    </w:p>
    <w:p w14:paraId="2F2D85AD" w14:textId="52EAFA39" w:rsidR="00C07BC7" w:rsidRDefault="00000000" w:rsidP="00C07BC7">
      <w:pPr>
        <w:pStyle w:val="Heading3"/>
      </w:pPr>
      <w:hyperlink r:id="rId15" w:history="1">
        <w:r w:rsidR="00C07BC7" w:rsidRPr="00DF68D1">
          <w:rPr>
            <w:rStyle w:val="Hyperlink"/>
          </w:rPr>
          <w:t>Pirate, Pirate, Dressed in Blue</w:t>
        </w:r>
      </w:hyperlink>
    </w:p>
    <w:p w14:paraId="006DFCA4" w14:textId="329B2BA0" w:rsidR="00860635" w:rsidRDefault="00860635" w:rsidP="00EA1129">
      <w:pPr>
        <w:pStyle w:val="Heading4"/>
        <w:ind w:left="360"/>
      </w:pPr>
      <w:r>
        <w:t>Benefits</w:t>
      </w:r>
    </w:p>
    <w:p w14:paraId="0D00574D" w14:textId="6D16DDB8" w:rsidR="008535D6" w:rsidRDefault="008535D6" w:rsidP="008535D6">
      <w:pPr>
        <w:ind w:left="360"/>
      </w:pPr>
      <w:r w:rsidRPr="2348DE6A">
        <w:t>Encourages the children to</w:t>
      </w:r>
      <w:r>
        <w:t xml:space="preserve"> follow instructions, </w:t>
      </w:r>
      <w:r w:rsidR="00325E3F">
        <w:t>s</w:t>
      </w:r>
      <w:r>
        <w:t>upports</w:t>
      </w:r>
      <w:r w:rsidRPr="2348DE6A">
        <w:t xml:space="preserve"> listening skills and language development.</w:t>
      </w:r>
    </w:p>
    <w:p w14:paraId="0EC6C389" w14:textId="173CA7DC" w:rsidR="00860635" w:rsidRDefault="00860635" w:rsidP="008535D6">
      <w:pPr>
        <w:pStyle w:val="Heading4"/>
        <w:ind w:left="360"/>
      </w:pPr>
      <w:r>
        <w:t>Tips</w:t>
      </w:r>
    </w:p>
    <w:p w14:paraId="3CA6FD54" w14:textId="141BC7B3" w:rsidR="00A97EF6" w:rsidRDefault="00273D24" w:rsidP="00273D24">
      <w:pPr>
        <w:ind w:left="360"/>
        <w:rPr>
          <w:rFonts w:eastAsia="Arial" w:cs="Arial"/>
          <w:szCs w:val="24"/>
        </w:rPr>
      </w:pPr>
      <w:r>
        <w:rPr>
          <w:rFonts w:eastAsia="Arial" w:cs="Arial"/>
          <w:szCs w:val="24"/>
        </w:rPr>
        <w:t>U</w:t>
      </w:r>
      <w:r w:rsidRPr="2348DE6A">
        <w:rPr>
          <w:rFonts w:eastAsia="Arial" w:cs="Arial"/>
          <w:szCs w:val="24"/>
        </w:rPr>
        <w:t xml:space="preserve">se your voice </w:t>
      </w:r>
      <w:r>
        <w:rPr>
          <w:rFonts w:eastAsia="Arial" w:cs="Arial"/>
          <w:szCs w:val="24"/>
        </w:rPr>
        <w:t>and</w:t>
      </w:r>
      <w:r w:rsidRPr="2348DE6A">
        <w:rPr>
          <w:rFonts w:eastAsia="Arial" w:cs="Arial"/>
          <w:szCs w:val="24"/>
        </w:rPr>
        <w:t xml:space="preserve"> body together to emphasise </w:t>
      </w:r>
      <w:r>
        <w:rPr>
          <w:rFonts w:eastAsia="Arial" w:cs="Arial"/>
          <w:szCs w:val="24"/>
        </w:rPr>
        <w:t xml:space="preserve">the words and their meaning. For ‘Stand to </w:t>
      </w:r>
      <w:r w:rsidRPr="2348DE6A">
        <w:rPr>
          <w:rFonts w:eastAsia="Arial" w:cs="Arial"/>
          <w:szCs w:val="24"/>
        </w:rPr>
        <w:t>attention</w:t>
      </w:r>
      <w:r>
        <w:rPr>
          <w:rFonts w:eastAsia="Arial" w:cs="Arial"/>
          <w:szCs w:val="24"/>
        </w:rPr>
        <w:t>!’</w:t>
      </w:r>
      <w:r w:rsidRPr="2348DE6A">
        <w:rPr>
          <w:rFonts w:eastAsia="Arial" w:cs="Arial"/>
          <w:szCs w:val="24"/>
        </w:rPr>
        <w:t xml:space="preserve"> you may want to say </w:t>
      </w:r>
      <w:r>
        <w:rPr>
          <w:rFonts w:eastAsia="Arial" w:cs="Arial"/>
          <w:szCs w:val="24"/>
        </w:rPr>
        <w:t xml:space="preserve">this </w:t>
      </w:r>
      <w:r w:rsidRPr="2348DE6A">
        <w:rPr>
          <w:rFonts w:eastAsia="Arial" w:cs="Arial"/>
          <w:szCs w:val="24"/>
        </w:rPr>
        <w:t>fast and stiffen your body.</w:t>
      </w:r>
      <w:r>
        <w:rPr>
          <w:rFonts w:eastAsia="Arial" w:cs="Arial"/>
          <w:szCs w:val="24"/>
        </w:rPr>
        <w:t xml:space="preserve"> For</w:t>
      </w:r>
      <w:r w:rsidRPr="2348DE6A">
        <w:rPr>
          <w:rFonts w:eastAsia="Arial" w:cs="Arial"/>
          <w:szCs w:val="24"/>
        </w:rPr>
        <w:t xml:space="preserve"> </w:t>
      </w:r>
      <w:r>
        <w:rPr>
          <w:rFonts w:eastAsia="Arial" w:cs="Arial"/>
          <w:szCs w:val="24"/>
        </w:rPr>
        <w:t xml:space="preserve">‘Stand at </w:t>
      </w:r>
      <w:r w:rsidRPr="2348DE6A">
        <w:rPr>
          <w:rFonts w:eastAsia="Arial" w:cs="Arial"/>
          <w:szCs w:val="24"/>
        </w:rPr>
        <w:t>ease</w:t>
      </w:r>
      <w:r>
        <w:rPr>
          <w:rFonts w:eastAsia="Arial" w:cs="Arial"/>
          <w:szCs w:val="24"/>
        </w:rPr>
        <w:t xml:space="preserve">!’ </w:t>
      </w:r>
      <w:r w:rsidRPr="2348DE6A">
        <w:rPr>
          <w:rFonts w:eastAsia="Arial" w:cs="Arial"/>
          <w:szCs w:val="24"/>
        </w:rPr>
        <w:t>you can extend the word and relax your body</w:t>
      </w:r>
      <w:r>
        <w:rPr>
          <w:rFonts w:eastAsia="Arial" w:cs="Arial"/>
          <w:szCs w:val="24"/>
        </w:rPr>
        <w:t>.</w:t>
      </w:r>
      <w:r w:rsidRPr="2348DE6A">
        <w:rPr>
          <w:rFonts w:eastAsia="Arial" w:cs="Arial"/>
          <w:szCs w:val="24"/>
        </w:rPr>
        <w:t xml:space="preserve"> </w:t>
      </w:r>
      <w:r>
        <w:rPr>
          <w:rFonts w:eastAsia="Arial" w:cs="Arial"/>
          <w:szCs w:val="24"/>
        </w:rPr>
        <w:t>This rhyme can be used to support conversations around uniforms.</w:t>
      </w:r>
    </w:p>
    <w:p w14:paraId="25532A98" w14:textId="77777777" w:rsidR="00273D24" w:rsidRDefault="00273D24" w:rsidP="00273D24">
      <w:pPr>
        <w:ind w:left="360"/>
        <w:rPr>
          <w:rFonts w:cs="Arial"/>
          <w:szCs w:val="24"/>
        </w:rPr>
      </w:pPr>
    </w:p>
    <w:p w14:paraId="6D5147F8" w14:textId="49441280" w:rsidR="00EA1129" w:rsidRDefault="00A36E96" w:rsidP="00EA1129">
      <w:pPr>
        <w:pStyle w:val="Heading2"/>
        <w:numPr>
          <w:ilvl w:val="0"/>
          <w:numId w:val="2"/>
        </w:numPr>
      </w:pPr>
      <w:r>
        <w:t>Transition song</w:t>
      </w:r>
    </w:p>
    <w:p w14:paraId="6242E7BB" w14:textId="6F4399FC" w:rsidR="00EA1129" w:rsidRPr="00EA1129" w:rsidRDefault="00A36E96" w:rsidP="00EA1129">
      <w:pPr>
        <w:pStyle w:val="Heading3"/>
        <w:rPr>
          <w:rStyle w:val="Hyperlink"/>
        </w:rPr>
      </w:pPr>
      <w:r>
        <w:rPr>
          <w:rStyle w:val="Hyperlink"/>
        </w:rPr>
        <w:t xml:space="preserve">I wonder what’s in my bag </w:t>
      </w:r>
      <w:proofErr w:type="gramStart"/>
      <w:r>
        <w:rPr>
          <w:rStyle w:val="Hyperlink"/>
        </w:rPr>
        <w:t>today?</w:t>
      </w:r>
      <w:proofErr w:type="gram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3BC0EDD7" w14:textId="77777777" w:rsidR="003E7BC4" w:rsidRDefault="00EA1129" w:rsidP="00EA1129">
      <w:pPr>
        <w:pStyle w:val="Heading4"/>
        <w:ind w:firstLine="360"/>
        <w:rPr>
          <w:rStyle w:val="Heading4Char"/>
        </w:rPr>
      </w:pPr>
      <w:r w:rsidRPr="00CA7502">
        <w:fldChar w:fldCharType="end"/>
      </w:r>
      <w:r w:rsidR="003E7BC4">
        <w:t>Benefits</w:t>
      </w:r>
    </w:p>
    <w:p w14:paraId="1EEE3BC4" w14:textId="77777777" w:rsidR="00AB21B7" w:rsidRDefault="00AB21B7" w:rsidP="00AB21B7">
      <w:pPr>
        <w:ind w:left="360"/>
      </w:pPr>
      <w:r w:rsidRPr="2348DE6A">
        <w:rPr>
          <w:rFonts w:eastAsia="Arial" w:cs="Arial"/>
          <w:color w:val="343432"/>
          <w:szCs w:val="24"/>
        </w:rPr>
        <w:t>Builds anticipation and keeps the children's attention.</w:t>
      </w:r>
    </w:p>
    <w:p w14:paraId="565B852A" w14:textId="77777777" w:rsidR="003E7BC4" w:rsidRDefault="003E7BC4" w:rsidP="00CA7502">
      <w:pPr>
        <w:pStyle w:val="Heading4"/>
        <w:ind w:left="360"/>
      </w:pPr>
      <w:r>
        <w:t>Tips</w:t>
      </w:r>
    </w:p>
    <w:p w14:paraId="641C1CE8" w14:textId="7463699A" w:rsidR="00A97EF6" w:rsidRDefault="00F755CE" w:rsidP="00F755CE">
      <w:pPr>
        <w:ind w:left="360"/>
        <w:rPr>
          <w:rFonts w:eastAsia="Arial" w:cs="Arial"/>
          <w:color w:val="343432"/>
          <w:szCs w:val="24"/>
        </w:rPr>
      </w:pPr>
      <w:r w:rsidRPr="2348DE6A">
        <w:rPr>
          <w:rFonts w:eastAsia="Arial" w:cs="Arial"/>
          <w:color w:val="343432"/>
          <w:szCs w:val="24"/>
        </w:rPr>
        <w:t>Sign the key words if you know them.</w:t>
      </w:r>
      <w:r>
        <w:rPr>
          <w:rFonts w:eastAsia="Arial" w:cs="Arial"/>
          <w:color w:val="343432"/>
          <w:szCs w:val="24"/>
        </w:rPr>
        <w:t xml:space="preserve"> Sing to the tune of Here We Go Round the Mulberry Bush: ‘I wonder what’s in my bag today, bag today, bag today. I wonder what’s in my bag today, come and take a look… at </w:t>
      </w:r>
      <w:proofErr w:type="spellStart"/>
      <w:r>
        <w:rPr>
          <w:rFonts w:eastAsia="Arial" w:cs="Arial"/>
          <w:color w:val="343432"/>
          <w:szCs w:val="24"/>
        </w:rPr>
        <w:t>Bookbug’s</w:t>
      </w:r>
      <w:proofErr w:type="spellEnd"/>
      <w:r>
        <w:rPr>
          <w:rFonts w:eastAsia="Arial" w:cs="Arial"/>
          <w:color w:val="343432"/>
          <w:szCs w:val="24"/>
        </w:rPr>
        <w:t xml:space="preserve"> favourite book!’</w:t>
      </w:r>
    </w:p>
    <w:p w14:paraId="5C83D3EF" w14:textId="77777777" w:rsidR="00F755CE" w:rsidRDefault="00F755CE" w:rsidP="00F755CE">
      <w:pPr>
        <w:ind w:left="360"/>
        <w:rPr>
          <w:rFonts w:cs="Arial"/>
          <w:szCs w:val="24"/>
        </w:rPr>
      </w:pPr>
    </w:p>
    <w:p w14:paraId="258DD06B" w14:textId="4DDAF125" w:rsidR="00EA1129" w:rsidRDefault="00E15615" w:rsidP="00EA1129">
      <w:pPr>
        <w:pStyle w:val="Heading2"/>
        <w:numPr>
          <w:ilvl w:val="0"/>
          <w:numId w:val="2"/>
        </w:numPr>
      </w:pPr>
      <w:r>
        <w:t>Book</w:t>
      </w:r>
    </w:p>
    <w:p w14:paraId="4C814E12" w14:textId="7E3E2501" w:rsidR="00EA1129" w:rsidRPr="00EA1129" w:rsidRDefault="00E15615" w:rsidP="00EA1129">
      <w:pPr>
        <w:pStyle w:val="Heading3"/>
        <w:rPr>
          <w:rStyle w:val="Hyperlink"/>
        </w:rPr>
      </w:pPr>
      <w:r>
        <w:rPr>
          <w:rStyle w:val="Hyperlink"/>
        </w:rPr>
        <w:t>Never Take a Bear to School</w:t>
      </w:r>
      <w:r w:rsidR="00931A14">
        <w:rPr>
          <w:rStyle w:val="Hyperlink"/>
        </w:rPr>
        <w:t xml:space="preserve"> by</w:t>
      </w:r>
      <w:r w:rsidR="006514A2">
        <w:rPr>
          <w:rStyle w:val="Hyperlink"/>
        </w:rPr>
        <w:t xml:space="preserve"> Mark </w:t>
      </w:r>
      <w:proofErr w:type="spellStart"/>
      <w:r w:rsidR="006514A2">
        <w:rPr>
          <w:rStyle w:val="Hyperlink"/>
        </w:rPr>
        <w:t>Sperring</w:t>
      </w:r>
      <w:proofErr w:type="spellEnd"/>
      <w:r w:rsidR="006514A2">
        <w:rPr>
          <w:rStyle w:val="Hyperlink"/>
        </w:rPr>
        <w:t xml:space="preserve"> and</w:t>
      </w:r>
      <w:r w:rsidR="00931A14">
        <w:rPr>
          <w:rStyle w:val="Hyperlink"/>
        </w:rPr>
        <w:t xml:space="preserve"> Britta </w:t>
      </w:r>
      <w:proofErr w:type="spellStart"/>
      <w:r w:rsidR="00931A14">
        <w:rPr>
          <w:rStyle w:val="Hyperlink"/>
        </w:rPr>
        <w:t>Teckentrup</w:t>
      </w:r>
      <w:proofErr w:type="spell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179CE108" w14:textId="77777777" w:rsidR="004A1107" w:rsidRDefault="00EA1129" w:rsidP="00EA1129">
      <w:pPr>
        <w:pStyle w:val="Heading4"/>
        <w:ind w:firstLine="360"/>
      </w:pPr>
      <w:r w:rsidRPr="00CA7502">
        <w:fldChar w:fldCharType="end"/>
      </w:r>
      <w:r w:rsidR="00A97EF6" w:rsidRPr="0071109B">
        <w:t>B</w:t>
      </w:r>
      <w:r w:rsidR="004A1107">
        <w:t>enefits</w:t>
      </w:r>
    </w:p>
    <w:p w14:paraId="7871B73C" w14:textId="7C101C29" w:rsidR="00EA1129" w:rsidRDefault="00E93C39" w:rsidP="00EA1129">
      <w:pPr>
        <w:ind w:left="360"/>
        <w:rPr>
          <w:rFonts w:eastAsia="Arial" w:cs="Arial"/>
          <w:szCs w:val="24"/>
        </w:rPr>
      </w:pPr>
      <w:r w:rsidRPr="2348DE6A">
        <w:rPr>
          <w:rFonts w:eastAsia="Arial" w:cs="Arial"/>
          <w:szCs w:val="24"/>
        </w:rPr>
        <w:t>Through gentle humour, this book touches on the worries that children might feel moving on</w:t>
      </w:r>
      <w:r w:rsidR="00F75C56">
        <w:rPr>
          <w:rFonts w:eastAsia="Arial" w:cs="Arial"/>
          <w:szCs w:val="24"/>
        </w:rPr>
        <w:t xml:space="preserve"> </w:t>
      </w:r>
      <w:r w:rsidRPr="2348DE6A">
        <w:rPr>
          <w:rFonts w:eastAsia="Arial" w:cs="Arial"/>
          <w:szCs w:val="24"/>
        </w:rPr>
        <w:t>to school</w:t>
      </w:r>
      <w:r w:rsidR="00F75C56">
        <w:rPr>
          <w:rFonts w:eastAsia="Arial" w:cs="Arial"/>
          <w:szCs w:val="24"/>
        </w:rPr>
        <w:t xml:space="preserve"> </w:t>
      </w:r>
      <w:r w:rsidRPr="2348DE6A">
        <w:rPr>
          <w:rFonts w:eastAsia="Arial" w:cs="Arial"/>
          <w:szCs w:val="24"/>
        </w:rPr>
        <w:t xml:space="preserve">and highlights all the fun things that can happen during their school day. The </w:t>
      </w:r>
      <w:r w:rsidR="00F75C56">
        <w:rPr>
          <w:rFonts w:eastAsia="Arial" w:cs="Arial"/>
          <w:szCs w:val="24"/>
        </w:rPr>
        <w:t>b</w:t>
      </w:r>
      <w:r w:rsidRPr="2348DE6A">
        <w:rPr>
          <w:rFonts w:eastAsia="Arial" w:cs="Arial"/>
          <w:szCs w:val="24"/>
        </w:rPr>
        <w:t xml:space="preserve">ear character in the book can represent a </w:t>
      </w:r>
      <w:r>
        <w:rPr>
          <w:rFonts w:eastAsia="Arial" w:cs="Arial"/>
          <w:szCs w:val="24"/>
        </w:rPr>
        <w:t>‘</w:t>
      </w:r>
      <w:r w:rsidRPr="2348DE6A">
        <w:rPr>
          <w:rFonts w:eastAsia="Arial" w:cs="Arial"/>
          <w:szCs w:val="24"/>
        </w:rPr>
        <w:t>comforter</w:t>
      </w:r>
      <w:r>
        <w:rPr>
          <w:rFonts w:eastAsia="Arial" w:cs="Arial"/>
          <w:szCs w:val="24"/>
        </w:rPr>
        <w:t xml:space="preserve">’ </w:t>
      </w:r>
      <w:r w:rsidRPr="2348DE6A">
        <w:rPr>
          <w:rFonts w:eastAsia="Arial" w:cs="Arial"/>
          <w:szCs w:val="24"/>
        </w:rPr>
        <w:t xml:space="preserve">a child may </w:t>
      </w:r>
      <w:r w:rsidRPr="2348DE6A">
        <w:rPr>
          <w:rFonts w:eastAsia="Arial" w:cs="Arial"/>
          <w:szCs w:val="24"/>
        </w:rPr>
        <w:lastRenderedPageBreak/>
        <w:t xml:space="preserve">have and rely </w:t>
      </w:r>
      <w:proofErr w:type="gramStart"/>
      <w:r w:rsidRPr="2348DE6A">
        <w:rPr>
          <w:rFonts w:eastAsia="Arial" w:cs="Arial"/>
          <w:szCs w:val="24"/>
        </w:rPr>
        <w:t>on, but</w:t>
      </w:r>
      <w:proofErr w:type="gramEnd"/>
      <w:r w:rsidRPr="2348DE6A">
        <w:rPr>
          <w:rFonts w:eastAsia="Arial" w:cs="Arial"/>
          <w:szCs w:val="24"/>
        </w:rPr>
        <w:t xml:space="preserve"> can also represent the caregiver without drawing on stereotypes or traditional family structures.</w:t>
      </w:r>
    </w:p>
    <w:p w14:paraId="111557EB" w14:textId="7D04994D" w:rsidR="00E50DB1" w:rsidRDefault="00E50DB1" w:rsidP="00E50DB1">
      <w:pPr>
        <w:ind w:left="360"/>
      </w:pPr>
      <w:r w:rsidRPr="00EF20D9">
        <w:rPr>
          <w:rFonts w:eastAsia="Arial" w:cs="Arial"/>
          <w:b/>
          <w:bCs/>
          <w:color w:val="367113"/>
          <w:szCs w:val="24"/>
        </w:rPr>
        <w:t xml:space="preserve">HWB 0-01a HWB 0-07a </w:t>
      </w:r>
      <w:r w:rsidRPr="001E3C65">
        <w:rPr>
          <w:rFonts w:eastAsia="Arial" w:cs="Arial"/>
          <w:b/>
          <w:bCs/>
          <w:color w:val="E8112D"/>
          <w:szCs w:val="24"/>
        </w:rPr>
        <w:t>LIT 0-01b LIT 0-</w:t>
      </w:r>
      <w:proofErr w:type="gramStart"/>
      <w:r w:rsidRPr="001E3C65">
        <w:rPr>
          <w:rFonts w:eastAsia="Arial" w:cs="Arial"/>
          <w:b/>
          <w:bCs/>
          <w:color w:val="E8112D"/>
          <w:szCs w:val="24"/>
        </w:rPr>
        <w:t>11b</w:t>
      </w:r>
      <w:proofErr w:type="gramEnd"/>
      <w:r w:rsidRPr="001E3C65">
        <w:rPr>
          <w:rFonts w:eastAsia="Arial" w:cs="Arial"/>
          <w:b/>
          <w:bCs/>
          <w:color w:val="E8112D"/>
          <w:szCs w:val="24"/>
        </w:rPr>
        <w:t xml:space="preserve"> </w:t>
      </w:r>
    </w:p>
    <w:p w14:paraId="3D8F7601" w14:textId="77777777" w:rsidR="004A1107" w:rsidRDefault="004A1107" w:rsidP="004A1107">
      <w:pPr>
        <w:pStyle w:val="Heading4"/>
        <w:ind w:firstLine="360"/>
      </w:pPr>
      <w:r>
        <w:t>Tips</w:t>
      </w:r>
    </w:p>
    <w:p w14:paraId="43AECBEB" w14:textId="056A7279" w:rsidR="00EA1129" w:rsidRPr="004554B8" w:rsidRDefault="00C4025D" w:rsidP="00EA1129">
      <w:pPr>
        <w:ind w:left="360"/>
      </w:pPr>
      <w:r w:rsidRPr="2348DE6A">
        <w:rPr>
          <w:rFonts w:eastAsia="Arial" w:cs="Arial"/>
          <w:szCs w:val="24"/>
        </w:rPr>
        <w:t>Read the book aloud before your session. Remember to think about how you use your voice</w:t>
      </w:r>
      <w:r>
        <w:rPr>
          <w:rFonts w:eastAsia="Arial" w:cs="Arial"/>
          <w:szCs w:val="24"/>
        </w:rPr>
        <w:t xml:space="preserve"> and face</w:t>
      </w:r>
      <w:r w:rsidRPr="2348DE6A">
        <w:rPr>
          <w:rFonts w:eastAsia="Arial" w:cs="Arial"/>
          <w:szCs w:val="24"/>
        </w:rPr>
        <w:t xml:space="preserve"> to add excitement, </w:t>
      </w:r>
      <w:proofErr w:type="gramStart"/>
      <w:r w:rsidRPr="2348DE6A">
        <w:rPr>
          <w:rFonts w:eastAsia="Arial" w:cs="Arial"/>
          <w:szCs w:val="24"/>
        </w:rPr>
        <w:t>anticipation</w:t>
      </w:r>
      <w:proofErr w:type="gramEnd"/>
      <w:r w:rsidRPr="2348DE6A">
        <w:rPr>
          <w:rFonts w:eastAsia="Arial" w:cs="Arial"/>
          <w:szCs w:val="24"/>
        </w:rPr>
        <w:t xml:space="preserve"> and joy. G</w:t>
      </w:r>
      <w:r>
        <w:rPr>
          <w:rFonts w:eastAsia="Arial" w:cs="Arial"/>
          <w:szCs w:val="24"/>
        </w:rPr>
        <w:t>ive the children opportunities t</w:t>
      </w:r>
      <w:r w:rsidRPr="2348DE6A">
        <w:rPr>
          <w:rFonts w:eastAsia="Arial" w:cs="Arial"/>
          <w:szCs w:val="24"/>
        </w:rPr>
        <w:t>o join in th</w:t>
      </w:r>
      <w:r>
        <w:rPr>
          <w:rFonts w:eastAsia="Arial" w:cs="Arial"/>
          <w:szCs w:val="24"/>
        </w:rPr>
        <w:t>rough illustration observations and effective questioning.</w:t>
      </w:r>
    </w:p>
    <w:p w14:paraId="23D1E21F" w14:textId="77777777" w:rsidR="00041E56" w:rsidRDefault="00041E56" w:rsidP="00041E56"/>
    <w:p w14:paraId="45DC7A61" w14:textId="794298C1" w:rsidR="00EA1129" w:rsidRDefault="000469B5" w:rsidP="00EA1129">
      <w:pPr>
        <w:pStyle w:val="Heading2"/>
        <w:numPr>
          <w:ilvl w:val="0"/>
          <w:numId w:val="2"/>
        </w:numPr>
      </w:pPr>
      <w:r>
        <w:t>Active song</w:t>
      </w:r>
    </w:p>
    <w:p w14:paraId="364FC124" w14:textId="12BA2C97" w:rsidR="00EA1129" w:rsidRPr="00BD64E3" w:rsidRDefault="00BD64E3" w:rsidP="00EA1129">
      <w:pPr>
        <w:pStyle w:val="Heading3"/>
        <w:rPr>
          <w:rStyle w:val="Hyperlink"/>
        </w:rPr>
      </w:pPr>
      <w:r>
        <w:rPr>
          <w:rStyle w:val="Hyperlink"/>
        </w:rPr>
        <w:fldChar w:fldCharType="begin"/>
      </w:r>
      <w:r>
        <w:rPr>
          <w:rStyle w:val="Hyperlink"/>
        </w:rPr>
        <w:instrText xml:space="preserve"> HYPERLINK "https://www.scottishbooktrust.com/songs-and-rhymes/thumbkin-likes-to-dance" </w:instrText>
      </w:r>
      <w:r>
        <w:rPr>
          <w:rStyle w:val="Hyperlink"/>
        </w:rPr>
      </w:r>
      <w:r>
        <w:rPr>
          <w:rStyle w:val="Hyperlink"/>
        </w:rPr>
        <w:fldChar w:fldCharType="separate"/>
      </w:r>
      <w:r w:rsidR="000469B5" w:rsidRPr="00BD64E3">
        <w:rPr>
          <w:rStyle w:val="Hyperlink"/>
        </w:rPr>
        <w:t xml:space="preserve">Thumbkin Likes to Dance </w:t>
      </w:r>
    </w:p>
    <w:p w14:paraId="2CB15D1E" w14:textId="7C0B3C04" w:rsidR="004A1107" w:rsidRDefault="00BD64E3" w:rsidP="00EA1129">
      <w:pPr>
        <w:pStyle w:val="Heading4"/>
        <w:ind w:firstLine="360"/>
      </w:pPr>
      <w:r>
        <w:rPr>
          <w:rStyle w:val="Hyperlink"/>
          <w:b w:val="0"/>
          <w:sz w:val="28"/>
          <w:szCs w:val="28"/>
        </w:rPr>
        <w:fldChar w:fldCharType="end"/>
      </w:r>
      <w:r w:rsidR="004A1107">
        <w:t>Benefits</w:t>
      </w:r>
    </w:p>
    <w:p w14:paraId="2B4E15FA" w14:textId="7CF8A4BB" w:rsidR="00EA1129" w:rsidRDefault="00690B88" w:rsidP="00EA1129">
      <w:pPr>
        <w:ind w:firstLine="360"/>
        <w:rPr>
          <w:rFonts w:eastAsia="Arial" w:cs="Arial"/>
          <w:szCs w:val="24"/>
        </w:rPr>
      </w:pPr>
      <w:r w:rsidRPr="2348DE6A">
        <w:rPr>
          <w:rFonts w:eastAsia="Arial" w:cs="Arial"/>
          <w:szCs w:val="24"/>
        </w:rPr>
        <w:t>A great song to develop fine motor skills, moving fingers independently.</w:t>
      </w:r>
    </w:p>
    <w:p w14:paraId="69D496C3" w14:textId="7ED9D26C" w:rsidR="00325E3F" w:rsidRPr="00EF20D9" w:rsidRDefault="00325E3F" w:rsidP="00325E3F">
      <w:pPr>
        <w:ind w:left="360"/>
        <w:rPr>
          <w:color w:val="367113"/>
        </w:rPr>
      </w:pPr>
      <w:r w:rsidRPr="00EF20D9">
        <w:rPr>
          <w:rFonts w:eastAsia="Arial" w:cs="Arial"/>
          <w:b/>
          <w:bCs/>
          <w:color w:val="367113"/>
          <w:szCs w:val="24"/>
        </w:rPr>
        <w:t xml:space="preserve">HWB 0-21a HWB 0-22a HWB 0-045b </w:t>
      </w:r>
    </w:p>
    <w:p w14:paraId="6DADD5A2" w14:textId="77777777" w:rsidR="004A1107" w:rsidRDefault="004A1107" w:rsidP="004A1107">
      <w:pPr>
        <w:pStyle w:val="Heading4"/>
        <w:ind w:firstLine="360"/>
      </w:pPr>
      <w:r>
        <w:t>Tips</w:t>
      </w:r>
    </w:p>
    <w:p w14:paraId="5E095C75" w14:textId="37597C04" w:rsidR="00A97EF6" w:rsidRDefault="004C431C" w:rsidP="004C431C">
      <w:pPr>
        <w:ind w:left="360"/>
        <w:rPr>
          <w:rFonts w:eastAsia="Arial" w:cs="Arial"/>
          <w:szCs w:val="24"/>
        </w:rPr>
      </w:pPr>
      <w:proofErr w:type="gramStart"/>
      <w:r w:rsidRPr="2348DE6A">
        <w:rPr>
          <w:rFonts w:eastAsia="Arial" w:cs="Arial"/>
          <w:szCs w:val="24"/>
        </w:rPr>
        <w:t>Open up</w:t>
      </w:r>
      <w:proofErr w:type="gramEnd"/>
      <w:r w:rsidRPr="2348DE6A">
        <w:rPr>
          <w:rFonts w:eastAsia="Arial" w:cs="Arial"/>
          <w:szCs w:val="24"/>
        </w:rPr>
        <w:t xml:space="preserve"> opportunities for the children to go into pairs and</w:t>
      </w:r>
      <w:r>
        <w:rPr>
          <w:rFonts w:eastAsia="Arial" w:cs="Arial"/>
          <w:szCs w:val="24"/>
        </w:rPr>
        <w:t xml:space="preserve"> do</w:t>
      </w:r>
      <w:r w:rsidRPr="2348DE6A">
        <w:rPr>
          <w:rFonts w:eastAsia="Arial" w:cs="Arial"/>
          <w:szCs w:val="24"/>
        </w:rPr>
        <w:t xml:space="preserve"> finger play together, </w:t>
      </w:r>
      <w:r>
        <w:rPr>
          <w:rFonts w:eastAsia="Arial" w:cs="Arial"/>
          <w:szCs w:val="24"/>
        </w:rPr>
        <w:t xml:space="preserve">helping to </w:t>
      </w:r>
      <w:r w:rsidRPr="2348DE6A">
        <w:rPr>
          <w:rFonts w:eastAsia="Arial" w:cs="Arial"/>
          <w:szCs w:val="24"/>
        </w:rPr>
        <w:t>build up social skills and friendships.</w:t>
      </w:r>
    </w:p>
    <w:p w14:paraId="7EF788A8" w14:textId="77777777" w:rsidR="004C431C" w:rsidRDefault="004C431C" w:rsidP="004C431C">
      <w:pPr>
        <w:ind w:left="360"/>
        <w:rPr>
          <w:rFonts w:cs="Arial"/>
          <w:szCs w:val="24"/>
        </w:rPr>
      </w:pPr>
    </w:p>
    <w:p w14:paraId="7FF46281" w14:textId="77777777" w:rsidR="004C431C" w:rsidRPr="004C431C" w:rsidRDefault="004A1107" w:rsidP="00EA1129">
      <w:pPr>
        <w:pStyle w:val="Heading2"/>
        <w:numPr>
          <w:ilvl w:val="0"/>
          <w:numId w:val="2"/>
        </w:numPr>
        <w:rPr>
          <w:color w:val="C41C70"/>
          <w:u w:val="single"/>
        </w:rPr>
      </w:pPr>
      <w:r>
        <w:t>L</w:t>
      </w:r>
      <w:r w:rsidR="004C431C">
        <w:t xml:space="preserve">ullaby/calming </w:t>
      </w:r>
      <w:proofErr w:type="gramStart"/>
      <w:r w:rsidR="004C431C">
        <w:t>song</w:t>
      </w:r>
      <w:proofErr w:type="gramEnd"/>
    </w:p>
    <w:p w14:paraId="5A36F4AA" w14:textId="36D56BF4" w:rsidR="00EA1129" w:rsidRPr="00575085" w:rsidRDefault="00575085" w:rsidP="004C431C">
      <w:pPr>
        <w:pStyle w:val="Heading3"/>
        <w:rPr>
          <w:rStyle w:val="Hyperlink"/>
        </w:rPr>
      </w:pPr>
      <w:r>
        <w:rPr>
          <w:rStyle w:val="Hyperlink"/>
        </w:rPr>
        <w:fldChar w:fldCharType="begin"/>
      </w:r>
      <w:r>
        <w:rPr>
          <w:rStyle w:val="Hyperlink"/>
        </w:rPr>
        <w:instrText xml:space="preserve"> HYPERLINK "https://www.scottishbooktrust.com/songs-and-rhymes/rainbow-song" </w:instrText>
      </w:r>
      <w:r>
        <w:rPr>
          <w:rStyle w:val="Hyperlink"/>
        </w:rPr>
      </w:r>
      <w:r>
        <w:rPr>
          <w:rStyle w:val="Hyperlink"/>
        </w:rPr>
        <w:fldChar w:fldCharType="separate"/>
      </w:r>
      <w:r w:rsidR="00A741E9" w:rsidRPr="00575085">
        <w:rPr>
          <w:rStyle w:val="Hyperlink"/>
        </w:rPr>
        <w:t>The Rainbow Song (with Makaton)</w:t>
      </w:r>
    </w:p>
    <w:p w14:paraId="09550B75" w14:textId="71D47752" w:rsidR="004A1107" w:rsidRDefault="00575085" w:rsidP="00EA1129">
      <w:pPr>
        <w:pStyle w:val="Heading4"/>
        <w:ind w:firstLine="360"/>
      </w:pPr>
      <w:r>
        <w:rPr>
          <w:rStyle w:val="Hyperlink"/>
          <w:b w:val="0"/>
          <w:sz w:val="28"/>
          <w:szCs w:val="28"/>
        </w:rPr>
        <w:fldChar w:fldCharType="end"/>
      </w:r>
      <w:r w:rsidR="004A1107">
        <w:t>Benefits</w:t>
      </w:r>
      <w:r w:rsidR="00A97EF6">
        <w:t xml:space="preserve"> </w:t>
      </w:r>
    </w:p>
    <w:p w14:paraId="1EA537FC" w14:textId="54C7838E" w:rsidR="00EA1129" w:rsidRDefault="00770342" w:rsidP="00770342">
      <w:pPr>
        <w:ind w:left="360"/>
        <w:rPr>
          <w:rFonts w:eastAsia="Arial" w:cs="Arial"/>
          <w:szCs w:val="24"/>
        </w:rPr>
      </w:pPr>
      <w:r w:rsidRPr="2348DE6A">
        <w:rPr>
          <w:rFonts w:eastAsia="Arial" w:cs="Arial"/>
          <w:szCs w:val="24"/>
        </w:rPr>
        <w:t>Calming song to help wind down the session. Focus on colours.</w:t>
      </w:r>
    </w:p>
    <w:p w14:paraId="050ED2CE" w14:textId="38D401D3" w:rsidR="0007684C" w:rsidRDefault="0007684C" w:rsidP="0007684C">
      <w:pPr>
        <w:ind w:left="360"/>
      </w:pPr>
      <w:r w:rsidRPr="2348DE6A">
        <w:rPr>
          <w:rFonts w:eastAsia="Arial" w:cs="Arial"/>
          <w:b/>
          <w:bCs/>
          <w:color w:val="FFC000"/>
          <w:szCs w:val="24"/>
        </w:rPr>
        <w:t>EXA 0–04a</w:t>
      </w:r>
    </w:p>
    <w:p w14:paraId="43618607" w14:textId="77777777" w:rsidR="004A1107" w:rsidRDefault="004A1107" w:rsidP="004A1107">
      <w:pPr>
        <w:pStyle w:val="Heading4"/>
        <w:ind w:firstLine="360"/>
      </w:pPr>
      <w:r>
        <w:t>Tips</w:t>
      </w:r>
    </w:p>
    <w:p w14:paraId="626FF264" w14:textId="35BCE615" w:rsidR="00A97EF6" w:rsidRDefault="00001C03" w:rsidP="00001C03">
      <w:pPr>
        <w:ind w:left="360"/>
        <w:rPr>
          <w:rFonts w:eastAsia="Arial" w:cs="Arial"/>
          <w:szCs w:val="24"/>
        </w:rPr>
      </w:pPr>
      <w:r w:rsidRPr="2348DE6A">
        <w:rPr>
          <w:rFonts w:eastAsia="Arial" w:cs="Arial"/>
          <w:szCs w:val="24"/>
        </w:rPr>
        <w:t xml:space="preserve">Using Makaton with this song can help make your session more </w:t>
      </w:r>
      <w:proofErr w:type="gramStart"/>
      <w:r w:rsidRPr="2348DE6A">
        <w:rPr>
          <w:rFonts w:eastAsia="Arial" w:cs="Arial"/>
          <w:szCs w:val="24"/>
        </w:rPr>
        <w:t>inclusive, and</w:t>
      </w:r>
      <w:proofErr w:type="gramEnd"/>
      <w:r w:rsidRPr="2348DE6A">
        <w:rPr>
          <w:rFonts w:eastAsia="Arial" w:cs="Arial"/>
          <w:szCs w:val="24"/>
        </w:rPr>
        <w:t xml:space="preserve"> enhance communication and language skills.</w:t>
      </w:r>
    </w:p>
    <w:p w14:paraId="2AD3944A" w14:textId="11EC9A80" w:rsidR="00001C03" w:rsidRDefault="00001C03" w:rsidP="00001C03">
      <w:pPr>
        <w:rPr>
          <w:rFonts w:eastAsia="Arial" w:cs="Arial"/>
          <w:szCs w:val="24"/>
        </w:rPr>
      </w:pPr>
    </w:p>
    <w:p w14:paraId="3CEFDC25" w14:textId="4E89FE92" w:rsidR="00001C03" w:rsidRDefault="00001C03" w:rsidP="00001C03">
      <w:pPr>
        <w:pStyle w:val="Heading2"/>
        <w:numPr>
          <w:ilvl w:val="0"/>
          <w:numId w:val="2"/>
        </w:numPr>
      </w:pPr>
      <w:r>
        <w:t>Final song</w:t>
      </w:r>
    </w:p>
    <w:p w14:paraId="1EF8163C" w14:textId="5DA2C392" w:rsidR="00C15760" w:rsidRPr="00C15760" w:rsidRDefault="00000000" w:rsidP="0015664C">
      <w:pPr>
        <w:pStyle w:val="Heading3"/>
      </w:pPr>
      <w:hyperlink r:id="rId16" w:history="1">
        <w:r w:rsidR="0015664C" w:rsidRPr="001405C5">
          <w:rPr>
            <w:rStyle w:val="Hyperlink"/>
          </w:rPr>
          <w:t>The Goodbye Song</w:t>
        </w:r>
      </w:hyperlink>
    </w:p>
    <w:p w14:paraId="251927F0" w14:textId="697611DF" w:rsidR="00A1598D" w:rsidRDefault="000A429E" w:rsidP="000A429E">
      <w:pPr>
        <w:pStyle w:val="Heading4"/>
        <w:ind w:left="360"/>
      </w:pPr>
      <w:r>
        <w:t>Benefits</w:t>
      </w:r>
    </w:p>
    <w:p w14:paraId="719878AB" w14:textId="703BE8CB" w:rsidR="000A429E" w:rsidRDefault="00FC0AEE" w:rsidP="00FC0AEE">
      <w:pPr>
        <w:ind w:left="360"/>
        <w:rPr>
          <w:rFonts w:eastAsia="Arial" w:cs="Arial"/>
          <w:szCs w:val="24"/>
        </w:rPr>
      </w:pPr>
      <w:r w:rsidRPr="2348DE6A">
        <w:rPr>
          <w:rFonts w:eastAsia="Arial" w:cs="Arial"/>
          <w:szCs w:val="24"/>
        </w:rPr>
        <w:t>Tells everyone the session is coming to an end.</w:t>
      </w:r>
    </w:p>
    <w:p w14:paraId="455EAABB" w14:textId="5D968C0E" w:rsidR="00FC0AEE" w:rsidRDefault="00FC0AEE" w:rsidP="00FC0AEE">
      <w:pPr>
        <w:pStyle w:val="Heading4"/>
        <w:ind w:left="360"/>
      </w:pPr>
      <w:r>
        <w:t>Tips</w:t>
      </w:r>
    </w:p>
    <w:p w14:paraId="7387D61E" w14:textId="560E139F" w:rsidR="00FC0AEE" w:rsidRPr="00FC0AEE" w:rsidRDefault="005C3FB2" w:rsidP="005C3FB2">
      <w:pPr>
        <w:ind w:left="360"/>
      </w:pPr>
      <w:r>
        <w:rPr>
          <w:rFonts w:eastAsia="Arial" w:cs="Arial"/>
          <w:szCs w:val="24"/>
        </w:rPr>
        <w:t>S</w:t>
      </w:r>
      <w:r w:rsidRPr="2348DE6A">
        <w:rPr>
          <w:rFonts w:eastAsia="Arial" w:cs="Arial"/>
          <w:szCs w:val="24"/>
        </w:rPr>
        <w:t>mile, wave and use the children’s names again.</w:t>
      </w:r>
    </w:p>
    <w:p w14:paraId="607BC0CF" w14:textId="77777777" w:rsidR="000A429E" w:rsidRPr="000A429E" w:rsidRDefault="000A429E" w:rsidP="000A429E"/>
    <w:p w14:paraId="7BB2CBDA" w14:textId="77777777" w:rsidR="004A1107" w:rsidRDefault="004A1107" w:rsidP="004A1107">
      <w:pPr>
        <w:pStyle w:val="Heading2"/>
      </w:pPr>
      <w:r>
        <w:t>Permissions</w:t>
      </w:r>
    </w:p>
    <w:p w14:paraId="15436F1F" w14:textId="77777777" w:rsidR="00A97EF6" w:rsidRPr="0071109B" w:rsidRDefault="00A97EF6" w:rsidP="0071109B">
      <w:pPr>
        <w:rPr>
          <w:rFonts w:cs="Arial"/>
          <w:szCs w:val="24"/>
        </w:rPr>
      </w:pPr>
      <w:r w:rsidRPr="0071109B">
        <w:rPr>
          <w:rFonts w:cs="Arial"/>
        </w:rPr>
        <w:t xml:space="preserve">Please read our guide on </w:t>
      </w:r>
      <w:hyperlink r:id="rId17"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570AB4BA" w14:textId="77777777" w:rsidR="00A97EF6" w:rsidRDefault="00A97EF6" w:rsidP="00A97EF6">
      <w:pPr>
        <w:rPr>
          <w:rFonts w:cs="Arial"/>
          <w:szCs w:val="24"/>
        </w:rPr>
      </w:pPr>
    </w:p>
    <w:p w14:paraId="50C433D0" w14:textId="77777777" w:rsidR="00A97EF6" w:rsidRDefault="00A97EF6" w:rsidP="00A97EF6">
      <w:pPr>
        <w:rPr>
          <w:rFonts w:cs="Arial"/>
          <w:szCs w:val="24"/>
        </w:rPr>
      </w:pPr>
    </w:p>
    <w:p w14:paraId="12049027" w14:textId="77777777" w:rsidR="00A97EF6" w:rsidRDefault="00A97EF6" w:rsidP="00A97EF6">
      <w:pPr>
        <w:rPr>
          <w:rFonts w:cs="Arial"/>
          <w:szCs w:val="24"/>
        </w:rPr>
      </w:pPr>
    </w:p>
    <w:p w14:paraId="541AD69F" w14:textId="77777777" w:rsidR="00A97EF6" w:rsidRPr="00A97EF6" w:rsidRDefault="00A97EF6" w:rsidP="00A97EF6"/>
    <w:sectPr w:rsidR="00A97EF6" w:rsidRPr="00A97EF6" w:rsidSect="003C388C">
      <w:headerReference w:type="first" r:id="rId18"/>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8D866" w14:textId="77777777" w:rsidR="003A1BC5" w:rsidRDefault="003A1BC5" w:rsidP="0003056A">
      <w:r>
        <w:separator/>
      </w:r>
    </w:p>
  </w:endnote>
  <w:endnote w:type="continuationSeparator" w:id="0">
    <w:p w14:paraId="153DE21D" w14:textId="77777777" w:rsidR="003A1BC5" w:rsidRDefault="003A1BC5"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4A469" w14:textId="77777777" w:rsidR="003A1BC5" w:rsidRDefault="003A1BC5" w:rsidP="0003056A">
      <w:r>
        <w:separator/>
      </w:r>
    </w:p>
  </w:footnote>
  <w:footnote w:type="continuationSeparator" w:id="0">
    <w:p w14:paraId="02FA5C1B" w14:textId="77777777" w:rsidR="003A1BC5" w:rsidRDefault="003A1BC5"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4B4D"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2C05830D" wp14:editId="6A81559F">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7EBEB509" wp14:editId="7534194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6262347">
    <w:abstractNumId w:val="0"/>
  </w:num>
  <w:num w:numId="2" w16cid:durableId="647855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1CA"/>
    <w:rsid w:val="00001C03"/>
    <w:rsid w:val="000245ED"/>
    <w:rsid w:val="0003056A"/>
    <w:rsid w:val="00041E56"/>
    <w:rsid w:val="000469B5"/>
    <w:rsid w:val="0007684C"/>
    <w:rsid w:val="000A429E"/>
    <w:rsid w:val="000C6D01"/>
    <w:rsid w:val="001405C5"/>
    <w:rsid w:val="00142803"/>
    <w:rsid w:val="0015664C"/>
    <w:rsid w:val="001A2A6A"/>
    <w:rsid w:val="001E3C65"/>
    <w:rsid w:val="00243183"/>
    <w:rsid w:val="002551D7"/>
    <w:rsid w:val="002671CA"/>
    <w:rsid w:val="00273D24"/>
    <w:rsid w:val="00313DDF"/>
    <w:rsid w:val="00325E3F"/>
    <w:rsid w:val="003376B3"/>
    <w:rsid w:val="003A1BC5"/>
    <w:rsid w:val="003C388C"/>
    <w:rsid w:val="003E7BC4"/>
    <w:rsid w:val="004554B8"/>
    <w:rsid w:val="004611B6"/>
    <w:rsid w:val="004847B8"/>
    <w:rsid w:val="004A1107"/>
    <w:rsid w:val="004B0400"/>
    <w:rsid w:val="004C431C"/>
    <w:rsid w:val="004E1DFA"/>
    <w:rsid w:val="005170A5"/>
    <w:rsid w:val="00535D03"/>
    <w:rsid w:val="00550AE8"/>
    <w:rsid w:val="00562742"/>
    <w:rsid w:val="00565E5E"/>
    <w:rsid w:val="00575085"/>
    <w:rsid w:val="005C2576"/>
    <w:rsid w:val="005C3FB2"/>
    <w:rsid w:val="006207CD"/>
    <w:rsid w:val="00645CD5"/>
    <w:rsid w:val="006514A2"/>
    <w:rsid w:val="0067032C"/>
    <w:rsid w:val="00674D2F"/>
    <w:rsid w:val="00690B88"/>
    <w:rsid w:val="0069294E"/>
    <w:rsid w:val="0069552C"/>
    <w:rsid w:val="006D1986"/>
    <w:rsid w:val="006D19B1"/>
    <w:rsid w:val="006E11B9"/>
    <w:rsid w:val="0071109B"/>
    <w:rsid w:val="00721C41"/>
    <w:rsid w:val="00753484"/>
    <w:rsid w:val="00770342"/>
    <w:rsid w:val="007A6D20"/>
    <w:rsid w:val="007C34AA"/>
    <w:rsid w:val="007C7E5F"/>
    <w:rsid w:val="007D7866"/>
    <w:rsid w:val="007F7549"/>
    <w:rsid w:val="00822BA9"/>
    <w:rsid w:val="008416C4"/>
    <w:rsid w:val="008535D6"/>
    <w:rsid w:val="00860635"/>
    <w:rsid w:val="008816AC"/>
    <w:rsid w:val="008E58F7"/>
    <w:rsid w:val="008E7E6A"/>
    <w:rsid w:val="00917624"/>
    <w:rsid w:val="00931A14"/>
    <w:rsid w:val="0099246E"/>
    <w:rsid w:val="009E5146"/>
    <w:rsid w:val="009F65D7"/>
    <w:rsid w:val="00A037DE"/>
    <w:rsid w:val="00A1598D"/>
    <w:rsid w:val="00A36E96"/>
    <w:rsid w:val="00A450F1"/>
    <w:rsid w:val="00A55AD0"/>
    <w:rsid w:val="00A64DEC"/>
    <w:rsid w:val="00A741E9"/>
    <w:rsid w:val="00A83981"/>
    <w:rsid w:val="00A97EF6"/>
    <w:rsid w:val="00AB21B7"/>
    <w:rsid w:val="00AC70BF"/>
    <w:rsid w:val="00B1598C"/>
    <w:rsid w:val="00B50DF6"/>
    <w:rsid w:val="00B91E50"/>
    <w:rsid w:val="00BC788D"/>
    <w:rsid w:val="00BD64E3"/>
    <w:rsid w:val="00BE52F2"/>
    <w:rsid w:val="00C079BC"/>
    <w:rsid w:val="00C07BC7"/>
    <w:rsid w:val="00C1034D"/>
    <w:rsid w:val="00C15760"/>
    <w:rsid w:val="00C17AC5"/>
    <w:rsid w:val="00C2184C"/>
    <w:rsid w:val="00C35EFE"/>
    <w:rsid w:val="00C4025D"/>
    <w:rsid w:val="00C45EEF"/>
    <w:rsid w:val="00C52225"/>
    <w:rsid w:val="00C648CA"/>
    <w:rsid w:val="00CA7502"/>
    <w:rsid w:val="00CB2B4B"/>
    <w:rsid w:val="00CE12A4"/>
    <w:rsid w:val="00D170D1"/>
    <w:rsid w:val="00D3483A"/>
    <w:rsid w:val="00D40B9E"/>
    <w:rsid w:val="00DD36D7"/>
    <w:rsid w:val="00DD7DF8"/>
    <w:rsid w:val="00DF68D1"/>
    <w:rsid w:val="00E15615"/>
    <w:rsid w:val="00E50DB1"/>
    <w:rsid w:val="00E90442"/>
    <w:rsid w:val="00E93C39"/>
    <w:rsid w:val="00EA1129"/>
    <w:rsid w:val="00EA2147"/>
    <w:rsid w:val="00EE285A"/>
    <w:rsid w:val="00EF20D9"/>
    <w:rsid w:val="00F1685E"/>
    <w:rsid w:val="00F755CE"/>
    <w:rsid w:val="00F75C56"/>
    <w:rsid w:val="00FC0AEE"/>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BEC94"/>
  <w15:chartTrackingRefBased/>
  <w15:docId w15:val="{A2EB7C1A-9298-40EB-8A26-A5C4B03E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9E5146"/>
    <w:rPr>
      <w:color w:val="605E5C"/>
      <w:shd w:val="clear" w:color="auto" w:fill="E1DFDD"/>
    </w:rPr>
  </w:style>
  <w:style w:type="character" w:styleId="CommentReference">
    <w:name w:val="annotation reference"/>
    <w:basedOn w:val="DefaultParagraphFont"/>
    <w:uiPriority w:val="99"/>
    <w:semiHidden/>
    <w:unhideWhenUsed/>
    <w:rsid w:val="00EF20D9"/>
    <w:rPr>
      <w:sz w:val="16"/>
      <w:szCs w:val="16"/>
    </w:rPr>
  </w:style>
  <w:style w:type="paragraph" w:styleId="CommentText">
    <w:name w:val="annotation text"/>
    <w:basedOn w:val="Normal"/>
    <w:link w:val="CommentTextChar"/>
    <w:uiPriority w:val="99"/>
    <w:unhideWhenUsed/>
    <w:rsid w:val="00EF20D9"/>
    <w:pPr>
      <w:spacing w:line="240" w:lineRule="auto"/>
    </w:pPr>
    <w:rPr>
      <w:sz w:val="20"/>
      <w:szCs w:val="20"/>
    </w:rPr>
  </w:style>
  <w:style w:type="character" w:customStyle="1" w:styleId="CommentTextChar">
    <w:name w:val="Comment Text Char"/>
    <w:basedOn w:val="DefaultParagraphFont"/>
    <w:link w:val="CommentText"/>
    <w:uiPriority w:val="99"/>
    <w:rsid w:val="00EF20D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20D9"/>
    <w:rPr>
      <w:b/>
      <w:bCs/>
    </w:rPr>
  </w:style>
  <w:style w:type="character" w:customStyle="1" w:styleId="CommentSubjectChar">
    <w:name w:val="Comment Subject Char"/>
    <w:basedOn w:val="CommentTextChar"/>
    <w:link w:val="CommentSubject"/>
    <w:uiPriority w:val="99"/>
    <w:semiHidden/>
    <w:rsid w:val="00EF20D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zoom-zoom-zo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he-hello-song-makaton" TargetMode="External"/><Relationship Id="rId17" Type="http://schemas.openxmlformats.org/officeDocument/2006/relationships/hyperlink" Target="https://www.scottishbooktrust.com/reading-and-stories/bookbug/online-bookbug-sessions-recommendations-and-permissions" TargetMode="External"/><Relationship Id="rId2" Type="http://schemas.openxmlformats.org/officeDocument/2006/relationships/customXml" Target="../customXml/item2.xml"/><Relationship Id="rId16" Type="http://schemas.openxmlformats.org/officeDocument/2006/relationships/hyperlink" Target="https://www.scottishbooktrust.com/songs-and-rhymes/the-goodbye-so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pirate-pirate-dressed-in-blu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five-fat-pe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2.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3.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4.xml><?xml version="1.0" encoding="utf-8"?>
<ds:datastoreItem xmlns:ds="http://schemas.openxmlformats.org/officeDocument/2006/customXml" ds:itemID="{0C6D8AC1-557E-440D-B778-205F4D3DB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123</TotalTime>
  <Pages>3</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Bookbug Session Plans - Transition from nursery to Primary 1</vt:lpstr>
    </vt:vector>
  </TitlesOfParts>
  <Company>Microsoft</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Plans - Transition from nursery to Primary 1</dc:title>
  <dc:subject/>
  <dc:creator>Yasmin Hackett</dc:creator>
  <cp:keywords/>
  <dc:description/>
  <cp:lastModifiedBy>Becky McRitchie</cp:lastModifiedBy>
  <cp:revision>62</cp:revision>
  <dcterms:created xsi:type="dcterms:W3CDTF">2023-02-24T10:25:00Z</dcterms:created>
  <dcterms:modified xsi:type="dcterms:W3CDTF">2023-03-06T12:44:00Z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