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DB1E90" w14:textId="4E23F52F" w:rsidR="00A97EF6" w:rsidRPr="00AB52DC" w:rsidRDefault="00A97EF6" w:rsidP="00A97EF6">
      <w:pPr>
        <w:pStyle w:val="Heading1"/>
      </w:pPr>
      <w:r w:rsidRPr="00AB52DC">
        <w:t xml:space="preserve">Bookbug Session: </w:t>
      </w:r>
      <w:r w:rsidR="002F5DE6">
        <w:t>All You Need is Love</w:t>
      </w:r>
      <w:r w:rsidR="002478F9">
        <w:t>!</w:t>
      </w:r>
    </w:p>
    <w:p w14:paraId="2D307186" w14:textId="64327A87" w:rsidR="0099246E" w:rsidRDefault="003E64E6" w:rsidP="0099246E">
      <w:r>
        <w:t>It’s February and love is in the air</w:t>
      </w:r>
      <w:r w:rsidR="00080A39">
        <w:t xml:space="preserve">. </w:t>
      </w:r>
      <w:r w:rsidR="009B7DD3">
        <w:t xml:space="preserve">This </w:t>
      </w:r>
      <w:r w:rsidR="003540FE">
        <w:t xml:space="preserve">Bookbug Session plan </w:t>
      </w:r>
      <w:r w:rsidR="001F08A2">
        <w:t xml:space="preserve">encourages lots of </w:t>
      </w:r>
      <w:r w:rsidR="002478F9">
        <w:t>face-to-face</w:t>
      </w:r>
      <w:r w:rsidR="001F08A2">
        <w:t xml:space="preserve"> interactions and positive touch</w:t>
      </w:r>
      <w:r w:rsidR="009904CA">
        <w:t>,</w:t>
      </w:r>
      <w:r w:rsidR="001F08A2">
        <w:t xml:space="preserve"> which help to </w:t>
      </w:r>
      <w:r w:rsidR="00436540">
        <w:t>build positive relationships</w:t>
      </w:r>
      <w:r w:rsidR="001C428F">
        <w:t>.</w:t>
      </w:r>
    </w:p>
    <w:p w14:paraId="367FFB38" w14:textId="77777777" w:rsidR="0071109B" w:rsidRDefault="0071109B" w:rsidP="0099246E"/>
    <w:p w14:paraId="66D56F81" w14:textId="77777777" w:rsidR="003C388C" w:rsidRDefault="00860635" w:rsidP="004A1107">
      <w:pPr>
        <w:pStyle w:val="Heading2"/>
        <w:numPr>
          <w:ilvl w:val="0"/>
          <w:numId w:val="2"/>
        </w:numPr>
      </w:pPr>
      <w:r>
        <w:t>Introduction song</w:t>
      </w:r>
      <w:r w:rsidR="00A97EF6">
        <w:t xml:space="preserve"> </w:t>
      </w:r>
    </w:p>
    <w:p w14:paraId="252391BD" w14:textId="77777777" w:rsidR="004A1107" w:rsidRPr="004A1107" w:rsidRDefault="00000000" w:rsidP="004A1107">
      <w:pPr>
        <w:pStyle w:val="Heading3"/>
      </w:pPr>
      <w:hyperlink r:id="rId11" w:history="1">
        <w:r w:rsidR="004E1DFA">
          <w:rPr>
            <w:rStyle w:val="Hyperlink"/>
          </w:rPr>
          <w:t>T</w:t>
        </w:r>
        <w:r w:rsidR="004A1107" w:rsidRPr="004A1107">
          <w:rPr>
            <w:rStyle w:val="Hyperlink"/>
          </w:rPr>
          <w:t>he Hello Song</w:t>
        </w:r>
      </w:hyperlink>
    </w:p>
    <w:p w14:paraId="609ACC63" w14:textId="77777777" w:rsidR="00860635" w:rsidRDefault="00860635" w:rsidP="003E7BC4">
      <w:pPr>
        <w:pStyle w:val="Heading4"/>
        <w:ind w:firstLine="360"/>
      </w:pPr>
      <w:r>
        <w:t>Benefits</w:t>
      </w:r>
    </w:p>
    <w:p w14:paraId="2D9FCBCE" w14:textId="0730F3C8" w:rsidR="00A97EF6" w:rsidRDefault="007C7E5F" w:rsidP="003E7BC4">
      <w:pPr>
        <w:ind w:firstLine="360"/>
      </w:pPr>
      <w:r>
        <w:t>Familiar start –</w:t>
      </w:r>
      <w:r w:rsidR="00A97EF6" w:rsidRPr="00A97EF6">
        <w:t xml:space="preserve"> lets everyone know a Bookbug </w:t>
      </w:r>
      <w:r w:rsidR="006B3E54">
        <w:t>S</w:t>
      </w:r>
      <w:r w:rsidR="00A97EF6" w:rsidRPr="00A97EF6">
        <w:t>ession has started.</w:t>
      </w:r>
    </w:p>
    <w:p w14:paraId="665A6F81" w14:textId="77777777" w:rsidR="00860635" w:rsidRDefault="00860635" w:rsidP="003E7BC4">
      <w:pPr>
        <w:pStyle w:val="Heading4"/>
        <w:ind w:firstLine="360"/>
      </w:pPr>
      <w:r>
        <w:t>Tips</w:t>
      </w:r>
    </w:p>
    <w:p w14:paraId="3674A79E" w14:textId="4E4738F9" w:rsidR="00A97EF6" w:rsidRPr="0071109B" w:rsidRDefault="00A97EF6" w:rsidP="003E7BC4">
      <w:pPr>
        <w:ind w:left="360"/>
        <w:rPr>
          <w:rFonts w:cs="Arial"/>
          <w:szCs w:val="24"/>
        </w:rPr>
      </w:pPr>
      <w:r w:rsidRPr="0071109B">
        <w:rPr>
          <w:rFonts w:cs="Arial"/>
          <w:szCs w:val="24"/>
        </w:rPr>
        <w:t>Smile and use names if you know them.</w:t>
      </w:r>
      <w:r w:rsidR="00BE52F2">
        <w:rPr>
          <w:rFonts w:cs="Arial"/>
          <w:szCs w:val="24"/>
        </w:rPr>
        <w:t xml:space="preserve"> </w:t>
      </w:r>
      <w:r w:rsidR="00BE52F2" w:rsidRPr="00BE52F2">
        <w:t>Clap or tap along to the beat and use signs if you know them.</w:t>
      </w:r>
      <w:r w:rsidR="00007DFB">
        <w:t xml:space="preserve"> </w:t>
      </w:r>
    </w:p>
    <w:p w14:paraId="344F26A0" w14:textId="77777777" w:rsidR="00A97EF6" w:rsidRDefault="00A97EF6" w:rsidP="00A97EF6">
      <w:pPr>
        <w:rPr>
          <w:rFonts w:cs="Arial"/>
          <w:szCs w:val="24"/>
        </w:rPr>
      </w:pPr>
    </w:p>
    <w:p w14:paraId="5B8993E0" w14:textId="0509748F" w:rsidR="00A97EF6" w:rsidRDefault="007426F2" w:rsidP="004A1107">
      <w:pPr>
        <w:pStyle w:val="Heading2"/>
        <w:numPr>
          <w:ilvl w:val="0"/>
          <w:numId w:val="2"/>
        </w:numPr>
      </w:pPr>
      <w:r>
        <w:t xml:space="preserve">Action </w:t>
      </w:r>
      <w:r w:rsidR="009B7DD3">
        <w:t>r</w:t>
      </w:r>
      <w:r>
        <w:t>hyme</w:t>
      </w:r>
    </w:p>
    <w:p w14:paraId="508625D7" w14:textId="2AC685AD" w:rsidR="00D14436" w:rsidRPr="00BB09EA" w:rsidRDefault="00BB09EA" w:rsidP="00D14436">
      <w:pPr>
        <w:pStyle w:val="Heading3"/>
        <w:rPr>
          <w:rStyle w:val="Hyperlink"/>
        </w:rPr>
      </w:pPr>
      <w:r>
        <w:fldChar w:fldCharType="begin"/>
      </w:r>
      <w:r w:rsidR="007901EA">
        <w:instrText>HYPERLINK "https://www.scottishbooktrust.com/songs-and-rhymes/roon-aboot-moose-audio"</w:instrText>
      </w:r>
      <w:r>
        <w:fldChar w:fldCharType="separate"/>
      </w:r>
      <w:proofErr w:type="spellStart"/>
      <w:r w:rsidR="007901EA">
        <w:rPr>
          <w:rStyle w:val="Hyperlink"/>
        </w:rPr>
        <w:t>Roon</w:t>
      </w:r>
      <w:proofErr w:type="spellEnd"/>
      <w:r w:rsidR="007901EA">
        <w:rPr>
          <w:rStyle w:val="Hyperlink"/>
        </w:rPr>
        <w:t xml:space="preserve"> </w:t>
      </w:r>
      <w:proofErr w:type="spellStart"/>
      <w:r w:rsidR="007901EA">
        <w:rPr>
          <w:rStyle w:val="Hyperlink"/>
        </w:rPr>
        <w:t>Aboot</w:t>
      </w:r>
      <w:proofErr w:type="spellEnd"/>
      <w:r w:rsidR="007901EA">
        <w:rPr>
          <w:rStyle w:val="Hyperlink"/>
        </w:rPr>
        <w:t xml:space="preserve"> Moose</w:t>
      </w:r>
    </w:p>
    <w:p w14:paraId="4DD35FAC" w14:textId="0DF53161" w:rsidR="00D14436" w:rsidRPr="005B7EE5" w:rsidRDefault="00BB09EA" w:rsidP="005B7EE5">
      <w:pPr>
        <w:pStyle w:val="Heading4"/>
        <w:ind w:left="360"/>
        <w:rPr>
          <w:i/>
        </w:rPr>
      </w:pPr>
      <w:r>
        <w:rPr>
          <w:sz w:val="28"/>
          <w:szCs w:val="28"/>
          <w:u w:val="single"/>
        </w:rPr>
        <w:fldChar w:fldCharType="end"/>
      </w:r>
      <w:r w:rsidR="00D14436">
        <w:t>Benefits</w:t>
      </w:r>
    </w:p>
    <w:p w14:paraId="1137D616" w14:textId="5A7776D0" w:rsidR="007901EA" w:rsidRDefault="00817A1C" w:rsidP="005B7EE5">
      <w:pPr>
        <w:ind w:left="360"/>
      </w:pPr>
      <w:r>
        <w:t>This is a fun rhyme full of positive touch, anticipation and tickles.</w:t>
      </w:r>
    </w:p>
    <w:p w14:paraId="401DC0FB" w14:textId="30381BC4" w:rsidR="00860635" w:rsidRDefault="00860635" w:rsidP="003E7BC4">
      <w:pPr>
        <w:pStyle w:val="Heading4"/>
        <w:ind w:left="360"/>
      </w:pPr>
      <w:r>
        <w:t>Tips</w:t>
      </w:r>
    </w:p>
    <w:p w14:paraId="738DF2E9" w14:textId="783367AE" w:rsidR="00817A1C" w:rsidRPr="00817A1C" w:rsidRDefault="00E500EF" w:rsidP="00A6025B">
      <w:pPr>
        <w:ind w:left="360"/>
      </w:pPr>
      <w:r>
        <w:t>When sharing this rhyme with your little one,</w:t>
      </w:r>
      <w:r w:rsidR="00CB5F5F">
        <w:t xml:space="preserve"> move your finger gently around the palm of their hand, before moving </w:t>
      </w:r>
      <w:r w:rsidR="00C935FA">
        <w:t xml:space="preserve">up and tickling their underarm as the mouse goes into their </w:t>
      </w:r>
      <w:r w:rsidR="006A747A">
        <w:t>‘</w:t>
      </w:r>
      <w:r w:rsidR="00C935FA">
        <w:t xml:space="preserve">wee </w:t>
      </w:r>
      <w:proofErr w:type="spellStart"/>
      <w:r w:rsidR="00C935FA">
        <w:t>hoose</w:t>
      </w:r>
      <w:proofErr w:type="spellEnd"/>
      <w:r w:rsidR="006A747A">
        <w:t>’</w:t>
      </w:r>
      <w:r w:rsidR="00C935FA">
        <w:t xml:space="preserve">. </w:t>
      </w:r>
      <w:r w:rsidR="00217366">
        <w:t>For older children, you can take turns and do the actions on each other</w:t>
      </w:r>
      <w:r w:rsidR="000D44DF">
        <w:t xml:space="preserve">.  </w:t>
      </w:r>
    </w:p>
    <w:p w14:paraId="07FD94CC" w14:textId="77777777" w:rsidR="00A97EF6" w:rsidRPr="00A97EF6" w:rsidRDefault="00A97EF6" w:rsidP="00A97EF6"/>
    <w:p w14:paraId="2641FA3A" w14:textId="031FF0C6" w:rsidR="00EA1129" w:rsidRDefault="002B2C33" w:rsidP="00EA1129">
      <w:pPr>
        <w:pStyle w:val="Heading2"/>
        <w:numPr>
          <w:ilvl w:val="0"/>
          <w:numId w:val="2"/>
        </w:numPr>
      </w:pPr>
      <w:r>
        <w:t xml:space="preserve">Tactile </w:t>
      </w:r>
      <w:r w:rsidR="009B7DD3">
        <w:t>r</w:t>
      </w:r>
      <w:r>
        <w:t>hyme</w:t>
      </w:r>
    </w:p>
    <w:p w14:paraId="777A61F6" w14:textId="6420CCE9" w:rsidR="00EA1129" w:rsidRDefault="00000000" w:rsidP="00A90924">
      <w:pPr>
        <w:pStyle w:val="Heading3"/>
      </w:pPr>
      <w:hyperlink r:id="rId12" w:history="1">
        <w:r w:rsidR="00A90924" w:rsidRPr="00FD7E98">
          <w:rPr>
            <w:rStyle w:val="Hyperlink"/>
          </w:rPr>
          <w:t>Cross</w:t>
        </w:r>
        <w:r w:rsidR="00FD7E98" w:rsidRPr="00FD7E98">
          <w:rPr>
            <w:rStyle w:val="Hyperlink"/>
          </w:rPr>
          <w:t>, Cross,</w:t>
        </w:r>
        <w:r w:rsidR="00A90924" w:rsidRPr="00FD7E98">
          <w:rPr>
            <w:rStyle w:val="Hyperlink"/>
          </w:rPr>
          <w:t xml:space="preserve"> </w:t>
        </w:r>
        <w:r w:rsidR="00FD7E98" w:rsidRPr="00FD7E98">
          <w:rPr>
            <w:rStyle w:val="Hyperlink"/>
          </w:rPr>
          <w:t>Line, Line</w:t>
        </w:r>
      </w:hyperlink>
      <w:r w:rsidR="00FD7E98" w:rsidRPr="00FD7E98">
        <w:t xml:space="preserve"> </w:t>
      </w:r>
    </w:p>
    <w:p w14:paraId="78194802" w14:textId="77777777" w:rsidR="00BD3272" w:rsidRPr="00650F0C" w:rsidRDefault="00BD3272" w:rsidP="00BD3272">
      <w:pPr>
        <w:pStyle w:val="Heading4"/>
        <w:ind w:left="360"/>
      </w:pPr>
      <w:r>
        <w:t>Benefits</w:t>
      </w:r>
    </w:p>
    <w:p w14:paraId="24E2D12C" w14:textId="77777777" w:rsidR="00A70BD9" w:rsidRDefault="00674593" w:rsidP="00A70BD9">
      <w:pPr>
        <w:ind w:left="360"/>
        <w:rPr>
          <w:rStyle w:val="Heading4Char"/>
          <w:b w:val="0"/>
          <w:bCs w:val="0"/>
        </w:rPr>
      </w:pPr>
      <w:r>
        <w:t>This is a fun rhyme to share with your little one</w:t>
      </w:r>
      <w:r w:rsidR="00DE4F91">
        <w:t xml:space="preserve">, </w:t>
      </w:r>
      <w:r w:rsidR="002F44FC">
        <w:t xml:space="preserve">full of different </w:t>
      </w:r>
      <w:r w:rsidR="00C01DD5">
        <w:t>opportunities for positive touch</w:t>
      </w:r>
      <w:r w:rsidR="00DE4F91">
        <w:t xml:space="preserve">, tickling and </w:t>
      </w:r>
      <w:r w:rsidR="00C01DD5">
        <w:t>bonding</w:t>
      </w:r>
      <w:r>
        <w:t>.</w:t>
      </w:r>
    </w:p>
    <w:p w14:paraId="2D0D0584" w14:textId="6429710C" w:rsidR="00860635" w:rsidRPr="00A70BD9" w:rsidRDefault="00860635" w:rsidP="00A70BD9">
      <w:pPr>
        <w:pStyle w:val="Heading4"/>
        <w:ind w:firstLine="360"/>
      </w:pPr>
      <w:r w:rsidRPr="00A70BD9">
        <w:rPr>
          <w:rStyle w:val="Heading4Char"/>
          <w:b/>
          <w:bCs/>
        </w:rPr>
        <w:t>Tip</w:t>
      </w:r>
      <w:r w:rsidRPr="00A70BD9">
        <w:t>s</w:t>
      </w:r>
    </w:p>
    <w:p w14:paraId="0365B7FA" w14:textId="671D7F4F" w:rsidR="00A97EF6" w:rsidRPr="005B7EE5" w:rsidRDefault="003F0B93" w:rsidP="005B7EE5">
      <w:pPr>
        <w:ind w:left="360"/>
      </w:pPr>
      <w:r>
        <w:t>Follow the words of the song</w:t>
      </w:r>
      <w:r w:rsidR="00305267">
        <w:t xml:space="preserve">, blowing their neck for a cool breeze, </w:t>
      </w:r>
      <w:r w:rsidR="00DA0274">
        <w:t xml:space="preserve">a </w:t>
      </w:r>
      <w:r w:rsidR="002C134D">
        <w:t xml:space="preserve">gentle cuddle for tight squeeze. </w:t>
      </w:r>
      <w:r w:rsidR="00AB5A1B">
        <w:t xml:space="preserve">To add some excitement and build up anticipation, try pausing before it’s time to share the tickle.  </w:t>
      </w:r>
    </w:p>
    <w:p w14:paraId="5D8757F8" w14:textId="77777777" w:rsidR="00550AE8" w:rsidRDefault="00550AE8" w:rsidP="00A97EF6">
      <w:pPr>
        <w:rPr>
          <w:rFonts w:cs="Arial"/>
          <w:szCs w:val="24"/>
        </w:rPr>
      </w:pPr>
    </w:p>
    <w:p w14:paraId="2C46ACF2" w14:textId="5A79EA7E" w:rsidR="00EA1129" w:rsidRDefault="00B34CD0" w:rsidP="00EA1129">
      <w:pPr>
        <w:pStyle w:val="Heading2"/>
        <w:numPr>
          <w:ilvl w:val="0"/>
          <w:numId w:val="2"/>
        </w:numPr>
      </w:pPr>
      <w:r>
        <w:t xml:space="preserve">Action </w:t>
      </w:r>
      <w:r w:rsidR="009B7DD3">
        <w:t>s</w:t>
      </w:r>
      <w:r>
        <w:t>ong</w:t>
      </w:r>
    </w:p>
    <w:p w14:paraId="4891DCFE" w14:textId="7066DBF0" w:rsidR="00C168F0" w:rsidRPr="00EA6D6F" w:rsidRDefault="00000000" w:rsidP="00A93F37">
      <w:pPr>
        <w:pStyle w:val="Heading3"/>
        <w:rPr>
          <w:i/>
        </w:rPr>
      </w:pPr>
      <w:hyperlink r:id="rId13" w:history="1">
        <w:r w:rsidR="00A93F37" w:rsidRPr="00C02148">
          <w:rPr>
            <w:rStyle w:val="Hyperlink"/>
          </w:rPr>
          <w:t xml:space="preserve">See the </w:t>
        </w:r>
        <w:r w:rsidR="00EC166B" w:rsidRPr="00C02148">
          <w:rPr>
            <w:rStyle w:val="Hyperlink"/>
          </w:rPr>
          <w:t>P</w:t>
        </w:r>
        <w:r w:rsidR="00A93F37" w:rsidRPr="00C02148">
          <w:rPr>
            <w:rStyle w:val="Hyperlink"/>
          </w:rPr>
          <w:t>on</w:t>
        </w:r>
        <w:r w:rsidR="000F1EEC" w:rsidRPr="00C02148">
          <w:rPr>
            <w:rStyle w:val="Hyperlink"/>
          </w:rPr>
          <w:t>ies</w:t>
        </w:r>
        <w:r w:rsidR="00A93F37" w:rsidRPr="00C02148">
          <w:rPr>
            <w:rStyle w:val="Hyperlink"/>
          </w:rPr>
          <w:t xml:space="preserve"> </w:t>
        </w:r>
        <w:r w:rsidR="00EC166B" w:rsidRPr="00C02148">
          <w:rPr>
            <w:rStyle w:val="Hyperlink"/>
          </w:rPr>
          <w:t>G</w:t>
        </w:r>
        <w:r w:rsidR="00A93F37" w:rsidRPr="00C02148">
          <w:rPr>
            <w:rStyle w:val="Hyperlink"/>
          </w:rPr>
          <w:t>alloping</w:t>
        </w:r>
      </w:hyperlink>
    </w:p>
    <w:p w14:paraId="09E407B7" w14:textId="77777777" w:rsidR="00C168F0" w:rsidRDefault="00C168F0" w:rsidP="00C168F0">
      <w:pPr>
        <w:pStyle w:val="Heading4"/>
        <w:ind w:left="360"/>
      </w:pPr>
      <w:r>
        <w:t>Benefits</w:t>
      </w:r>
    </w:p>
    <w:p w14:paraId="49C76A71" w14:textId="35107A1A" w:rsidR="00C168F0" w:rsidRDefault="00883CBD" w:rsidP="005B7EE5">
      <w:pPr>
        <w:ind w:left="360"/>
      </w:pPr>
      <w:r>
        <w:lastRenderedPageBreak/>
        <w:t>This son</w:t>
      </w:r>
      <w:r w:rsidR="00D26CA7">
        <w:t xml:space="preserve">g is great for bouncing your little one on your knee. </w:t>
      </w:r>
      <w:r w:rsidR="00365905">
        <w:t>The variation in speed offers fun and excitement and the slow calm ending provides opportunities to share a gentle cuddle.</w:t>
      </w:r>
    </w:p>
    <w:p w14:paraId="44CB8AD2" w14:textId="77777777" w:rsidR="00860635" w:rsidRDefault="00860635" w:rsidP="003E7BC4">
      <w:pPr>
        <w:pStyle w:val="Heading4"/>
        <w:ind w:left="360"/>
      </w:pPr>
      <w:r>
        <w:t>Tips</w:t>
      </w:r>
    </w:p>
    <w:p w14:paraId="0A3E0954" w14:textId="3F84ECC5" w:rsidR="00E83DE0" w:rsidRDefault="00556275" w:rsidP="005B7EE5">
      <w:pPr>
        <w:ind w:left="360"/>
      </w:pPr>
      <w:r>
        <w:t>Sit your little one face</w:t>
      </w:r>
      <w:r w:rsidR="00405E2C">
        <w:t>-</w:t>
      </w:r>
      <w:r>
        <w:t>to</w:t>
      </w:r>
      <w:r w:rsidR="00405E2C">
        <w:t>-</w:t>
      </w:r>
      <w:r>
        <w:t xml:space="preserve">face on your knee, </w:t>
      </w:r>
      <w:r w:rsidR="00B177B3">
        <w:t xml:space="preserve">bouncing them up and down as the </w:t>
      </w:r>
      <w:r w:rsidR="00CF48F9">
        <w:t>ponies</w:t>
      </w:r>
      <w:r w:rsidR="00B177B3">
        <w:t xml:space="preserve"> gallop through the town.</w:t>
      </w:r>
      <w:r w:rsidR="0069623D">
        <w:t xml:space="preserve"> Toddlers and older children can gallop around the room.</w:t>
      </w:r>
      <w:r w:rsidR="00B67D13">
        <w:t xml:space="preserve"> </w:t>
      </w:r>
      <w:r w:rsidR="0069623D">
        <w:t>When the ponies are slowing down and becoming tired, you can bring babies up for a cuddle to end the song</w:t>
      </w:r>
      <w:r w:rsidR="00A216E5">
        <w:t>.</w:t>
      </w:r>
      <w:r w:rsidR="0069623D">
        <w:t xml:space="preserve"> </w:t>
      </w:r>
      <w:r w:rsidR="00A216E5">
        <w:t>O</w:t>
      </w:r>
      <w:r w:rsidR="0069623D">
        <w:t xml:space="preserve">lder children can come to their grown up for a </w:t>
      </w:r>
      <w:r w:rsidR="00CF48F9">
        <w:t>cuddle or</w:t>
      </w:r>
      <w:r w:rsidR="0069623D">
        <w:t xml:space="preserve"> find a cosy spot on the floor to pretend to sleep.</w:t>
      </w:r>
    </w:p>
    <w:p w14:paraId="42AC56C8" w14:textId="77777777" w:rsidR="00E83DE0" w:rsidRDefault="00E83DE0" w:rsidP="00EA1129">
      <w:pPr>
        <w:ind w:left="360"/>
      </w:pPr>
    </w:p>
    <w:p w14:paraId="2B506438" w14:textId="77777777" w:rsidR="00C55008" w:rsidRDefault="00C55008" w:rsidP="00C55008">
      <w:pPr>
        <w:pStyle w:val="Heading2"/>
        <w:numPr>
          <w:ilvl w:val="0"/>
          <w:numId w:val="2"/>
        </w:numPr>
      </w:pPr>
      <w:r>
        <w:t>Transition song</w:t>
      </w:r>
    </w:p>
    <w:p w14:paraId="46217E7A" w14:textId="77777777" w:rsidR="00C55008" w:rsidRPr="00B34CD0" w:rsidRDefault="00C55008" w:rsidP="00C55008">
      <w:pPr>
        <w:pStyle w:val="Heading3"/>
        <w:rPr>
          <w:rStyle w:val="Hyperlink"/>
        </w:rPr>
      </w:pPr>
      <w:r>
        <w:rPr>
          <w:rStyle w:val="Hyperlink"/>
        </w:rPr>
        <w:t>I wonder what’s in my bag today?</w:t>
      </w:r>
      <w:r>
        <w:rPr>
          <w:rStyle w:val="Hyperlink"/>
        </w:rPr>
        <w:fldChar w:fldCharType="begin"/>
      </w:r>
      <w:r>
        <w:rPr>
          <w:rStyle w:val="Hyperlink"/>
        </w:rPr>
        <w:instrText>HYPERLINK "https://www.scottishbooktrust.com/songs-and-rhymes/when-i-was-one"</w:instrText>
      </w:r>
      <w:r>
        <w:rPr>
          <w:rStyle w:val="Hyperlink"/>
        </w:rPr>
      </w:r>
      <w:r>
        <w:rPr>
          <w:rStyle w:val="Hyperlink"/>
        </w:rPr>
        <w:fldChar w:fldCharType="separate"/>
      </w:r>
    </w:p>
    <w:p w14:paraId="0DFDE8C3" w14:textId="77777777" w:rsidR="00C55008" w:rsidRDefault="00C55008" w:rsidP="00C55008">
      <w:pPr>
        <w:pStyle w:val="Heading4"/>
        <w:ind w:left="360"/>
      </w:pPr>
      <w:r>
        <w:rPr>
          <w:rStyle w:val="Hyperlink"/>
          <w:b w:val="0"/>
          <w:sz w:val="28"/>
          <w:szCs w:val="28"/>
        </w:rPr>
        <w:fldChar w:fldCharType="end"/>
      </w:r>
      <w:r>
        <w:t>Benefits</w:t>
      </w:r>
    </w:p>
    <w:p w14:paraId="60D73D88" w14:textId="77777777" w:rsidR="00C55008" w:rsidRDefault="00C55008" w:rsidP="00C55008">
      <w:pPr>
        <w:ind w:left="360"/>
      </w:pPr>
      <w:r>
        <w:t>Builds anticipation and captures the attention of the children.</w:t>
      </w:r>
    </w:p>
    <w:p w14:paraId="3C606931" w14:textId="77777777" w:rsidR="00C55008" w:rsidRDefault="00C55008" w:rsidP="00C55008">
      <w:pPr>
        <w:pStyle w:val="Heading4"/>
        <w:ind w:left="360"/>
      </w:pPr>
      <w:r>
        <w:t>Tips</w:t>
      </w:r>
    </w:p>
    <w:p w14:paraId="5BAE121F" w14:textId="10D496C9" w:rsidR="00C55008" w:rsidRDefault="00C55008" w:rsidP="00025ED6">
      <w:pPr>
        <w:ind w:left="360"/>
      </w:pPr>
      <w:r>
        <w:t>Use Bookbug to help engage the children in singing the “I wonder what’s in my bag song”. Use Makaton to support different communication needs.</w:t>
      </w:r>
      <w:r w:rsidR="00025ED6">
        <w:t xml:space="preserve"> </w:t>
      </w:r>
      <w:r>
        <w:t xml:space="preserve">Sing the song to the tune of </w:t>
      </w:r>
      <w:r w:rsidR="00025ED6">
        <w:t>‘</w:t>
      </w:r>
      <w:r>
        <w:t>Here We Go Round the Mulberry Bush</w:t>
      </w:r>
      <w:r w:rsidR="00025ED6">
        <w:t>’:</w:t>
      </w:r>
    </w:p>
    <w:p w14:paraId="3FFA1637" w14:textId="0D728635" w:rsidR="00C55008" w:rsidRPr="00144103" w:rsidRDefault="00BB7288" w:rsidP="00C55008">
      <w:pPr>
        <w:ind w:left="360"/>
        <w:rPr>
          <w:i/>
        </w:rPr>
      </w:pPr>
      <w:r>
        <w:rPr>
          <w:i/>
        </w:rPr>
        <w:t>‘</w:t>
      </w:r>
      <w:r w:rsidR="00C55008" w:rsidRPr="00144103">
        <w:rPr>
          <w:i/>
        </w:rPr>
        <w:t>I wonder what’s in my bag today, bag today, bag today</w:t>
      </w:r>
      <w:r>
        <w:rPr>
          <w:i/>
        </w:rPr>
        <w:t>,</w:t>
      </w:r>
    </w:p>
    <w:p w14:paraId="7833057B" w14:textId="03381F15" w:rsidR="00C55008" w:rsidRPr="00144103" w:rsidRDefault="00C55008" w:rsidP="00C55008">
      <w:pPr>
        <w:ind w:left="360"/>
        <w:rPr>
          <w:i/>
        </w:rPr>
      </w:pPr>
      <w:r w:rsidRPr="00144103">
        <w:rPr>
          <w:i/>
        </w:rPr>
        <w:t>I wonder what’s in my bag today, come and take a look</w:t>
      </w:r>
      <w:r w:rsidR="004A5DAC">
        <w:rPr>
          <w:i/>
        </w:rPr>
        <w:t>. . .</w:t>
      </w:r>
    </w:p>
    <w:p w14:paraId="58664727" w14:textId="6B493292" w:rsidR="00C55008" w:rsidRPr="00144103" w:rsidRDefault="00C55008" w:rsidP="00C55008">
      <w:pPr>
        <w:ind w:left="360"/>
        <w:rPr>
          <w:i/>
        </w:rPr>
      </w:pPr>
      <w:r w:rsidRPr="00144103">
        <w:rPr>
          <w:i/>
        </w:rPr>
        <w:t>At</w:t>
      </w:r>
      <w:r w:rsidR="00FF7AF9">
        <w:rPr>
          <w:i/>
        </w:rPr>
        <w:t xml:space="preserve"> </w:t>
      </w:r>
      <w:proofErr w:type="spellStart"/>
      <w:r w:rsidR="00FF7AF9">
        <w:rPr>
          <w:i/>
        </w:rPr>
        <w:t>Bookbug’</w:t>
      </w:r>
      <w:r w:rsidRPr="00144103">
        <w:rPr>
          <w:i/>
        </w:rPr>
        <w:t>s</w:t>
      </w:r>
      <w:proofErr w:type="spellEnd"/>
      <w:r w:rsidRPr="00144103">
        <w:rPr>
          <w:i/>
        </w:rPr>
        <w:t xml:space="preserve"> favourite book</w:t>
      </w:r>
      <w:r w:rsidR="00BB7288">
        <w:rPr>
          <w:i/>
        </w:rPr>
        <w:t>.’</w:t>
      </w:r>
    </w:p>
    <w:p w14:paraId="4E33DA36" w14:textId="77777777" w:rsidR="00A97EF6" w:rsidRDefault="00A97EF6" w:rsidP="00A97EF6">
      <w:pPr>
        <w:rPr>
          <w:rFonts w:cs="Arial"/>
          <w:szCs w:val="24"/>
        </w:rPr>
      </w:pPr>
    </w:p>
    <w:p w14:paraId="36471C6A" w14:textId="7065E72C" w:rsidR="00EA1129" w:rsidRDefault="00B34CD0" w:rsidP="00EA1129">
      <w:pPr>
        <w:pStyle w:val="Heading2"/>
        <w:numPr>
          <w:ilvl w:val="0"/>
          <w:numId w:val="2"/>
        </w:numPr>
      </w:pPr>
      <w:r>
        <w:t>Book</w:t>
      </w:r>
    </w:p>
    <w:p w14:paraId="6119DD55" w14:textId="024A76AF" w:rsidR="00EA1129" w:rsidRPr="003F0AA3" w:rsidRDefault="00B84863" w:rsidP="003C203F">
      <w:pPr>
        <w:pStyle w:val="Heading3"/>
        <w:ind w:left="360" w:firstLine="0"/>
        <w:rPr>
          <w:rStyle w:val="Hyperlink"/>
        </w:rPr>
      </w:pPr>
      <w:r w:rsidRPr="00CD3439">
        <w:rPr>
          <w:rStyle w:val="Hyperlink"/>
        </w:rPr>
        <w:t>The Longer the Wait, The Bigger the Hug</w:t>
      </w:r>
      <w:r w:rsidR="003C203F">
        <w:rPr>
          <w:rStyle w:val="Hyperlink"/>
        </w:rPr>
        <w:t xml:space="preserve">, </w:t>
      </w:r>
      <w:proofErr w:type="spellStart"/>
      <w:r w:rsidR="003C203F">
        <w:rPr>
          <w:rStyle w:val="Hyperlink"/>
        </w:rPr>
        <w:t>Eion</w:t>
      </w:r>
      <w:proofErr w:type="spellEnd"/>
      <w:r w:rsidR="003C203F">
        <w:rPr>
          <w:rStyle w:val="Hyperlink"/>
        </w:rPr>
        <w:t xml:space="preserve"> McLaughlin &amp; Polly Dunbar</w:t>
      </w:r>
    </w:p>
    <w:p w14:paraId="384CE304" w14:textId="32DFD7CE" w:rsidR="003E7BC4" w:rsidRDefault="003E7BC4" w:rsidP="00EA1129">
      <w:pPr>
        <w:pStyle w:val="Heading4"/>
        <w:ind w:firstLine="360"/>
        <w:rPr>
          <w:rStyle w:val="Heading4Char"/>
        </w:rPr>
      </w:pPr>
      <w:r>
        <w:t>Benefits</w:t>
      </w:r>
    </w:p>
    <w:p w14:paraId="38F1A91E" w14:textId="2646E8C6" w:rsidR="008E050E" w:rsidRDefault="00743AE3" w:rsidP="00EA1129">
      <w:pPr>
        <w:ind w:left="360"/>
      </w:pPr>
      <w:r w:rsidRPr="001E0CB6">
        <w:rPr>
          <w:i/>
          <w:iCs/>
        </w:rPr>
        <w:t xml:space="preserve">The Longer the </w:t>
      </w:r>
      <w:r w:rsidR="001E0CB6" w:rsidRPr="001E0CB6">
        <w:rPr>
          <w:i/>
          <w:iCs/>
        </w:rPr>
        <w:t>W</w:t>
      </w:r>
      <w:r w:rsidRPr="001E0CB6">
        <w:rPr>
          <w:i/>
          <w:iCs/>
        </w:rPr>
        <w:t>ait, the Bigger the Hug</w:t>
      </w:r>
      <w:r>
        <w:t xml:space="preserve"> </w:t>
      </w:r>
      <w:r w:rsidR="00C30B6E">
        <w:t xml:space="preserve">is filled </w:t>
      </w:r>
      <w:r w:rsidR="00322936">
        <w:t>with bright and cheerful</w:t>
      </w:r>
      <w:r w:rsidR="007469BA">
        <w:t xml:space="preserve"> illustrations</w:t>
      </w:r>
      <w:r w:rsidR="002562A5">
        <w:t xml:space="preserve"> and gentl</w:t>
      </w:r>
      <w:r w:rsidR="00322936">
        <w:t>e</w:t>
      </w:r>
      <w:r w:rsidR="002562A5">
        <w:t xml:space="preserve"> humour to help </w:t>
      </w:r>
      <w:r w:rsidR="0054380A">
        <w:t>tell the</w:t>
      </w:r>
      <w:r>
        <w:t xml:space="preserve"> heart-warming tale </w:t>
      </w:r>
      <w:r w:rsidR="00A8095D">
        <w:t xml:space="preserve">about friendships, </w:t>
      </w:r>
      <w:r w:rsidR="00067BF1">
        <w:t xml:space="preserve">separation, </w:t>
      </w:r>
      <w:r w:rsidR="00192E21">
        <w:t>patience,</w:t>
      </w:r>
      <w:r w:rsidR="00067BF1">
        <w:t xml:space="preserve"> and love.  </w:t>
      </w:r>
    </w:p>
    <w:p w14:paraId="297A52A4" w14:textId="77777777" w:rsidR="00717AB9" w:rsidRDefault="00717AB9" w:rsidP="00717AB9">
      <w:pPr>
        <w:pStyle w:val="Heading4"/>
        <w:ind w:firstLine="360"/>
      </w:pPr>
      <w:r>
        <w:t>Tips</w:t>
      </w:r>
    </w:p>
    <w:p w14:paraId="5F9DE0F7" w14:textId="037A72FC" w:rsidR="006D6B69" w:rsidRDefault="00C22444" w:rsidP="005B7EE5">
      <w:pPr>
        <w:ind w:left="360"/>
      </w:pPr>
      <w:r>
        <w:t xml:space="preserve">Use the illustrations in this book to encourage participation and interaction </w:t>
      </w:r>
      <w:r w:rsidR="00B44D68">
        <w:t xml:space="preserve">as you share this story.  </w:t>
      </w:r>
    </w:p>
    <w:p w14:paraId="003864EE" w14:textId="0E84A367" w:rsidR="00CB6355" w:rsidRDefault="00CB6355" w:rsidP="00BB197C">
      <w:pPr>
        <w:ind w:left="360"/>
      </w:pPr>
    </w:p>
    <w:p w14:paraId="141641E5" w14:textId="4C63C7A8" w:rsidR="00CB6355" w:rsidRDefault="00CB6355" w:rsidP="00CB6355">
      <w:pPr>
        <w:pStyle w:val="Heading2"/>
        <w:numPr>
          <w:ilvl w:val="0"/>
          <w:numId w:val="2"/>
        </w:numPr>
      </w:pPr>
      <w:r>
        <w:t xml:space="preserve">Familiar </w:t>
      </w:r>
      <w:r w:rsidR="009B7DD3">
        <w:t>s</w:t>
      </w:r>
      <w:r>
        <w:t>ong</w:t>
      </w:r>
    </w:p>
    <w:p w14:paraId="34EA9D27" w14:textId="5EF5185C" w:rsidR="00CB6355" w:rsidRPr="00B34CD0" w:rsidRDefault="00CB6355" w:rsidP="00CB6355">
      <w:pPr>
        <w:pStyle w:val="Heading3"/>
        <w:rPr>
          <w:rStyle w:val="Hyperlink"/>
        </w:rPr>
      </w:pPr>
      <w:r>
        <w:rPr>
          <w:rStyle w:val="Hyperlink"/>
        </w:rPr>
        <w:fldChar w:fldCharType="begin"/>
      </w:r>
      <w:r w:rsidR="00C1359F">
        <w:rPr>
          <w:rStyle w:val="Hyperlink"/>
        </w:rPr>
        <w:instrText>HYPERLINK "https://www.scottishbooktrust.com/songs-and-rhymes/tiny-tim-i-have-a-little-turtle"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 w:rsidR="00E62FB9">
        <w:rPr>
          <w:rStyle w:val="Hyperlink"/>
        </w:rPr>
        <w:t>T</w:t>
      </w:r>
      <w:r w:rsidR="00C50610">
        <w:rPr>
          <w:rStyle w:val="Hyperlink"/>
        </w:rPr>
        <w:t>iny Tim</w:t>
      </w:r>
      <w:r w:rsidR="00124AD5">
        <w:rPr>
          <w:rStyle w:val="Hyperlink"/>
        </w:rPr>
        <w:t xml:space="preserve"> (I </w:t>
      </w:r>
      <w:r w:rsidR="00C1359F">
        <w:rPr>
          <w:rStyle w:val="Hyperlink"/>
        </w:rPr>
        <w:t>H</w:t>
      </w:r>
      <w:r w:rsidR="00124AD5">
        <w:rPr>
          <w:rStyle w:val="Hyperlink"/>
        </w:rPr>
        <w:t xml:space="preserve">ave a </w:t>
      </w:r>
      <w:r w:rsidR="00C1359F">
        <w:rPr>
          <w:rStyle w:val="Hyperlink"/>
        </w:rPr>
        <w:t>L</w:t>
      </w:r>
      <w:r w:rsidR="00124AD5">
        <w:rPr>
          <w:rStyle w:val="Hyperlink"/>
        </w:rPr>
        <w:t>i</w:t>
      </w:r>
      <w:r w:rsidR="00124AD5">
        <w:rPr>
          <w:rStyle w:val="Hyperlink"/>
        </w:rPr>
        <w:t xml:space="preserve">ttle </w:t>
      </w:r>
      <w:r w:rsidR="00C1359F">
        <w:rPr>
          <w:rStyle w:val="Hyperlink"/>
        </w:rPr>
        <w:t>T</w:t>
      </w:r>
      <w:r w:rsidR="00124AD5">
        <w:rPr>
          <w:rStyle w:val="Hyperlink"/>
        </w:rPr>
        <w:t>urtle)</w:t>
      </w:r>
    </w:p>
    <w:p w14:paraId="279BBE96" w14:textId="77777777" w:rsidR="00CB6355" w:rsidRDefault="00CB6355" w:rsidP="00CB6355">
      <w:pPr>
        <w:pStyle w:val="Heading4"/>
        <w:ind w:firstLine="360"/>
      </w:pPr>
      <w:r>
        <w:rPr>
          <w:rStyle w:val="Hyperlink"/>
          <w:b w:val="0"/>
          <w:sz w:val="28"/>
          <w:szCs w:val="28"/>
        </w:rPr>
        <w:fldChar w:fldCharType="end"/>
      </w:r>
      <w:r>
        <w:t>Benefits</w:t>
      </w:r>
    </w:p>
    <w:p w14:paraId="10007810" w14:textId="1886010B" w:rsidR="00961E57" w:rsidRPr="00C1359F" w:rsidRDefault="002E759C" w:rsidP="00C1359F">
      <w:pPr>
        <w:ind w:left="360"/>
        <w:rPr>
          <w:rFonts w:cs="Arial"/>
          <w:color w:val="343432"/>
        </w:rPr>
      </w:pPr>
      <w:r>
        <w:rPr>
          <w:rFonts w:cs="Arial"/>
          <w:color w:val="343432"/>
        </w:rPr>
        <w:t xml:space="preserve">Using songs and rhymes as part of a routine </w:t>
      </w:r>
      <w:r w:rsidR="00234BC9">
        <w:rPr>
          <w:rFonts w:cs="Arial"/>
          <w:color w:val="343432"/>
        </w:rPr>
        <w:t xml:space="preserve">can be really helpful. </w:t>
      </w:r>
      <w:r w:rsidR="00B02AE5">
        <w:rPr>
          <w:rFonts w:cs="Arial"/>
          <w:color w:val="343432"/>
        </w:rPr>
        <w:t>This one could be introduced at bath time.</w:t>
      </w:r>
    </w:p>
    <w:p w14:paraId="1A0502CC" w14:textId="77777777" w:rsidR="00CB6355" w:rsidRDefault="00CB6355" w:rsidP="00CB6355">
      <w:pPr>
        <w:pStyle w:val="Heading4"/>
        <w:ind w:firstLine="360"/>
      </w:pPr>
      <w:r>
        <w:t>Tips</w:t>
      </w:r>
    </w:p>
    <w:p w14:paraId="117D6EF4" w14:textId="2B649714" w:rsidR="00CB6355" w:rsidRDefault="008855B0" w:rsidP="005B7EE5">
      <w:pPr>
        <w:ind w:left="360"/>
      </w:pPr>
      <w:r>
        <w:t>Encourage children to wait for the pop at the end and join in with a big clap!</w:t>
      </w:r>
    </w:p>
    <w:p w14:paraId="7BF3C895" w14:textId="77777777" w:rsidR="001579B9" w:rsidRDefault="001579B9" w:rsidP="00BB197C">
      <w:pPr>
        <w:ind w:left="360"/>
      </w:pPr>
    </w:p>
    <w:p w14:paraId="374E5689" w14:textId="39BD2E57" w:rsidR="001579B9" w:rsidRDefault="001579B9" w:rsidP="001579B9">
      <w:pPr>
        <w:pStyle w:val="Heading2"/>
        <w:numPr>
          <w:ilvl w:val="0"/>
          <w:numId w:val="2"/>
        </w:numPr>
      </w:pPr>
      <w:r>
        <w:t xml:space="preserve">Calming </w:t>
      </w:r>
      <w:r w:rsidR="009B7DD3">
        <w:t>s</w:t>
      </w:r>
      <w:r>
        <w:t>ong</w:t>
      </w:r>
    </w:p>
    <w:p w14:paraId="535A9771" w14:textId="77777777" w:rsidR="001579B9" w:rsidRPr="00B34CD0" w:rsidRDefault="001579B9" w:rsidP="001579B9">
      <w:pPr>
        <w:pStyle w:val="Heading3"/>
        <w:rPr>
          <w:rStyle w:val="Hyperlink"/>
        </w:rPr>
      </w:pPr>
      <w:r>
        <w:rPr>
          <w:rStyle w:val="Hyperlink"/>
        </w:rPr>
        <w:lastRenderedPageBreak/>
        <w:fldChar w:fldCharType="begin"/>
      </w:r>
      <w:r>
        <w:rPr>
          <w:rStyle w:val="Hyperlink"/>
        </w:rPr>
        <w:instrText>HYPERLINK "https://www.scottishbooktrust.com/songs-and-rhymes/love-somebody"</w:instrText>
      </w:r>
      <w:r>
        <w:rPr>
          <w:rStyle w:val="Hyperlink"/>
        </w:rPr>
      </w:r>
      <w:r>
        <w:rPr>
          <w:rStyle w:val="Hyperlink"/>
        </w:rPr>
        <w:fldChar w:fldCharType="separate"/>
      </w:r>
      <w:r>
        <w:rPr>
          <w:rStyle w:val="Hyperlink"/>
        </w:rPr>
        <w:t>Love Som</w:t>
      </w:r>
      <w:r>
        <w:rPr>
          <w:rStyle w:val="Hyperlink"/>
        </w:rPr>
        <w:t>e</w:t>
      </w:r>
      <w:r>
        <w:rPr>
          <w:rStyle w:val="Hyperlink"/>
        </w:rPr>
        <w:t xml:space="preserve">body </w:t>
      </w:r>
    </w:p>
    <w:p w14:paraId="5570A370" w14:textId="77777777" w:rsidR="001579B9" w:rsidRDefault="001579B9" w:rsidP="001579B9">
      <w:pPr>
        <w:pStyle w:val="Heading4"/>
        <w:ind w:firstLine="360"/>
      </w:pPr>
      <w:r>
        <w:rPr>
          <w:rStyle w:val="Hyperlink"/>
          <w:b w:val="0"/>
          <w:sz w:val="28"/>
          <w:szCs w:val="28"/>
        </w:rPr>
        <w:fldChar w:fldCharType="end"/>
      </w:r>
      <w:r>
        <w:t>Benefits</w:t>
      </w:r>
    </w:p>
    <w:p w14:paraId="39BA138C" w14:textId="63CF1DED" w:rsidR="001579B9" w:rsidRDefault="001579B9" w:rsidP="009904CA">
      <w:pPr>
        <w:ind w:left="360"/>
      </w:pPr>
      <w:r>
        <w:t>A great soothing song to offer reassurance and support bonding and relationships.</w:t>
      </w:r>
    </w:p>
    <w:p w14:paraId="328CADD6" w14:textId="77777777" w:rsidR="001579B9" w:rsidRDefault="001579B9" w:rsidP="001579B9">
      <w:pPr>
        <w:pStyle w:val="Heading4"/>
        <w:ind w:firstLine="360"/>
      </w:pPr>
      <w:r>
        <w:t>Tips</w:t>
      </w:r>
    </w:p>
    <w:p w14:paraId="6AF01266" w14:textId="49F63DE1" w:rsidR="00C55008" w:rsidRPr="004554B8" w:rsidRDefault="001579B9" w:rsidP="005B7EE5">
      <w:pPr>
        <w:ind w:left="360"/>
      </w:pPr>
      <w:r>
        <w:rPr>
          <w:rFonts w:cs="Arial"/>
          <w:color w:val="343432"/>
        </w:rPr>
        <w:t>Gently sway your baby and look into their eyes as you sing this comforting song to them. For toddlers and older children</w:t>
      </w:r>
      <w:r w:rsidR="002478F9">
        <w:rPr>
          <w:rFonts w:cs="Arial"/>
          <w:color w:val="343432"/>
        </w:rPr>
        <w:t>,</w:t>
      </w:r>
      <w:r>
        <w:rPr>
          <w:rFonts w:cs="Arial"/>
          <w:color w:val="343432"/>
        </w:rPr>
        <w:t xml:space="preserve"> you can sing this song at times when they need some extra reassurance.  </w:t>
      </w:r>
    </w:p>
    <w:p w14:paraId="3805338A" w14:textId="77777777" w:rsidR="00A97EF6" w:rsidRDefault="00A97EF6" w:rsidP="00A97EF6">
      <w:pPr>
        <w:rPr>
          <w:rFonts w:cs="Arial"/>
          <w:szCs w:val="24"/>
        </w:rPr>
      </w:pPr>
    </w:p>
    <w:p w14:paraId="3A9701EF" w14:textId="5500EA97" w:rsidR="004A1107" w:rsidRDefault="00B34CD0" w:rsidP="0071109B">
      <w:pPr>
        <w:pStyle w:val="Heading2"/>
        <w:numPr>
          <w:ilvl w:val="0"/>
          <w:numId w:val="2"/>
        </w:numPr>
      </w:pPr>
      <w:r>
        <w:t>Final Song</w:t>
      </w:r>
    </w:p>
    <w:p w14:paraId="4E320EA2" w14:textId="1C21B449" w:rsidR="00EA1129" w:rsidRPr="00B34CD0" w:rsidRDefault="009E3525" w:rsidP="00EA1129">
      <w:pPr>
        <w:pStyle w:val="Heading3"/>
        <w:rPr>
          <w:rStyle w:val="Hyperlink"/>
        </w:rPr>
      </w:pPr>
      <w:r>
        <w:rPr>
          <w:rStyle w:val="Hyperlink"/>
        </w:rPr>
        <w:t xml:space="preserve">The </w:t>
      </w:r>
      <w:r w:rsidR="00B34CD0">
        <w:rPr>
          <w:rStyle w:val="Hyperlink"/>
        </w:rPr>
        <w:fldChar w:fldCharType="begin"/>
      </w:r>
      <w:r w:rsidR="00B34CD0">
        <w:rPr>
          <w:rStyle w:val="Hyperlink"/>
        </w:rPr>
        <w:instrText xml:space="preserve"> HYPERLINK "https://www.scottishbooktrust.com/songs-and-rhymes/the-goodbye-song" </w:instrText>
      </w:r>
      <w:r w:rsidR="00B34CD0">
        <w:rPr>
          <w:rStyle w:val="Hyperlink"/>
        </w:rPr>
      </w:r>
      <w:r w:rsidR="00B34CD0">
        <w:rPr>
          <w:rStyle w:val="Hyperlink"/>
        </w:rPr>
        <w:fldChar w:fldCharType="separate"/>
      </w:r>
      <w:r w:rsidR="00B34CD0">
        <w:rPr>
          <w:rStyle w:val="Hyperlink"/>
        </w:rPr>
        <w:t xml:space="preserve">Goodbye </w:t>
      </w:r>
      <w:r w:rsidR="00B34CD0">
        <w:rPr>
          <w:rStyle w:val="Hyperlink"/>
        </w:rPr>
        <w:t>S</w:t>
      </w:r>
      <w:r w:rsidR="00B34CD0">
        <w:rPr>
          <w:rStyle w:val="Hyperlink"/>
        </w:rPr>
        <w:t>ong</w:t>
      </w:r>
    </w:p>
    <w:p w14:paraId="71682A66" w14:textId="4033EC1D" w:rsidR="004A1107" w:rsidRDefault="00B34CD0" w:rsidP="00EA1129">
      <w:pPr>
        <w:pStyle w:val="Heading4"/>
        <w:ind w:firstLine="360"/>
      </w:pPr>
      <w:r>
        <w:rPr>
          <w:rStyle w:val="Hyperlink"/>
          <w:b w:val="0"/>
          <w:sz w:val="28"/>
          <w:szCs w:val="28"/>
        </w:rPr>
        <w:fldChar w:fldCharType="end"/>
      </w:r>
      <w:r w:rsidR="004A1107">
        <w:t>Benefits</w:t>
      </w:r>
      <w:r w:rsidR="00A97EF6">
        <w:t xml:space="preserve"> </w:t>
      </w:r>
    </w:p>
    <w:p w14:paraId="442F8B2F" w14:textId="4684FF55" w:rsidR="00EA1129" w:rsidRDefault="00B34CD0" w:rsidP="00EA1129">
      <w:pPr>
        <w:ind w:firstLine="360"/>
      </w:pPr>
      <w:r>
        <w:t>Tells everyone the session is coming to an end</w:t>
      </w:r>
      <w:r w:rsidR="002478F9">
        <w:t>.</w:t>
      </w:r>
    </w:p>
    <w:p w14:paraId="6EFB54ED" w14:textId="77777777" w:rsidR="004A1107" w:rsidRDefault="004A1107" w:rsidP="004A1107">
      <w:pPr>
        <w:pStyle w:val="Heading4"/>
        <w:ind w:firstLine="360"/>
      </w:pPr>
      <w:r>
        <w:t>Tips</w:t>
      </w:r>
    </w:p>
    <w:p w14:paraId="3AF5F38C" w14:textId="774437C4" w:rsidR="00EA1129" w:rsidRPr="004554B8" w:rsidRDefault="00B34CD0" w:rsidP="00EA1129">
      <w:pPr>
        <w:ind w:left="360"/>
      </w:pPr>
      <w:r>
        <w:t>Wave, smile and use names if you know them. If you know Makaton you can support this song with signs.</w:t>
      </w:r>
    </w:p>
    <w:p w14:paraId="088D079F" w14:textId="77777777" w:rsidR="00A97EF6" w:rsidRDefault="00A97EF6" w:rsidP="00A97EF6">
      <w:pPr>
        <w:rPr>
          <w:rFonts w:cs="Arial"/>
          <w:szCs w:val="24"/>
        </w:rPr>
      </w:pPr>
    </w:p>
    <w:p w14:paraId="256A165C" w14:textId="77777777" w:rsidR="004A1107" w:rsidRDefault="004A1107" w:rsidP="004A1107">
      <w:pPr>
        <w:pStyle w:val="Heading2"/>
      </w:pPr>
      <w:r>
        <w:t>Permissions</w:t>
      </w:r>
    </w:p>
    <w:p w14:paraId="71E898B7" w14:textId="77777777" w:rsidR="00A97EF6" w:rsidRPr="0071109B" w:rsidRDefault="00A97EF6" w:rsidP="0071109B">
      <w:pPr>
        <w:rPr>
          <w:rFonts w:cs="Arial"/>
          <w:szCs w:val="24"/>
        </w:rPr>
      </w:pPr>
      <w:r w:rsidRPr="0071109B">
        <w:rPr>
          <w:rFonts w:cs="Arial"/>
        </w:rPr>
        <w:t xml:space="preserve">Please read our guide on </w:t>
      </w:r>
      <w:hyperlink r:id="rId14" w:history="1">
        <w:r w:rsidRPr="004A1107">
          <w:rPr>
            <w:rStyle w:val="Hyperlink"/>
          </w:rPr>
          <w:t>permission</w:t>
        </w:r>
        <w:r w:rsidRPr="0071109B">
          <w:rPr>
            <w:rStyle w:val="Hyperlink"/>
            <w:rFonts w:cs="Arial"/>
          </w:rPr>
          <w:t xml:space="preserve"> to re</w:t>
        </w:r>
        <w:r w:rsidRPr="0071109B">
          <w:rPr>
            <w:rStyle w:val="Hyperlink"/>
            <w:rFonts w:cs="Arial"/>
          </w:rPr>
          <w:t>a</w:t>
        </w:r>
        <w:r w:rsidRPr="0071109B">
          <w:rPr>
            <w:rStyle w:val="Hyperlink"/>
            <w:rFonts w:cs="Arial"/>
          </w:rPr>
          <w:t>d books aloud online</w:t>
        </w:r>
      </w:hyperlink>
      <w:r w:rsidRPr="0071109B">
        <w:rPr>
          <w:rFonts w:cs="Arial"/>
        </w:rPr>
        <w:t xml:space="preserve">. </w:t>
      </w:r>
    </w:p>
    <w:p w14:paraId="63F202CB" w14:textId="77777777" w:rsidR="00A97EF6" w:rsidRDefault="00A97EF6" w:rsidP="00A97EF6">
      <w:pPr>
        <w:rPr>
          <w:rFonts w:cs="Arial"/>
          <w:szCs w:val="24"/>
        </w:rPr>
      </w:pPr>
    </w:p>
    <w:p w14:paraId="56621A53" w14:textId="77777777" w:rsidR="00A97EF6" w:rsidRPr="00A97EF6" w:rsidRDefault="00A97EF6" w:rsidP="00A97EF6"/>
    <w:sectPr w:rsidR="00A97EF6" w:rsidRPr="00A97EF6" w:rsidSect="003C388C">
      <w:headerReference w:type="first" r:id="rId15"/>
      <w:pgSz w:w="11906" w:h="16838"/>
      <w:pgMar w:top="1440" w:right="1134" w:bottom="1440" w:left="1134" w:header="2268" w:footer="158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41C31B6" w14:textId="77777777" w:rsidR="006A7A3B" w:rsidRDefault="006A7A3B" w:rsidP="0003056A">
      <w:r>
        <w:separator/>
      </w:r>
    </w:p>
  </w:endnote>
  <w:endnote w:type="continuationSeparator" w:id="0">
    <w:p w14:paraId="254F9475" w14:textId="77777777" w:rsidR="006A7A3B" w:rsidRDefault="006A7A3B" w:rsidP="0003056A">
      <w:r>
        <w:continuationSeparator/>
      </w:r>
    </w:p>
  </w:endnote>
  <w:endnote w:type="continuationNotice" w:id="1">
    <w:p w14:paraId="6A390BA5" w14:textId="77777777" w:rsidR="006A7A3B" w:rsidRDefault="006A7A3B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F20341A" w14:textId="77777777" w:rsidR="006A7A3B" w:rsidRDefault="006A7A3B" w:rsidP="0003056A">
      <w:r>
        <w:separator/>
      </w:r>
    </w:p>
  </w:footnote>
  <w:footnote w:type="continuationSeparator" w:id="0">
    <w:p w14:paraId="57BF4F10" w14:textId="77777777" w:rsidR="006A7A3B" w:rsidRDefault="006A7A3B" w:rsidP="0003056A">
      <w:r>
        <w:continuationSeparator/>
      </w:r>
    </w:p>
  </w:footnote>
  <w:footnote w:type="continuationNotice" w:id="1">
    <w:p w14:paraId="48636D64" w14:textId="77777777" w:rsidR="006A7A3B" w:rsidRDefault="006A7A3B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C38C2" w14:textId="77777777" w:rsidR="0056172C" w:rsidRDefault="0056172C" w:rsidP="0003056A">
    <w:pPr>
      <w:pStyle w:val="Header"/>
    </w:pPr>
    <w:r>
      <w:rPr>
        <w:noProof/>
        <w:lang w:eastAsia="en-GB"/>
      </w:rPr>
      <w:drawing>
        <wp:anchor distT="0" distB="0" distL="114300" distR="114300" simplePos="0" relativeHeight="251658241" behindDoc="0" locked="0" layoutInCell="1" allowOverlap="1" wp14:anchorId="41DDFB4B" wp14:editId="7BFE3F1D">
          <wp:simplePos x="0" y="0"/>
          <wp:positionH relativeFrom="column">
            <wp:posOffset>1667510</wp:posOffset>
          </wp:positionH>
          <wp:positionV relativeFrom="paragraph">
            <wp:posOffset>-984250</wp:posOffset>
          </wp:positionV>
          <wp:extent cx="767080" cy="1010920"/>
          <wp:effectExtent l="0" t="0" r="0" b="0"/>
          <wp:wrapSquare wrapText="bothSides"/>
          <wp:docPr id="5" name="Picture 5" descr="Bookbug logo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080" cy="10109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n-GB"/>
      </w:rPr>
      <w:drawing>
        <wp:anchor distT="0" distB="0" distL="114300" distR="114300" simplePos="0" relativeHeight="251658240" behindDoc="0" locked="0" layoutInCell="1" allowOverlap="1" wp14:anchorId="63C837B1" wp14:editId="130D5A65">
          <wp:simplePos x="0" y="0"/>
          <wp:positionH relativeFrom="margin">
            <wp:posOffset>0</wp:posOffset>
          </wp:positionH>
          <wp:positionV relativeFrom="margin">
            <wp:posOffset>-1141095</wp:posOffset>
          </wp:positionV>
          <wp:extent cx="1434465" cy="977900"/>
          <wp:effectExtent l="0" t="0" r="0" b="0"/>
          <wp:wrapSquare wrapText="bothSides"/>
          <wp:docPr id="1" name="Picture 0" descr="Scottish Book Trust logo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0">
                    <a:extLst>
                      <a:ext uri="{C183D7F6-B498-43B3-948B-1728B52AA6E4}">
                        <adec:decorative xmlns:adec="http://schemas.microsoft.com/office/drawing/2017/decorative" val="1"/>
                      </a:ext>
                    </a:extLst>
                  </pic:cNvPr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1434465" cy="9779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6C7EEC"/>
    <w:multiLevelType w:val="hybridMultilevel"/>
    <w:tmpl w:val="DDE2BED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CC43191"/>
    <w:multiLevelType w:val="hybridMultilevel"/>
    <w:tmpl w:val="1226C06E"/>
    <w:lvl w:ilvl="0" w:tplc="E260FE56">
      <w:start w:val="1"/>
      <w:numFmt w:val="decimal"/>
      <w:lvlText w:val="%1."/>
      <w:lvlJc w:val="left"/>
      <w:pPr>
        <w:ind w:left="360" w:hanging="360"/>
      </w:pPr>
      <w:rPr>
        <w:color w:val="000000" w:themeColor="text1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652714549">
    <w:abstractNumId w:val="0"/>
  </w:num>
  <w:num w:numId="2" w16cid:durableId="46288782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07DFB"/>
    <w:rsid w:val="00000E68"/>
    <w:rsid w:val="00006D1F"/>
    <w:rsid w:val="00007DFB"/>
    <w:rsid w:val="00025ED6"/>
    <w:rsid w:val="0003056A"/>
    <w:rsid w:val="00041E56"/>
    <w:rsid w:val="00067BF1"/>
    <w:rsid w:val="000777E2"/>
    <w:rsid w:val="00080A39"/>
    <w:rsid w:val="00092D23"/>
    <w:rsid w:val="000972A1"/>
    <w:rsid w:val="000C613B"/>
    <w:rsid w:val="000D3E95"/>
    <w:rsid w:val="000D44DF"/>
    <w:rsid w:val="000F1EEC"/>
    <w:rsid w:val="00111617"/>
    <w:rsid w:val="00124AD5"/>
    <w:rsid w:val="00124CB1"/>
    <w:rsid w:val="001360A6"/>
    <w:rsid w:val="00142803"/>
    <w:rsid w:val="001579B9"/>
    <w:rsid w:val="00192E21"/>
    <w:rsid w:val="001C1CA5"/>
    <w:rsid w:val="001C428F"/>
    <w:rsid w:val="001E0CB6"/>
    <w:rsid w:val="001E0D60"/>
    <w:rsid w:val="001F08A2"/>
    <w:rsid w:val="00212127"/>
    <w:rsid w:val="00217366"/>
    <w:rsid w:val="0022192B"/>
    <w:rsid w:val="00225D8E"/>
    <w:rsid w:val="0022609F"/>
    <w:rsid w:val="00234BC9"/>
    <w:rsid w:val="00243183"/>
    <w:rsid w:val="002478F9"/>
    <w:rsid w:val="002562A5"/>
    <w:rsid w:val="002B2C33"/>
    <w:rsid w:val="002C134D"/>
    <w:rsid w:val="002E759C"/>
    <w:rsid w:val="002F44FC"/>
    <w:rsid w:val="002F5308"/>
    <w:rsid w:val="002F5DE6"/>
    <w:rsid w:val="00305267"/>
    <w:rsid w:val="0031280B"/>
    <w:rsid w:val="00313DDF"/>
    <w:rsid w:val="00322936"/>
    <w:rsid w:val="003345E2"/>
    <w:rsid w:val="003477FF"/>
    <w:rsid w:val="003521C0"/>
    <w:rsid w:val="003540FE"/>
    <w:rsid w:val="00365905"/>
    <w:rsid w:val="003670BD"/>
    <w:rsid w:val="00396711"/>
    <w:rsid w:val="003C203F"/>
    <w:rsid w:val="003C2EF0"/>
    <w:rsid w:val="003C388C"/>
    <w:rsid w:val="003D0CA7"/>
    <w:rsid w:val="003E5138"/>
    <w:rsid w:val="003E64E6"/>
    <w:rsid w:val="003E7BC4"/>
    <w:rsid w:val="003F0AA3"/>
    <w:rsid w:val="003F0B93"/>
    <w:rsid w:val="003F1111"/>
    <w:rsid w:val="003F5A94"/>
    <w:rsid w:val="00405E2C"/>
    <w:rsid w:val="004117E1"/>
    <w:rsid w:val="0043585D"/>
    <w:rsid w:val="00436540"/>
    <w:rsid w:val="00453A0A"/>
    <w:rsid w:val="004554B8"/>
    <w:rsid w:val="00455ED3"/>
    <w:rsid w:val="004611B6"/>
    <w:rsid w:val="004653E1"/>
    <w:rsid w:val="004847B8"/>
    <w:rsid w:val="004929AE"/>
    <w:rsid w:val="004A1107"/>
    <w:rsid w:val="004A5DAC"/>
    <w:rsid w:val="004B0236"/>
    <w:rsid w:val="004B1183"/>
    <w:rsid w:val="004C51BE"/>
    <w:rsid w:val="004E1DFA"/>
    <w:rsid w:val="00517E8A"/>
    <w:rsid w:val="0054380A"/>
    <w:rsid w:val="00543C50"/>
    <w:rsid w:val="00550AE8"/>
    <w:rsid w:val="005522C8"/>
    <w:rsid w:val="00556275"/>
    <w:rsid w:val="005564F0"/>
    <w:rsid w:val="0056172C"/>
    <w:rsid w:val="00565E5E"/>
    <w:rsid w:val="00566256"/>
    <w:rsid w:val="00572F84"/>
    <w:rsid w:val="005876E9"/>
    <w:rsid w:val="00590EBB"/>
    <w:rsid w:val="005B57A7"/>
    <w:rsid w:val="005B7EE5"/>
    <w:rsid w:val="005C2576"/>
    <w:rsid w:val="005C2C4C"/>
    <w:rsid w:val="005D0BAA"/>
    <w:rsid w:val="005D3C0B"/>
    <w:rsid w:val="005F1181"/>
    <w:rsid w:val="00607335"/>
    <w:rsid w:val="006207CD"/>
    <w:rsid w:val="00624A0C"/>
    <w:rsid w:val="006253B0"/>
    <w:rsid w:val="00635174"/>
    <w:rsid w:val="00644191"/>
    <w:rsid w:val="00645CD5"/>
    <w:rsid w:val="00650F0C"/>
    <w:rsid w:val="006668C2"/>
    <w:rsid w:val="006676B5"/>
    <w:rsid w:val="00674593"/>
    <w:rsid w:val="00674D2F"/>
    <w:rsid w:val="0069294E"/>
    <w:rsid w:val="0069552C"/>
    <w:rsid w:val="0069623D"/>
    <w:rsid w:val="006A5437"/>
    <w:rsid w:val="006A747A"/>
    <w:rsid w:val="006A7A3B"/>
    <w:rsid w:val="006B2A53"/>
    <w:rsid w:val="006B3E54"/>
    <w:rsid w:val="006B4540"/>
    <w:rsid w:val="006C4220"/>
    <w:rsid w:val="006C6289"/>
    <w:rsid w:val="006D104B"/>
    <w:rsid w:val="006D1986"/>
    <w:rsid w:val="006D6B69"/>
    <w:rsid w:val="006E11B9"/>
    <w:rsid w:val="006F1CCC"/>
    <w:rsid w:val="0071109B"/>
    <w:rsid w:val="00717AB9"/>
    <w:rsid w:val="00721C41"/>
    <w:rsid w:val="007303BA"/>
    <w:rsid w:val="007426F2"/>
    <w:rsid w:val="00743AE3"/>
    <w:rsid w:val="007469BA"/>
    <w:rsid w:val="007841A7"/>
    <w:rsid w:val="007901EA"/>
    <w:rsid w:val="0079476C"/>
    <w:rsid w:val="007B2B57"/>
    <w:rsid w:val="007B2BEE"/>
    <w:rsid w:val="007C34AA"/>
    <w:rsid w:val="007C7E5F"/>
    <w:rsid w:val="007D346D"/>
    <w:rsid w:val="007E03DD"/>
    <w:rsid w:val="007E376D"/>
    <w:rsid w:val="007E7313"/>
    <w:rsid w:val="007F0FA5"/>
    <w:rsid w:val="008125C5"/>
    <w:rsid w:val="00817A1C"/>
    <w:rsid w:val="00817DB1"/>
    <w:rsid w:val="00822BA9"/>
    <w:rsid w:val="008416C4"/>
    <w:rsid w:val="00847A04"/>
    <w:rsid w:val="00853B55"/>
    <w:rsid w:val="00860635"/>
    <w:rsid w:val="00864966"/>
    <w:rsid w:val="008677DC"/>
    <w:rsid w:val="00883A46"/>
    <w:rsid w:val="00883CBD"/>
    <w:rsid w:val="008855B0"/>
    <w:rsid w:val="008B74E8"/>
    <w:rsid w:val="008D273D"/>
    <w:rsid w:val="008D561A"/>
    <w:rsid w:val="008E050E"/>
    <w:rsid w:val="008E58F7"/>
    <w:rsid w:val="008E7E6A"/>
    <w:rsid w:val="00905262"/>
    <w:rsid w:val="00906BD0"/>
    <w:rsid w:val="00910A06"/>
    <w:rsid w:val="009137A9"/>
    <w:rsid w:val="00917624"/>
    <w:rsid w:val="009215B2"/>
    <w:rsid w:val="009220C5"/>
    <w:rsid w:val="00934DB9"/>
    <w:rsid w:val="0093501D"/>
    <w:rsid w:val="00961E57"/>
    <w:rsid w:val="009626DD"/>
    <w:rsid w:val="00972301"/>
    <w:rsid w:val="009847EF"/>
    <w:rsid w:val="009904CA"/>
    <w:rsid w:val="0099246E"/>
    <w:rsid w:val="009946E9"/>
    <w:rsid w:val="009A2CCA"/>
    <w:rsid w:val="009B7DD3"/>
    <w:rsid w:val="009C6521"/>
    <w:rsid w:val="009C6E4E"/>
    <w:rsid w:val="009D10DE"/>
    <w:rsid w:val="009E3525"/>
    <w:rsid w:val="009F3AA0"/>
    <w:rsid w:val="009F65D7"/>
    <w:rsid w:val="00A05A4E"/>
    <w:rsid w:val="00A15839"/>
    <w:rsid w:val="00A216E5"/>
    <w:rsid w:val="00A32615"/>
    <w:rsid w:val="00A450F1"/>
    <w:rsid w:val="00A46CAA"/>
    <w:rsid w:val="00A6025B"/>
    <w:rsid w:val="00A653B7"/>
    <w:rsid w:val="00A70BD9"/>
    <w:rsid w:val="00A8095D"/>
    <w:rsid w:val="00A90924"/>
    <w:rsid w:val="00A93F37"/>
    <w:rsid w:val="00A9630F"/>
    <w:rsid w:val="00A97EF6"/>
    <w:rsid w:val="00AA52BF"/>
    <w:rsid w:val="00AA5996"/>
    <w:rsid w:val="00AB5741"/>
    <w:rsid w:val="00AB5A1B"/>
    <w:rsid w:val="00AB5B71"/>
    <w:rsid w:val="00AC0771"/>
    <w:rsid w:val="00AD0485"/>
    <w:rsid w:val="00AE5468"/>
    <w:rsid w:val="00AF1380"/>
    <w:rsid w:val="00AF1F91"/>
    <w:rsid w:val="00B02AE5"/>
    <w:rsid w:val="00B1598C"/>
    <w:rsid w:val="00B177B3"/>
    <w:rsid w:val="00B2184D"/>
    <w:rsid w:val="00B27E9B"/>
    <w:rsid w:val="00B34CD0"/>
    <w:rsid w:val="00B44D68"/>
    <w:rsid w:val="00B50DF6"/>
    <w:rsid w:val="00B51450"/>
    <w:rsid w:val="00B57131"/>
    <w:rsid w:val="00B67D13"/>
    <w:rsid w:val="00B80BE8"/>
    <w:rsid w:val="00B8118D"/>
    <w:rsid w:val="00B84863"/>
    <w:rsid w:val="00B8711F"/>
    <w:rsid w:val="00B91E50"/>
    <w:rsid w:val="00B94833"/>
    <w:rsid w:val="00BB09EA"/>
    <w:rsid w:val="00BB197C"/>
    <w:rsid w:val="00BB7288"/>
    <w:rsid w:val="00BB73E0"/>
    <w:rsid w:val="00BC07D2"/>
    <w:rsid w:val="00BC788D"/>
    <w:rsid w:val="00BD3272"/>
    <w:rsid w:val="00BE52F2"/>
    <w:rsid w:val="00BF1351"/>
    <w:rsid w:val="00C01DD5"/>
    <w:rsid w:val="00C02148"/>
    <w:rsid w:val="00C079BC"/>
    <w:rsid w:val="00C1359F"/>
    <w:rsid w:val="00C168F0"/>
    <w:rsid w:val="00C17AC5"/>
    <w:rsid w:val="00C2184C"/>
    <w:rsid w:val="00C22444"/>
    <w:rsid w:val="00C2703D"/>
    <w:rsid w:val="00C30B6E"/>
    <w:rsid w:val="00C35EFE"/>
    <w:rsid w:val="00C366B8"/>
    <w:rsid w:val="00C45EEF"/>
    <w:rsid w:val="00C50610"/>
    <w:rsid w:val="00C52225"/>
    <w:rsid w:val="00C53956"/>
    <w:rsid w:val="00C55008"/>
    <w:rsid w:val="00C57685"/>
    <w:rsid w:val="00C62D9D"/>
    <w:rsid w:val="00C648CA"/>
    <w:rsid w:val="00C8137D"/>
    <w:rsid w:val="00C935FA"/>
    <w:rsid w:val="00CA7502"/>
    <w:rsid w:val="00CB5F5F"/>
    <w:rsid w:val="00CB6355"/>
    <w:rsid w:val="00CB6588"/>
    <w:rsid w:val="00CD3439"/>
    <w:rsid w:val="00CF48F9"/>
    <w:rsid w:val="00CF5A6C"/>
    <w:rsid w:val="00D042CD"/>
    <w:rsid w:val="00D14436"/>
    <w:rsid w:val="00D16966"/>
    <w:rsid w:val="00D26CA7"/>
    <w:rsid w:val="00D33D1E"/>
    <w:rsid w:val="00D40B9E"/>
    <w:rsid w:val="00D574B0"/>
    <w:rsid w:val="00D85C0A"/>
    <w:rsid w:val="00DA0274"/>
    <w:rsid w:val="00DC743A"/>
    <w:rsid w:val="00DE4F91"/>
    <w:rsid w:val="00DE5863"/>
    <w:rsid w:val="00E232FB"/>
    <w:rsid w:val="00E25526"/>
    <w:rsid w:val="00E27CAA"/>
    <w:rsid w:val="00E500EF"/>
    <w:rsid w:val="00E5336A"/>
    <w:rsid w:val="00E62FB9"/>
    <w:rsid w:val="00E643E4"/>
    <w:rsid w:val="00E83DE0"/>
    <w:rsid w:val="00E85980"/>
    <w:rsid w:val="00E90442"/>
    <w:rsid w:val="00EA1129"/>
    <w:rsid w:val="00EA2147"/>
    <w:rsid w:val="00EA6D6F"/>
    <w:rsid w:val="00EB0082"/>
    <w:rsid w:val="00EC156C"/>
    <w:rsid w:val="00EC166B"/>
    <w:rsid w:val="00EE285A"/>
    <w:rsid w:val="00EE42F7"/>
    <w:rsid w:val="00EE5183"/>
    <w:rsid w:val="00F25BF8"/>
    <w:rsid w:val="00F35F16"/>
    <w:rsid w:val="00F520D1"/>
    <w:rsid w:val="00F62BE7"/>
    <w:rsid w:val="00F928FA"/>
    <w:rsid w:val="00F96334"/>
    <w:rsid w:val="00F97225"/>
    <w:rsid w:val="00F9757B"/>
    <w:rsid w:val="00FC0D98"/>
    <w:rsid w:val="00FD085D"/>
    <w:rsid w:val="00FD31C0"/>
    <w:rsid w:val="00FD7E98"/>
    <w:rsid w:val="00FE1987"/>
    <w:rsid w:val="00FE46D4"/>
    <w:rsid w:val="00FE73A8"/>
    <w:rsid w:val="00FF7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CB68D3C"/>
  <w15:chartTrackingRefBased/>
  <w15:docId w15:val="{67DD9159-D6A1-4254-B10E-BA5FAB3A9D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3056A"/>
    <w:pPr>
      <w:spacing w:after="0" w:line="276" w:lineRule="auto"/>
    </w:pPr>
    <w:rPr>
      <w:rFonts w:ascii="Arial" w:hAnsi="Arial"/>
      <w:sz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5C2576"/>
    <w:pPr>
      <w:outlineLvl w:val="0"/>
    </w:pPr>
    <w:rPr>
      <w:b/>
      <w:sz w:val="44"/>
      <w:szCs w:val="44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5C2576"/>
    <w:pPr>
      <w:outlineLvl w:val="1"/>
    </w:pPr>
    <w:rPr>
      <w:b/>
      <w:bCs/>
      <w:sz w:val="32"/>
      <w:szCs w:val="32"/>
    </w:rPr>
  </w:style>
  <w:style w:type="paragraph" w:styleId="Heading3">
    <w:name w:val="heading 3"/>
    <w:basedOn w:val="Heading2"/>
    <w:next w:val="Normal"/>
    <w:link w:val="Heading3Char"/>
    <w:autoRedefine/>
    <w:uiPriority w:val="9"/>
    <w:unhideWhenUsed/>
    <w:qFormat/>
    <w:rsid w:val="00CA7502"/>
    <w:pPr>
      <w:ind w:firstLine="360"/>
      <w:outlineLvl w:val="2"/>
    </w:pPr>
    <w:rPr>
      <w:b w:val="0"/>
      <w:sz w:val="28"/>
      <w:szCs w:val="28"/>
      <w:u w:val="single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5C2576"/>
    <w:pPr>
      <w:outlineLvl w:val="3"/>
    </w:pPr>
    <w:rPr>
      <w:b/>
      <w:bCs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5C2576"/>
    <w:pPr>
      <w:outlineLvl w:val="4"/>
    </w:pPr>
    <w:rPr>
      <w:b/>
      <w:bCs/>
      <w:i/>
      <w:iCs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5C2576"/>
    <w:pPr>
      <w:outlineLvl w:val="5"/>
    </w:pPr>
    <w:rPr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C388C"/>
    <w:pPr>
      <w:tabs>
        <w:tab w:val="center" w:pos="4513"/>
        <w:tab w:val="right" w:pos="9026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C388C"/>
    <w:rPr>
      <w:rFonts w:ascii="Arial" w:hAnsi="Arial"/>
      <w:sz w:val="24"/>
    </w:rPr>
  </w:style>
  <w:style w:type="paragraph" w:styleId="Footer">
    <w:name w:val="footer"/>
    <w:basedOn w:val="Normal"/>
    <w:link w:val="FooterChar"/>
    <w:uiPriority w:val="99"/>
    <w:unhideWhenUsed/>
    <w:rsid w:val="003C388C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C388C"/>
    <w:rPr>
      <w:rFonts w:ascii="Arial" w:hAnsi="Arial"/>
      <w:sz w:val="24"/>
    </w:rPr>
  </w:style>
  <w:style w:type="character" w:customStyle="1" w:styleId="Heading1Char">
    <w:name w:val="Heading 1 Char"/>
    <w:basedOn w:val="DefaultParagraphFont"/>
    <w:link w:val="Heading1"/>
    <w:uiPriority w:val="9"/>
    <w:rsid w:val="005C2576"/>
    <w:rPr>
      <w:rFonts w:ascii="Arial" w:hAnsi="Arial"/>
      <w:b/>
      <w:sz w:val="44"/>
      <w:szCs w:val="44"/>
    </w:rPr>
  </w:style>
  <w:style w:type="character" w:customStyle="1" w:styleId="Heading2Char">
    <w:name w:val="Heading 2 Char"/>
    <w:basedOn w:val="DefaultParagraphFont"/>
    <w:link w:val="Heading2"/>
    <w:uiPriority w:val="9"/>
    <w:rsid w:val="005C2576"/>
    <w:rPr>
      <w:rFonts w:ascii="Arial" w:hAnsi="Arial"/>
      <w:b/>
      <w:bCs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rsid w:val="00CA7502"/>
    <w:rPr>
      <w:rFonts w:ascii="Arial" w:hAnsi="Arial"/>
      <w:bCs/>
      <w:sz w:val="28"/>
      <w:szCs w:val="28"/>
      <w:u w:val="single"/>
    </w:rPr>
  </w:style>
  <w:style w:type="character" w:customStyle="1" w:styleId="Heading4Char">
    <w:name w:val="Heading 4 Char"/>
    <w:basedOn w:val="DefaultParagraphFont"/>
    <w:link w:val="Heading4"/>
    <w:uiPriority w:val="9"/>
    <w:rsid w:val="005C2576"/>
    <w:rPr>
      <w:rFonts w:ascii="Arial" w:hAnsi="Arial"/>
      <w:b/>
      <w:bCs/>
      <w:sz w:val="24"/>
    </w:rPr>
  </w:style>
  <w:style w:type="character" w:customStyle="1" w:styleId="Heading5Char">
    <w:name w:val="Heading 5 Char"/>
    <w:basedOn w:val="DefaultParagraphFont"/>
    <w:link w:val="Heading5"/>
    <w:uiPriority w:val="9"/>
    <w:rsid w:val="005C2576"/>
    <w:rPr>
      <w:rFonts w:ascii="Arial" w:hAnsi="Arial"/>
      <w:b/>
      <w:bCs/>
      <w:i/>
      <w:iCs/>
      <w:sz w:val="24"/>
    </w:rPr>
  </w:style>
  <w:style w:type="character" w:customStyle="1" w:styleId="Heading6Char">
    <w:name w:val="Heading 6 Char"/>
    <w:basedOn w:val="DefaultParagraphFont"/>
    <w:link w:val="Heading6"/>
    <w:uiPriority w:val="9"/>
    <w:rsid w:val="005C2576"/>
    <w:rPr>
      <w:rFonts w:ascii="Arial" w:hAnsi="Arial"/>
      <w:i/>
      <w:iCs/>
      <w:sz w:val="24"/>
    </w:rPr>
  </w:style>
  <w:style w:type="paragraph" w:styleId="ListParagraph">
    <w:name w:val="List Paragraph"/>
    <w:basedOn w:val="Normal"/>
    <w:uiPriority w:val="34"/>
    <w:qFormat/>
    <w:rsid w:val="0099246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4E1DFA"/>
    <w:rPr>
      <w:color w:val="C41C70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B91E5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9F65D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BB09EA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scottishbooktrust.com/songs-and-rhymes/see-the-ponies-galloping" TargetMode="Externa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www.scottishbooktrust.com/songs-and-rhymes/cross-cross-line-line-audio" TargetMode="External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cottishbooktrust.com/songs-and-rhymes/the-hello-song" TargetMode="External"/><Relationship Id="rId5" Type="http://schemas.openxmlformats.org/officeDocument/2006/relationships/numbering" Target="numbering.xml"/><Relationship Id="rId15" Type="http://schemas.openxmlformats.org/officeDocument/2006/relationships/header" Target="header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scottishbooktrust.com/reading-and-stories/bookbug/online-bookbug-sessions-recommendations-and-permissions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mma.McKinnon\OneDrive%20-%20Scottish%20Book%20Trust\Documents\accessible%20doc%20info\Word\Resources%20templates\Bookbug%20Session%20Plan%20template%20-%202022.dotx" TargetMode="External"/></Relationships>
</file>

<file path=word/theme/theme1.xml><?xml version="1.0" encoding="utf-8"?>
<a:theme xmlns:a="http://schemas.openxmlformats.org/drawingml/2006/main" name="Office Theme">
  <a:themeElements>
    <a:clrScheme name="SBT colour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0B5D6"/>
      </a:accent1>
      <a:accent2>
        <a:srgbClr val="F77F00"/>
      </a:accent2>
      <a:accent3>
        <a:srgbClr val="5BBF21"/>
      </a:accent3>
      <a:accent4>
        <a:srgbClr val="FFCE00"/>
      </a:accent4>
      <a:accent5>
        <a:srgbClr val="F42582"/>
      </a:accent5>
      <a:accent6>
        <a:srgbClr val="E8112D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6b42feb5-42f4-4875-917d-a8fcb0477ae8" xsi:nil="true"/>
    <lcf76f155ced4ddcb4097134ff3c332f xmlns="e8fe8bb9-e0d4-4ac3-b920-326070b987fc">
      <Terms xmlns="http://schemas.microsoft.com/office/infopath/2007/PartnerControls"/>
    </lcf76f155ced4ddcb4097134ff3c332f>
    <Notes xmlns="e8fe8bb9-e0d4-4ac3-b920-326070b987fc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8785B6A84FF374FB0FF4EC4BB9AFA49" ma:contentTypeVersion="17" ma:contentTypeDescription="Create a new document." ma:contentTypeScope="" ma:versionID="517d4b6cfeea9bcf8c099668de2ab6e0">
  <xsd:schema xmlns:xsd="http://www.w3.org/2001/XMLSchema" xmlns:xs="http://www.w3.org/2001/XMLSchema" xmlns:p="http://schemas.microsoft.com/office/2006/metadata/properties" xmlns:ns2="6b42feb5-42f4-4875-917d-a8fcb0477ae8" xmlns:ns3="e8fe8bb9-e0d4-4ac3-b920-326070b987fc" targetNamespace="http://schemas.microsoft.com/office/2006/metadata/properties" ma:root="true" ma:fieldsID="fabd48f983e2d8052c42530991ce2ad4" ns2:_="" ns3:_="">
    <xsd:import namespace="6b42feb5-42f4-4875-917d-a8fcb0477ae8"/>
    <xsd:import namespace="e8fe8bb9-e0d4-4ac3-b920-326070b987f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ServiceOCR" minOccurs="0"/>
                <xsd:element ref="ns3:Not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b42feb5-42f4-4875-917d-a8fcb0477ae8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a4b56ac4-af9b-4662-9143-bdd5b02ef649}" ma:internalName="TaxCatchAll" ma:showField="CatchAllData" ma:web="6b42feb5-42f4-4875-917d-a8fcb0477ae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8fe8bb9-e0d4-4ac3-b920-326070b987f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5" nillable="true" ma:taxonomy="true" ma:internalName="lcf76f155ced4ddcb4097134ff3c332f" ma:taxonomyFieldName="MediaServiceImageTags" ma:displayName="Image Tags" ma:readOnly="false" ma:fieldId="{5cf76f15-5ced-4ddc-b409-7134ff3c332f}" ma:taxonomyMulti="true" ma:sspId="0660978a-abcb-4ac2-a434-47d9e953369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Notes" ma:index="21" nillable="true" ma:displayName="Notes" ma:format="Dropdown" ma:internalName="Notes">
      <xsd:simpleType>
        <xsd:restriction base="dms:Text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2912EA87-D00D-4919-875B-24CDE201450A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FE944B6-526F-4E98-AA95-8D4701E4D40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0E51C4BE-DE95-4A33-B1CB-EDFBF8E88ED3}">
  <ds:schemaRefs>
    <ds:schemaRef ds:uri="http://schemas.microsoft.com/office/2006/metadata/properties"/>
    <ds:schemaRef ds:uri="http://schemas.microsoft.com/office/infopath/2007/PartnerControls"/>
    <ds:schemaRef ds:uri="6b42feb5-42f4-4875-917d-a8fcb0477ae8"/>
    <ds:schemaRef ds:uri="e8fe8bb9-e0d4-4ac3-b920-326070b987fc"/>
  </ds:schemaRefs>
</ds:datastoreItem>
</file>

<file path=customXml/itemProps4.xml><?xml version="1.0" encoding="utf-8"?>
<ds:datastoreItem xmlns:ds="http://schemas.openxmlformats.org/officeDocument/2006/customXml" ds:itemID="{00272113-C83A-419E-9EA9-501BD0F381E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b42feb5-42f4-4875-917d-a8fcb0477ae8"/>
    <ds:schemaRef ds:uri="e8fe8bb9-e0d4-4ac3-b920-326070b987f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Bookbug Session Plan template - 2022</Template>
  <TotalTime>154</TotalTime>
  <Pages>3</Pages>
  <Words>651</Words>
  <Characters>3716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Bookbug Session Plan: All You Need is Love</vt:lpstr>
    </vt:vector>
  </TitlesOfParts>
  <Company>Microsoft</Company>
  <LinksUpToDate>false</LinksUpToDate>
  <CharactersWithSpaces>4359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Bookbug Session Plan: All You Need is Love</dc:title>
  <dc:subject/>
  <dc:creator>Emma McKinnon</dc:creator>
  <cp:keywords/>
  <dc:description/>
  <cp:lastModifiedBy>Becky McRitchie</cp:lastModifiedBy>
  <cp:revision>6</cp:revision>
  <dcterms:created xsi:type="dcterms:W3CDTF">2023-01-26T14:34:00Z</dcterms:created>
  <dcterms:modified xsi:type="dcterms:W3CDTF">2023-02-01T11:52:00Z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0x010100F8785B6A84FF374FB0FF4EC4BB9AFA49</vt:lpwstr>
  </property>
  <property fmtid="{D5CDD505-2E9C-101B-9397-08002B2CF9AE}" pid="3" name="MediaServiceImageTags">
    <vt:lpwstr/>
  </property>
</Properties>
</file>