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DB1E90" w14:textId="569C24F4" w:rsidR="00A97EF6" w:rsidRPr="00AB52DC" w:rsidRDefault="00A97EF6" w:rsidP="00A97EF6">
      <w:pPr>
        <w:pStyle w:val="Heading1"/>
      </w:pPr>
      <w:r w:rsidRPr="00AB52DC">
        <w:t xml:space="preserve">Bookbug Session: </w:t>
      </w:r>
      <w:r w:rsidR="00CB45D2">
        <w:t>Summer</w:t>
      </w:r>
      <w:bookmarkStart w:id="0" w:name="_GoBack"/>
      <w:bookmarkEnd w:id="0"/>
      <w:r w:rsidR="00CB45D2">
        <w:t>!</w:t>
      </w:r>
    </w:p>
    <w:p w14:paraId="7C420746" w14:textId="77777777" w:rsidR="00E0666F" w:rsidRDefault="00E0666F" w:rsidP="0099246E"/>
    <w:p w14:paraId="1BC557E5" w14:textId="78EF7972" w:rsidR="005B0AF4" w:rsidRDefault="008677DC" w:rsidP="0099246E">
      <w:r>
        <w:t>Spending time outdoors is g</w:t>
      </w:r>
      <w:r w:rsidR="00754F53">
        <w:t>reat for mental health and well-</w:t>
      </w:r>
      <w:r>
        <w:t>being and provides us with great opportunities to investigate, explore and discov</w:t>
      </w:r>
      <w:r w:rsidR="00754F53">
        <w:t xml:space="preserve">er. </w:t>
      </w:r>
      <w:r w:rsidR="005B0AF4">
        <w:t>We have created an outdoor, summer-themed Bookbug session</w:t>
      </w:r>
      <w:r>
        <w:t xml:space="preserve"> </w:t>
      </w:r>
      <w:r w:rsidR="00F96334">
        <w:t>to help inspire you to find different ways and places to share y</w:t>
      </w:r>
      <w:r w:rsidR="005B0AF4">
        <w:t>our favourite songs and rhymes.</w:t>
      </w:r>
      <w:r w:rsidR="00F96334">
        <w:t xml:space="preserve"> </w:t>
      </w:r>
    </w:p>
    <w:p w14:paraId="604F5A26" w14:textId="77777777" w:rsidR="005B0AF4" w:rsidRDefault="005B0AF4" w:rsidP="0099246E"/>
    <w:p w14:paraId="2D307186" w14:textId="3136DD11" w:rsidR="0099246E" w:rsidRDefault="005B0AF4" w:rsidP="0099246E">
      <w:r>
        <w:t>For more inspiration and ideas around outdoor activities, take</w:t>
      </w:r>
      <w:r w:rsidR="00F96334">
        <w:t xml:space="preserve"> a look at the article </w:t>
      </w:r>
      <w:r>
        <w:t>‘</w:t>
      </w:r>
      <w:hyperlink r:id="rId11" w:history="1">
        <w:r w:rsidR="00F96334" w:rsidRPr="005B0AF4">
          <w:rPr>
            <w:rStyle w:val="Hyperlink"/>
          </w:rPr>
          <w:t>The joy of readi</w:t>
        </w:r>
        <w:r w:rsidRPr="005B0AF4">
          <w:rPr>
            <w:rStyle w:val="Hyperlink"/>
          </w:rPr>
          <w:t>ng outside</w:t>
        </w:r>
      </w:hyperlink>
      <w:r>
        <w:t xml:space="preserve">’ </w:t>
      </w:r>
      <w:r w:rsidR="00F96334">
        <w:t>or search ‘outdo</w:t>
      </w:r>
      <w:r>
        <w:t xml:space="preserve">ors’ on the Scottish Book Trust </w:t>
      </w:r>
      <w:r w:rsidR="00F96334">
        <w:t>website</w:t>
      </w:r>
      <w:r>
        <w:t>!</w:t>
      </w:r>
    </w:p>
    <w:p w14:paraId="367FFB38" w14:textId="77777777" w:rsidR="0071109B" w:rsidRDefault="0071109B" w:rsidP="0099246E"/>
    <w:p w14:paraId="66D56F81" w14:textId="77777777" w:rsidR="003C388C" w:rsidRDefault="00860635" w:rsidP="004A1107">
      <w:pPr>
        <w:pStyle w:val="Heading2"/>
        <w:numPr>
          <w:ilvl w:val="0"/>
          <w:numId w:val="2"/>
        </w:numPr>
      </w:pPr>
      <w:r>
        <w:t>Introduction song</w:t>
      </w:r>
      <w:r w:rsidR="00A97EF6">
        <w:t xml:space="preserve"> </w:t>
      </w:r>
    </w:p>
    <w:p w14:paraId="252391BD" w14:textId="77777777" w:rsidR="004A1107" w:rsidRPr="004A1107" w:rsidRDefault="00707E9C" w:rsidP="004A1107">
      <w:pPr>
        <w:pStyle w:val="Heading3"/>
      </w:pPr>
      <w:hyperlink r:id="rId12" w:history="1">
        <w:r w:rsidR="004E1DFA">
          <w:rPr>
            <w:rStyle w:val="Hyperlink"/>
          </w:rPr>
          <w:t>T</w:t>
        </w:r>
        <w:r w:rsidR="004A1107" w:rsidRPr="004A1107">
          <w:rPr>
            <w:rStyle w:val="Hyperlink"/>
          </w:rPr>
          <w:t>he Hello Song</w:t>
        </w:r>
      </w:hyperlink>
    </w:p>
    <w:p w14:paraId="609ACC63" w14:textId="77777777" w:rsidR="00860635" w:rsidRDefault="00860635" w:rsidP="003E7BC4">
      <w:pPr>
        <w:pStyle w:val="Heading4"/>
        <w:ind w:firstLine="360"/>
      </w:pPr>
      <w:r>
        <w:t>Benefits</w:t>
      </w:r>
    </w:p>
    <w:p w14:paraId="2D9FCBCE" w14:textId="77777777" w:rsidR="00A97EF6" w:rsidRDefault="007C7E5F" w:rsidP="003E7BC4">
      <w:pPr>
        <w:ind w:firstLine="360"/>
      </w:pPr>
      <w:r>
        <w:t>Familiar start –</w:t>
      </w:r>
      <w:r w:rsidR="00A97EF6" w:rsidRPr="00A97EF6">
        <w:t xml:space="preserve"> lets everyone know a Bookbug session has started.</w:t>
      </w:r>
    </w:p>
    <w:p w14:paraId="665A6F81" w14:textId="77777777" w:rsidR="00860635" w:rsidRDefault="00860635" w:rsidP="003E7BC4">
      <w:pPr>
        <w:pStyle w:val="Heading4"/>
        <w:ind w:firstLine="360"/>
      </w:pPr>
      <w:r>
        <w:t>Tips</w:t>
      </w:r>
    </w:p>
    <w:p w14:paraId="3674A79E" w14:textId="4E4738F9" w:rsidR="00A97EF6" w:rsidRPr="0071109B" w:rsidRDefault="00A97EF6" w:rsidP="003E7BC4">
      <w:pPr>
        <w:ind w:left="360"/>
        <w:rPr>
          <w:rFonts w:cs="Arial"/>
          <w:szCs w:val="24"/>
        </w:rPr>
      </w:pPr>
      <w:r w:rsidRPr="0071109B">
        <w:rPr>
          <w:rFonts w:cs="Arial"/>
          <w:szCs w:val="24"/>
        </w:rPr>
        <w:t>Smile and use names if you know them.</w:t>
      </w:r>
      <w:r w:rsidR="00BE52F2">
        <w:rPr>
          <w:rFonts w:cs="Arial"/>
          <w:szCs w:val="24"/>
        </w:rPr>
        <w:t xml:space="preserve"> </w:t>
      </w:r>
      <w:r w:rsidR="00BE52F2" w:rsidRPr="00BE52F2">
        <w:t>Clap or tap along to the beat and use signs if you know them.</w:t>
      </w:r>
      <w:r w:rsidR="00007DFB">
        <w:t xml:space="preserve"> </w:t>
      </w:r>
    </w:p>
    <w:p w14:paraId="344F26A0" w14:textId="77777777" w:rsidR="00A97EF6" w:rsidRDefault="00A97EF6" w:rsidP="00A97EF6">
      <w:pPr>
        <w:rPr>
          <w:rFonts w:cs="Arial"/>
          <w:szCs w:val="24"/>
        </w:rPr>
      </w:pPr>
    </w:p>
    <w:p w14:paraId="5B8993E0" w14:textId="1432471C" w:rsidR="00A97EF6" w:rsidRDefault="00934DB9" w:rsidP="004A1107">
      <w:pPr>
        <w:pStyle w:val="Heading2"/>
        <w:numPr>
          <w:ilvl w:val="0"/>
          <w:numId w:val="2"/>
        </w:numPr>
      </w:pPr>
      <w:r>
        <w:t>F</w:t>
      </w:r>
      <w:r w:rsidR="005B0AF4">
        <w:t>inger r</w:t>
      </w:r>
      <w:r w:rsidR="004B0236">
        <w:t>hyme</w:t>
      </w:r>
    </w:p>
    <w:p w14:paraId="47FAEAB7" w14:textId="634A8C10" w:rsidR="004A1107" w:rsidRPr="004E1DFA" w:rsidRDefault="00707E9C" w:rsidP="004A1107">
      <w:pPr>
        <w:pStyle w:val="Heading3"/>
        <w:rPr>
          <w:rStyle w:val="Hyperlink"/>
        </w:rPr>
      </w:pPr>
      <w:hyperlink r:id="rId13" w:history="1">
        <w:r w:rsidR="00F96334" w:rsidRPr="00F96334">
          <w:rPr>
            <w:rStyle w:val="Hyperlink"/>
          </w:rPr>
          <w:t>Two Little Dicky Birds</w:t>
        </w:r>
      </w:hyperlink>
    </w:p>
    <w:p w14:paraId="000B4F5E" w14:textId="77777777" w:rsidR="00860635" w:rsidRDefault="00860635" w:rsidP="003E7BC4">
      <w:pPr>
        <w:pStyle w:val="Heading4"/>
        <w:ind w:left="360"/>
      </w:pPr>
      <w:r>
        <w:t>Benefits</w:t>
      </w:r>
    </w:p>
    <w:p w14:paraId="4CF0774E" w14:textId="32E47796" w:rsidR="009F65D7" w:rsidRDefault="00F96334" w:rsidP="003E7BC4">
      <w:pPr>
        <w:ind w:left="360"/>
      </w:pPr>
      <w:r>
        <w:t xml:space="preserve">This rhyme is great for fine motor skills and beginning to move fingers independently.  </w:t>
      </w:r>
      <w:r w:rsidR="009767B3">
        <w:t>It</w:t>
      </w:r>
      <w:r>
        <w:t xml:space="preserve"> also helps children understand object permanence (knowing</w:t>
      </w:r>
      <w:r w:rsidR="009767B3">
        <w:t xml:space="preserve"> that objects continue to exist</w:t>
      </w:r>
      <w:r>
        <w:t xml:space="preserve"> even if they can no longer be seen)</w:t>
      </w:r>
      <w:r w:rsidR="009767B3">
        <w:t>.</w:t>
      </w:r>
    </w:p>
    <w:p w14:paraId="401DC0FB" w14:textId="77777777" w:rsidR="00860635" w:rsidRDefault="00860635" w:rsidP="003E7BC4">
      <w:pPr>
        <w:pStyle w:val="Heading4"/>
        <w:ind w:left="360"/>
      </w:pPr>
      <w:r>
        <w:t>Tips</w:t>
      </w:r>
    </w:p>
    <w:p w14:paraId="508135E6" w14:textId="39CA663C" w:rsidR="00A97EF6" w:rsidRPr="004554B8" w:rsidRDefault="00754F53" w:rsidP="003E7BC4">
      <w:pPr>
        <w:ind w:left="360"/>
      </w:pPr>
      <w:r>
        <w:t>Children love repetition, so</w:t>
      </w:r>
      <w:r w:rsidR="009767B3">
        <w:t xml:space="preserve"> o</w:t>
      </w:r>
      <w:r w:rsidR="00B27E9B">
        <w:t xml:space="preserve">ffer variations to this rhyme by doing it </w:t>
      </w:r>
      <w:r>
        <w:t>slower,</w:t>
      </w:r>
      <w:r w:rsidR="009767B3">
        <w:t xml:space="preserve"> faster, louder or quieter. </w:t>
      </w:r>
      <w:r w:rsidR="004B0236">
        <w:t>Look for birds and other animals wh</w:t>
      </w:r>
      <w:r>
        <w:t>ile out on your walk and recycle the rhyme, e.g. ‘t</w:t>
      </w:r>
      <w:r w:rsidR="004B0236">
        <w:t>wo little caterpillars sitting on a leaf, one named Mary, one named Keith. Craw</w:t>
      </w:r>
      <w:r>
        <w:t xml:space="preserve">l away Mary, crawl away Keith. </w:t>
      </w:r>
      <w:r w:rsidR="004B0236">
        <w:t>Come back Mary,</w:t>
      </w:r>
      <w:r>
        <w:t xml:space="preserve"> c</w:t>
      </w:r>
      <w:r w:rsidR="004B0236">
        <w:t>ome back Keith.</w:t>
      </w:r>
      <w:r>
        <w:t>’</w:t>
      </w:r>
    </w:p>
    <w:p w14:paraId="07FD94CC" w14:textId="77777777" w:rsidR="00A97EF6" w:rsidRPr="00A97EF6" w:rsidRDefault="00A97EF6" w:rsidP="00A97EF6"/>
    <w:p w14:paraId="2641FA3A" w14:textId="1C5EE79B" w:rsidR="00EA1129" w:rsidRDefault="004B0236" w:rsidP="00EA1129">
      <w:pPr>
        <w:pStyle w:val="Heading2"/>
        <w:numPr>
          <w:ilvl w:val="0"/>
          <w:numId w:val="2"/>
        </w:numPr>
      </w:pPr>
      <w:r>
        <w:t>Familiar song</w:t>
      </w:r>
    </w:p>
    <w:p w14:paraId="4C294BAD" w14:textId="17834B06" w:rsidR="00EA1129" w:rsidRPr="004E1DFA" w:rsidRDefault="00707E9C" w:rsidP="00EA1129">
      <w:pPr>
        <w:pStyle w:val="Heading3"/>
        <w:rPr>
          <w:rStyle w:val="Hyperlink"/>
        </w:rPr>
      </w:pPr>
      <w:hyperlink r:id="rId14" w:history="1">
        <w:proofErr w:type="spellStart"/>
        <w:r w:rsidR="004B0236" w:rsidRPr="004B0236">
          <w:rPr>
            <w:rStyle w:val="Hyperlink"/>
          </w:rPr>
          <w:t>Incy</w:t>
        </w:r>
        <w:proofErr w:type="spellEnd"/>
        <w:r w:rsidR="004B0236" w:rsidRPr="004B0236">
          <w:rPr>
            <w:rStyle w:val="Hyperlink"/>
          </w:rPr>
          <w:t xml:space="preserve"> </w:t>
        </w:r>
        <w:proofErr w:type="spellStart"/>
        <w:r w:rsidR="004B0236" w:rsidRPr="004B0236">
          <w:rPr>
            <w:rStyle w:val="Hyperlink"/>
          </w:rPr>
          <w:t>Wincy</w:t>
        </w:r>
        <w:proofErr w:type="spellEnd"/>
        <w:r w:rsidR="004B0236" w:rsidRPr="004B0236">
          <w:rPr>
            <w:rStyle w:val="Hyperlink"/>
          </w:rPr>
          <w:t xml:space="preserve"> Spider</w:t>
        </w:r>
      </w:hyperlink>
    </w:p>
    <w:p w14:paraId="6749060F" w14:textId="77777777" w:rsidR="00860635" w:rsidRDefault="00860635" w:rsidP="003E7BC4">
      <w:pPr>
        <w:pStyle w:val="Heading4"/>
        <w:ind w:left="360"/>
      </w:pPr>
      <w:r>
        <w:t>Benefits</w:t>
      </w:r>
    </w:p>
    <w:p w14:paraId="777A61F6" w14:textId="121DD86A" w:rsidR="00EA1129" w:rsidRDefault="00864966" w:rsidP="00EA1129">
      <w:pPr>
        <w:ind w:left="360"/>
      </w:pPr>
      <w:r>
        <w:t xml:space="preserve">Songs with actions help link </w:t>
      </w:r>
      <w:r w:rsidR="005B0AF4">
        <w:t xml:space="preserve">the words with their meanings. </w:t>
      </w:r>
      <w:r>
        <w:t>This song is great for fine motor skills and developing the pincer grip.</w:t>
      </w:r>
    </w:p>
    <w:p w14:paraId="5A7B5413" w14:textId="77777777" w:rsidR="005B0AF4" w:rsidRDefault="00860635" w:rsidP="005B0AF4">
      <w:pPr>
        <w:ind w:left="360"/>
        <w:rPr>
          <w:b/>
        </w:rPr>
      </w:pPr>
      <w:r w:rsidRPr="00860635">
        <w:rPr>
          <w:rStyle w:val="Heading4Char"/>
        </w:rPr>
        <w:t>Tip</w:t>
      </w:r>
      <w:r>
        <w:rPr>
          <w:b/>
        </w:rPr>
        <w:t>s</w:t>
      </w:r>
    </w:p>
    <w:p w14:paraId="0365B7FA" w14:textId="6BB6E297" w:rsidR="00A97EF6" w:rsidRPr="00582895" w:rsidRDefault="00864966" w:rsidP="00582895">
      <w:pPr>
        <w:ind w:left="360"/>
        <w:rPr>
          <w:b/>
        </w:rPr>
      </w:pPr>
      <w:r>
        <w:lastRenderedPageBreak/>
        <w:t xml:space="preserve">When sharing this song with babies, sit </w:t>
      </w:r>
      <w:r w:rsidR="005B0AF4">
        <w:t>face-to-face and</w:t>
      </w:r>
      <w:r>
        <w:t xml:space="preserve"> tickle as the sp</w:t>
      </w:r>
      <w:r w:rsidR="005B0AF4">
        <w:t xml:space="preserve">ider moves around in the song. </w:t>
      </w:r>
      <w:r>
        <w:t>Encourage toddlers to use their thumb and index finger to demonstrate the spider climbing.</w:t>
      </w:r>
    </w:p>
    <w:p w14:paraId="5D8757F8" w14:textId="77777777" w:rsidR="00550AE8" w:rsidRDefault="00550AE8" w:rsidP="00A97EF6">
      <w:pPr>
        <w:rPr>
          <w:rFonts w:cs="Arial"/>
          <w:szCs w:val="24"/>
        </w:rPr>
      </w:pPr>
    </w:p>
    <w:p w14:paraId="2C46ACF2" w14:textId="4863568C" w:rsidR="00EA1129" w:rsidRDefault="005B0AF4" w:rsidP="00EA1129">
      <w:pPr>
        <w:pStyle w:val="Heading2"/>
        <w:numPr>
          <w:ilvl w:val="0"/>
          <w:numId w:val="2"/>
        </w:numPr>
      </w:pPr>
      <w:r>
        <w:t>Action s</w:t>
      </w:r>
      <w:r w:rsidR="00B34CD0">
        <w:t>ong</w:t>
      </w:r>
    </w:p>
    <w:p w14:paraId="2E659050" w14:textId="4532C389" w:rsidR="00EA1129" w:rsidRPr="00B34CD0" w:rsidRDefault="00B34CD0" w:rsidP="00EA1129">
      <w:pPr>
        <w:pStyle w:val="Heading3"/>
        <w:rPr>
          <w:rStyle w:val="Hyperlink"/>
        </w:rPr>
      </w:pPr>
      <w:r>
        <w:rPr>
          <w:rStyle w:val="Hyperlink"/>
        </w:rPr>
        <w:fldChar w:fldCharType="begin"/>
      </w:r>
      <w:r>
        <w:rPr>
          <w:rStyle w:val="Hyperlink"/>
        </w:rPr>
        <w:instrText xml:space="preserve"> HYPERLINK "https://www.scottishbooktrust.com/songs-and-rhymes/grand-old-duke-of-york" </w:instrText>
      </w:r>
      <w:r>
        <w:rPr>
          <w:rStyle w:val="Hyperlink"/>
        </w:rPr>
        <w:fldChar w:fldCharType="separate"/>
      </w:r>
      <w:r w:rsidRPr="00B34CD0">
        <w:rPr>
          <w:rStyle w:val="Hyperlink"/>
        </w:rPr>
        <w:t xml:space="preserve">Grand Old Duke of York </w:t>
      </w:r>
    </w:p>
    <w:p w14:paraId="095E2315" w14:textId="325195F0" w:rsidR="00860635" w:rsidRDefault="00B34CD0" w:rsidP="00EA1129">
      <w:pPr>
        <w:pStyle w:val="Heading4"/>
        <w:ind w:left="360"/>
      </w:pPr>
      <w:r>
        <w:rPr>
          <w:rStyle w:val="Hyperlink"/>
          <w:b w:val="0"/>
          <w:sz w:val="28"/>
          <w:szCs w:val="28"/>
        </w:rPr>
        <w:fldChar w:fldCharType="end"/>
      </w:r>
      <w:r w:rsidR="00860635">
        <w:t>Benefits</w:t>
      </w:r>
    </w:p>
    <w:p w14:paraId="7B74A42F" w14:textId="41315423" w:rsidR="00EA1129" w:rsidRDefault="009215B2" w:rsidP="00EA1129">
      <w:pPr>
        <w:ind w:left="360"/>
      </w:pPr>
      <w:r>
        <w:t>This song is great for conceptual language, helping the c</w:t>
      </w:r>
      <w:r w:rsidR="005B0AF4">
        <w:t>hildren understand up and down.</w:t>
      </w:r>
      <w:r>
        <w:t xml:space="preserve"> </w:t>
      </w:r>
      <w:r w:rsidR="00FD085D">
        <w:t>For</w:t>
      </w:r>
      <w:r w:rsidR="003A2FB7">
        <w:t xml:space="preserve"> babies it</w:t>
      </w:r>
      <w:r w:rsidR="005B0AF4">
        <w:t xml:space="preserve"> encourage</w:t>
      </w:r>
      <w:r w:rsidR="003A2FB7">
        <w:t>s</w:t>
      </w:r>
      <w:r w:rsidR="005B0AF4">
        <w:t xml:space="preserve"> face-to-</w:t>
      </w:r>
      <w:r w:rsidR="00FD085D">
        <w:t xml:space="preserve">face interaction and </w:t>
      </w:r>
      <w:r w:rsidR="003A2FB7">
        <w:t>offers the opportunity for them</w:t>
      </w:r>
      <w:r w:rsidR="00FD085D">
        <w:t xml:space="preserve"> to feel beat and rhythm.</w:t>
      </w:r>
    </w:p>
    <w:p w14:paraId="44CB8AD2" w14:textId="77777777" w:rsidR="00860635" w:rsidRDefault="00860635" w:rsidP="003E7BC4">
      <w:pPr>
        <w:pStyle w:val="Heading4"/>
        <w:ind w:left="360"/>
      </w:pPr>
      <w:r>
        <w:t>Tips</w:t>
      </w:r>
    </w:p>
    <w:p w14:paraId="4F997BEC" w14:textId="783A7578" w:rsidR="00EA1129" w:rsidRDefault="00FD085D" w:rsidP="00EA1129">
      <w:pPr>
        <w:ind w:left="360"/>
      </w:pPr>
      <w:r>
        <w:t>Use this s</w:t>
      </w:r>
      <w:r w:rsidR="003A2FB7">
        <w:t>ong while you’re out and about.</w:t>
      </w:r>
      <w:r>
        <w:t xml:space="preserve"> It encourages the children to march and walk</w:t>
      </w:r>
      <w:r w:rsidR="005B0AF4">
        <w:t xml:space="preserve"> and adds fun to your journey. </w:t>
      </w:r>
      <w:r>
        <w:t>For babies, sit them facing towards you and gently bounce them</w:t>
      </w:r>
      <w:r w:rsidR="003A2FB7">
        <w:t xml:space="preserve"> as you sing.</w:t>
      </w:r>
    </w:p>
    <w:p w14:paraId="3DF3880E" w14:textId="6E57C014" w:rsidR="00864966" w:rsidRDefault="00864966" w:rsidP="00EA1129">
      <w:pPr>
        <w:ind w:left="360"/>
      </w:pPr>
    </w:p>
    <w:p w14:paraId="6821B1F8" w14:textId="46578419" w:rsidR="00864966" w:rsidRDefault="005B0AF4" w:rsidP="00864966">
      <w:pPr>
        <w:pStyle w:val="Heading2"/>
        <w:numPr>
          <w:ilvl w:val="0"/>
          <w:numId w:val="2"/>
        </w:numPr>
      </w:pPr>
      <w:r>
        <w:t>Action s</w:t>
      </w:r>
      <w:r w:rsidR="00864966">
        <w:t>ong</w:t>
      </w:r>
    </w:p>
    <w:p w14:paraId="6FB55A72" w14:textId="5925AB97" w:rsidR="00864966" w:rsidRPr="00864966" w:rsidRDefault="00864966" w:rsidP="00864966">
      <w:pPr>
        <w:pStyle w:val="Heading3"/>
        <w:rPr>
          <w:rStyle w:val="Hyperlink"/>
        </w:rPr>
      </w:pPr>
      <w:r>
        <w:rPr>
          <w:rStyle w:val="Hyperlink"/>
        </w:rPr>
        <w:fldChar w:fldCharType="begin"/>
      </w:r>
      <w:r w:rsidR="009215B2">
        <w:rPr>
          <w:rStyle w:val="Hyperlink"/>
        </w:rPr>
        <w:instrText>HYPERLINK "https://www.scottishbooktrust.com/songs-and-rhymes/swing-me-over-the-water-audio"</w:instrText>
      </w:r>
      <w:r>
        <w:rPr>
          <w:rStyle w:val="Hyperlink"/>
        </w:rPr>
        <w:fldChar w:fldCharType="separate"/>
      </w:r>
      <w:r w:rsidR="00754F53">
        <w:rPr>
          <w:rStyle w:val="Hyperlink"/>
        </w:rPr>
        <w:t>Swing M</w:t>
      </w:r>
      <w:r w:rsidR="009215B2">
        <w:rPr>
          <w:rStyle w:val="Hyperlink"/>
        </w:rPr>
        <w:t>e Over the Water</w:t>
      </w:r>
    </w:p>
    <w:p w14:paraId="1B5BC213" w14:textId="77777777" w:rsidR="00864966" w:rsidRPr="00CA7502" w:rsidRDefault="00864966" w:rsidP="00864966">
      <w:pPr>
        <w:pStyle w:val="Heading4"/>
        <w:ind w:firstLine="360"/>
      </w:pPr>
      <w:r>
        <w:rPr>
          <w:rStyle w:val="Hyperlink"/>
          <w:b w:val="0"/>
          <w:sz w:val="28"/>
          <w:szCs w:val="28"/>
        </w:rPr>
        <w:fldChar w:fldCharType="end"/>
      </w:r>
      <w:r>
        <w:t>Benefits</w:t>
      </w:r>
    </w:p>
    <w:p w14:paraId="2A3113B8" w14:textId="17A98D52" w:rsidR="00864966" w:rsidRDefault="00FD085D" w:rsidP="00864966">
      <w:pPr>
        <w:ind w:left="360"/>
      </w:pPr>
      <w:r>
        <w:t>This song is lots of fun for families to share as they swing their child</w:t>
      </w:r>
      <w:r w:rsidR="003A2FB7">
        <w:t>.</w:t>
      </w:r>
      <w:r>
        <w:t xml:space="preserve"> </w:t>
      </w:r>
      <w:r w:rsidR="003A2FB7">
        <w:t xml:space="preserve">It’s </w:t>
      </w:r>
      <w:r>
        <w:t>a</w:t>
      </w:r>
      <w:r w:rsidR="003A2FB7">
        <w:t>lso a</w:t>
      </w:r>
      <w:r>
        <w:t xml:space="preserve"> good way for soothing your child as you gently sway them from side to side.</w:t>
      </w:r>
    </w:p>
    <w:p w14:paraId="37CE31E4" w14:textId="77777777" w:rsidR="00864966" w:rsidRDefault="00864966" w:rsidP="00864966">
      <w:pPr>
        <w:pStyle w:val="Heading4"/>
        <w:ind w:left="360"/>
      </w:pPr>
      <w:r>
        <w:t>Tips</w:t>
      </w:r>
    </w:p>
    <w:p w14:paraId="37709EE0" w14:textId="3B6C8063" w:rsidR="00864966" w:rsidRPr="004554B8" w:rsidRDefault="00590EBB" w:rsidP="00582895">
      <w:pPr>
        <w:ind w:left="360"/>
      </w:pPr>
      <w:r>
        <w:t>A great song to share when at the park</w:t>
      </w:r>
      <w:r w:rsidR="00135BA4">
        <w:t>,</w:t>
      </w:r>
      <w:r>
        <w:t xml:space="preserve"> on </w:t>
      </w:r>
      <w:r w:rsidR="005B0AF4">
        <w:t xml:space="preserve">the swings or when near water. </w:t>
      </w:r>
      <w:r>
        <w:t>A popu</w:t>
      </w:r>
      <w:r w:rsidR="00135BA4">
        <w:t>lar song to use with</w:t>
      </w:r>
      <w:r w:rsidR="0042395C">
        <w:t xml:space="preserve"> </w:t>
      </w:r>
      <w:proofErr w:type="spellStart"/>
      <w:r w:rsidR="0042395C">
        <w:t>lycra</w:t>
      </w:r>
      <w:proofErr w:type="spellEnd"/>
      <w:r w:rsidR="0042395C">
        <w:t xml:space="preserve">. </w:t>
      </w:r>
      <w:r>
        <w:t>This song c</w:t>
      </w:r>
      <w:r w:rsidR="00135BA4">
        <w:t>an be used to support routines – tr</w:t>
      </w:r>
      <w:r>
        <w:t xml:space="preserve">y singing it at bath time or as a calming song for </w:t>
      </w:r>
      <w:r w:rsidR="0056172C">
        <w:t xml:space="preserve">naptime or </w:t>
      </w:r>
      <w:r>
        <w:t>bedtime.</w:t>
      </w:r>
    </w:p>
    <w:p w14:paraId="4E33DA36" w14:textId="77777777" w:rsidR="00A97EF6" w:rsidRDefault="00A97EF6" w:rsidP="00A97EF6">
      <w:pPr>
        <w:rPr>
          <w:rFonts w:cs="Arial"/>
          <w:szCs w:val="24"/>
        </w:rPr>
      </w:pPr>
    </w:p>
    <w:p w14:paraId="36471C6A" w14:textId="7065E72C" w:rsidR="00EA1129" w:rsidRDefault="00B34CD0" w:rsidP="00EA1129">
      <w:pPr>
        <w:pStyle w:val="Heading2"/>
        <w:numPr>
          <w:ilvl w:val="0"/>
          <w:numId w:val="2"/>
        </w:numPr>
      </w:pPr>
      <w:r>
        <w:t>Book</w:t>
      </w:r>
    </w:p>
    <w:p w14:paraId="6119DD55" w14:textId="4AFD0B8E" w:rsidR="00EA1129" w:rsidRPr="00754F53" w:rsidRDefault="00754F53" w:rsidP="00EA1129">
      <w:pPr>
        <w:pStyle w:val="Heading3"/>
        <w:rPr>
          <w:rStyle w:val="Hyperlink"/>
        </w:rPr>
      </w:pPr>
      <w:r w:rsidRPr="00754F53">
        <w:rPr>
          <w:rStyle w:val="Hyperlink"/>
        </w:rPr>
        <w:t>We’re Going on a Bear H</w:t>
      </w:r>
      <w:r>
        <w:rPr>
          <w:rStyle w:val="Hyperlink"/>
        </w:rPr>
        <w:t>unt, Michael Rosen and</w:t>
      </w:r>
      <w:r w:rsidR="00590EBB" w:rsidRPr="00754F53">
        <w:rPr>
          <w:rStyle w:val="Hyperlink"/>
        </w:rPr>
        <w:t xml:space="preserve"> Helen </w:t>
      </w:r>
      <w:proofErr w:type="spellStart"/>
      <w:r w:rsidR="00590EBB" w:rsidRPr="00754F53">
        <w:rPr>
          <w:rStyle w:val="Hyperlink"/>
        </w:rPr>
        <w:t>Oxenbury</w:t>
      </w:r>
      <w:proofErr w:type="spellEnd"/>
    </w:p>
    <w:p w14:paraId="384CE304" w14:textId="2968DC68" w:rsidR="003E7BC4" w:rsidRDefault="003E7BC4" w:rsidP="00EA1129">
      <w:pPr>
        <w:pStyle w:val="Heading4"/>
        <w:ind w:firstLine="360"/>
        <w:rPr>
          <w:rStyle w:val="Heading4Char"/>
        </w:rPr>
      </w:pPr>
      <w:r>
        <w:t>Benefits</w:t>
      </w:r>
    </w:p>
    <w:p w14:paraId="78ADE1D2" w14:textId="24C595E8" w:rsidR="00EA1129" w:rsidRDefault="00590EBB" w:rsidP="00EA1129">
      <w:pPr>
        <w:ind w:left="360"/>
      </w:pPr>
      <w:r>
        <w:t>The rhythmic, repetitive format of this book is brilliant for supporting early language development and encouraging the children to join in with the repeated phrases and lines</w:t>
      </w:r>
      <w:r w:rsidR="00135BA4">
        <w:t>,</w:t>
      </w:r>
      <w:r>
        <w:t xml:space="preserve"> or with the wonderful sounds that the characters encounter on their adventure.</w:t>
      </w:r>
    </w:p>
    <w:p w14:paraId="41BD3F88" w14:textId="77777777" w:rsidR="003E7BC4" w:rsidRDefault="003E7BC4" w:rsidP="00CA7502">
      <w:pPr>
        <w:pStyle w:val="Heading4"/>
        <w:ind w:left="360"/>
      </w:pPr>
      <w:r>
        <w:t>Tips</w:t>
      </w:r>
    </w:p>
    <w:p w14:paraId="143B2332" w14:textId="5FCC5C0B" w:rsidR="00EA1129" w:rsidRPr="004554B8" w:rsidRDefault="00590EBB" w:rsidP="00EA1129">
      <w:pPr>
        <w:ind w:left="360"/>
      </w:pPr>
      <w:r>
        <w:t>Use this book for inspiration to go on your own adv</w:t>
      </w:r>
      <w:r w:rsidR="00135BA4">
        <w:t>enture. L</w:t>
      </w:r>
      <w:r>
        <w:t xml:space="preserve">isten out for the different sounds of nature and go </w:t>
      </w:r>
      <w:r w:rsidR="00135BA4">
        <w:t xml:space="preserve">out </w:t>
      </w:r>
      <w:r>
        <w:t>in search of different creatures</w:t>
      </w:r>
      <w:r w:rsidR="00135BA4">
        <w:t xml:space="preserve"> –</w:t>
      </w:r>
      <w:r w:rsidR="0056172C">
        <w:t xml:space="preserve"> or even a bear!</w:t>
      </w:r>
    </w:p>
    <w:p w14:paraId="3BC1E006" w14:textId="77777777" w:rsidR="00A97EF6" w:rsidRDefault="00A97EF6" w:rsidP="00A97EF6">
      <w:pPr>
        <w:rPr>
          <w:rFonts w:cs="Arial"/>
          <w:szCs w:val="24"/>
        </w:rPr>
      </w:pPr>
    </w:p>
    <w:p w14:paraId="17BC1C20" w14:textId="3E137ED9" w:rsidR="00EA1129" w:rsidRDefault="00B27E9B" w:rsidP="00EA1129">
      <w:pPr>
        <w:pStyle w:val="Heading2"/>
        <w:numPr>
          <w:ilvl w:val="0"/>
          <w:numId w:val="2"/>
        </w:numPr>
      </w:pPr>
      <w:r>
        <w:t>Calming rhyme</w:t>
      </w:r>
    </w:p>
    <w:p w14:paraId="6A7A9DAC" w14:textId="5AC92D55" w:rsidR="00B27E9B" w:rsidRPr="00B27E9B" w:rsidRDefault="00B27E9B" w:rsidP="00B27E9B">
      <w:pPr>
        <w:pStyle w:val="Heading3"/>
        <w:rPr>
          <w:rStyle w:val="Hyperlink"/>
        </w:rPr>
      </w:pPr>
      <w:r>
        <w:rPr>
          <w:rStyle w:val="Hyperlink"/>
        </w:rPr>
        <w:fldChar w:fldCharType="begin"/>
      </w:r>
      <w:r w:rsidR="00D042CD">
        <w:rPr>
          <w:rStyle w:val="Hyperlink"/>
        </w:rPr>
        <w:instrText>HYPERLINK "https://www.scottishbooktrust.com/songs-and-rhymes/round-and-round-the-garden-"</w:instrText>
      </w:r>
      <w:r>
        <w:rPr>
          <w:rStyle w:val="Hyperlink"/>
        </w:rPr>
        <w:fldChar w:fldCharType="separate"/>
      </w:r>
      <w:r w:rsidR="00D042CD">
        <w:rPr>
          <w:rStyle w:val="Hyperlink"/>
        </w:rPr>
        <w:t xml:space="preserve">Round </w:t>
      </w:r>
      <w:r w:rsidR="005B0AF4">
        <w:rPr>
          <w:rStyle w:val="Hyperlink"/>
        </w:rPr>
        <w:t>and</w:t>
      </w:r>
      <w:r w:rsidR="00D042CD">
        <w:rPr>
          <w:rStyle w:val="Hyperlink"/>
        </w:rPr>
        <w:t xml:space="preserve"> Round the Garden</w:t>
      </w:r>
    </w:p>
    <w:p w14:paraId="729ADF7B" w14:textId="0884FCB7" w:rsidR="004A1107" w:rsidRPr="0056172C" w:rsidRDefault="00B27E9B" w:rsidP="0056172C">
      <w:pPr>
        <w:pStyle w:val="Heading4"/>
        <w:ind w:firstLine="360"/>
        <w:rPr>
          <w:b w:val="0"/>
          <w:bCs w:val="0"/>
        </w:rPr>
      </w:pPr>
      <w:r>
        <w:rPr>
          <w:rStyle w:val="Hyperlink"/>
        </w:rPr>
        <w:fldChar w:fldCharType="end"/>
      </w:r>
      <w:r w:rsidR="0056172C">
        <w:t>Benefits</w:t>
      </w:r>
    </w:p>
    <w:p w14:paraId="3A7C7928" w14:textId="37AEE959" w:rsidR="00EA1129" w:rsidRDefault="00D042CD" w:rsidP="00EA1129">
      <w:pPr>
        <w:ind w:left="360"/>
      </w:pPr>
      <w:r>
        <w:t xml:space="preserve">This rhyme is great for positive touch, interaction and building anticipation and excitement.  </w:t>
      </w:r>
    </w:p>
    <w:p w14:paraId="5440B697" w14:textId="77777777" w:rsidR="004A1107" w:rsidRDefault="004A1107" w:rsidP="004A1107">
      <w:pPr>
        <w:pStyle w:val="Heading4"/>
        <w:ind w:firstLine="360"/>
      </w:pPr>
      <w:r>
        <w:t>Tips</w:t>
      </w:r>
    </w:p>
    <w:p w14:paraId="51A9AE7F" w14:textId="79FAC788" w:rsidR="00EA1129" w:rsidRPr="004554B8" w:rsidRDefault="00D042CD" w:rsidP="00EA1129">
      <w:pPr>
        <w:ind w:left="360"/>
      </w:pPr>
      <w:r>
        <w:lastRenderedPageBreak/>
        <w:t>Repeat this rhyme several times, swap hands and use other parts of the b</w:t>
      </w:r>
      <w:r w:rsidR="005B0AF4">
        <w:t xml:space="preserve">ody too, </w:t>
      </w:r>
      <w:r w:rsidR="00135BA4">
        <w:t xml:space="preserve">e.g. feet, tummies and </w:t>
      </w:r>
      <w:r w:rsidR="005B0AF4">
        <w:t xml:space="preserve">backs. </w:t>
      </w:r>
      <w:r>
        <w:t>This rhyme opens up opportunities for turn</w:t>
      </w:r>
      <w:r w:rsidR="00135BA4">
        <w:t>-</w:t>
      </w:r>
      <w:r>
        <w:t>taking with older children,</w:t>
      </w:r>
      <w:r w:rsidR="00135BA4">
        <w:t xml:space="preserve"> e.g. taking</w:t>
      </w:r>
      <w:r>
        <w:t xml:space="preserve"> turns in tick</w:t>
      </w:r>
      <w:r w:rsidR="00135BA4">
        <w:t>l</w:t>
      </w:r>
      <w:r>
        <w:t>ing each other.</w:t>
      </w:r>
    </w:p>
    <w:p w14:paraId="759830B3" w14:textId="77777777" w:rsidR="00041E56" w:rsidRDefault="00041E56" w:rsidP="00041E56"/>
    <w:p w14:paraId="6A9138D0" w14:textId="0D94697E" w:rsidR="00EA1129" w:rsidRDefault="005B0AF4" w:rsidP="00EA1129">
      <w:pPr>
        <w:pStyle w:val="Heading2"/>
        <w:numPr>
          <w:ilvl w:val="0"/>
          <w:numId w:val="2"/>
        </w:numPr>
      </w:pPr>
      <w:r>
        <w:t>Familiar s</w:t>
      </w:r>
      <w:r w:rsidR="00B34CD0">
        <w:t>ong</w:t>
      </w:r>
    </w:p>
    <w:p w14:paraId="603D7215" w14:textId="4269E528" w:rsidR="00EA1129" w:rsidRPr="00B34CD0" w:rsidRDefault="00B34CD0" w:rsidP="00EA1129">
      <w:pPr>
        <w:pStyle w:val="Heading3"/>
        <w:rPr>
          <w:rStyle w:val="Hyperlink"/>
        </w:rPr>
      </w:pPr>
      <w:r>
        <w:rPr>
          <w:rStyle w:val="Hyperlink"/>
        </w:rPr>
        <w:fldChar w:fldCharType="begin"/>
      </w:r>
      <w:r w:rsidR="0056172C">
        <w:rPr>
          <w:rStyle w:val="Hyperlink"/>
        </w:rPr>
        <w:instrText>HYPERLINK "https://www.scottishbooktrust.com/songs-and-rhymes/rainbow-song"</w:instrText>
      </w:r>
      <w:r>
        <w:rPr>
          <w:rStyle w:val="Hyperlink"/>
        </w:rPr>
        <w:fldChar w:fldCharType="separate"/>
      </w:r>
      <w:r w:rsidRPr="00B34CD0">
        <w:rPr>
          <w:rStyle w:val="Hyperlink"/>
        </w:rPr>
        <w:t>Rainbow Song</w:t>
      </w:r>
    </w:p>
    <w:p w14:paraId="304E6666" w14:textId="4616DE76" w:rsidR="004A1107" w:rsidRDefault="00B34CD0" w:rsidP="00EA1129">
      <w:pPr>
        <w:pStyle w:val="Heading4"/>
        <w:ind w:firstLine="360"/>
      </w:pPr>
      <w:r>
        <w:rPr>
          <w:rStyle w:val="Hyperlink"/>
          <w:b w:val="0"/>
          <w:sz w:val="28"/>
          <w:szCs w:val="28"/>
        </w:rPr>
        <w:fldChar w:fldCharType="end"/>
      </w:r>
      <w:r w:rsidR="004A1107">
        <w:t>Benefits</w:t>
      </w:r>
    </w:p>
    <w:p w14:paraId="4ABB1791" w14:textId="3B30E6B9" w:rsidR="00EA1129" w:rsidRDefault="0056172C" w:rsidP="00EA1129">
      <w:pPr>
        <w:ind w:firstLine="360"/>
      </w:pPr>
      <w:r>
        <w:t>This song is a great way to introduce and explore colours.</w:t>
      </w:r>
    </w:p>
    <w:p w14:paraId="0683FE94" w14:textId="77777777" w:rsidR="004A1107" w:rsidRDefault="004A1107" w:rsidP="004A1107">
      <w:pPr>
        <w:pStyle w:val="Heading4"/>
        <w:ind w:firstLine="360"/>
      </w:pPr>
      <w:r>
        <w:t>Tips</w:t>
      </w:r>
    </w:p>
    <w:p w14:paraId="10CA32A2" w14:textId="7E202212" w:rsidR="00EA1129" w:rsidRPr="004554B8" w:rsidRDefault="0056172C" w:rsidP="00EA1129">
      <w:pPr>
        <w:ind w:left="360"/>
      </w:pPr>
      <w:r>
        <w:t>Encourage children to point out things around them that match the colours in the song.  Click the song link above to see how you can use Makaton to support the sharing of this song</w:t>
      </w:r>
      <w:r w:rsidR="00AF4835">
        <w:t>,</w:t>
      </w:r>
      <w:r>
        <w:t xml:space="preserve"> too.</w:t>
      </w:r>
    </w:p>
    <w:p w14:paraId="3805338A" w14:textId="77777777" w:rsidR="00A97EF6" w:rsidRDefault="00A97EF6" w:rsidP="00A97EF6">
      <w:pPr>
        <w:rPr>
          <w:rFonts w:cs="Arial"/>
          <w:szCs w:val="24"/>
        </w:rPr>
      </w:pPr>
    </w:p>
    <w:p w14:paraId="3A9701EF" w14:textId="54910CA3" w:rsidR="004A1107" w:rsidRDefault="005B0AF4" w:rsidP="0071109B">
      <w:pPr>
        <w:pStyle w:val="Heading2"/>
        <w:numPr>
          <w:ilvl w:val="0"/>
          <w:numId w:val="2"/>
        </w:numPr>
      </w:pPr>
      <w:r>
        <w:t>Final s</w:t>
      </w:r>
      <w:r w:rsidR="00B34CD0">
        <w:t>ong</w:t>
      </w:r>
    </w:p>
    <w:p w14:paraId="4E320EA2" w14:textId="5B7C1977" w:rsidR="00EA1129" w:rsidRPr="0051325A" w:rsidRDefault="00707E9C" w:rsidP="00EA1129">
      <w:pPr>
        <w:pStyle w:val="Heading3"/>
        <w:rPr>
          <w:rStyle w:val="Hyperlink"/>
        </w:rPr>
      </w:pPr>
      <w:hyperlink r:id="rId15" w:history="1">
        <w:r w:rsidR="005B0AF4" w:rsidRPr="0051325A">
          <w:rPr>
            <w:rStyle w:val="Hyperlink"/>
          </w:rPr>
          <w:t xml:space="preserve">The </w:t>
        </w:r>
        <w:r w:rsidR="00B34CD0" w:rsidRPr="0051325A">
          <w:rPr>
            <w:rStyle w:val="Hyperlink"/>
          </w:rPr>
          <w:t>Goodbye Song</w:t>
        </w:r>
      </w:hyperlink>
    </w:p>
    <w:p w14:paraId="71682A66" w14:textId="1C92D674" w:rsidR="004A1107" w:rsidRDefault="004A1107" w:rsidP="00EA1129">
      <w:pPr>
        <w:pStyle w:val="Heading4"/>
        <w:ind w:firstLine="360"/>
      </w:pPr>
      <w:r>
        <w:t>Benefits</w:t>
      </w:r>
      <w:r w:rsidR="00A97EF6">
        <w:t xml:space="preserve"> </w:t>
      </w:r>
    </w:p>
    <w:p w14:paraId="442F8B2F" w14:textId="3B707AE2" w:rsidR="00EA1129" w:rsidRDefault="00B34CD0" w:rsidP="00EA1129">
      <w:pPr>
        <w:ind w:firstLine="360"/>
      </w:pPr>
      <w:r>
        <w:t>Tells every</w:t>
      </w:r>
      <w:r w:rsidR="005B0AF4">
        <w:t>one the session is coming to an</w:t>
      </w:r>
      <w:r>
        <w:t xml:space="preserve"> end</w:t>
      </w:r>
      <w:r w:rsidR="005B0AF4">
        <w:t>.</w:t>
      </w:r>
    </w:p>
    <w:p w14:paraId="6EFB54ED" w14:textId="77777777" w:rsidR="004A1107" w:rsidRDefault="004A1107" w:rsidP="004A1107">
      <w:pPr>
        <w:pStyle w:val="Heading4"/>
        <w:ind w:firstLine="360"/>
      </w:pPr>
      <w:r>
        <w:t>Tips</w:t>
      </w:r>
    </w:p>
    <w:p w14:paraId="3AF5F38C" w14:textId="2211DE20" w:rsidR="00EA1129" w:rsidRPr="004554B8" w:rsidRDefault="00B34CD0" w:rsidP="00EA1129">
      <w:pPr>
        <w:ind w:left="360"/>
      </w:pPr>
      <w:r>
        <w:t>Wave, smile a</w:t>
      </w:r>
      <w:r w:rsidR="005B0AF4">
        <w:t xml:space="preserve">nd use names if you know them. </w:t>
      </w:r>
      <w:r>
        <w:t>If you know Makaton you can support this song with signs.</w:t>
      </w:r>
    </w:p>
    <w:p w14:paraId="088D079F" w14:textId="77777777" w:rsidR="00A97EF6" w:rsidRDefault="00A97EF6" w:rsidP="00A97EF6">
      <w:pPr>
        <w:rPr>
          <w:rFonts w:cs="Arial"/>
          <w:szCs w:val="24"/>
        </w:rPr>
      </w:pPr>
    </w:p>
    <w:p w14:paraId="256A165C" w14:textId="77777777" w:rsidR="004A1107" w:rsidRDefault="004A1107" w:rsidP="004A1107">
      <w:pPr>
        <w:pStyle w:val="Heading2"/>
      </w:pPr>
      <w:r>
        <w:t>Permissions</w:t>
      </w:r>
    </w:p>
    <w:p w14:paraId="71E898B7" w14:textId="77777777" w:rsidR="00A97EF6" w:rsidRPr="0071109B" w:rsidRDefault="00A97EF6" w:rsidP="0071109B">
      <w:pPr>
        <w:rPr>
          <w:rFonts w:cs="Arial"/>
          <w:szCs w:val="24"/>
        </w:rPr>
      </w:pPr>
      <w:r w:rsidRPr="0071109B">
        <w:rPr>
          <w:rFonts w:cs="Arial"/>
        </w:rPr>
        <w:t xml:space="preserve">Please read our guide on </w:t>
      </w:r>
      <w:hyperlink r:id="rId16" w:history="1">
        <w:r w:rsidRPr="004A1107">
          <w:rPr>
            <w:rStyle w:val="Hyperlink"/>
          </w:rPr>
          <w:t>permission</w:t>
        </w:r>
        <w:r w:rsidRPr="0071109B">
          <w:rPr>
            <w:rStyle w:val="Hyperlink"/>
            <w:rFonts w:cs="Arial"/>
          </w:rPr>
          <w:t xml:space="preserve"> to read books aloud online</w:t>
        </w:r>
      </w:hyperlink>
      <w:r w:rsidRPr="0071109B">
        <w:rPr>
          <w:rFonts w:cs="Arial"/>
        </w:rPr>
        <w:t xml:space="preserve">. </w:t>
      </w:r>
    </w:p>
    <w:p w14:paraId="0337A7C2" w14:textId="77777777" w:rsidR="00A97EF6" w:rsidRDefault="00A97EF6" w:rsidP="00A97EF6">
      <w:pPr>
        <w:rPr>
          <w:rFonts w:cs="Arial"/>
          <w:szCs w:val="24"/>
        </w:rPr>
      </w:pPr>
    </w:p>
    <w:p w14:paraId="092B79F3" w14:textId="77777777" w:rsidR="00A97EF6" w:rsidRDefault="00A97EF6" w:rsidP="00A97EF6">
      <w:pPr>
        <w:rPr>
          <w:rFonts w:cs="Arial"/>
          <w:szCs w:val="24"/>
        </w:rPr>
      </w:pPr>
    </w:p>
    <w:p w14:paraId="63F202CB" w14:textId="77777777" w:rsidR="00A97EF6" w:rsidRDefault="00A97EF6" w:rsidP="00A97EF6">
      <w:pPr>
        <w:rPr>
          <w:rFonts w:cs="Arial"/>
          <w:szCs w:val="24"/>
        </w:rPr>
      </w:pPr>
    </w:p>
    <w:p w14:paraId="56621A53" w14:textId="77777777" w:rsidR="00A97EF6" w:rsidRPr="00A97EF6" w:rsidRDefault="00A97EF6" w:rsidP="00A97EF6"/>
    <w:sectPr w:rsidR="00A97EF6" w:rsidRPr="00A97EF6" w:rsidSect="003C388C">
      <w:headerReference w:type="first" r:id="rId17"/>
      <w:pgSz w:w="11906" w:h="16838"/>
      <w:pgMar w:top="1440" w:right="1134" w:bottom="1440" w:left="1134" w:header="2268" w:footer="15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BD9F80" w14:textId="77777777" w:rsidR="0056172C" w:rsidRDefault="0056172C" w:rsidP="0003056A">
      <w:r>
        <w:separator/>
      </w:r>
    </w:p>
  </w:endnote>
  <w:endnote w:type="continuationSeparator" w:id="0">
    <w:p w14:paraId="3E4CD532" w14:textId="77777777" w:rsidR="0056172C" w:rsidRDefault="0056172C" w:rsidP="0003056A">
      <w:r>
        <w:continuationSeparator/>
      </w:r>
    </w:p>
  </w:endnote>
  <w:endnote w:type="continuationNotice" w:id="1">
    <w:p w14:paraId="023DEDC2" w14:textId="77777777" w:rsidR="0056172C" w:rsidRDefault="0056172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637DE6" w14:textId="77777777" w:rsidR="0056172C" w:rsidRDefault="0056172C" w:rsidP="0003056A">
      <w:r>
        <w:separator/>
      </w:r>
    </w:p>
  </w:footnote>
  <w:footnote w:type="continuationSeparator" w:id="0">
    <w:p w14:paraId="0F2BD837" w14:textId="77777777" w:rsidR="0056172C" w:rsidRDefault="0056172C" w:rsidP="0003056A">
      <w:r>
        <w:continuationSeparator/>
      </w:r>
    </w:p>
  </w:footnote>
  <w:footnote w:type="continuationNotice" w:id="1">
    <w:p w14:paraId="7C508B96" w14:textId="77777777" w:rsidR="0056172C" w:rsidRDefault="0056172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C38C2" w14:textId="77777777" w:rsidR="0056172C" w:rsidRDefault="0056172C" w:rsidP="0003056A">
    <w:pPr>
      <w:pStyle w:val="Header"/>
    </w:pPr>
    <w:r>
      <w:rPr>
        <w:noProof/>
        <w:lang w:eastAsia="en-GB"/>
      </w:rPr>
      <w:drawing>
        <wp:anchor distT="0" distB="0" distL="114300" distR="114300" simplePos="0" relativeHeight="251658241" behindDoc="0" locked="0" layoutInCell="1" allowOverlap="1" wp14:anchorId="41DDFB4B" wp14:editId="7BFE3F1D">
          <wp:simplePos x="0" y="0"/>
          <wp:positionH relativeFrom="column">
            <wp:posOffset>1667510</wp:posOffset>
          </wp:positionH>
          <wp:positionV relativeFrom="paragraph">
            <wp:posOffset>-984250</wp:posOffset>
          </wp:positionV>
          <wp:extent cx="767080" cy="1010920"/>
          <wp:effectExtent l="0" t="0" r="0" b="0"/>
          <wp:wrapSquare wrapText="bothSides"/>
          <wp:docPr id="5" name="Picture 5" descr="Bookbug logo">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08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63C837B1" wp14:editId="130D5A65">
          <wp:simplePos x="0" y="0"/>
          <wp:positionH relativeFrom="margin">
            <wp:posOffset>0</wp:posOffset>
          </wp:positionH>
          <wp:positionV relativeFrom="margin">
            <wp:posOffset>-1141095</wp:posOffset>
          </wp:positionV>
          <wp:extent cx="1434465" cy="977900"/>
          <wp:effectExtent l="0" t="0" r="0" b="0"/>
          <wp:wrapSquare wrapText="bothSides"/>
          <wp:docPr id="1" name="Picture 0" descr="Scottish Book Trust logo">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2"/>
                  <a:stretch>
                    <a:fillRect/>
                  </a:stretch>
                </pic:blipFill>
                <pic:spPr>
                  <a:xfrm>
                    <a:off x="0" y="0"/>
                    <a:ext cx="1434465" cy="9779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C43191"/>
    <w:multiLevelType w:val="hybridMultilevel"/>
    <w:tmpl w:val="1226C06E"/>
    <w:lvl w:ilvl="0" w:tplc="E260FE56">
      <w:start w:val="1"/>
      <w:numFmt w:val="decimal"/>
      <w:lvlText w:val="%1."/>
      <w:lvlJc w:val="left"/>
      <w:pPr>
        <w:ind w:left="36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attachedTemplate r:id="rId1"/>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DFB"/>
    <w:rsid w:val="00000E68"/>
    <w:rsid w:val="00007DFB"/>
    <w:rsid w:val="0003056A"/>
    <w:rsid w:val="00041E56"/>
    <w:rsid w:val="00135BA4"/>
    <w:rsid w:val="00142803"/>
    <w:rsid w:val="00243183"/>
    <w:rsid w:val="002F4734"/>
    <w:rsid w:val="00313DDF"/>
    <w:rsid w:val="003A2FB7"/>
    <w:rsid w:val="003C388C"/>
    <w:rsid w:val="003E7BC4"/>
    <w:rsid w:val="0042395C"/>
    <w:rsid w:val="004554B8"/>
    <w:rsid w:val="004611B6"/>
    <w:rsid w:val="004847B8"/>
    <w:rsid w:val="004A1107"/>
    <w:rsid w:val="004B0236"/>
    <w:rsid w:val="004E1DFA"/>
    <w:rsid w:val="0051325A"/>
    <w:rsid w:val="00550AE8"/>
    <w:rsid w:val="0056172C"/>
    <w:rsid w:val="00565E5E"/>
    <w:rsid w:val="00582895"/>
    <w:rsid w:val="005876E9"/>
    <w:rsid w:val="00590EBB"/>
    <w:rsid w:val="005B0AF4"/>
    <w:rsid w:val="005C2576"/>
    <w:rsid w:val="006207CD"/>
    <w:rsid w:val="00645CD5"/>
    <w:rsid w:val="00674D2F"/>
    <w:rsid w:val="0069294E"/>
    <w:rsid w:val="0069552C"/>
    <w:rsid w:val="006D1986"/>
    <w:rsid w:val="006E11B9"/>
    <w:rsid w:val="00707E9C"/>
    <w:rsid w:val="0071109B"/>
    <w:rsid w:val="00721C41"/>
    <w:rsid w:val="00754F53"/>
    <w:rsid w:val="007C34AA"/>
    <w:rsid w:val="007C7E5F"/>
    <w:rsid w:val="00822BA9"/>
    <w:rsid w:val="008416C4"/>
    <w:rsid w:val="00860635"/>
    <w:rsid w:val="00864966"/>
    <w:rsid w:val="008677DC"/>
    <w:rsid w:val="008E58F7"/>
    <w:rsid w:val="008E7E6A"/>
    <w:rsid w:val="00917624"/>
    <w:rsid w:val="009215B2"/>
    <w:rsid w:val="00934DB9"/>
    <w:rsid w:val="009767B3"/>
    <w:rsid w:val="0099246E"/>
    <w:rsid w:val="009F65D7"/>
    <w:rsid w:val="00A450F1"/>
    <w:rsid w:val="00A97EF6"/>
    <w:rsid w:val="00AF4835"/>
    <w:rsid w:val="00B1598C"/>
    <w:rsid w:val="00B27E9B"/>
    <w:rsid w:val="00B34CD0"/>
    <w:rsid w:val="00B50DF6"/>
    <w:rsid w:val="00B91E50"/>
    <w:rsid w:val="00BC788D"/>
    <w:rsid w:val="00BE52F2"/>
    <w:rsid w:val="00C079BC"/>
    <w:rsid w:val="00C17AC5"/>
    <w:rsid w:val="00C2184C"/>
    <w:rsid w:val="00C35EFE"/>
    <w:rsid w:val="00C45EEF"/>
    <w:rsid w:val="00C52225"/>
    <w:rsid w:val="00C648CA"/>
    <w:rsid w:val="00CA7502"/>
    <w:rsid w:val="00CB45D2"/>
    <w:rsid w:val="00D042CD"/>
    <w:rsid w:val="00D16595"/>
    <w:rsid w:val="00D33D1E"/>
    <w:rsid w:val="00D40B9E"/>
    <w:rsid w:val="00E0666F"/>
    <w:rsid w:val="00E90442"/>
    <w:rsid w:val="00EA1129"/>
    <w:rsid w:val="00EA2147"/>
    <w:rsid w:val="00EE285A"/>
    <w:rsid w:val="00F928FA"/>
    <w:rsid w:val="00F96334"/>
    <w:rsid w:val="00FC0D98"/>
    <w:rsid w:val="00FD085D"/>
    <w:rsid w:val="00FE19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CB68D3C"/>
  <w15:chartTrackingRefBased/>
  <w15:docId w15:val="{67DD9159-D6A1-4254-B10E-BA5FAB3A9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56A"/>
    <w:pPr>
      <w:spacing w:after="0" w:line="276" w:lineRule="auto"/>
    </w:pPr>
    <w:rPr>
      <w:rFonts w:ascii="Arial" w:hAnsi="Arial"/>
      <w:sz w:val="24"/>
    </w:rPr>
  </w:style>
  <w:style w:type="paragraph" w:styleId="Heading1">
    <w:name w:val="heading 1"/>
    <w:basedOn w:val="Normal"/>
    <w:next w:val="Normal"/>
    <w:link w:val="Heading1Char"/>
    <w:uiPriority w:val="9"/>
    <w:qFormat/>
    <w:rsid w:val="005C2576"/>
    <w:pPr>
      <w:outlineLvl w:val="0"/>
    </w:pPr>
    <w:rPr>
      <w:b/>
      <w:sz w:val="44"/>
      <w:szCs w:val="44"/>
    </w:rPr>
  </w:style>
  <w:style w:type="paragraph" w:styleId="Heading2">
    <w:name w:val="heading 2"/>
    <w:basedOn w:val="Normal"/>
    <w:next w:val="Normal"/>
    <w:link w:val="Heading2Char"/>
    <w:uiPriority w:val="9"/>
    <w:unhideWhenUsed/>
    <w:qFormat/>
    <w:rsid w:val="005C2576"/>
    <w:pPr>
      <w:outlineLvl w:val="1"/>
    </w:pPr>
    <w:rPr>
      <w:b/>
      <w:bCs/>
      <w:sz w:val="32"/>
      <w:szCs w:val="32"/>
    </w:rPr>
  </w:style>
  <w:style w:type="paragraph" w:styleId="Heading3">
    <w:name w:val="heading 3"/>
    <w:basedOn w:val="Heading2"/>
    <w:next w:val="Normal"/>
    <w:link w:val="Heading3Char"/>
    <w:autoRedefine/>
    <w:uiPriority w:val="9"/>
    <w:unhideWhenUsed/>
    <w:qFormat/>
    <w:rsid w:val="00CA7502"/>
    <w:pPr>
      <w:ind w:firstLine="360"/>
      <w:outlineLvl w:val="2"/>
    </w:pPr>
    <w:rPr>
      <w:b w:val="0"/>
      <w:sz w:val="28"/>
      <w:szCs w:val="28"/>
      <w:u w:val="single"/>
    </w:rPr>
  </w:style>
  <w:style w:type="paragraph" w:styleId="Heading4">
    <w:name w:val="heading 4"/>
    <w:basedOn w:val="Normal"/>
    <w:next w:val="Normal"/>
    <w:link w:val="Heading4Char"/>
    <w:uiPriority w:val="9"/>
    <w:unhideWhenUsed/>
    <w:qFormat/>
    <w:rsid w:val="005C2576"/>
    <w:pPr>
      <w:outlineLvl w:val="3"/>
    </w:pPr>
    <w:rPr>
      <w:b/>
      <w:bCs/>
    </w:rPr>
  </w:style>
  <w:style w:type="paragraph" w:styleId="Heading5">
    <w:name w:val="heading 5"/>
    <w:basedOn w:val="Normal"/>
    <w:next w:val="Normal"/>
    <w:link w:val="Heading5Char"/>
    <w:uiPriority w:val="9"/>
    <w:unhideWhenUsed/>
    <w:qFormat/>
    <w:rsid w:val="005C2576"/>
    <w:pPr>
      <w:outlineLvl w:val="4"/>
    </w:pPr>
    <w:rPr>
      <w:b/>
      <w:bCs/>
      <w:i/>
      <w:iCs/>
    </w:rPr>
  </w:style>
  <w:style w:type="paragraph" w:styleId="Heading6">
    <w:name w:val="heading 6"/>
    <w:basedOn w:val="Normal"/>
    <w:next w:val="Normal"/>
    <w:link w:val="Heading6Char"/>
    <w:uiPriority w:val="9"/>
    <w:unhideWhenUsed/>
    <w:qFormat/>
    <w:rsid w:val="005C2576"/>
    <w:pPr>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388C"/>
    <w:pPr>
      <w:tabs>
        <w:tab w:val="center" w:pos="4513"/>
        <w:tab w:val="right" w:pos="9026"/>
      </w:tabs>
      <w:spacing w:line="240" w:lineRule="auto"/>
    </w:pPr>
  </w:style>
  <w:style w:type="character" w:customStyle="1" w:styleId="HeaderChar">
    <w:name w:val="Header Char"/>
    <w:basedOn w:val="DefaultParagraphFont"/>
    <w:link w:val="Header"/>
    <w:uiPriority w:val="99"/>
    <w:rsid w:val="003C388C"/>
    <w:rPr>
      <w:rFonts w:ascii="Arial" w:hAnsi="Arial"/>
      <w:sz w:val="24"/>
    </w:rPr>
  </w:style>
  <w:style w:type="paragraph" w:styleId="Footer">
    <w:name w:val="footer"/>
    <w:basedOn w:val="Normal"/>
    <w:link w:val="FooterChar"/>
    <w:uiPriority w:val="99"/>
    <w:unhideWhenUsed/>
    <w:rsid w:val="003C388C"/>
    <w:pPr>
      <w:tabs>
        <w:tab w:val="center" w:pos="4513"/>
        <w:tab w:val="right" w:pos="9026"/>
      </w:tabs>
      <w:spacing w:line="240" w:lineRule="auto"/>
    </w:pPr>
  </w:style>
  <w:style w:type="character" w:customStyle="1" w:styleId="FooterChar">
    <w:name w:val="Footer Char"/>
    <w:basedOn w:val="DefaultParagraphFont"/>
    <w:link w:val="Footer"/>
    <w:uiPriority w:val="99"/>
    <w:rsid w:val="003C388C"/>
    <w:rPr>
      <w:rFonts w:ascii="Arial" w:hAnsi="Arial"/>
      <w:sz w:val="24"/>
    </w:rPr>
  </w:style>
  <w:style w:type="character" w:customStyle="1" w:styleId="Heading1Char">
    <w:name w:val="Heading 1 Char"/>
    <w:basedOn w:val="DefaultParagraphFont"/>
    <w:link w:val="Heading1"/>
    <w:uiPriority w:val="9"/>
    <w:rsid w:val="005C2576"/>
    <w:rPr>
      <w:rFonts w:ascii="Arial" w:hAnsi="Arial"/>
      <w:b/>
      <w:sz w:val="44"/>
      <w:szCs w:val="44"/>
    </w:rPr>
  </w:style>
  <w:style w:type="character" w:customStyle="1" w:styleId="Heading2Char">
    <w:name w:val="Heading 2 Char"/>
    <w:basedOn w:val="DefaultParagraphFont"/>
    <w:link w:val="Heading2"/>
    <w:uiPriority w:val="9"/>
    <w:rsid w:val="005C2576"/>
    <w:rPr>
      <w:rFonts w:ascii="Arial" w:hAnsi="Arial"/>
      <w:b/>
      <w:bCs/>
      <w:sz w:val="32"/>
      <w:szCs w:val="32"/>
    </w:rPr>
  </w:style>
  <w:style w:type="character" w:customStyle="1" w:styleId="Heading3Char">
    <w:name w:val="Heading 3 Char"/>
    <w:basedOn w:val="DefaultParagraphFont"/>
    <w:link w:val="Heading3"/>
    <w:uiPriority w:val="9"/>
    <w:rsid w:val="00CA7502"/>
    <w:rPr>
      <w:rFonts w:ascii="Arial" w:hAnsi="Arial"/>
      <w:bCs/>
      <w:sz w:val="28"/>
      <w:szCs w:val="28"/>
      <w:u w:val="single"/>
    </w:rPr>
  </w:style>
  <w:style w:type="character" w:customStyle="1" w:styleId="Heading4Char">
    <w:name w:val="Heading 4 Char"/>
    <w:basedOn w:val="DefaultParagraphFont"/>
    <w:link w:val="Heading4"/>
    <w:uiPriority w:val="9"/>
    <w:rsid w:val="005C2576"/>
    <w:rPr>
      <w:rFonts w:ascii="Arial" w:hAnsi="Arial"/>
      <w:b/>
      <w:bCs/>
      <w:sz w:val="24"/>
    </w:rPr>
  </w:style>
  <w:style w:type="character" w:customStyle="1" w:styleId="Heading5Char">
    <w:name w:val="Heading 5 Char"/>
    <w:basedOn w:val="DefaultParagraphFont"/>
    <w:link w:val="Heading5"/>
    <w:uiPriority w:val="9"/>
    <w:rsid w:val="005C2576"/>
    <w:rPr>
      <w:rFonts w:ascii="Arial" w:hAnsi="Arial"/>
      <w:b/>
      <w:bCs/>
      <w:i/>
      <w:iCs/>
      <w:sz w:val="24"/>
    </w:rPr>
  </w:style>
  <w:style w:type="character" w:customStyle="1" w:styleId="Heading6Char">
    <w:name w:val="Heading 6 Char"/>
    <w:basedOn w:val="DefaultParagraphFont"/>
    <w:link w:val="Heading6"/>
    <w:uiPriority w:val="9"/>
    <w:rsid w:val="005C2576"/>
    <w:rPr>
      <w:rFonts w:ascii="Arial" w:hAnsi="Arial"/>
      <w:i/>
      <w:iCs/>
      <w:sz w:val="24"/>
    </w:rPr>
  </w:style>
  <w:style w:type="paragraph" w:styleId="ListParagraph">
    <w:name w:val="List Paragraph"/>
    <w:basedOn w:val="Normal"/>
    <w:uiPriority w:val="34"/>
    <w:qFormat/>
    <w:rsid w:val="0099246E"/>
    <w:pPr>
      <w:ind w:left="720"/>
      <w:contextualSpacing/>
    </w:pPr>
  </w:style>
  <w:style w:type="character" w:styleId="Hyperlink">
    <w:name w:val="Hyperlink"/>
    <w:basedOn w:val="DefaultParagraphFont"/>
    <w:uiPriority w:val="99"/>
    <w:unhideWhenUsed/>
    <w:rsid w:val="004E1DFA"/>
    <w:rPr>
      <w:color w:val="C41C70"/>
      <w:u w:val="single"/>
    </w:rPr>
  </w:style>
  <w:style w:type="character" w:styleId="FollowedHyperlink">
    <w:name w:val="FollowedHyperlink"/>
    <w:basedOn w:val="DefaultParagraphFont"/>
    <w:uiPriority w:val="99"/>
    <w:semiHidden/>
    <w:unhideWhenUsed/>
    <w:rsid w:val="00B91E50"/>
    <w:rPr>
      <w:color w:val="954F72" w:themeColor="followedHyperlink"/>
      <w:u w:val="single"/>
    </w:rPr>
  </w:style>
  <w:style w:type="paragraph" w:styleId="NormalWeb">
    <w:name w:val="Normal (Web)"/>
    <w:basedOn w:val="Normal"/>
    <w:uiPriority w:val="99"/>
    <w:semiHidden/>
    <w:unhideWhenUsed/>
    <w:rsid w:val="009F65D7"/>
    <w:pPr>
      <w:spacing w:before="100" w:beforeAutospacing="1" w:after="100" w:afterAutospacing="1" w:line="240" w:lineRule="auto"/>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cottishbooktrust.com/songs-and-rhymes/two-little-dicky-bird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cottishbooktrust.com/songs-and-rhymes/the-hello-son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scottishbooktrust.com/reading-and-stories/bookbug/online-bookbug-sessions-recommendations-and-permiss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ottishbooktrust.com/articles/the-joy-of-reading-outside" TargetMode="External"/><Relationship Id="rId5" Type="http://schemas.openxmlformats.org/officeDocument/2006/relationships/numbering" Target="numbering.xml"/><Relationship Id="rId15" Type="http://schemas.openxmlformats.org/officeDocument/2006/relationships/hyperlink" Target="https://www.scottishbooktrust.com/songs-and-rhymes/the-goodbye-song"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ottishbooktrust.com/songs-and-rhymes/incy-wincy-spide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a.McKinnon\OneDrive%20-%20Scottish%20Book%20Trust\Documents\accessible%20doc%20info\Word\Resources%20templates\Bookbug%20Session%20Plan%20template%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6A3A951C1481548BDE901B449FEEFBA" ma:contentTypeVersion="13" ma:contentTypeDescription="Create a new document." ma:contentTypeScope="" ma:versionID="f5486a2de80bce3f0925954997875819">
  <xsd:schema xmlns:xsd="http://www.w3.org/2001/XMLSchema" xmlns:xs="http://www.w3.org/2001/XMLSchema" xmlns:p="http://schemas.microsoft.com/office/2006/metadata/properties" xmlns:ns3="e3b6ffb2-0e2d-4e5a-83ba-3680de0fe82b" xmlns:ns4="5b64f273-5666-4017-b2da-46624ab1caba" targetNamespace="http://schemas.microsoft.com/office/2006/metadata/properties" ma:root="true" ma:fieldsID="d7b705ff03102a6c97ac627c72eae9bb" ns3:_="" ns4:_="">
    <xsd:import namespace="e3b6ffb2-0e2d-4e5a-83ba-3680de0fe82b"/>
    <xsd:import namespace="5b64f273-5666-4017-b2da-46624ab1cab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LengthInSecond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b6ffb2-0e2d-4e5a-83ba-3680de0fe82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64f273-5666-4017-b2da-46624ab1cab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1C4BE-DE95-4A33-B1CB-EDFBF8E88ED3}">
  <ds:schemaRefs>
    <ds:schemaRef ds:uri="http://purl.org/dc/terms/"/>
    <ds:schemaRef ds:uri="http://schemas.openxmlformats.org/package/2006/metadata/core-properties"/>
    <ds:schemaRef ds:uri="5b64f273-5666-4017-b2da-46624ab1caba"/>
    <ds:schemaRef ds:uri="http://purl.org/dc/dcmitype/"/>
    <ds:schemaRef ds:uri="http://schemas.microsoft.com/office/infopath/2007/PartnerControls"/>
    <ds:schemaRef ds:uri="http://purl.org/dc/elements/1.1/"/>
    <ds:schemaRef ds:uri="http://schemas.microsoft.com/office/2006/metadata/properties"/>
    <ds:schemaRef ds:uri="e3b6ffb2-0e2d-4e5a-83ba-3680de0fe82b"/>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AFE944B6-526F-4E98-AA95-8D4701E4D40E}">
  <ds:schemaRefs>
    <ds:schemaRef ds:uri="http://schemas.microsoft.com/sharepoint/v3/contenttype/forms"/>
  </ds:schemaRefs>
</ds:datastoreItem>
</file>

<file path=customXml/itemProps3.xml><?xml version="1.0" encoding="utf-8"?>
<ds:datastoreItem xmlns:ds="http://schemas.openxmlformats.org/officeDocument/2006/customXml" ds:itemID="{F58BEA94-F675-49BA-A26C-5EF10FEFB5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b6ffb2-0e2d-4e5a-83ba-3680de0fe82b"/>
    <ds:schemaRef ds:uri="5b64f273-5666-4017-b2da-46624ab1ca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AE999C-BC3E-4129-8273-3ECE3874E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Bookbug Session Plan template - 2022</Template>
  <TotalTime>234</TotalTime>
  <Pages>3</Pages>
  <Words>736</Words>
  <Characters>4201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Bookbug Session Plan: Outdoor/Summertime!</vt:lpstr>
    </vt:vector>
  </TitlesOfParts>
  <Company>Microsoft</Company>
  <LinksUpToDate>false</LinksUpToDate>
  <CharactersWithSpaces>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Bookbug Session Plan: Outdoor/Summertime!</dc:title>
  <dc:subject/>
  <dc:creator>Emma McKinnon</dc:creator>
  <cp:keywords/>
  <dc:description/>
  <cp:lastModifiedBy>Yasmin Hackett</cp:lastModifiedBy>
  <cp:revision>5</cp:revision>
  <dcterms:created xsi:type="dcterms:W3CDTF">2022-07-01T15:35:00Z</dcterms:created>
  <dcterms:modified xsi:type="dcterms:W3CDTF">2022-07-06T10:06:00Z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0x010100C6A3A951C1481548BDE901B449FEEFBA</vt:lpwstr>
  </property>
</Properties>
</file>