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12006" w14:textId="4850D470" w:rsidR="00944AB9" w:rsidRDefault="001E127A" w:rsidP="00DA087C">
      <w:pPr>
        <w:rPr>
          <w:noProof/>
          <w:lang w:eastAsia="en-GB"/>
        </w:rPr>
      </w:pPr>
      <w:r>
        <w:rPr>
          <w:noProof/>
          <w:lang w:eastAsia="en-GB"/>
        </w:rPr>
        <w:drawing>
          <wp:anchor distT="0" distB="0" distL="114300" distR="114300" simplePos="0" relativeHeight="251713536" behindDoc="1" locked="0" layoutInCell="1" allowOverlap="1" wp14:anchorId="5FF29F42" wp14:editId="150AC7A2">
            <wp:simplePos x="0" y="0"/>
            <wp:positionH relativeFrom="column">
              <wp:posOffset>5029200</wp:posOffset>
            </wp:positionH>
            <wp:positionV relativeFrom="paragraph">
              <wp:posOffset>0</wp:posOffset>
            </wp:positionV>
            <wp:extent cx="1146810" cy="1146810"/>
            <wp:effectExtent l="0" t="0" r="0" b="0"/>
            <wp:wrapTight wrapText="bothSides">
              <wp:wrapPolygon edited="0">
                <wp:start x="0" y="0"/>
                <wp:lineTo x="0" y="21169"/>
                <wp:lineTo x="21169" y="21169"/>
                <wp:lineTo x="21169" y="0"/>
                <wp:lineTo x="0" y="0"/>
              </wp:wrapPolygon>
            </wp:wrapTight>
            <wp:docPr id="17" name="Picture 17" descr="Read Woke South Ayr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6810" cy="1146810"/>
                    </a:xfrm>
                    <a:prstGeom prst="rect">
                      <a:avLst/>
                    </a:prstGeom>
                  </pic:spPr>
                </pic:pic>
              </a:graphicData>
            </a:graphic>
          </wp:anchor>
        </w:drawing>
      </w:r>
      <w:r w:rsidR="000102FB" w:rsidRPr="00954D67">
        <w:rPr>
          <w:noProof/>
          <w:lang w:eastAsia="en-GB"/>
        </w:rPr>
        <w:drawing>
          <wp:anchor distT="0" distB="0" distL="114300" distR="114300" simplePos="0" relativeHeight="251686912" behindDoc="1" locked="0" layoutInCell="1" allowOverlap="1" wp14:anchorId="70DC9EF1" wp14:editId="5ACA6E2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6A64950" w14:textId="0BAC7914" w:rsidR="00CC54BB" w:rsidRDefault="006F5773" w:rsidP="00DC1BC4">
      <w:pPr>
        <w:tabs>
          <w:tab w:val="left" w:pos="4992"/>
        </w:tabs>
      </w:pPr>
      <w:r>
        <w:rPr>
          <w:noProof/>
          <w:lang w:eastAsia="en-GB"/>
        </w:rPr>
        <w:drawing>
          <wp:anchor distT="0" distB="0" distL="114300" distR="114300" simplePos="0" relativeHeight="251658240" behindDoc="1" locked="1" layoutInCell="1" allowOverlap="1" wp14:anchorId="22F17A1C" wp14:editId="452854C4">
            <wp:simplePos x="0" y="0"/>
            <wp:positionH relativeFrom="page">
              <wp:posOffset>921385</wp:posOffset>
            </wp:positionH>
            <wp:positionV relativeFrom="page">
              <wp:posOffset>-959485</wp:posOffset>
            </wp:positionV>
            <wp:extent cx="5678170" cy="7586345"/>
            <wp:effectExtent l="0" t="1588" r="0" b="0"/>
            <wp:wrapNone/>
            <wp:docPr id="1" name="Picture 1"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rotWithShape="1">
                    <a:blip r:embed="rId10" cstate="print">
                      <a:extLst>
                        <a:ext uri="{28A0092B-C50C-407E-A947-70E740481C1C}">
                          <a14:useLocalDpi xmlns:a14="http://schemas.microsoft.com/office/drawing/2010/main" val="0"/>
                        </a:ext>
                      </a:extLst>
                    </a:blip>
                    <a:srcRect l="15712" t="6194" r="10504" b="19866"/>
                    <a:stretch/>
                  </pic:blipFill>
                  <pic:spPr bwMode="auto">
                    <a:xfrm rot="16200000">
                      <a:off x="0" y="0"/>
                      <a:ext cx="5678170" cy="758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BC4">
        <w:tab/>
      </w:r>
    </w:p>
    <w:p w14:paraId="145778AD" w14:textId="77777777" w:rsidR="00CC54BB" w:rsidRPr="00CC54BB" w:rsidRDefault="00CC54BB" w:rsidP="00DA087C"/>
    <w:p w14:paraId="7ABD4CED" w14:textId="77777777" w:rsidR="00CC54BB" w:rsidRPr="00CC54BB" w:rsidRDefault="00CC54BB" w:rsidP="00DA087C"/>
    <w:p w14:paraId="4B3D1642" w14:textId="2244FBD9" w:rsidR="00CC54BB" w:rsidRPr="00CC54BB" w:rsidRDefault="00CC54BB" w:rsidP="00DA087C"/>
    <w:p w14:paraId="018BCD0E" w14:textId="77777777" w:rsidR="00CC54BB" w:rsidRPr="00CC54BB" w:rsidRDefault="00CC54BB" w:rsidP="00DA087C"/>
    <w:p w14:paraId="6B4634DA" w14:textId="77777777" w:rsidR="00CC54BB" w:rsidRPr="00CC54BB" w:rsidRDefault="00CC54BB" w:rsidP="00DA087C"/>
    <w:p w14:paraId="7F6673D2" w14:textId="77777777" w:rsidR="00CC54BB" w:rsidRPr="00CC54BB" w:rsidRDefault="00CC54BB" w:rsidP="00DA087C"/>
    <w:p w14:paraId="187648EF" w14:textId="77B3BC27" w:rsidR="00CC54BB" w:rsidRPr="00CC54BB" w:rsidRDefault="00CC54BB" w:rsidP="00DA087C"/>
    <w:p w14:paraId="0CD8C63B" w14:textId="2809F822" w:rsidR="00CC54BB" w:rsidRPr="00CC54BB" w:rsidRDefault="00CC54BB" w:rsidP="00DA087C"/>
    <w:p w14:paraId="73396AE5" w14:textId="1D2F53CD" w:rsidR="00CC54BB" w:rsidRPr="00180989" w:rsidRDefault="001E127A" w:rsidP="001E127A">
      <w:pPr>
        <w:tabs>
          <w:tab w:val="left" w:pos="975"/>
          <w:tab w:val="left" w:pos="2400"/>
        </w:tabs>
      </w:pPr>
      <w:r>
        <w:tab/>
      </w:r>
      <w:r>
        <w:tab/>
      </w:r>
    </w:p>
    <w:p w14:paraId="7CC6CC7F" w14:textId="5632A6EE" w:rsidR="00CC54BB" w:rsidRPr="00CC54BB" w:rsidRDefault="001E127A" w:rsidP="001E127A">
      <w:pPr>
        <w:tabs>
          <w:tab w:val="left" w:pos="6285"/>
        </w:tabs>
      </w:pPr>
      <w:r>
        <w:tab/>
      </w:r>
    </w:p>
    <w:p w14:paraId="71A02755" w14:textId="5DDFA045" w:rsidR="00CC54BB" w:rsidRDefault="00CC54BB" w:rsidP="00DA087C"/>
    <w:p w14:paraId="67146E20" w14:textId="4E423F36" w:rsidR="001E127A" w:rsidRDefault="001E127A" w:rsidP="00DA087C"/>
    <w:p w14:paraId="5E7FCE03" w14:textId="680F294C" w:rsidR="001E127A" w:rsidRDefault="001E127A" w:rsidP="00DA087C"/>
    <w:p w14:paraId="28B02B24" w14:textId="0973D873" w:rsidR="001E127A" w:rsidRDefault="001E127A" w:rsidP="00DA087C"/>
    <w:p w14:paraId="3C437B7C" w14:textId="77777777" w:rsidR="001E127A" w:rsidRPr="00180989" w:rsidRDefault="001E127A" w:rsidP="00DA087C"/>
    <w:p w14:paraId="6793A29C" w14:textId="3E1CDDBB" w:rsidR="000451DC" w:rsidRDefault="000451DC" w:rsidP="00DA087C"/>
    <w:p w14:paraId="2BC55B94" w14:textId="77777777" w:rsidR="00CC54BB" w:rsidRPr="000451DC" w:rsidRDefault="00431F4F" w:rsidP="00DA087C">
      <w:pPr>
        <w:pStyle w:val="Heading1"/>
        <w:rPr>
          <w:i/>
          <w:iCs/>
        </w:rPr>
      </w:pPr>
      <w:bookmarkStart w:id="0" w:name="_Toc92362443"/>
      <w:bookmarkStart w:id="1" w:name="_Toc92362912"/>
      <w:bookmarkStart w:id="2" w:name="_Toc92443114"/>
      <w:bookmarkStart w:id="3" w:name="_Toc92443489"/>
      <w:bookmarkStart w:id="4" w:name="_Toc92443522"/>
      <w:bookmarkStart w:id="5" w:name="_Toc93417075"/>
      <w:bookmarkStart w:id="6" w:name="_Toc94265079"/>
      <w:bookmarkStart w:id="7" w:name="_Toc94265126"/>
      <w:r w:rsidRPr="000451DC">
        <w:rPr>
          <w:i/>
          <w:iCs/>
        </w:rPr>
        <w:t>Me, My Dad and the End of the Rainbow</w:t>
      </w:r>
      <w:bookmarkEnd w:id="0"/>
      <w:bookmarkEnd w:id="1"/>
      <w:bookmarkEnd w:id="2"/>
      <w:bookmarkEnd w:id="3"/>
      <w:bookmarkEnd w:id="4"/>
      <w:bookmarkEnd w:id="5"/>
      <w:bookmarkEnd w:id="6"/>
      <w:bookmarkEnd w:id="7"/>
    </w:p>
    <w:p w14:paraId="4D571960" w14:textId="14A1A3D3" w:rsidR="00401F69" w:rsidRDefault="00431F4F" w:rsidP="008D2F39">
      <w:pPr>
        <w:pStyle w:val="Heading2"/>
      </w:pPr>
      <w:bookmarkStart w:id="8" w:name="_Toc92362444"/>
      <w:bookmarkStart w:id="9" w:name="_Toc92362913"/>
      <w:bookmarkStart w:id="10" w:name="_Toc92443115"/>
      <w:bookmarkStart w:id="11" w:name="_Toc92443490"/>
      <w:bookmarkStart w:id="12" w:name="_Toc92443523"/>
      <w:bookmarkStart w:id="13" w:name="_Toc93417076"/>
      <w:bookmarkStart w:id="14" w:name="_Toc94265080"/>
      <w:bookmarkStart w:id="15" w:name="_Toc94265127"/>
      <w:r>
        <w:t xml:space="preserve">Activity ideas to support </w:t>
      </w:r>
      <w:r w:rsidR="00401F69">
        <w:t xml:space="preserve">classroom </w:t>
      </w:r>
      <w:r>
        <w:t>use of the book</w:t>
      </w:r>
      <w:bookmarkEnd w:id="8"/>
      <w:bookmarkEnd w:id="9"/>
      <w:bookmarkEnd w:id="10"/>
      <w:bookmarkEnd w:id="11"/>
      <w:bookmarkEnd w:id="12"/>
      <w:bookmarkEnd w:id="13"/>
      <w:bookmarkEnd w:id="14"/>
      <w:bookmarkEnd w:id="15"/>
    </w:p>
    <w:p w14:paraId="2FB80987" w14:textId="697B6B8E" w:rsidR="00DA087C" w:rsidRDefault="00431F4F" w:rsidP="008D2F39">
      <w:pPr>
        <w:pStyle w:val="Heading2"/>
      </w:pPr>
      <w:bookmarkStart w:id="16" w:name="_Toc92362445"/>
      <w:bookmarkStart w:id="17" w:name="_Toc92362914"/>
      <w:bookmarkStart w:id="18" w:name="_Toc92443116"/>
      <w:bookmarkStart w:id="19" w:name="_Toc92443491"/>
      <w:bookmarkStart w:id="20" w:name="_Toc92443524"/>
      <w:bookmarkStart w:id="21" w:name="_Toc93417077"/>
      <w:bookmarkStart w:id="22" w:name="_Toc94265081"/>
      <w:bookmarkStart w:id="23" w:name="_Toc94265128"/>
      <w:r w:rsidRPr="00776369">
        <w:rPr>
          <w:i/>
          <w:iCs/>
        </w:rPr>
        <w:t>Me, My Dad and the End of the Rainbow</w:t>
      </w:r>
      <w:r w:rsidR="00401F69">
        <w:t xml:space="preserve"> </w:t>
      </w:r>
      <w:r w:rsidR="00401F69" w:rsidRPr="00401F69">
        <w:t>by Benjamin Dean</w:t>
      </w:r>
      <w:bookmarkEnd w:id="16"/>
      <w:bookmarkEnd w:id="17"/>
      <w:bookmarkEnd w:id="18"/>
      <w:bookmarkEnd w:id="19"/>
      <w:bookmarkEnd w:id="20"/>
      <w:bookmarkEnd w:id="21"/>
      <w:bookmarkEnd w:id="22"/>
      <w:bookmarkEnd w:id="23"/>
      <w:r w:rsidR="001E127A">
        <w:br/>
      </w:r>
    </w:p>
    <w:p w14:paraId="42525C21" w14:textId="75E88B2F" w:rsidR="00DA087C" w:rsidRDefault="00431F4F" w:rsidP="008D2F39">
      <w:pPr>
        <w:pStyle w:val="Heading3"/>
      </w:pPr>
      <w:bookmarkStart w:id="24" w:name="_Toc92362446"/>
      <w:bookmarkStart w:id="25" w:name="_Toc92362915"/>
      <w:bookmarkStart w:id="26" w:name="_Toc92443117"/>
      <w:bookmarkStart w:id="27" w:name="_Toc92443492"/>
      <w:bookmarkStart w:id="28" w:name="_Toc92443525"/>
      <w:bookmarkStart w:id="29" w:name="_Toc93417078"/>
      <w:bookmarkStart w:id="30" w:name="_Toc94265082"/>
      <w:bookmarkStart w:id="31" w:name="_Toc94265129"/>
      <w:r>
        <w:t xml:space="preserve">Second </w:t>
      </w:r>
      <w:r w:rsidR="00764A9F">
        <w:t>l</w:t>
      </w:r>
      <w:r>
        <w:t>evel</w:t>
      </w:r>
      <w:bookmarkEnd w:id="24"/>
      <w:bookmarkEnd w:id="25"/>
      <w:bookmarkEnd w:id="26"/>
      <w:bookmarkEnd w:id="27"/>
      <w:bookmarkEnd w:id="28"/>
      <w:bookmarkEnd w:id="29"/>
      <w:bookmarkEnd w:id="30"/>
      <w:bookmarkEnd w:id="31"/>
    </w:p>
    <w:p w14:paraId="75308182" w14:textId="68495793" w:rsidR="00CB3D43" w:rsidRPr="00CB3D43" w:rsidRDefault="00CB3D43" w:rsidP="008D2F39">
      <w:pPr>
        <w:pStyle w:val="Heading3"/>
      </w:pPr>
      <w:r>
        <w:t>Resource created by Scottish Book Trust</w:t>
      </w:r>
    </w:p>
    <w:p w14:paraId="2D0B3728" w14:textId="520086E0" w:rsidR="001E127A" w:rsidRPr="009F0FE9" w:rsidRDefault="00F62E50" w:rsidP="00DA087C">
      <w:r w:rsidRPr="00954D67">
        <w:rPr>
          <w:noProof/>
          <w:lang w:eastAsia="en-GB"/>
        </w:rPr>
        <w:drawing>
          <wp:anchor distT="0" distB="0" distL="114300" distR="114300" simplePos="0" relativeHeight="251715584" behindDoc="1" locked="0" layoutInCell="1" allowOverlap="1" wp14:anchorId="611D657E" wp14:editId="0C84FD7B">
            <wp:simplePos x="0" y="0"/>
            <wp:positionH relativeFrom="page">
              <wp:posOffset>3368040</wp:posOffset>
            </wp:positionH>
            <wp:positionV relativeFrom="paragraph">
              <wp:posOffset>168275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1"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0FE9">
        <w:br/>
      </w:r>
      <w:r w:rsidR="009F0FE9">
        <w:br/>
      </w:r>
      <w:r w:rsidR="009F0FE9">
        <w:br/>
      </w:r>
    </w:p>
    <w:p w14:paraId="21796451" w14:textId="5768391F" w:rsidR="00954D67" w:rsidRPr="000B26C7" w:rsidRDefault="000B26C7" w:rsidP="00DA087C">
      <w:pPr>
        <w:rPr>
          <w:rFonts w:ascii="Altis ScotBook Bold" w:hAnsi="Altis ScotBook Bold"/>
          <w:sz w:val="36"/>
        </w:rPr>
      </w:pPr>
      <w:r w:rsidRPr="000B26C7">
        <w:rPr>
          <w:rFonts w:ascii="Altis ScotBook Bold" w:hAnsi="Altis ScotBook Bold"/>
          <w:sz w:val="36"/>
        </w:rPr>
        <w:t>scottishbooktrust.com</w:t>
      </w:r>
    </w:p>
    <w:p w14:paraId="490A4427" w14:textId="72BAC8BB" w:rsidR="000B26C7" w:rsidRDefault="00DA087C" w:rsidP="00DA087C">
      <w:r w:rsidRPr="00EB7E89">
        <w:rPr>
          <w:noProof/>
          <w:lang w:eastAsia="en-GB"/>
        </w:rPr>
        <w:drawing>
          <wp:inline distT="0" distB="0" distL="0" distR="0" wp14:anchorId="455D3CFF" wp14:editId="24F9CC85">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0872C66" w14:textId="51838EC2" w:rsidR="000B26C7" w:rsidRPr="000B26C7" w:rsidRDefault="000B26C7" w:rsidP="000B26C7">
      <w:pPr>
        <w:pStyle w:val="Subtitle"/>
      </w:pPr>
      <w:r w:rsidRPr="000B26C7">
        <w:t>Scottish Book Trust is a registered company (SC184248)</w:t>
      </w:r>
      <w:r w:rsidR="00764A9F">
        <w:t xml:space="preserve"> </w:t>
      </w:r>
      <w:r w:rsidR="00F62E50">
        <w:br/>
      </w:r>
      <w:r w:rsidRPr="000B26C7">
        <w:t>and a Scottish charity (SC027669).</w:t>
      </w:r>
    </w:p>
    <w:p w14:paraId="0AFFC9A5" w14:textId="77777777" w:rsidR="00854F77" w:rsidRDefault="00854F77" w:rsidP="00DA087C">
      <w:pPr>
        <w:sectPr w:rsidR="00854F77" w:rsidSect="003F7450">
          <w:footerReference w:type="default" r:id="rId13"/>
          <w:pgSz w:w="11906" w:h="16838"/>
          <w:pgMar w:top="709" w:right="1440" w:bottom="851" w:left="1440" w:header="709" w:footer="709" w:gutter="0"/>
          <w:cols w:space="708"/>
          <w:titlePg/>
          <w:docGrid w:linePitch="360"/>
        </w:sectPr>
      </w:pPr>
    </w:p>
    <w:p w14:paraId="78C7E69F" w14:textId="7A6864C3" w:rsidR="00393985" w:rsidRDefault="00111E61" w:rsidP="008D2F39">
      <w:pPr>
        <w:pStyle w:val="Heading2"/>
      </w:pPr>
      <w:bookmarkStart w:id="32" w:name="_Toc82071283"/>
      <w:bookmarkStart w:id="33" w:name="_Toc82071415"/>
      <w:bookmarkStart w:id="34" w:name="_Toc92362448"/>
      <w:bookmarkStart w:id="35" w:name="_Toc92362917"/>
      <w:bookmarkStart w:id="36" w:name="_Toc92443119"/>
      <w:bookmarkStart w:id="37" w:name="_Toc92443494"/>
      <w:bookmarkStart w:id="38" w:name="_Toc92443527"/>
      <w:bookmarkStart w:id="39" w:name="_Toc93417080"/>
      <w:bookmarkStart w:id="40" w:name="_Toc94265083"/>
      <w:bookmarkStart w:id="41" w:name="_Toc94265130"/>
      <w:r>
        <w:lastRenderedPageBreak/>
        <w:t>Contents</w:t>
      </w:r>
      <w:bookmarkEnd w:id="32"/>
      <w:bookmarkEnd w:id="33"/>
      <w:bookmarkEnd w:id="34"/>
      <w:bookmarkEnd w:id="35"/>
      <w:bookmarkEnd w:id="36"/>
      <w:bookmarkEnd w:id="37"/>
      <w:bookmarkEnd w:id="38"/>
      <w:bookmarkEnd w:id="39"/>
      <w:bookmarkEnd w:id="40"/>
      <w:bookmarkEnd w:id="41"/>
    </w:p>
    <w:sdt>
      <w:sdtPr>
        <w:id w:val="-801847619"/>
        <w:docPartObj>
          <w:docPartGallery w:val="Table of Contents"/>
          <w:docPartUnique/>
        </w:docPartObj>
      </w:sdtPr>
      <w:sdtEndPr>
        <w:rPr>
          <w:b/>
          <w:bCs/>
          <w:noProof/>
        </w:rPr>
      </w:sdtEndPr>
      <w:sdtContent>
        <w:p w14:paraId="1D341750" w14:textId="56A90519" w:rsidR="00393985" w:rsidRDefault="00393985" w:rsidP="00393985">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p>
        <w:p w14:paraId="726F1AAC" w14:textId="27D43B89" w:rsidR="00393985" w:rsidRDefault="00D72016">
          <w:pPr>
            <w:pStyle w:val="TOC2"/>
            <w:tabs>
              <w:tab w:val="right" w:leader="dot" w:pos="9016"/>
            </w:tabs>
            <w:rPr>
              <w:rFonts w:asciiTheme="minorHAnsi" w:eastAsiaTheme="minorEastAsia" w:hAnsiTheme="minorHAnsi" w:cstheme="minorBidi"/>
              <w:noProof/>
              <w:sz w:val="22"/>
              <w:szCs w:val="22"/>
              <w:lang w:eastAsia="en-GB"/>
            </w:rPr>
          </w:pPr>
          <w:hyperlink w:anchor="_Toc94265133" w:history="1">
            <w:r w:rsidR="00393985" w:rsidRPr="005713E3">
              <w:rPr>
                <w:rStyle w:val="Hyperlink"/>
                <w:noProof/>
              </w:rPr>
              <w:t>How to use this resource</w:t>
            </w:r>
            <w:r w:rsidR="00393985">
              <w:rPr>
                <w:noProof/>
                <w:webHidden/>
              </w:rPr>
              <w:tab/>
            </w:r>
            <w:r w:rsidR="00393985">
              <w:rPr>
                <w:noProof/>
                <w:webHidden/>
              </w:rPr>
              <w:fldChar w:fldCharType="begin"/>
            </w:r>
            <w:r w:rsidR="00393985">
              <w:rPr>
                <w:noProof/>
                <w:webHidden/>
              </w:rPr>
              <w:instrText xml:space="preserve"> PAGEREF _Toc94265133 \h </w:instrText>
            </w:r>
            <w:r w:rsidR="00393985">
              <w:rPr>
                <w:noProof/>
                <w:webHidden/>
              </w:rPr>
            </w:r>
            <w:r w:rsidR="00393985">
              <w:rPr>
                <w:noProof/>
                <w:webHidden/>
              </w:rPr>
              <w:fldChar w:fldCharType="separate"/>
            </w:r>
            <w:r w:rsidR="00F91E55">
              <w:rPr>
                <w:noProof/>
                <w:webHidden/>
              </w:rPr>
              <w:t>3</w:t>
            </w:r>
            <w:r w:rsidR="00393985">
              <w:rPr>
                <w:noProof/>
                <w:webHidden/>
              </w:rPr>
              <w:fldChar w:fldCharType="end"/>
            </w:r>
          </w:hyperlink>
        </w:p>
        <w:p w14:paraId="2B5F24AF" w14:textId="6855FDA3" w:rsidR="00393985" w:rsidRDefault="00D72016">
          <w:pPr>
            <w:pStyle w:val="TOC2"/>
            <w:tabs>
              <w:tab w:val="right" w:leader="dot" w:pos="9016"/>
            </w:tabs>
            <w:rPr>
              <w:rFonts w:asciiTheme="minorHAnsi" w:eastAsiaTheme="minorEastAsia" w:hAnsiTheme="minorHAnsi" w:cstheme="minorBidi"/>
              <w:noProof/>
              <w:sz w:val="22"/>
              <w:szCs w:val="22"/>
              <w:lang w:eastAsia="en-GB"/>
            </w:rPr>
          </w:pPr>
          <w:hyperlink w:anchor="_Toc94265134" w:history="1">
            <w:r w:rsidR="00393985" w:rsidRPr="005713E3">
              <w:rPr>
                <w:rStyle w:val="Hyperlink"/>
                <w:noProof/>
              </w:rPr>
              <w:t>Useful dates</w:t>
            </w:r>
            <w:r w:rsidR="00393985">
              <w:rPr>
                <w:noProof/>
                <w:webHidden/>
              </w:rPr>
              <w:tab/>
            </w:r>
            <w:r w:rsidR="00393985">
              <w:rPr>
                <w:noProof/>
                <w:webHidden/>
              </w:rPr>
              <w:fldChar w:fldCharType="begin"/>
            </w:r>
            <w:r w:rsidR="00393985">
              <w:rPr>
                <w:noProof/>
                <w:webHidden/>
              </w:rPr>
              <w:instrText xml:space="preserve"> PAGEREF _Toc94265134 \h </w:instrText>
            </w:r>
            <w:r w:rsidR="00393985">
              <w:rPr>
                <w:noProof/>
                <w:webHidden/>
              </w:rPr>
            </w:r>
            <w:r w:rsidR="00393985">
              <w:rPr>
                <w:noProof/>
                <w:webHidden/>
              </w:rPr>
              <w:fldChar w:fldCharType="separate"/>
            </w:r>
            <w:r w:rsidR="00F91E55">
              <w:rPr>
                <w:noProof/>
                <w:webHidden/>
              </w:rPr>
              <w:t>3</w:t>
            </w:r>
            <w:r w:rsidR="00393985">
              <w:rPr>
                <w:noProof/>
                <w:webHidden/>
              </w:rPr>
              <w:fldChar w:fldCharType="end"/>
            </w:r>
          </w:hyperlink>
        </w:p>
        <w:p w14:paraId="7C0F0C23" w14:textId="63DBCC51" w:rsidR="00393985" w:rsidRDefault="00D72016">
          <w:pPr>
            <w:pStyle w:val="TOC2"/>
            <w:tabs>
              <w:tab w:val="right" w:leader="dot" w:pos="9016"/>
            </w:tabs>
            <w:rPr>
              <w:rFonts w:asciiTheme="minorHAnsi" w:eastAsiaTheme="minorEastAsia" w:hAnsiTheme="minorHAnsi" w:cstheme="minorBidi"/>
              <w:noProof/>
              <w:sz w:val="22"/>
              <w:szCs w:val="22"/>
              <w:lang w:eastAsia="en-GB"/>
            </w:rPr>
          </w:pPr>
          <w:hyperlink w:anchor="_Toc94265135" w:history="1">
            <w:r w:rsidR="00393985" w:rsidRPr="005713E3">
              <w:rPr>
                <w:rStyle w:val="Hyperlink"/>
                <w:noProof/>
              </w:rPr>
              <w:t xml:space="preserve">Activities for </w:t>
            </w:r>
            <w:r w:rsidR="00393985" w:rsidRPr="00393985">
              <w:rPr>
                <w:rStyle w:val="Hyperlink"/>
                <w:i/>
                <w:iCs/>
                <w:noProof/>
              </w:rPr>
              <w:t>Me, My Dad and the End of the Rainbow</w:t>
            </w:r>
            <w:r w:rsidR="00393985">
              <w:rPr>
                <w:noProof/>
                <w:webHidden/>
              </w:rPr>
              <w:tab/>
            </w:r>
            <w:r w:rsidR="00393985">
              <w:rPr>
                <w:noProof/>
                <w:webHidden/>
              </w:rPr>
              <w:fldChar w:fldCharType="begin"/>
            </w:r>
            <w:r w:rsidR="00393985">
              <w:rPr>
                <w:noProof/>
                <w:webHidden/>
              </w:rPr>
              <w:instrText xml:space="preserve"> PAGEREF _Toc94265135 \h </w:instrText>
            </w:r>
            <w:r w:rsidR="00393985">
              <w:rPr>
                <w:noProof/>
                <w:webHidden/>
              </w:rPr>
            </w:r>
            <w:r w:rsidR="00393985">
              <w:rPr>
                <w:noProof/>
                <w:webHidden/>
              </w:rPr>
              <w:fldChar w:fldCharType="separate"/>
            </w:r>
            <w:r w:rsidR="00F91E55">
              <w:rPr>
                <w:noProof/>
                <w:webHidden/>
              </w:rPr>
              <w:t>4</w:t>
            </w:r>
            <w:r w:rsidR="00393985">
              <w:rPr>
                <w:noProof/>
                <w:webHidden/>
              </w:rPr>
              <w:fldChar w:fldCharType="end"/>
            </w:r>
          </w:hyperlink>
        </w:p>
        <w:p w14:paraId="7B82BD22" w14:textId="2F520A6B" w:rsidR="00393985" w:rsidRDefault="00D72016">
          <w:pPr>
            <w:pStyle w:val="TOC2"/>
            <w:tabs>
              <w:tab w:val="right" w:leader="dot" w:pos="9016"/>
            </w:tabs>
            <w:rPr>
              <w:rFonts w:asciiTheme="minorHAnsi" w:eastAsiaTheme="minorEastAsia" w:hAnsiTheme="minorHAnsi" w:cstheme="minorBidi"/>
              <w:noProof/>
              <w:sz w:val="22"/>
              <w:szCs w:val="22"/>
              <w:lang w:eastAsia="en-GB"/>
            </w:rPr>
          </w:pPr>
          <w:hyperlink w:anchor="_Toc94265146" w:history="1">
            <w:r w:rsidR="00393985" w:rsidRPr="005713E3">
              <w:rPr>
                <w:rStyle w:val="Hyperlink"/>
                <w:noProof/>
              </w:rPr>
              <w:t xml:space="preserve">Prompt cards for </w:t>
            </w:r>
            <w:r w:rsidR="00393985">
              <w:rPr>
                <w:rStyle w:val="Hyperlink"/>
                <w:noProof/>
              </w:rPr>
              <w:t>s</w:t>
            </w:r>
            <w:r w:rsidR="00393985" w:rsidRPr="005713E3">
              <w:rPr>
                <w:rStyle w:val="Hyperlink"/>
                <w:noProof/>
              </w:rPr>
              <w:t>ecrets activity</w:t>
            </w:r>
            <w:r w:rsidR="00393985">
              <w:rPr>
                <w:noProof/>
                <w:webHidden/>
              </w:rPr>
              <w:tab/>
            </w:r>
            <w:r w:rsidR="00393985">
              <w:rPr>
                <w:noProof/>
                <w:webHidden/>
              </w:rPr>
              <w:fldChar w:fldCharType="begin"/>
            </w:r>
            <w:r w:rsidR="00393985">
              <w:rPr>
                <w:noProof/>
                <w:webHidden/>
              </w:rPr>
              <w:instrText xml:space="preserve"> PAGEREF _Toc94265146 \h </w:instrText>
            </w:r>
            <w:r w:rsidR="00393985">
              <w:rPr>
                <w:noProof/>
                <w:webHidden/>
              </w:rPr>
            </w:r>
            <w:r w:rsidR="00393985">
              <w:rPr>
                <w:noProof/>
                <w:webHidden/>
              </w:rPr>
              <w:fldChar w:fldCharType="separate"/>
            </w:r>
            <w:r w:rsidR="00F91E55">
              <w:rPr>
                <w:noProof/>
                <w:webHidden/>
              </w:rPr>
              <w:t>8</w:t>
            </w:r>
            <w:r w:rsidR="00393985">
              <w:rPr>
                <w:noProof/>
                <w:webHidden/>
              </w:rPr>
              <w:fldChar w:fldCharType="end"/>
            </w:r>
          </w:hyperlink>
        </w:p>
        <w:p w14:paraId="619EBBB5" w14:textId="5410739F" w:rsidR="00393985" w:rsidRDefault="00D72016">
          <w:pPr>
            <w:pStyle w:val="TOC2"/>
            <w:tabs>
              <w:tab w:val="right" w:leader="dot" w:pos="9016"/>
            </w:tabs>
            <w:rPr>
              <w:rFonts w:asciiTheme="minorHAnsi" w:eastAsiaTheme="minorEastAsia" w:hAnsiTheme="minorHAnsi" w:cstheme="minorBidi"/>
              <w:noProof/>
              <w:sz w:val="22"/>
              <w:szCs w:val="22"/>
              <w:lang w:eastAsia="en-GB"/>
            </w:rPr>
          </w:pPr>
          <w:hyperlink w:anchor="_Toc94265147" w:history="1">
            <w:r w:rsidR="00393985" w:rsidRPr="005713E3">
              <w:rPr>
                <w:rStyle w:val="Hyperlink"/>
                <w:noProof/>
              </w:rPr>
              <w:t>Costume design template</w:t>
            </w:r>
            <w:r w:rsidR="00393985">
              <w:rPr>
                <w:noProof/>
                <w:webHidden/>
              </w:rPr>
              <w:tab/>
            </w:r>
            <w:r w:rsidR="00393985">
              <w:rPr>
                <w:noProof/>
                <w:webHidden/>
              </w:rPr>
              <w:fldChar w:fldCharType="begin"/>
            </w:r>
            <w:r w:rsidR="00393985">
              <w:rPr>
                <w:noProof/>
                <w:webHidden/>
              </w:rPr>
              <w:instrText xml:space="preserve"> PAGEREF _Toc94265147 \h </w:instrText>
            </w:r>
            <w:r w:rsidR="00393985">
              <w:rPr>
                <w:noProof/>
                <w:webHidden/>
              </w:rPr>
            </w:r>
            <w:r w:rsidR="00393985">
              <w:rPr>
                <w:noProof/>
                <w:webHidden/>
              </w:rPr>
              <w:fldChar w:fldCharType="separate"/>
            </w:r>
            <w:r w:rsidR="00F91E55">
              <w:rPr>
                <w:noProof/>
                <w:webHidden/>
              </w:rPr>
              <w:t>9</w:t>
            </w:r>
            <w:r w:rsidR="00393985">
              <w:rPr>
                <w:noProof/>
                <w:webHidden/>
              </w:rPr>
              <w:fldChar w:fldCharType="end"/>
            </w:r>
          </w:hyperlink>
        </w:p>
        <w:p w14:paraId="723317A6" w14:textId="3EDA1661" w:rsidR="00393985" w:rsidRDefault="00393985" w:rsidP="001E127A">
          <w:r>
            <w:rPr>
              <w:b/>
              <w:bCs/>
              <w:noProof/>
            </w:rPr>
            <w:fldChar w:fldCharType="end"/>
          </w:r>
        </w:p>
      </w:sdtContent>
    </w:sdt>
    <w:p w14:paraId="5ACCB871" w14:textId="165A7F60" w:rsidR="00393985" w:rsidRDefault="00393985" w:rsidP="008D2F39">
      <w:pPr>
        <w:pStyle w:val="Heading2"/>
      </w:pPr>
      <w:bookmarkStart w:id="42" w:name="_Hlk94265783"/>
      <w:bookmarkStart w:id="43" w:name="_Hlk94625554"/>
      <w:r>
        <w:t>Scottish Book Trust</w:t>
      </w:r>
    </w:p>
    <w:p w14:paraId="142C0231" w14:textId="46682F42" w:rsidR="00393985" w:rsidRDefault="001311F0" w:rsidP="00393985">
      <w:r>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w:t>
      </w:r>
      <w:r w:rsidR="006D6BA7">
        <w:t>and</w:t>
      </w:r>
      <w:r>
        <w:t xml:space="preserve"> wellbeing. Scottish Book Trust aims to support all communities across Scotland, with particular focus on those who are vulnerable and under-represented.</w:t>
      </w:r>
      <w:r w:rsidR="00E3074B">
        <w:br/>
      </w:r>
    </w:p>
    <w:bookmarkEnd w:id="42"/>
    <w:p w14:paraId="0FB813CE" w14:textId="4620B007" w:rsidR="00C25838" w:rsidRDefault="00C25838" w:rsidP="008D2F39">
      <w:pPr>
        <w:pStyle w:val="Heading2"/>
      </w:pPr>
      <w:r>
        <w:t>Read Woke</w:t>
      </w:r>
    </w:p>
    <w:p w14:paraId="23DC6DB3" w14:textId="6053D528" w:rsidR="00C25838" w:rsidRDefault="00C25838" w:rsidP="00C25838">
      <w:r>
        <w:t>‘Read Woke is a movement. It is a feeling. It is a style. It is a form of education. It is a call to action; it is our right as lifelong learners. It means arming yourself with knowledge in order to better protect your rights.’ – Cicely Lewis, Founder of Read Woke</w:t>
      </w:r>
    </w:p>
    <w:p w14:paraId="118DBFA3" w14:textId="18EEAF46" w:rsidR="00C25838" w:rsidRDefault="00C25838" w:rsidP="00C25838">
      <w:r>
        <w:t>The Read Woke challenge was developed by Cicely Lewis in Georgia, USA</w:t>
      </w:r>
      <w:r w:rsidR="005A5C61">
        <w:t xml:space="preserve"> in 2017</w:t>
      </w:r>
      <w:r>
        <w:t>.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w:t>
      </w:r>
      <w:r w:rsidR="005A5C61">
        <w:t xml:space="preserve"> Find out more at </w:t>
      </w:r>
      <w:hyperlink r:id="rId14" w:history="1">
        <w:r w:rsidR="005A5C61" w:rsidRPr="005A5C61">
          <w:rPr>
            <w:rStyle w:val="Hyperlink"/>
          </w:rPr>
          <w:t>readwoke.com</w:t>
        </w:r>
      </w:hyperlink>
      <w:r w:rsidR="00E3074B">
        <w:br/>
      </w:r>
    </w:p>
    <w:p w14:paraId="17C6CE40" w14:textId="6853CDB4" w:rsidR="00E3074B" w:rsidRDefault="00E3074B" w:rsidP="008D2F39">
      <w:pPr>
        <w:pStyle w:val="Heading2"/>
      </w:pPr>
      <w:r>
        <w:t>Read Woke South Ayrshire</w:t>
      </w:r>
    </w:p>
    <w:p w14:paraId="649E72AE" w14:textId="56191D57" w:rsidR="00F91AEA" w:rsidRPr="00E3074B" w:rsidRDefault="00F91AEA" w:rsidP="00E3074B">
      <w:pPr>
        <w:rPr>
          <w:sz w:val="32"/>
          <w:szCs w:val="32"/>
        </w:rPr>
      </w:pPr>
      <w:r>
        <w:t>The Read Woke challenge was brought to Scotland in 2020 via the School Library Improvement Fund. A collaboration of South Ayrshire secondary schools created a book</w:t>
      </w:r>
      <w:r w:rsidR="006D6BA7">
        <w:t xml:space="preserve"> </w:t>
      </w:r>
      <w:r>
        <w:t>list and incentivised reading programme for S1</w:t>
      </w:r>
      <w:r w:rsidR="00163C96">
        <w:t>–</w:t>
      </w:r>
      <w:r>
        <w:t xml:space="preserve">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 </w:t>
      </w:r>
      <w:r>
        <w:rPr>
          <w:rFonts w:eastAsia="Calibri"/>
        </w:rPr>
        <w:lastRenderedPageBreak/>
        <w:t xml:space="preserve">Providing carefully chosen books to schools </w:t>
      </w:r>
      <w:r w:rsidR="006D6BA7">
        <w:rPr>
          <w:rFonts w:eastAsia="Calibri"/>
        </w:rPr>
        <w:t>–</w:t>
      </w:r>
      <w:r>
        <w:rPr>
          <w:rFonts w:eastAsia="Calibri"/>
        </w:rPr>
        <w:t xml:space="preserve">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w:t>
      </w:r>
      <w:r w:rsidR="00E3074B">
        <w:rPr>
          <w:rFonts w:eastAsia="Calibri"/>
        </w:rPr>
        <w:t>–</w:t>
      </w:r>
      <w:r>
        <w:rPr>
          <w:rFonts w:eastAsia="Calibri"/>
        </w:rPr>
        <w:t xml:space="preserve">7. </w:t>
      </w:r>
      <w:r>
        <w:rPr>
          <w:color w:val="000000" w:themeColor="text1"/>
        </w:rPr>
        <w:t xml:space="preserve">Learn more at </w:t>
      </w:r>
      <w:hyperlink r:id="rId15" w:history="1">
        <w:r w:rsidRPr="005A5C61">
          <w:rPr>
            <w:rStyle w:val="Hyperlink"/>
          </w:rPr>
          <w:t>ReadWokeSouthAyrshire.co.uk</w:t>
        </w:r>
      </w:hyperlink>
    </w:p>
    <w:bookmarkEnd w:id="43"/>
    <w:p w14:paraId="0A167B8E" w14:textId="21164668" w:rsidR="00431F4F" w:rsidRDefault="00710E23" w:rsidP="00C25838">
      <w:r>
        <w:tab/>
      </w:r>
      <w:r>
        <w:tab/>
      </w:r>
      <w:r>
        <w:tab/>
      </w:r>
      <w:r>
        <w:tab/>
      </w:r>
      <w:r>
        <w:tab/>
      </w:r>
      <w:r>
        <w:tab/>
      </w:r>
      <w:r>
        <w:tab/>
      </w:r>
      <w:r>
        <w:tab/>
        <w:t>.</w:t>
      </w:r>
    </w:p>
    <w:p w14:paraId="1B8EBD8C" w14:textId="0B13563A" w:rsidR="00431F4F" w:rsidRPr="00431F4F" w:rsidRDefault="00431F4F" w:rsidP="008D2F39">
      <w:pPr>
        <w:pStyle w:val="Heading2"/>
      </w:pPr>
      <w:bookmarkStart w:id="44" w:name="_Toc81811557"/>
      <w:bookmarkStart w:id="45" w:name="_Toc93417082"/>
      <w:bookmarkStart w:id="46" w:name="_Toc94265133"/>
      <w:r w:rsidRPr="00431F4F">
        <w:t>How to use this resource</w:t>
      </w:r>
      <w:bookmarkEnd w:id="44"/>
      <w:bookmarkEnd w:id="45"/>
      <w:bookmarkEnd w:id="46"/>
    </w:p>
    <w:p w14:paraId="4E0A57DC" w14:textId="125CD489" w:rsidR="00E32A5E" w:rsidRDefault="00431F4F" w:rsidP="00373623">
      <w:pPr>
        <w:rPr>
          <w:bCs/>
        </w:rPr>
      </w:pPr>
      <w:r>
        <w:rPr>
          <w:bCs/>
        </w:rPr>
        <w:t>The aim of this resource is</w:t>
      </w:r>
      <w:r w:rsidR="00393985">
        <w:rPr>
          <w:bCs/>
        </w:rPr>
        <w:t xml:space="preserve"> to</w:t>
      </w:r>
      <w:r>
        <w:rPr>
          <w:bCs/>
        </w:rPr>
        <w:t xml:space="preserve"> </w:t>
      </w:r>
      <w:r w:rsidR="001C68D1">
        <w:rPr>
          <w:bCs/>
        </w:rPr>
        <w:t xml:space="preserve">support the use </w:t>
      </w:r>
      <w:r w:rsidR="001C68D1" w:rsidRPr="001C68D1">
        <w:rPr>
          <w:bCs/>
          <w:i/>
        </w:rPr>
        <w:t xml:space="preserve">of Me, My Dad and the End of the </w:t>
      </w:r>
      <w:r w:rsidR="000451DC" w:rsidRPr="001C68D1">
        <w:rPr>
          <w:bCs/>
          <w:i/>
        </w:rPr>
        <w:t>Rainbow</w:t>
      </w:r>
      <w:r w:rsidR="000451DC" w:rsidRPr="001C68D1">
        <w:rPr>
          <w:bCs/>
        </w:rPr>
        <w:t xml:space="preserve"> </w:t>
      </w:r>
      <w:r w:rsidR="000451DC">
        <w:rPr>
          <w:bCs/>
        </w:rPr>
        <w:t>by</w:t>
      </w:r>
      <w:r w:rsidR="00710E23">
        <w:rPr>
          <w:bCs/>
        </w:rPr>
        <w:t xml:space="preserve"> Benjamin Dean </w:t>
      </w:r>
      <w:r w:rsidR="001C68D1">
        <w:rPr>
          <w:bCs/>
        </w:rPr>
        <w:t xml:space="preserve">in a classroom setting. Activities reflect some of the central book themes and </w:t>
      </w:r>
      <w:r w:rsidR="000451DC">
        <w:rPr>
          <w:bCs/>
        </w:rPr>
        <w:t>scenes and</w:t>
      </w:r>
      <w:r w:rsidR="001C68D1">
        <w:rPr>
          <w:bCs/>
        </w:rPr>
        <w:t xml:space="preserve"> cover a range of curriculum areas</w:t>
      </w:r>
      <w:r w:rsidR="00C25A01">
        <w:rPr>
          <w:bCs/>
        </w:rPr>
        <w:t xml:space="preserve"> at second level</w:t>
      </w:r>
      <w:r w:rsidR="001C68D1">
        <w:rPr>
          <w:bCs/>
        </w:rPr>
        <w:t xml:space="preserve">. </w:t>
      </w:r>
    </w:p>
    <w:p w14:paraId="7DD96F01" w14:textId="01B60D28" w:rsidR="009C7CA4" w:rsidRDefault="001C68D1" w:rsidP="00373623">
      <w:pPr>
        <w:rPr>
          <w:bCs/>
        </w:rPr>
      </w:pPr>
      <w:r>
        <w:rPr>
          <w:bCs/>
        </w:rPr>
        <w:t xml:space="preserve">While </w:t>
      </w:r>
      <w:r w:rsidRPr="001C68D1">
        <w:rPr>
          <w:bCs/>
          <w:i/>
        </w:rPr>
        <w:t>Me, My Dad and the End of the Rainbow</w:t>
      </w:r>
      <w:r>
        <w:rPr>
          <w:bCs/>
          <w:i/>
        </w:rPr>
        <w:t xml:space="preserve"> </w:t>
      </w:r>
      <w:r w:rsidR="000451DC">
        <w:rPr>
          <w:bCs/>
        </w:rPr>
        <w:t>features</w:t>
      </w:r>
      <w:r>
        <w:rPr>
          <w:bCs/>
        </w:rPr>
        <w:t xml:space="preserve"> LGBT</w:t>
      </w:r>
      <w:r w:rsidR="009C7CA4">
        <w:rPr>
          <w:bCs/>
        </w:rPr>
        <w:t>Q</w:t>
      </w:r>
      <w:r>
        <w:rPr>
          <w:bCs/>
        </w:rPr>
        <w:t xml:space="preserve">+ </w:t>
      </w:r>
      <w:r w:rsidR="000451DC">
        <w:rPr>
          <w:bCs/>
        </w:rPr>
        <w:t>characters</w:t>
      </w:r>
      <w:r>
        <w:rPr>
          <w:bCs/>
        </w:rPr>
        <w:t>, issues of equality and discrimination are not central to the narrative. LGBT</w:t>
      </w:r>
      <w:r w:rsidR="009C7CA4">
        <w:rPr>
          <w:bCs/>
        </w:rPr>
        <w:t>Q</w:t>
      </w:r>
      <w:r>
        <w:rPr>
          <w:bCs/>
        </w:rPr>
        <w:t>+ characters are presented in positive and</w:t>
      </w:r>
      <w:r w:rsidR="005A2D03">
        <w:rPr>
          <w:bCs/>
        </w:rPr>
        <w:t xml:space="preserve"> affirming ways, and</w:t>
      </w:r>
      <w:r w:rsidR="009C7CA4">
        <w:rPr>
          <w:bCs/>
        </w:rPr>
        <w:t xml:space="preserve"> theme</w:t>
      </w:r>
      <w:r w:rsidR="005A2D03">
        <w:rPr>
          <w:bCs/>
        </w:rPr>
        <w:t>s</w:t>
      </w:r>
      <w:r w:rsidR="009C7CA4">
        <w:rPr>
          <w:bCs/>
        </w:rPr>
        <w:t xml:space="preserve"> of family </w:t>
      </w:r>
      <w:r w:rsidR="005A2D03">
        <w:rPr>
          <w:bCs/>
        </w:rPr>
        <w:t>and friendship are</w:t>
      </w:r>
      <w:r w:rsidR="009C7CA4">
        <w:rPr>
          <w:bCs/>
        </w:rPr>
        <w:t xml:space="preserve"> at the forefront of the story. Activities within this resource </w:t>
      </w:r>
      <w:r w:rsidR="00487677">
        <w:rPr>
          <w:bCs/>
        </w:rPr>
        <w:t xml:space="preserve">primarily </w:t>
      </w:r>
      <w:r w:rsidR="009C7CA4">
        <w:rPr>
          <w:bCs/>
        </w:rPr>
        <w:t xml:space="preserve">reflect this positive representative theme. </w:t>
      </w:r>
    </w:p>
    <w:p w14:paraId="12E81317" w14:textId="0A05D0F7" w:rsidR="001C125C" w:rsidRPr="001E127A" w:rsidRDefault="009C7CA4" w:rsidP="001E127A">
      <w:pPr>
        <w:rPr>
          <w:bCs/>
        </w:rPr>
      </w:pPr>
      <w:r>
        <w:rPr>
          <w:bCs/>
        </w:rPr>
        <w:t xml:space="preserve">However, it is important that teachers are mindful of discrimination and </w:t>
      </w:r>
      <w:r w:rsidR="00487677">
        <w:rPr>
          <w:bCs/>
        </w:rPr>
        <w:t>inclusivity</w:t>
      </w:r>
      <w:r>
        <w:rPr>
          <w:bCs/>
        </w:rPr>
        <w:t xml:space="preserve"> </w:t>
      </w:r>
      <w:r w:rsidR="00487677">
        <w:rPr>
          <w:bCs/>
        </w:rPr>
        <w:t xml:space="preserve">when approaching LGBTQ+ topics. </w:t>
      </w:r>
      <w:r>
        <w:rPr>
          <w:bCs/>
        </w:rPr>
        <w:t xml:space="preserve">There are some fantastic resources and support materials available on the </w:t>
      </w:r>
      <w:hyperlink r:id="rId16" w:history="1">
        <w:r w:rsidRPr="009C7CA4">
          <w:rPr>
            <w:rStyle w:val="Hyperlink"/>
            <w:bCs/>
          </w:rPr>
          <w:t>lgbteducation.scot</w:t>
        </w:r>
      </w:hyperlink>
      <w:r>
        <w:rPr>
          <w:bCs/>
        </w:rPr>
        <w:t xml:space="preserve"> </w:t>
      </w:r>
      <w:r w:rsidR="006D6BA7">
        <w:rPr>
          <w:bCs/>
        </w:rPr>
        <w:t>website</w:t>
      </w:r>
      <w:r>
        <w:rPr>
          <w:bCs/>
        </w:rPr>
        <w:t xml:space="preserve">, including guides for informing and involving parents, </w:t>
      </w:r>
      <w:r w:rsidR="00487677">
        <w:rPr>
          <w:bCs/>
        </w:rPr>
        <w:t xml:space="preserve">creating inclusive environments </w:t>
      </w:r>
      <w:r>
        <w:rPr>
          <w:bCs/>
        </w:rPr>
        <w:t xml:space="preserve">and for </w:t>
      </w:r>
      <w:r w:rsidR="00487677">
        <w:rPr>
          <w:bCs/>
        </w:rPr>
        <w:t>tackling</w:t>
      </w:r>
      <w:r>
        <w:rPr>
          <w:bCs/>
        </w:rPr>
        <w:t xml:space="preserve"> </w:t>
      </w:r>
      <w:r w:rsidR="00487677">
        <w:rPr>
          <w:bCs/>
        </w:rPr>
        <w:t>homophobic language.</w:t>
      </w:r>
      <w:r w:rsidR="008F4955">
        <w:rPr>
          <w:bCs/>
        </w:rPr>
        <w:t xml:space="preserve"> You can also find </w:t>
      </w:r>
      <w:r w:rsidR="006D6BA7">
        <w:rPr>
          <w:bCs/>
        </w:rPr>
        <w:t xml:space="preserve">helpful </w:t>
      </w:r>
      <w:r w:rsidR="008F4955">
        <w:rPr>
          <w:bCs/>
        </w:rPr>
        <w:t xml:space="preserve">resources on the Time for Inclusive Education (TIE) website: </w:t>
      </w:r>
      <w:hyperlink r:id="rId17" w:history="1">
        <w:r w:rsidR="008F4955" w:rsidRPr="008F4955">
          <w:rPr>
            <w:rStyle w:val="Hyperlink"/>
            <w:bCs/>
          </w:rPr>
          <w:t>tie.scot</w:t>
        </w:r>
      </w:hyperlink>
      <w:r w:rsidR="001E127A">
        <w:rPr>
          <w:rStyle w:val="Hyperlink"/>
          <w:bCs/>
        </w:rPr>
        <w:br/>
      </w:r>
    </w:p>
    <w:p w14:paraId="540F197E" w14:textId="67ED3A72" w:rsidR="00E32A5E" w:rsidRPr="00E32A5E" w:rsidRDefault="00E32A5E" w:rsidP="008D2F39">
      <w:pPr>
        <w:pStyle w:val="Heading2"/>
      </w:pPr>
      <w:bookmarkStart w:id="47" w:name="_Toc93417083"/>
      <w:bookmarkStart w:id="48" w:name="_Toc94265134"/>
      <w:r>
        <w:t xml:space="preserve">Useful </w:t>
      </w:r>
      <w:r w:rsidRPr="008D2F39">
        <w:t>dates</w:t>
      </w:r>
      <w:bookmarkEnd w:id="47"/>
      <w:bookmarkEnd w:id="48"/>
    </w:p>
    <w:p w14:paraId="141CBD62" w14:textId="76FADF23" w:rsidR="00393985" w:rsidRDefault="00E32A5E" w:rsidP="001C125C">
      <w:pPr>
        <w:pStyle w:val="ListParagraph"/>
        <w:numPr>
          <w:ilvl w:val="0"/>
          <w:numId w:val="34"/>
        </w:numPr>
      </w:pPr>
      <w:r w:rsidRPr="006B4A86">
        <w:t xml:space="preserve">February is LGBT+ </w:t>
      </w:r>
      <w:r w:rsidR="00764A9F">
        <w:t>H</w:t>
      </w:r>
      <w:r w:rsidRPr="006B4A86">
        <w:t xml:space="preserve">istory </w:t>
      </w:r>
      <w:r w:rsidR="00764A9F">
        <w:t>M</w:t>
      </w:r>
      <w:r w:rsidRPr="006B4A86">
        <w:t>onth in the UK</w:t>
      </w:r>
      <w:r w:rsidR="006D6BA7">
        <w:t>.</w:t>
      </w:r>
    </w:p>
    <w:p w14:paraId="2F4188E6" w14:textId="20BB15B3" w:rsidR="00393985" w:rsidRDefault="001C125C" w:rsidP="001C125C">
      <w:pPr>
        <w:pStyle w:val="ListParagraph"/>
        <w:numPr>
          <w:ilvl w:val="0"/>
          <w:numId w:val="34"/>
        </w:numPr>
      </w:pPr>
      <w:r>
        <w:t>June is Pride month</w:t>
      </w:r>
      <w:r w:rsidR="00764A9F">
        <w:t xml:space="preserve">, </w:t>
      </w:r>
      <w:r w:rsidR="00393985">
        <w:t>although</w:t>
      </w:r>
      <w:r w:rsidR="00764A9F">
        <w:t xml:space="preserve"> </w:t>
      </w:r>
      <w:r>
        <w:t>many P</w:t>
      </w:r>
      <w:r w:rsidR="00E32A5E" w:rsidRPr="006B4A86">
        <w:t>ride events are also held in Ju</w:t>
      </w:r>
      <w:r w:rsidR="00487677">
        <w:t>ly</w:t>
      </w:r>
      <w:r w:rsidR="006D6BA7">
        <w:t>.</w:t>
      </w:r>
    </w:p>
    <w:p w14:paraId="2E34982F" w14:textId="742A93A2" w:rsidR="001C125C" w:rsidRDefault="00E32A5E" w:rsidP="001C125C">
      <w:pPr>
        <w:pStyle w:val="ListParagraph"/>
        <w:numPr>
          <w:ilvl w:val="0"/>
          <w:numId w:val="34"/>
        </w:numPr>
      </w:pPr>
      <w:r w:rsidRPr="006B4A86">
        <w:t>11 October is National Coming Out Day</w:t>
      </w:r>
      <w:r w:rsidR="00764A9F">
        <w:t xml:space="preserve"> each year</w:t>
      </w:r>
      <w:bookmarkStart w:id="49" w:name="_Toc81811558"/>
      <w:r w:rsidR="006D6BA7">
        <w:t>.</w:t>
      </w:r>
    </w:p>
    <w:p w14:paraId="15450FE8" w14:textId="77777777" w:rsidR="005A5C61" w:rsidRDefault="005A5C61" w:rsidP="005A5C61"/>
    <w:p w14:paraId="3F71A489" w14:textId="77777777" w:rsidR="005A5C61" w:rsidRDefault="005A5C61">
      <w:pPr>
        <w:spacing w:line="259" w:lineRule="auto"/>
        <w:rPr>
          <w:b/>
          <w:bCs/>
          <w:sz w:val="32"/>
          <w:szCs w:val="32"/>
        </w:rPr>
      </w:pPr>
      <w:bookmarkStart w:id="50" w:name="_Toc93417084"/>
      <w:bookmarkStart w:id="51" w:name="_Toc94265135"/>
      <w:r>
        <w:br w:type="page"/>
      </w:r>
    </w:p>
    <w:p w14:paraId="5F6D2818" w14:textId="3B04FEA3" w:rsidR="00431F4F" w:rsidRDefault="00431F4F" w:rsidP="008D2F39">
      <w:pPr>
        <w:pStyle w:val="Heading2"/>
      </w:pPr>
      <w:r w:rsidRPr="00431F4F">
        <w:lastRenderedPageBreak/>
        <w:t xml:space="preserve">Activities for </w:t>
      </w:r>
      <w:r w:rsidRPr="008D2F39">
        <w:rPr>
          <w:i/>
          <w:iCs/>
        </w:rPr>
        <w:t>Me, My Dad and the End of the Rainbow</w:t>
      </w:r>
      <w:bookmarkEnd w:id="49"/>
      <w:bookmarkEnd w:id="50"/>
      <w:bookmarkEnd w:id="51"/>
    </w:p>
    <w:p w14:paraId="79A8039F" w14:textId="77777777" w:rsidR="00401F69" w:rsidRPr="006B4A86" w:rsidRDefault="00401F69" w:rsidP="00401F69"/>
    <w:p w14:paraId="3D9FE1F9" w14:textId="77777777" w:rsidR="005C7A45" w:rsidRDefault="005C7A45" w:rsidP="008D2F39">
      <w:pPr>
        <w:pStyle w:val="Heading3"/>
      </w:pPr>
      <w:bookmarkStart w:id="52" w:name="_Toc92362922"/>
      <w:bookmarkStart w:id="53" w:name="_Toc93417085"/>
      <w:bookmarkStart w:id="54" w:name="_Toc94265136"/>
      <w:r w:rsidRPr="00F574AB">
        <w:t>Family</w:t>
      </w:r>
      <w:bookmarkEnd w:id="52"/>
      <w:bookmarkEnd w:id="53"/>
      <w:bookmarkEnd w:id="54"/>
    </w:p>
    <w:p w14:paraId="39ACE6FF" w14:textId="77777777" w:rsidR="005C7A45" w:rsidRDefault="005C7A45" w:rsidP="00401F69">
      <w:r w:rsidRPr="005C7A45">
        <w:t>ENG 2-30a, HWB 2-44a</w:t>
      </w:r>
    </w:p>
    <w:p w14:paraId="3926A0CD" w14:textId="77777777" w:rsidR="00401F69" w:rsidRDefault="00401F69" w:rsidP="00401F69">
      <w:r>
        <w:t xml:space="preserve">In </w:t>
      </w:r>
      <w:r w:rsidR="00E32A5E" w:rsidRPr="00E32A5E">
        <w:rPr>
          <w:i/>
        </w:rPr>
        <w:t>Me, My Dad and the End of the Rainbow</w:t>
      </w:r>
      <w:r w:rsidR="00E32A5E" w:rsidRPr="00E32A5E">
        <w:t xml:space="preserve"> </w:t>
      </w:r>
      <w:r>
        <w:t>we see that families come in all shapes and sizes, the ones we are born into but also the ones we make through friendships and love. Think about who you consider part of your family. This might include the people who care about you at home, but also your grandparents or wider family, your friends, your pets or even wider social groups you are part of, or the community you live in. Discuss what makes someone feel like ‘part of a family’.</w:t>
      </w:r>
    </w:p>
    <w:p w14:paraId="19F39BFC" w14:textId="77777777" w:rsidR="00401F69" w:rsidRDefault="00401F69" w:rsidP="00401F69">
      <w:r>
        <w:t>Write a poem about what the word family means to you. If you wish, you could use the letters in FAMILY to create an acrostic poem.</w:t>
      </w:r>
    </w:p>
    <w:p w14:paraId="31B3DF46" w14:textId="77777777" w:rsidR="00401F69" w:rsidRDefault="00401F69" w:rsidP="00401F69"/>
    <w:p w14:paraId="5C895A44" w14:textId="77777777" w:rsidR="00E32A5E" w:rsidRDefault="00E32A5E" w:rsidP="008D2F39">
      <w:pPr>
        <w:pStyle w:val="Heading3"/>
      </w:pPr>
      <w:bookmarkStart w:id="55" w:name="_Toc92362923"/>
      <w:bookmarkStart w:id="56" w:name="_Toc93417086"/>
      <w:bookmarkStart w:id="57" w:name="_Toc94265137"/>
      <w:r w:rsidRPr="006B4A86">
        <w:t>Character viewpoints</w:t>
      </w:r>
      <w:bookmarkEnd w:id="55"/>
      <w:bookmarkEnd w:id="56"/>
      <w:bookmarkEnd w:id="57"/>
    </w:p>
    <w:p w14:paraId="1C58DABE" w14:textId="77777777" w:rsidR="00C06F88" w:rsidRDefault="00C06F88" w:rsidP="00E32A5E">
      <w:r w:rsidRPr="00C06F88">
        <w:t>LIT 2-26a</w:t>
      </w:r>
      <w:r>
        <w:t xml:space="preserve">, </w:t>
      </w:r>
      <w:r w:rsidRPr="00C06F88">
        <w:t>ENG 2-27a</w:t>
      </w:r>
    </w:p>
    <w:p w14:paraId="17CC5E0D" w14:textId="5669A734" w:rsidR="000214E5" w:rsidRDefault="00E32A5E" w:rsidP="00E32A5E">
      <w:r w:rsidRPr="00764A9F">
        <w:rPr>
          <w:i/>
          <w:iCs/>
        </w:rPr>
        <w:t>Me, My Dad and the End of the Rainbow</w:t>
      </w:r>
      <w:r w:rsidRPr="006B4A86">
        <w:t xml:space="preserve"> is told </w:t>
      </w:r>
      <w:r>
        <w:t xml:space="preserve">entirely </w:t>
      </w:r>
      <w:r w:rsidRPr="006B4A86">
        <w:t xml:space="preserve">from Archie’s </w:t>
      </w:r>
      <w:r w:rsidR="00764A9F">
        <w:t>point</w:t>
      </w:r>
      <w:r w:rsidR="006D6BA7">
        <w:t xml:space="preserve"> </w:t>
      </w:r>
      <w:r w:rsidR="00764A9F">
        <w:t>of</w:t>
      </w:r>
      <w:r w:rsidR="006D6BA7">
        <w:t xml:space="preserve"> </w:t>
      </w:r>
      <w:r w:rsidR="00764A9F">
        <w:t>view</w:t>
      </w:r>
      <w:r w:rsidRPr="006B4A86">
        <w:t xml:space="preserve">. Choose </w:t>
      </w:r>
      <w:r>
        <w:t>a scene from the book that includes several characters and</w:t>
      </w:r>
      <w:r w:rsidR="00764A9F">
        <w:t xml:space="preserve"> </w:t>
      </w:r>
      <w:r>
        <w:t>re-</w:t>
      </w:r>
      <w:r w:rsidR="000214E5">
        <w:t>write it from another character’s</w:t>
      </w:r>
      <w:r>
        <w:t xml:space="preserve"> viewpoint. </w:t>
      </w:r>
    </w:p>
    <w:p w14:paraId="7C8CDC9E" w14:textId="2624A93E" w:rsidR="00D65002" w:rsidRDefault="00E32A5E" w:rsidP="001E127A">
      <w:r>
        <w:t xml:space="preserve">Using clues from the book, try </w:t>
      </w:r>
      <w:r w:rsidR="00764A9F">
        <w:t xml:space="preserve">to </w:t>
      </w:r>
      <w:r>
        <w:t xml:space="preserve">understand the thoughts of </w:t>
      </w:r>
      <w:r w:rsidR="00764A9F">
        <w:t>your chosen character</w:t>
      </w:r>
      <w:r w:rsidR="000214E5">
        <w:t xml:space="preserve"> and</w:t>
      </w:r>
      <w:r>
        <w:t xml:space="preserve"> think about how to express their personality and voice. </w:t>
      </w:r>
      <w:r w:rsidR="000214E5">
        <w:t>You might c</w:t>
      </w:r>
      <w:r>
        <w:t xml:space="preserve">onsider how they feel at that moment, their relationships with the others in the scene, what they want to achieve, and how they might react to what is happening. </w:t>
      </w:r>
      <w:bookmarkStart w:id="58" w:name="_Toc92362924"/>
      <w:bookmarkStart w:id="59" w:name="_Toc93417087"/>
      <w:r w:rsidR="001E127A">
        <w:br/>
      </w:r>
    </w:p>
    <w:p w14:paraId="46B532E2" w14:textId="099D8F3D" w:rsidR="00401F69" w:rsidRDefault="00913895" w:rsidP="008D2F39">
      <w:pPr>
        <w:pStyle w:val="Heading3"/>
      </w:pPr>
      <w:bookmarkStart w:id="60" w:name="_Toc94265138"/>
      <w:r>
        <w:t>Lost</w:t>
      </w:r>
      <w:bookmarkEnd w:id="58"/>
      <w:bookmarkEnd w:id="59"/>
      <w:bookmarkEnd w:id="60"/>
    </w:p>
    <w:p w14:paraId="306DE8FC" w14:textId="77777777" w:rsidR="00C06F88" w:rsidRPr="00C06F88" w:rsidRDefault="00C06F88" w:rsidP="00C06F88">
      <w:r w:rsidRPr="00C06F88">
        <w:t>ENG 2-30a</w:t>
      </w:r>
      <w:r>
        <w:t xml:space="preserve">, </w:t>
      </w:r>
      <w:r w:rsidRPr="00C06F88">
        <w:t>ENG 2-31a</w:t>
      </w:r>
    </w:p>
    <w:p w14:paraId="038FE012" w14:textId="4315807C" w:rsidR="00C25A01" w:rsidRPr="00D65002" w:rsidRDefault="00913895" w:rsidP="00401F69">
      <w:r>
        <w:t>When Archie and Bell lose Seb in the crowd</w:t>
      </w:r>
      <w:r w:rsidR="00764A9F">
        <w:t>,</w:t>
      </w:r>
      <w:r>
        <w:t xml:space="preserve"> they feel scared and sad</w:t>
      </w:r>
      <w:r w:rsidR="00C25A01">
        <w:t>. Archie plays through everything that has gone wrong in his head</w:t>
      </w:r>
      <w:r w:rsidR="001A0F00">
        <w:t>, and he begins to</w:t>
      </w:r>
      <w:r w:rsidR="00C25A01">
        <w:t xml:space="preserve"> feel </w:t>
      </w:r>
      <w:r w:rsidR="001A0F00">
        <w:t>constricted</w:t>
      </w:r>
      <w:r w:rsidR="00C25A01">
        <w:t xml:space="preserve"> and unable to breathe</w:t>
      </w:r>
      <w:r w:rsidR="00D047BD">
        <w:t>:</w:t>
      </w:r>
    </w:p>
    <w:p w14:paraId="4F65C495" w14:textId="0B707A12" w:rsidR="008F4955" w:rsidRPr="0095215B" w:rsidRDefault="00764A9F" w:rsidP="0019491E">
      <w:pPr>
        <w:ind w:left="720"/>
      </w:pPr>
      <w:r w:rsidRPr="0095215B">
        <w:t>‘</w:t>
      </w:r>
      <w:r w:rsidR="008F4955" w:rsidRPr="0095215B">
        <w:t xml:space="preserve">I tried to speak, to say something, anything, that might solve this nightmare. But my voice had snagged in my throat and vanished altogether. Everything seemed closer than before, pressing in on us from all sides. It felt like I couldn’t breathe, like if I even tried I might just break into little pieces. </w:t>
      </w:r>
      <w:r w:rsidR="000E1E58" w:rsidRPr="0095215B">
        <w:t>I thought about this morning, about the last few weeks, about how everything had mounted up until now, when it was all about to tip and come crashing back down.</w:t>
      </w:r>
      <w:r w:rsidRPr="0095215B">
        <w:t>’</w:t>
      </w:r>
    </w:p>
    <w:p w14:paraId="4193C1D2" w14:textId="47466895" w:rsidR="00913895" w:rsidRDefault="00913895" w:rsidP="00401F69">
      <w:r>
        <w:lastRenderedPageBreak/>
        <w:t xml:space="preserve">Ask </w:t>
      </w:r>
      <w:r w:rsidR="00D047BD">
        <w:t>your pupils</w:t>
      </w:r>
      <w:r>
        <w:t xml:space="preserve"> if they have ever been lost or lost someone in a crowd or a public place. Discuss how this felt, </w:t>
      </w:r>
      <w:r w:rsidR="00C25A01">
        <w:t>or how any moment of panic feels, and then chat about what helps to</w:t>
      </w:r>
      <w:r>
        <w:t xml:space="preserve"> </w:t>
      </w:r>
      <w:r w:rsidR="00C25A01">
        <w:t xml:space="preserve">calm us down </w:t>
      </w:r>
      <w:r>
        <w:t xml:space="preserve">and the emotions </w:t>
      </w:r>
      <w:r w:rsidR="00C25A01">
        <w:t>we feel</w:t>
      </w:r>
      <w:r>
        <w:t xml:space="preserve"> when finally reunited. Gather some descriptive words</w:t>
      </w:r>
      <w:r w:rsidR="00C25A01">
        <w:t xml:space="preserve"> to convey these feelings.</w:t>
      </w:r>
    </w:p>
    <w:p w14:paraId="5C7F605E" w14:textId="78152292" w:rsidR="00913895" w:rsidRPr="006B4A86" w:rsidRDefault="00C25A01" w:rsidP="00401F69">
      <w:r>
        <w:t>Ask pupils to w</w:t>
      </w:r>
      <w:r w:rsidR="00913895">
        <w:t>rite a short story about being lost, with an emphasis on the emotions and internal feelings of the central char</w:t>
      </w:r>
      <w:r>
        <w:t>acters.</w:t>
      </w:r>
      <w:r w:rsidR="00913895">
        <w:t xml:space="preserve"> </w:t>
      </w:r>
      <w:r w:rsidR="001E127A">
        <w:br/>
      </w:r>
    </w:p>
    <w:p w14:paraId="3D5DAE53" w14:textId="534E2603" w:rsidR="00487677" w:rsidRDefault="00487677" w:rsidP="008D2F39">
      <w:pPr>
        <w:pStyle w:val="Heading3"/>
      </w:pPr>
      <w:bookmarkStart w:id="61" w:name="_Toc92362925"/>
      <w:bookmarkStart w:id="62" w:name="_Toc93417088"/>
      <w:bookmarkStart w:id="63" w:name="_Toc94265139"/>
      <w:r w:rsidRPr="006B4A86">
        <w:t>Pride and Pr</w:t>
      </w:r>
      <w:r>
        <w:t>otest</w:t>
      </w:r>
      <w:bookmarkEnd w:id="61"/>
      <w:bookmarkEnd w:id="62"/>
      <w:bookmarkEnd w:id="63"/>
      <w:r w:rsidRPr="00E61486">
        <w:t xml:space="preserve"> </w:t>
      </w:r>
    </w:p>
    <w:p w14:paraId="4DF5774D" w14:textId="77777777" w:rsidR="00487677" w:rsidRPr="006B4A86" w:rsidRDefault="00487677" w:rsidP="00487677">
      <w:pPr>
        <w:rPr>
          <w:b/>
        </w:rPr>
      </w:pPr>
      <w:r w:rsidRPr="00D658B9">
        <w:t>SOC 2-06a</w:t>
      </w:r>
    </w:p>
    <w:p w14:paraId="5CEE93F2" w14:textId="6869EE3A" w:rsidR="00487677" w:rsidRDefault="00487677" w:rsidP="00487677">
      <w:r w:rsidRPr="006B4A86">
        <w:t>In the book Seb explains that Pride is still considered a protest</w:t>
      </w:r>
      <w:bookmarkStart w:id="64" w:name="_GoBack"/>
      <w:bookmarkEnd w:id="64"/>
      <w:r w:rsidRPr="006B4A86">
        <w:t xml:space="preserve"> as well as a party. </w:t>
      </w:r>
      <w:r>
        <w:t>Discuss</w:t>
      </w:r>
      <w:r w:rsidRPr="006B4A86">
        <w:t xml:space="preserve"> the history of Pride and the Stonewall riots </w:t>
      </w:r>
      <w:r>
        <w:t xml:space="preserve">with </w:t>
      </w:r>
      <w:r w:rsidR="00D047BD">
        <w:t>pupils</w:t>
      </w:r>
      <w:r>
        <w:t xml:space="preserve"> and show them how this </w:t>
      </w:r>
      <w:r w:rsidRPr="006B4A86">
        <w:t>started</w:t>
      </w:r>
      <w:r w:rsidR="00D047BD">
        <w:t xml:space="preserve"> as</w:t>
      </w:r>
      <w:r w:rsidRPr="006B4A86">
        <w:t xml:space="preserve"> </w:t>
      </w:r>
      <w:r>
        <w:t>a movement for equality that quickly spread around the world</w:t>
      </w:r>
      <w:r w:rsidRPr="006B4A86">
        <w:t>.</w:t>
      </w:r>
      <w:r w:rsidR="00256C46">
        <w:t xml:space="preserve"> You could watch this </w:t>
      </w:r>
      <w:hyperlink r:id="rId18" w:history="1">
        <w:r w:rsidR="00256C46" w:rsidRPr="006D6BA7">
          <w:rPr>
            <w:rStyle w:val="Hyperlink"/>
          </w:rPr>
          <w:t>short film about Stonewall and Pride</w:t>
        </w:r>
      </w:hyperlink>
      <w:r w:rsidR="00256C46">
        <w:t xml:space="preserve">, or create </w:t>
      </w:r>
      <w:r w:rsidR="0019491E">
        <w:t xml:space="preserve">your own presentation for the class using </w:t>
      </w:r>
      <w:r w:rsidR="00D047BD">
        <w:t>resources</w:t>
      </w:r>
      <w:r w:rsidR="0019491E">
        <w:t xml:space="preserve"> such as </w:t>
      </w:r>
      <w:hyperlink r:id="rId19" w:history="1">
        <w:r w:rsidR="0019491E" w:rsidRPr="0019491E">
          <w:rPr>
            <w:rStyle w:val="Hyperlink"/>
          </w:rPr>
          <w:t>BBC Bitesize</w:t>
        </w:r>
      </w:hyperlink>
      <w:r w:rsidR="0019491E">
        <w:t xml:space="preserve"> . </w:t>
      </w:r>
      <w:r>
        <w:t>Explain that many world</w:t>
      </w:r>
      <w:r w:rsidR="00D047BD">
        <w:t>-</w:t>
      </w:r>
      <w:r>
        <w:t xml:space="preserve">changing </w:t>
      </w:r>
      <w:r w:rsidR="00D047BD">
        <w:t>movements</w:t>
      </w:r>
      <w:r>
        <w:t xml:space="preserve"> started with single events or small protests. </w:t>
      </w:r>
    </w:p>
    <w:p w14:paraId="47AE95FD" w14:textId="2B8E2D55" w:rsidR="005B69A2" w:rsidRDefault="00487677" w:rsidP="005B69A2">
      <w:r>
        <w:t>Next</w:t>
      </w:r>
      <w:r w:rsidR="00D047BD">
        <w:t>,</w:t>
      </w:r>
      <w:r>
        <w:t xml:space="preserve"> ask </w:t>
      </w:r>
      <w:r w:rsidR="00D047BD">
        <w:t>pupils</w:t>
      </w:r>
      <w:r>
        <w:t xml:space="preserve"> to choose a cause that they </w:t>
      </w:r>
      <w:r w:rsidRPr="006B4A86">
        <w:t>feel passionate about</w:t>
      </w:r>
      <w:r>
        <w:t xml:space="preserve"> and research how </w:t>
      </w:r>
      <w:r w:rsidR="00D047BD">
        <w:t>that movement began</w:t>
      </w:r>
      <w:r>
        <w:t>. Working in small groups or individually, ask them to consider</w:t>
      </w:r>
      <w:r w:rsidRPr="006B4A86">
        <w:t xml:space="preserve"> the pivotal moments and some of the</w:t>
      </w:r>
      <w:r>
        <w:t xml:space="preserve"> influential people who </w:t>
      </w:r>
      <w:r w:rsidRPr="006B4A86">
        <w:t xml:space="preserve">shaped where </w:t>
      </w:r>
      <w:r>
        <w:t xml:space="preserve">their cause is today, and how much has changed or been achieved. </w:t>
      </w:r>
      <w:r w:rsidR="005B69A2">
        <w:t>Finally, ask them to c</w:t>
      </w:r>
      <w:r w:rsidR="005B69A2" w:rsidRPr="006B4A86">
        <w:t xml:space="preserve">reate a visual timeline of </w:t>
      </w:r>
      <w:r w:rsidR="005B69A2">
        <w:t>their findings</w:t>
      </w:r>
      <w:r w:rsidR="005B69A2" w:rsidRPr="006B4A86">
        <w:t>.</w:t>
      </w:r>
    </w:p>
    <w:p w14:paraId="0FBCD40B" w14:textId="77777777" w:rsidR="00487677" w:rsidRPr="006B4A86" w:rsidRDefault="00487677" w:rsidP="00487677"/>
    <w:p w14:paraId="5A1F6843" w14:textId="6B0734EC" w:rsidR="00487677" w:rsidRDefault="00487677" w:rsidP="008D2F39">
      <w:pPr>
        <w:pStyle w:val="Heading3"/>
      </w:pPr>
      <w:bookmarkStart w:id="65" w:name="_Toc92362926"/>
      <w:bookmarkStart w:id="66" w:name="_Toc93417089"/>
      <w:bookmarkStart w:id="67" w:name="_Toc94265140"/>
      <w:r w:rsidRPr="006B4A86">
        <w:t>Planning</w:t>
      </w:r>
      <w:bookmarkEnd w:id="65"/>
      <w:bookmarkEnd w:id="66"/>
      <w:bookmarkEnd w:id="67"/>
      <w:r w:rsidR="0059731B">
        <w:t xml:space="preserve"> </w:t>
      </w:r>
    </w:p>
    <w:p w14:paraId="01EFAA03" w14:textId="77777777" w:rsidR="00487677" w:rsidRPr="00424F19" w:rsidRDefault="00487677" w:rsidP="00487677">
      <w:r w:rsidRPr="00424F19">
        <w:t>HWB 2-16a</w:t>
      </w:r>
      <w:r>
        <w:t>,</w:t>
      </w:r>
      <w:r w:rsidRPr="00424F19">
        <w:t xml:space="preserve"> HWB 2-17a</w:t>
      </w:r>
      <w:r>
        <w:t>,</w:t>
      </w:r>
      <w:r w:rsidRPr="00424F19">
        <w:t xml:space="preserve"> HWB 2-18a </w:t>
      </w:r>
    </w:p>
    <w:p w14:paraId="6259D622" w14:textId="73E65A88" w:rsidR="00487677" w:rsidRDefault="00487677" w:rsidP="00487677">
      <w:r w:rsidRPr="006B4A86">
        <w:t xml:space="preserve">In the book, Archie, Seb and Bell </w:t>
      </w:r>
      <w:r>
        <w:t xml:space="preserve">fail to properly </w:t>
      </w:r>
      <w:r w:rsidRPr="006B4A86">
        <w:t xml:space="preserve">plan their trip to London </w:t>
      </w:r>
      <w:r>
        <w:t xml:space="preserve">and </w:t>
      </w:r>
      <w:r w:rsidRPr="006B4A86">
        <w:t xml:space="preserve">things rapidly go wrong and they </w:t>
      </w:r>
      <w:r w:rsidR="00D047BD">
        <w:t xml:space="preserve">soon </w:t>
      </w:r>
      <w:r w:rsidRPr="006B4A86">
        <w:t xml:space="preserve">become separated. Split into groups and discuss what makes a good plan for a safe and fun day out. Different groups might choose a different location, for example: a hill walk, a day in the city, a trip to the beach or a train journey. </w:t>
      </w:r>
    </w:p>
    <w:p w14:paraId="2B78B42A" w14:textId="4FAAC536" w:rsidR="00487677" w:rsidRDefault="00487677" w:rsidP="00487677">
      <w:r>
        <w:t>Ask groups to come up with two l</w:t>
      </w:r>
      <w:r w:rsidRPr="006B4A86">
        <w:t>ist</w:t>
      </w:r>
      <w:r>
        <w:t>s. The first list should include</w:t>
      </w:r>
      <w:r w:rsidRPr="006B4A86">
        <w:t xml:space="preserve"> essential things </w:t>
      </w:r>
      <w:r>
        <w:t>they think they should take with them or do (such as inform a parent or buy a ticket).</w:t>
      </w:r>
      <w:r w:rsidR="0059731B">
        <w:t xml:space="preserve"> </w:t>
      </w:r>
      <w:r>
        <w:t>The second list should have things that would be nice to have on the trip but are not essential. Finally, get them to consider</w:t>
      </w:r>
      <w:r w:rsidRPr="006B4A86">
        <w:t xml:space="preserve"> what might go wrong and </w:t>
      </w:r>
      <w:r>
        <w:t>come up with an action plan that</w:t>
      </w:r>
      <w:r w:rsidRPr="006B4A86">
        <w:t xml:space="preserve"> </w:t>
      </w:r>
      <w:r>
        <w:t>would solve any problems that could arise.</w:t>
      </w:r>
      <w:r w:rsidRPr="006B4A86">
        <w:t xml:space="preserve"> </w:t>
      </w:r>
    </w:p>
    <w:p w14:paraId="50A4899F" w14:textId="0E523522" w:rsidR="00393985" w:rsidRDefault="00393985">
      <w:pPr>
        <w:spacing w:line="259" w:lineRule="auto"/>
      </w:pPr>
      <w:r>
        <w:br w:type="page"/>
      </w:r>
    </w:p>
    <w:p w14:paraId="0DD4B8E6" w14:textId="77777777" w:rsidR="008F78CC" w:rsidRDefault="008F78CC" w:rsidP="008D2F39">
      <w:pPr>
        <w:pStyle w:val="Heading3"/>
      </w:pPr>
      <w:bookmarkStart w:id="68" w:name="_Toc93417090"/>
      <w:bookmarkStart w:id="69" w:name="_Toc94265141"/>
      <w:bookmarkStart w:id="70" w:name="_Toc92362927"/>
      <w:r>
        <w:lastRenderedPageBreak/>
        <w:t>Friendship</w:t>
      </w:r>
      <w:bookmarkEnd w:id="68"/>
      <w:bookmarkEnd w:id="69"/>
    </w:p>
    <w:p w14:paraId="34C60907" w14:textId="77777777" w:rsidR="008F78CC" w:rsidRPr="00023124" w:rsidRDefault="008F78CC" w:rsidP="008F78CC">
      <w:r w:rsidRPr="00023124">
        <w:t>HWB 2-44b</w:t>
      </w:r>
    </w:p>
    <w:p w14:paraId="2C55113C" w14:textId="07FF1716" w:rsidR="008F78CC" w:rsidRDefault="008F78CC" w:rsidP="008F78CC">
      <w:r>
        <w:t>Bell and Seb are really good friends to Archie and</w:t>
      </w:r>
      <w:r w:rsidR="00710E23">
        <w:t>,</w:t>
      </w:r>
      <w:r>
        <w:t xml:space="preserve"> even though their personalities are very different</w:t>
      </w:r>
      <w:r w:rsidR="00710E23">
        <w:t>,</w:t>
      </w:r>
      <w:r>
        <w:t xml:space="preserve"> they all look out for each other and support Archie when things are tough. Split into groups and discuss what makes a good friend and what might make </w:t>
      </w:r>
      <w:r w:rsidR="00D047BD">
        <w:t xml:space="preserve">someone </w:t>
      </w:r>
      <w:r>
        <w:t>a bad friend. Discuss how friends can support each other, what we would like our friends to help us with, and how we might be a good friend to others. Think about what it feels like when you feel lonely and need a friend to talk to.</w:t>
      </w:r>
    </w:p>
    <w:p w14:paraId="5682ED68" w14:textId="0859478C" w:rsidR="008F78CC" w:rsidRDefault="001C125C" w:rsidP="008F78CC">
      <w:r>
        <w:t>Create a friendship display in the classroom and a</w:t>
      </w:r>
      <w:r w:rsidR="008F78CC">
        <w:t xml:space="preserve">sk the class to think of ways we can ensure that everyone feels that they have a friend to chat to and play with when they feel lonely. </w:t>
      </w:r>
    </w:p>
    <w:p w14:paraId="3DA919C7" w14:textId="77777777" w:rsidR="008F78CC" w:rsidRDefault="008F78CC" w:rsidP="008F78CC"/>
    <w:p w14:paraId="534074D9" w14:textId="77777777" w:rsidR="00487677" w:rsidRDefault="00487677" w:rsidP="008D2F39">
      <w:pPr>
        <w:pStyle w:val="Heading3"/>
      </w:pPr>
      <w:bookmarkStart w:id="71" w:name="_Toc93417091"/>
      <w:bookmarkStart w:id="72" w:name="_Toc94265142"/>
      <w:r w:rsidRPr="006B4A86">
        <w:t>Oscar’s cake</w:t>
      </w:r>
      <w:bookmarkEnd w:id="70"/>
      <w:bookmarkEnd w:id="71"/>
      <w:bookmarkEnd w:id="72"/>
    </w:p>
    <w:p w14:paraId="6ACF8BBC" w14:textId="77777777" w:rsidR="00487677" w:rsidRPr="006B4A86" w:rsidRDefault="00487677" w:rsidP="00487677">
      <w:r w:rsidRPr="00AA5CC1">
        <w:t>MNU 2-07a</w:t>
      </w:r>
    </w:p>
    <w:p w14:paraId="3730A282" w14:textId="1242FD2C" w:rsidR="00487677" w:rsidRDefault="00710E23" w:rsidP="00487677">
      <w:r>
        <w:t xml:space="preserve">In the book Oscar uses a cake metaphor to explain how being gay is just a </w:t>
      </w:r>
      <w:r w:rsidR="004238B3">
        <w:t>one</w:t>
      </w:r>
      <w:r>
        <w:t xml:space="preserve"> part of</w:t>
      </w:r>
      <w:r w:rsidR="0059731B">
        <w:t xml:space="preserve"> who</w:t>
      </w:r>
      <w:r>
        <w:t xml:space="preserve"> </w:t>
      </w:r>
      <w:r w:rsidR="004238B3">
        <w:t>Archie’s dad</w:t>
      </w:r>
      <w:r w:rsidR="0059731B">
        <w:t xml:space="preserve"> is</w:t>
      </w:r>
      <w:r w:rsidR="004238B3">
        <w:t>.</w:t>
      </w:r>
      <w:r>
        <w:t xml:space="preserve"> </w:t>
      </w:r>
      <w:r w:rsidR="00487677" w:rsidRPr="006B4A86">
        <w:t>As</w:t>
      </w:r>
      <w:r w:rsidR="0019491E">
        <w:t>k children to choose eight</w:t>
      </w:r>
      <w:r w:rsidR="00487677" w:rsidRPr="006B4A86">
        <w:t xml:space="preserve"> things that they think are an important part of who they are</w:t>
      </w:r>
      <w:r w:rsidR="0059731B">
        <w:t xml:space="preserve"> – this could be anything </w:t>
      </w:r>
      <w:r w:rsidR="00487677" w:rsidRPr="006B4A86">
        <w:t>that reflect</w:t>
      </w:r>
      <w:r w:rsidR="0059731B">
        <w:t>s</w:t>
      </w:r>
      <w:r w:rsidR="00487677" w:rsidRPr="006B4A86">
        <w:t xml:space="preserve"> the activities they enjoy or how they see themselves. Are they Scottish? </w:t>
      </w:r>
      <w:r w:rsidR="009B472C" w:rsidRPr="006B4A86">
        <w:t>Dark</w:t>
      </w:r>
      <w:r w:rsidR="00487677" w:rsidRPr="006B4A86">
        <w:t xml:space="preserve"> haired? </w:t>
      </w:r>
      <w:r w:rsidR="009B472C" w:rsidRPr="006B4A86">
        <w:t>A</w:t>
      </w:r>
      <w:r w:rsidR="00487677" w:rsidRPr="006B4A86">
        <w:t xml:space="preserve"> gamer? </w:t>
      </w:r>
      <w:r w:rsidR="009B472C" w:rsidRPr="006B4A86">
        <w:t>Great</w:t>
      </w:r>
      <w:r w:rsidR="00487677" w:rsidRPr="006B4A86">
        <w:t xml:space="preserve"> at baking? </w:t>
      </w:r>
      <w:r w:rsidR="009B472C" w:rsidRPr="006B4A86">
        <w:t>A</w:t>
      </w:r>
      <w:r w:rsidR="00487677" w:rsidRPr="006B4A86">
        <w:t xml:space="preserve"> sister? </w:t>
      </w:r>
      <w:r w:rsidR="009B472C" w:rsidRPr="006B4A86">
        <w:t>Do</w:t>
      </w:r>
      <w:r w:rsidR="00487677" w:rsidRPr="006B4A86">
        <w:t xml:space="preserve"> they love </w:t>
      </w:r>
      <w:r w:rsidR="0059731B" w:rsidRPr="006B4A86">
        <w:t>chocolate?</w:t>
      </w:r>
      <w:r w:rsidR="00487677" w:rsidRPr="006B4A86">
        <w:t xml:space="preserve"> </w:t>
      </w:r>
    </w:p>
    <w:p w14:paraId="5FD72EC4" w14:textId="2B9D964E" w:rsidR="00487677" w:rsidRDefault="00487677" w:rsidP="00487677">
      <w:r w:rsidRPr="006B4A86">
        <w:t>Now ask them to create a pie chart (or cake chart in this case</w:t>
      </w:r>
      <w:r w:rsidR="0059731B">
        <w:t>!</w:t>
      </w:r>
      <w:r w:rsidRPr="006B4A86">
        <w:t>) and choose how big a slice of the</w:t>
      </w:r>
      <w:r>
        <w:t>ir ‘personality</w:t>
      </w:r>
      <w:r w:rsidRPr="006B4A86">
        <w:t xml:space="preserve"> cake</w:t>
      </w:r>
      <w:r>
        <w:t>’</w:t>
      </w:r>
      <w:r w:rsidRPr="006B4A86">
        <w:t xml:space="preserve"> each of these things represents</w:t>
      </w:r>
      <w:r>
        <w:t>,</w:t>
      </w:r>
      <w:r w:rsidRPr="006B4A86">
        <w:t xml:space="preserve"> using percentages.</w:t>
      </w:r>
      <w:r w:rsidR="0059731B">
        <w:t xml:space="preserve"> </w:t>
      </w:r>
      <w:r w:rsidRPr="006B4A86">
        <w:t>They could use a spreadsheet to work it out or do it by hand.</w:t>
      </w:r>
      <w:r w:rsidR="0059731B">
        <w:t xml:space="preserve"> </w:t>
      </w:r>
      <w:r w:rsidRPr="006B4A86">
        <w:t>Ask them to draw out their cakes and colour in each slice to represent the different aspect they have chosen.</w:t>
      </w:r>
    </w:p>
    <w:p w14:paraId="499B7491" w14:textId="6B347074" w:rsidR="0019491E" w:rsidRDefault="0019491E" w:rsidP="00487677">
      <w:r>
        <w:t>Looking at the cakes they have created, discuss how easy or difficult it was to choose only eight personality traits. Was this enough? How many would you need to get a real sense of who someone was? Does the percentage of a particular trait change depending on who we are with</w:t>
      </w:r>
      <w:r w:rsidR="00492CB7">
        <w:t>,</w:t>
      </w:r>
      <w:r>
        <w:t xml:space="preserve"> or where we are, e.g. are we more of a ‘sister’ at home, or more ‘gamer’ with our friends?</w:t>
      </w:r>
      <w:r w:rsidR="00492CB7">
        <w:t xml:space="preserve"> Is it really possible, or fair, to distil someone into just a few traits?</w:t>
      </w:r>
    </w:p>
    <w:p w14:paraId="65E1C328" w14:textId="159A3975" w:rsidR="00492CB7" w:rsidRPr="006B4A86" w:rsidRDefault="00492CB7" w:rsidP="00492CB7">
      <w:r>
        <w:t xml:space="preserve">As a potential extension </w:t>
      </w:r>
      <w:r w:rsidR="0059731B">
        <w:t>activity,</w:t>
      </w:r>
      <w:r>
        <w:t xml:space="preserve"> you could explore the poem </w:t>
      </w:r>
      <w:hyperlink r:id="rId20" w:history="1">
        <w:r w:rsidRPr="00492CB7">
          <w:rPr>
            <w:rStyle w:val="Hyperlink"/>
            <w:i/>
          </w:rPr>
          <w:t>Where I’m From</w:t>
        </w:r>
      </w:hyperlink>
      <w:r>
        <w:t xml:space="preserve"> by Melanie Poonai with the class, and create your own poems about what makes us who we are. </w:t>
      </w:r>
    </w:p>
    <w:p w14:paraId="3D8C960C" w14:textId="77777777" w:rsidR="008F78CC" w:rsidRPr="00023124" w:rsidRDefault="008F78CC" w:rsidP="00023124"/>
    <w:p w14:paraId="36E06476" w14:textId="3E26FE8E" w:rsidR="00393985" w:rsidRDefault="00393985">
      <w:pPr>
        <w:spacing w:line="259" w:lineRule="auto"/>
        <w:rPr>
          <w:b/>
          <w:bCs/>
          <w:sz w:val="28"/>
          <w:szCs w:val="28"/>
        </w:rPr>
      </w:pPr>
      <w:bookmarkStart w:id="73" w:name="_Toc92362928"/>
      <w:bookmarkStart w:id="74" w:name="_Toc93417092"/>
      <w:bookmarkStart w:id="75" w:name="_Toc94265143"/>
      <w:r>
        <w:br w:type="page"/>
      </w:r>
    </w:p>
    <w:p w14:paraId="2D1D66A9" w14:textId="10F8E11A" w:rsidR="009B472C" w:rsidRDefault="009B472C" w:rsidP="008D2F39">
      <w:pPr>
        <w:pStyle w:val="Heading3"/>
      </w:pPr>
      <w:r>
        <w:lastRenderedPageBreak/>
        <w:t>Flyer</w:t>
      </w:r>
      <w:bookmarkEnd w:id="73"/>
      <w:bookmarkEnd w:id="74"/>
      <w:bookmarkEnd w:id="75"/>
    </w:p>
    <w:p w14:paraId="5BF82E1F" w14:textId="77777777" w:rsidR="009B472C" w:rsidRPr="00D658B9" w:rsidRDefault="009B472C" w:rsidP="009B472C">
      <w:r w:rsidRPr="00D658B9">
        <w:t>EXA 2-06a</w:t>
      </w:r>
      <w:r w:rsidR="00C06F88">
        <w:t xml:space="preserve">, </w:t>
      </w:r>
      <w:r w:rsidR="00C06F88" w:rsidRPr="00C06F88">
        <w:t>LIT 2-24a</w:t>
      </w:r>
    </w:p>
    <w:p w14:paraId="5B0E3519" w14:textId="6E69C842" w:rsidR="009B472C" w:rsidRDefault="009B472C" w:rsidP="009B472C">
      <w:r w:rsidRPr="006B4A86">
        <w:t xml:space="preserve">Finding </w:t>
      </w:r>
      <w:r>
        <w:t>the</w:t>
      </w:r>
      <w:r w:rsidRPr="006B4A86">
        <w:t xml:space="preserve"> Pride Parade flyer soon leads Archie, Seb and Bell on an unforgettable adventure. </w:t>
      </w:r>
      <w:r w:rsidR="0059731B">
        <w:t>Ask pupils to design</w:t>
      </w:r>
      <w:r w:rsidRPr="006B4A86">
        <w:t xml:space="preserve"> </w:t>
      </w:r>
      <w:r w:rsidR="0059731B">
        <w:t>thei</w:t>
      </w:r>
      <w:r w:rsidRPr="006B4A86">
        <w:t xml:space="preserve">r own colourful flyer for a Pride event. </w:t>
      </w:r>
      <w:r w:rsidR="0059731B">
        <w:t>They</w:t>
      </w:r>
      <w:r w:rsidRPr="006B4A86">
        <w:t xml:space="preserve"> can choose a real event that is happening near</w:t>
      </w:r>
      <w:r w:rsidR="0059731B">
        <w:t>by</w:t>
      </w:r>
      <w:r w:rsidRPr="006B4A86">
        <w:t xml:space="preserve">, make one up, or design one for an event somewhere else, e.g. Glasgow Pride. </w:t>
      </w:r>
    </w:p>
    <w:p w14:paraId="4E5D395A" w14:textId="0E9910EE" w:rsidR="0059731B" w:rsidRDefault="009B472C" w:rsidP="009B472C">
      <w:r w:rsidRPr="006B4A86">
        <w:t xml:space="preserve">Make sure </w:t>
      </w:r>
      <w:r w:rsidR="0059731B">
        <w:t>to</w:t>
      </w:r>
      <w:r w:rsidRPr="006B4A86">
        <w:t xml:space="preserve"> think about which design elements are important.</w:t>
      </w:r>
      <w:r w:rsidR="0059731B">
        <w:t xml:space="preserve"> </w:t>
      </w:r>
      <w:r w:rsidRPr="006B4A86">
        <w:t xml:space="preserve">Consider the information </w:t>
      </w:r>
      <w:r w:rsidR="0059731B">
        <w:t>that</w:t>
      </w:r>
      <w:r w:rsidRPr="006B4A86">
        <w:t xml:space="preserve"> should</w:t>
      </w:r>
      <w:r w:rsidR="0059731B">
        <w:t xml:space="preserve"> be</w:t>
      </w:r>
      <w:r w:rsidRPr="006B4A86">
        <w:t xml:space="preserve"> include</w:t>
      </w:r>
      <w:r w:rsidR="0059731B">
        <w:t>d</w:t>
      </w:r>
      <w:r w:rsidRPr="006B4A86">
        <w:t xml:space="preserve">, how </w:t>
      </w:r>
      <w:r>
        <w:t>readable</w:t>
      </w:r>
      <w:r w:rsidRPr="006B4A86">
        <w:t xml:space="preserve"> the font is, what size </w:t>
      </w:r>
      <w:r>
        <w:t xml:space="preserve">different sections should be </w:t>
      </w:r>
      <w:r w:rsidRPr="006B4A86">
        <w:t xml:space="preserve">and </w:t>
      </w:r>
      <w:r>
        <w:t>if</w:t>
      </w:r>
      <w:r w:rsidRPr="006B4A86">
        <w:t xml:space="preserve"> the illustrations catch the eye. </w:t>
      </w:r>
      <w:r>
        <w:t>Does</w:t>
      </w:r>
      <w:r w:rsidRPr="006B4A86">
        <w:t xml:space="preserve"> </w:t>
      </w:r>
      <w:r w:rsidR="0059731B">
        <w:t>their</w:t>
      </w:r>
      <w:r w:rsidRPr="006B4A86">
        <w:t xml:space="preserve"> flyer </w:t>
      </w:r>
      <w:r>
        <w:t>make</w:t>
      </w:r>
      <w:r w:rsidRPr="006B4A86">
        <w:t xml:space="preserve"> it sound like a great event </w:t>
      </w:r>
      <w:r>
        <w:t>to go to and will someone picking it up know the right time, date and place?</w:t>
      </w:r>
    </w:p>
    <w:p w14:paraId="74DC019F" w14:textId="7FE321CC" w:rsidR="009B472C" w:rsidRPr="006B4A86" w:rsidRDefault="009B472C" w:rsidP="0059731B">
      <w:pPr>
        <w:spacing w:line="259" w:lineRule="auto"/>
      </w:pPr>
    </w:p>
    <w:p w14:paraId="335E951C" w14:textId="7DF3CC33" w:rsidR="00401F69" w:rsidRDefault="00401F69" w:rsidP="008D2F39">
      <w:pPr>
        <w:pStyle w:val="Heading3"/>
      </w:pPr>
      <w:bookmarkStart w:id="76" w:name="_Toc92362929"/>
      <w:bookmarkStart w:id="77" w:name="_Toc93417093"/>
      <w:bookmarkStart w:id="78" w:name="_Toc94265144"/>
      <w:r>
        <w:t xml:space="preserve">Costume </w:t>
      </w:r>
      <w:r w:rsidRPr="006B4A86">
        <w:t>design</w:t>
      </w:r>
      <w:bookmarkEnd w:id="76"/>
      <w:bookmarkEnd w:id="77"/>
      <w:bookmarkEnd w:id="78"/>
    </w:p>
    <w:p w14:paraId="4E8B1EEC" w14:textId="77777777" w:rsidR="00401F69" w:rsidRPr="006B4A86" w:rsidRDefault="00401F69" w:rsidP="00401F69">
      <w:pPr>
        <w:rPr>
          <w:b/>
        </w:rPr>
      </w:pPr>
      <w:r w:rsidRPr="00D658B9">
        <w:t>TCH 2-11a</w:t>
      </w:r>
      <w:r>
        <w:t xml:space="preserve">, </w:t>
      </w:r>
      <w:r w:rsidRPr="00424F19">
        <w:t>EXA 2-05a</w:t>
      </w:r>
    </w:p>
    <w:p w14:paraId="4A2E3613" w14:textId="55B9DCAF" w:rsidR="000214E5" w:rsidRDefault="00401F69" w:rsidP="00401F69">
      <w:r w:rsidRPr="006B4A86">
        <w:t>A large part of any Pride march or celebration are the wonderful, creative and colourful costumes and make up worn by</w:t>
      </w:r>
      <w:r w:rsidR="007A4AFC">
        <w:t xml:space="preserve"> some of the</w:t>
      </w:r>
      <w:r w:rsidRPr="006B4A86">
        <w:t xml:space="preserve"> people attending and performing. Look at pictures of Pride events from across the world</w:t>
      </w:r>
      <w:r>
        <w:t xml:space="preserve"> and you will see all kinds of r</w:t>
      </w:r>
      <w:r w:rsidRPr="006B4A86">
        <w:t>ainbow clothing, glorious wigs, sparkling jewellery, fabulous face paints and stunning make up</w:t>
      </w:r>
      <w:r>
        <w:t>.</w:t>
      </w:r>
      <w:r w:rsidR="0059731B">
        <w:t xml:space="preserve"> </w:t>
      </w:r>
    </w:p>
    <w:p w14:paraId="75AE6516" w14:textId="60E89896" w:rsidR="001C125C" w:rsidRDefault="00401F69" w:rsidP="001E127A">
      <w:r>
        <w:t>Using the template provided</w:t>
      </w:r>
      <w:r w:rsidR="007A4AFC">
        <w:t xml:space="preserve"> on the last page of this resource</w:t>
      </w:r>
      <w:r>
        <w:t>,</w:t>
      </w:r>
      <w:r w:rsidR="0059731B">
        <w:t xml:space="preserve"> ask pupils to</w:t>
      </w:r>
      <w:r>
        <w:t xml:space="preserve"> design</w:t>
      </w:r>
      <w:r w:rsidRPr="006B4A86">
        <w:t xml:space="preserve"> a </w:t>
      </w:r>
      <w:r>
        <w:t xml:space="preserve">fabulous </w:t>
      </w:r>
      <w:r w:rsidRPr="006B4A86">
        <w:t>Pride costume for someone to wear</w:t>
      </w:r>
      <w:r>
        <w:t xml:space="preserve">. </w:t>
      </w:r>
      <w:bookmarkStart w:id="79" w:name="_Toc92362930"/>
      <w:r w:rsidR="001E127A">
        <w:br/>
      </w:r>
    </w:p>
    <w:p w14:paraId="4AD219C7" w14:textId="7F18CE47" w:rsidR="00401F69" w:rsidRDefault="00401F69" w:rsidP="008D2F39">
      <w:pPr>
        <w:pStyle w:val="Heading3"/>
      </w:pPr>
      <w:bookmarkStart w:id="80" w:name="_Toc93417094"/>
      <w:bookmarkStart w:id="81" w:name="_Toc94265145"/>
      <w:r w:rsidRPr="006B4A86">
        <w:t>Secrets</w:t>
      </w:r>
      <w:bookmarkEnd w:id="79"/>
      <w:bookmarkEnd w:id="80"/>
      <w:bookmarkEnd w:id="81"/>
    </w:p>
    <w:p w14:paraId="7933B271" w14:textId="77777777" w:rsidR="00401F69" w:rsidRPr="006B4A86" w:rsidRDefault="00401F69" w:rsidP="00401F69">
      <w:pPr>
        <w:rPr>
          <w:b/>
        </w:rPr>
      </w:pPr>
      <w:r w:rsidRPr="00E61486">
        <w:t>EXA 2-14a</w:t>
      </w:r>
    </w:p>
    <w:p w14:paraId="4F51A05F" w14:textId="796EB174" w:rsidR="00A94216" w:rsidRDefault="00401F69" w:rsidP="00401F69">
      <w:r w:rsidRPr="006B4A86">
        <w:t xml:space="preserve">Lots of people in the book keep secrets from each other, usually leading to awkward mistakes and misunderstandings. </w:t>
      </w:r>
      <w:r w:rsidR="00EF730B">
        <w:t>Discuss the way s</w:t>
      </w:r>
      <w:r w:rsidR="00A94216">
        <w:t xml:space="preserve">ecrets </w:t>
      </w:r>
      <w:r w:rsidR="00EF730B">
        <w:t>can grow</w:t>
      </w:r>
      <w:r w:rsidR="00A94216">
        <w:t xml:space="preserve"> and </w:t>
      </w:r>
      <w:r w:rsidR="00EF730B">
        <w:t>sometimes put people in difficult situations.</w:t>
      </w:r>
    </w:p>
    <w:p w14:paraId="09823827" w14:textId="0D8302EC" w:rsidR="00401F69" w:rsidRDefault="00401F69" w:rsidP="00401F69">
      <w:r w:rsidRPr="006B4A86">
        <w:t xml:space="preserve">Split children into small groups and ask them to come up with a drama about a secret that goes wrong, gets out of hand or </w:t>
      </w:r>
      <w:r>
        <w:t>grows</w:t>
      </w:r>
      <w:r w:rsidRPr="006B4A86">
        <w:t xml:space="preserve"> </w:t>
      </w:r>
      <w:r>
        <w:t>in</w:t>
      </w:r>
      <w:r w:rsidRPr="006B4A86">
        <w:t xml:space="preserve">to something </w:t>
      </w:r>
      <w:r>
        <w:t>spectacular</w:t>
      </w:r>
      <w:r w:rsidRPr="006B4A86">
        <w:t>. If the class needs so</w:t>
      </w:r>
      <w:r>
        <w:t>m</w:t>
      </w:r>
      <w:r w:rsidR="004238B3">
        <w:t xml:space="preserve">e </w:t>
      </w:r>
      <w:r w:rsidR="005B1747">
        <w:t>inspiration,</w:t>
      </w:r>
      <w:r w:rsidR="004238B3">
        <w:t xml:space="preserve"> you can ask each group</w:t>
      </w:r>
      <w:r>
        <w:t xml:space="preserve"> to randomly choose one of prompt cards </w:t>
      </w:r>
      <w:r w:rsidR="005B1747">
        <w:t>on the next page</w:t>
      </w:r>
      <w:r w:rsidRPr="006B4A86">
        <w:t>.</w:t>
      </w:r>
    </w:p>
    <w:p w14:paraId="63B0E943" w14:textId="20A82859" w:rsidR="00A94216" w:rsidRDefault="00A94216" w:rsidP="00401F69">
      <w:r>
        <w:t xml:space="preserve">Groups can then perform their </w:t>
      </w:r>
      <w:r w:rsidR="00EF730B">
        <w:t>short sketches</w:t>
      </w:r>
      <w:r>
        <w:t xml:space="preserve"> for each other.</w:t>
      </w:r>
      <w:r w:rsidR="004036B5">
        <w:t xml:space="preserve"> Ask the groups to reflect on their sketches. </w:t>
      </w:r>
      <w:r w:rsidR="0024074D">
        <w:t>Discuss how</w:t>
      </w:r>
      <w:r w:rsidR="004036B5">
        <w:t xml:space="preserve"> </w:t>
      </w:r>
      <w:r w:rsidR="0024074D">
        <w:t>it feels to be the person lying, or the person being lied to. What stops us from telling the truth and what kind of harm might come from these secrets and lies, both for the secret keeper and the people being lied to</w:t>
      </w:r>
      <w:r w:rsidR="004D7F3F">
        <w:t>? How might the truth be beneficial?</w:t>
      </w:r>
    </w:p>
    <w:p w14:paraId="1384203A" w14:textId="77777777" w:rsidR="00E32A5E" w:rsidRPr="006B4A86" w:rsidRDefault="00E32A5E" w:rsidP="00401F69"/>
    <w:p w14:paraId="5F94A414" w14:textId="77777777" w:rsidR="00E32A5E" w:rsidRDefault="00E32A5E" w:rsidP="00E32A5E">
      <w:pPr>
        <w:sectPr w:rsidR="00E32A5E" w:rsidSect="003F7450">
          <w:footerReference w:type="default" r:id="rId21"/>
          <w:pgSz w:w="11906" w:h="16838"/>
          <w:pgMar w:top="1440" w:right="1440" w:bottom="1440" w:left="1440" w:header="709" w:footer="709" w:gutter="0"/>
          <w:cols w:space="708"/>
          <w:docGrid w:linePitch="360"/>
        </w:sectPr>
      </w:pPr>
    </w:p>
    <w:p w14:paraId="109E4B3B" w14:textId="1442AA11" w:rsidR="00086B96" w:rsidRDefault="00086B96" w:rsidP="008D2F39">
      <w:pPr>
        <w:pStyle w:val="Heading2"/>
      </w:pPr>
      <w:bookmarkStart w:id="82" w:name="_Toc93417095"/>
      <w:bookmarkStart w:id="83" w:name="_Toc94265146"/>
      <w:r>
        <w:lastRenderedPageBreak/>
        <w:t>Prompt cards for Secrets activity</w:t>
      </w:r>
      <w:bookmarkEnd w:id="82"/>
      <w:bookmarkEnd w:id="83"/>
    </w:p>
    <w:p w14:paraId="77F9AF5C" w14:textId="14B12E4F" w:rsidR="00976B1E" w:rsidRPr="00976B1E" w:rsidRDefault="00976B1E" w:rsidP="00976B1E">
      <w:pPr>
        <w:sectPr w:rsidR="00976B1E" w:rsidRPr="00976B1E" w:rsidSect="005B1747">
          <w:footerReference w:type="default" r:id="rId22"/>
          <w:pgSz w:w="16838" w:h="11906" w:orient="landscape"/>
          <w:pgMar w:top="426"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703296" behindDoc="0" locked="0" layoutInCell="1" allowOverlap="1" wp14:anchorId="0EEB6543" wp14:editId="0443853A">
                <wp:simplePos x="0" y="0"/>
                <wp:positionH relativeFrom="column">
                  <wp:posOffset>-571500</wp:posOffset>
                </wp:positionH>
                <wp:positionV relativeFrom="paragraph">
                  <wp:posOffset>4776470</wp:posOffset>
                </wp:positionV>
                <wp:extent cx="3200400" cy="12477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B9718A6" w14:textId="77777777" w:rsidR="000214E5" w:rsidRPr="00047A4D" w:rsidRDefault="000214E5" w:rsidP="000214E5">
                            <w:pPr>
                              <w:jc w:val="center"/>
                              <w:rPr>
                                <w:sz w:val="36"/>
                              </w:rPr>
                            </w:pPr>
                            <w:r w:rsidRPr="00047A4D">
                              <w:rPr>
                                <w:sz w:val="36"/>
                              </w:rPr>
                              <w:t xml:space="preserve">You </w:t>
                            </w:r>
                            <w:r>
                              <w:rPr>
                                <w:sz w:val="36"/>
                              </w:rPr>
                              <w:t>secretly love knitting (but nobody knows)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B6543" id="Rounded Rectangle 9" o:spid="_x0000_s1026" style="position:absolute;margin-left:-45pt;margin-top:376.1pt;width:252pt;height:9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" fillcolor="window" strokecolor="windowText" strokeweight="1pt">
                <v:stroke joinstyle="miter"/>
                <v:textbox>
                  <w:txbxContent>
                    <w:p w14:paraId="3B9718A6" w14:textId="77777777" w:rsidR="000214E5" w:rsidRPr="00047A4D" w:rsidRDefault="000214E5" w:rsidP="000214E5">
                      <w:pPr>
                        <w:jc w:val="center"/>
                        <w:rPr>
                          <w:sz w:val="36"/>
                        </w:rPr>
                      </w:pPr>
                      <w:r w:rsidRPr="00047A4D">
                        <w:rPr>
                          <w:sz w:val="36"/>
                        </w:rPr>
                        <w:t xml:space="preserve">You </w:t>
                      </w:r>
                      <w:r>
                        <w:rPr>
                          <w:sz w:val="36"/>
                        </w:rPr>
                        <w:t>secretly love knitting (but nobody knows)</w:t>
                      </w:r>
                    </w:p>
                  </w:txbxContent>
                </v:textbox>
              </v:roundrect>
            </w:pict>
          </mc:Fallback>
        </mc:AlternateContent>
      </w:r>
      <w:r>
        <w:rPr>
          <w:noProof/>
          <w:lang w:eastAsia="en-GB"/>
        </w:rPr>
        <mc:AlternateContent>
          <mc:Choice Requires="wps">
            <w:drawing>
              <wp:anchor distT="0" distB="0" distL="114300" distR="114300" simplePos="0" relativeHeight="251709440" behindDoc="0" locked="0" layoutInCell="1" allowOverlap="1" wp14:anchorId="755D1ECA" wp14:editId="1C1F9FD6">
                <wp:simplePos x="0" y="0"/>
                <wp:positionH relativeFrom="column">
                  <wp:posOffset>2857500</wp:posOffset>
                </wp:positionH>
                <wp:positionV relativeFrom="paragraph">
                  <wp:posOffset>4776470</wp:posOffset>
                </wp:positionV>
                <wp:extent cx="3200400" cy="12477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5998E9C" w14:textId="77777777" w:rsidR="000214E5" w:rsidRPr="00047A4D" w:rsidRDefault="000214E5" w:rsidP="000214E5">
                            <w:pPr>
                              <w:jc w:val="center"/>
                              <w:rPr>
                                <w:sz w:val="36"/>
                              </w:rPr>
                            </w:pPr>
                            <w:r w:rsidRPr="00047A4D">
                              <w:rPr>
                                <w:sz w:val="36"/>
                              </w:rPr>
                              <w:t xml:space="preserve">You </w:t>
                            </w:r>
                            <w:r>
                              <w:rPr>
                                <w:sz w:val="36"/>
                              </w:rPr>
                              <w:t>accidentally broke the neighbour’s greenhouse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D1ECA" id="Rounded Rectangle 13" o:spid="_x0000_s1027" style="position:absolute;margin-left:225pt;margin-top:376.1pt;width:252pt;height:9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" fillcolor="window" strokecolor="windowText" strokeweight="1pt">
                <v:stroke joinstyle="miter"/>
                <v:textbox>
                  <w:txbxContent>
                    <w:p w14:paraId="15998E9C" w14:textId="77777777" w:rsidR="000214E5" w:rsidRPr="00047A4D" w:rsidRDefault="000214E5" w:rsidP="000214E5">
                      <w:pPr>
                        <w:jc w:val="center"/>
                        <w:rPr>
                          <w:sz w:val="36"/>
                        </w:rPr>
                      </w:pPr>
                      <w:r w:rsidRPr="00047A4D">
                        <w:rPr>
                          <w:sz w:val="36"/>
                        </w:rPr>
                        <w:t xml:space="preserve">You </w:t>
                      </w:r>
                      <w:r>
                        <w:rPr>
                          <w:sz w:val="36"/>
                        </w:rPr>
                        <w:t>accidentally broke the neighbour’s greenhouse</w:t>
                      </w:r>
                    </w:p>
                  </w:txbxContent>
                </v:textbox>
              </v:roundrect>
            </w:pict>
          </mc:Fallback>
        </mc:AlternateContent>
      </w:r>
      <w:r>
        <w:rPr>
          <w:noProof/>
          <w:lang w:eastAsia="en-GB"/>
        </w:rPr>
        <mc:AlternateContent>
          <mc:Choice Requires="wps">
            <w:drawing>
              <wp:anchor distT="0" distB="0" distL="114300" distR="114300" simplePos="0" relativeHeight="251711488" behindDoc="0" locked="0" layoutInCell="1" allowOverlap="1" wp14:anchorId="1E27C18A" wp14:editId="7145C190">
                <wp:simplePos x="0" y="0"/>
                <wp:positionH relativeFrom="column">
                  <wp:posOffset>6305550</wp:posOffset>
                </wp:positionH>
                <wp:positionV relativeFrom="paragraph">
                  <wp:posOffset>4776470</wp:posOffset>
                </wp:positionV>
                <wp:extent cx="3200400" cy="12477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B6C74E8" w14:textId="7ED66576" w:rsidR="000214E5" w:rsidRPr="00047A4D" w:rsidRDefault="000214E5" w:rsidP="000214E5">
                            <w:pPr>
                              <w:jc w:val="center"/>
                              <w:rPr>
                                <w:sz w:val="36"/>
                              </w:rPr>
                            </w:pPr>
                            <w:r w:rsidRPr="00047A4D">
                              <w:rPr>
                                <w:sz w:val="36"/>
                              </w:rPr>
                              <w:t xml:space="preserve">You </w:t>
                            </w:r>
                            <w:r w:rsidR="005B1747">
                              <w:rPr>
                                <w:sz w:val="36"/>
                              </w:rPr>
                              <w:t>made a fake</w:t>
                            </w:r>
                            <w:r>
                              <w:rPr>
                                <w:sz w:val="36"/>
                              </w:rPr>
                              <w:t xml:space="preserve"> </w:t>
                            </w:r>
                            <w:r w:rsidR="005B1747">
                              <w:rPr>
                                <w:sz w:val="36"/>
                              </w:rPr>
                              <w:br/>
                            </w:r>
                            <w:r>
                              <w:rPr>
                                <w:sz w:val="36"/>
                              </w:rPr>
                              <w:t>NASA ID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7C18A" id="Rounded Rectangle 14" o:spid="_x0000_s1028" style="position:absolute;margin-left:496.5pt;margin-top:376.1pt;width:252pt;height:9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" fillcolor="window" strokecolor="windowText" strokeweight="1pt">
                <v:stroke joinstyle="miter"/>
                <v:textbox>
                  <w:txbxContent>
                    <w:p w14:paraId="7B6C74E8" w14:textId="7ED66576" w:rsidR="000214E5" w:rsidRPr="00047A4D" w:rsidRDefault="000214E5" w:rsidP="000214E5">
                      <w:pPr>
                        <w:jc w:val="center"/>
                        <w:rPr>
                          <w:sz w:val="36"/>
                        </w:rPr>
                      </w:pPr>
                      <w:r w:rsidRPr="00047A4D">
                        <w:rPr>
                          <w:sz w:val="36"/>
                        </w:rPr>
                        <w:t xml:space="preserve">You </w:t>
                      </w:r>
                      <w:r w:rsidR="005B1747">
                        <w:rPr>
                          <w:sz w:val="36"/>
                        </w:rPr>
                        <w:t>made a fake</w:t>
                      </w:r>
                      <w:r>
                        <w:rPr>
                          <w:sz w:val="36"/>
                        </w:rPr>
                        <w:t xml:space="preserve"> </w:t>
                      </w:r>
                      <w:r w:rsidR="005B1747">
                        <w:rPr>
                          <w:sz w:val="36"/>
                        </w:rPr>
                        <w:br/>
                      </w:r>
                      <w:r>
                        <w:rPr>
                          <w:sz w:val="36"/>
                        </w:rPr>
                        <w:t>NASA ID card</w:t>
                      </w:r>
                    </w:p>
                  </w:txbxContent>
                </v:textbox>
              </v:roundrect>
            </w:pict>
          </mc:Fallback>
        </mc:AlternateContent>
      </w:r>
      <w:r>
        <w:rPr>
          <w:noProof/>
          <w:lang w:eastAsia="en-GB"/>
        </w:rPr>
        <mc:AlternateContent>
          <mc:Choice Requires="wps">
            <w:drawing>
              <wp:anchor distT="0" distB="0" distL="114300" distR="114300" simplePos="0" relativeHeight="251707392" behindDoc="0" locked="0" layoutInCell="1" allowOverlap="1" wp14:anchorId="2E6FDED3" wp14:editId="62625438">
                <wp:simplePos x="0" y="0"/>
                <wp:positionH relativeFrom="column">
                  <wp:posOffset>6305550</wp:posOffset>
                </wp:positionH>
                <wp:positionV relativeFrom="paragraph">
                  <wp:posOffset>3290570</wp:posOffset>
                </wp:positionV>
                <wp:extent cx="3200400" cy="12477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F8FE09" w14:textId="77777777" w:rsidR="000214E5" w:rsidRPr="00047A4D" w:rsidRDefault="000214E5" w:rsidP="000214E5">
                            <w:pPr>
                              <w:jc w:val="center"/>
                              <w:rPr>
                                <w:sz w:val="36"/>
                              </w:rPr>
                            </w:pPr>
                            <w:r w:rsidRPr="00047A4D">
                              <w:rPr>
                                <w:sz w:val="36"/>
                              </w:rPr>
                              <w:t xml:space="preserve">You </w:t>
                            </w:r>
                            <w:r>
                              <w:rPr>
                                <w:sz w:val="36"/>
                              </w:rPr>
                              <w:t>haven’t told anyone you are in a silly TV 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FDED3" id="Rounded Rectangle 12" o:spid="_x0000_s1029" style="position:absolute;margin-left:496.5pt;margin-top:259.1pt;width:252pt;height:9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" fillcolor="window" strokecolor="windowText" strokeweight="1pt">
                <v:stroke joinstyle="miter"/>
                <v:textbox>
                  <w:txbxContent>
                    <w:p w14:paraId="1AF8FE09" w14:textId="77777777" w:rsidR="000214E5" w:rsidRPr="00047A4D" w:rsidRDefault="000214E5" w:rsidP="000214E5">
                      <w:pPr>
                        <w:jc w:val="center"/>
                        <w:rPr>
                          <w:sz w:val="36"/>
                        </w:rPr>
                      </w:pPr>
                      <w:r w:rsidRPr="00047A4D">
                        <w:rPr>
                          <w:sz w:val="36"/>
                        </w:rPr>
                        <w:t xml:space="preserve">You </w:t>
                      </w:r>
                      <w:r>
                        <w:rPr>
                          <w:sz w:val="36"/>
                        </w:rPr>
                        <w:t>haven’t told anyone you are in a silly TV advert</w:t>
                      </w:r>
                    </w:p>
                  </w:txbxContent>
                </v:textbox>
              </v:roundrect>
            </w:pict>
          </mc:Fallback>
        </mc:AlternateContent>
      </w:r>
      <w:r>
        <w:rPr>
          <w:noProof/>
          <w:lang w:eastAsia="en-GB"/>
        </w:rPr>
        <mc:AlternateContent>
          <mc:Choice Requires="wps">
            <w:drawing>
              <wp:anchor distT="0" distB="0" distL="114300" distR="114300" simplePos="0" relativeHeight="251701248" behindDoc="0" locked="0" layoutInCell="1" allowOverlap="1" wp14:anchorId="2FCBA37C" wp14:editId="11CC36E3">
                <wp:simplePos x="0" y="0"/>
                <wp:positionH relativeFrom="column">
                  <wp:posOffset>2857500</wp:posOffset>
                </wp:positionH>
                <wp:positionV relativeFrom="paragraph">
                  <wp:posOffset>3290570</wp:posOffset>
                </wp:positionV>
                <wp:extent cx="3200400" cy="12477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02CE212" w14:textId="02BB6A0B" w:rsidR="000214E5" w:rsidRPr="00047A4D" w:rsidRDefault="000214E5" w:rsidP="000214E5">
                            <w:pPr>
                              <w:jc w:val="center"/>
                              <w:rPr>
                                <w:sz w:val="36"/>
                              </w:rPr>
                            </w:pPr>
                            <w:r w:rsidRPr="00047A4D">
                              <w:rPr>
                                <w:sz w:val="36"/>
                              </w:rPr>
                              <w:t xml:space="preserve">You </w:t>
                            </w:r>
                            <w:r>
                              <w:rPr>
                                <w:sz w:val="36"/>
                              </w:rPr>
                              <w:t xml:space="preserve">drew a moustache </w:t>
                            </w:r>
                            <w:r w:rsidR="005B1747">
                              <w:rPr>
                                <w:sz w:val="36"/>
                              </w:rPr>
                              <w:br/>
                            </w:r>
                            <w:r>
                              <w:rPr>
                                <w:sz w:val="36"/>
                              </w:rPr>
                              <w:t xml:space="preserve">on the Mona Lisa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BA37C" id="Rounded Rectangle 11" o:spid="_x0000_s1030" style="position:absolute;margin-left:225pt;margin-top:259.1pt;width:252pt;height:9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" fillcolor="window" strokecolor="windowText" strokeweight="1pt">
                <v:stroke joinstyle="miter"/>
                <v:textbox>
                  <w:txbxContent>
                    <w:p w14:paraId="502CE212" w14:textId="02BB6A0B" w:rsidR="000214E5" w:rsidRPr="00047A4D" w:rsidRDefault="000214E5" w:rsidP="000214E5">
                      <w:pPr>
                        <w:jc w:val="center"/>
                        <w:rPr>
                          <w:sz w:val="36"/>
                        </w:rPr>
                      </w:pPr>
                      <w:r w:rsidRPr="00047A4D">
                        <w:rPr>
                          <w:sz w:val="36"/>
                        </w:rPr>
                        <w:t xml:space="preserve">You </w:t>
                      </w:r>
                      <w:r>
                        <w:rPr>
                          <w:sz w:val="36"/>
                        </w:rPr>
                        <w:t xml:space="preserve">drew a moustache </w:t>
                      </w:r>
                      <w:r w:rsidR="005B1747">
                        <w:rPr>
                          <w:sz w:val="36"/>
                        </w:rPr>
                        <w:br/>
                      </w:r>
                      <w:r>
                        <w:rPr>
                          <w:sz w:val="36"/>
                        </w:rPr>
                        <w:t xml:space="preserve">on the Mona Lisa </w:t>
                      </w:r>
                    </w:p>
                  </w:txbxContent>
                </v:textbox>
              </v:roundrect>
            </w:pict>
          </mc:Fallback>
        </mc:AlternateContent>
      </w:r>
      <w:r>
        <w:rPr>
          <w:noProof/>
          <w:lang w:eastAsia="en-GB"/>
        </w:rPr>
        <mc:AlternateContent>
          <mc:Choice Requires="wps">
            <w:drawing>
              <wp:anchor distT="0" distB="0" distL="114300" distR="114300" simplePos="0" relativeHeight="251699200" behindDoc="0" locked="0" layoutInCell="1" allowOverlap="1" wp14:anchorId="18FA203B" wp14:editId="00387AD0">
                <wp:simplePos x="0" y="0"/>
                <wp:positionH relativeFrom="column">
                  <wp:posOffset>-571500</wp:posOffset>
                </wp:positionH>
                <wp:positionV relativeFrom="paragraph">
                  <wp:posOffset>3290570</wp:posOffset>
                </wp:positionV>
                <wp:extent cx="3200400" cy="12477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178963A" w14:textId="488A300B" w:rsidR="00E32A5E" w:rsidRPr="00047A4D" w:rsidRDefault="00E32A5E" w:rsidP="00E32A5E">
                            <w:pPr>
                              <w:jc w:val="center"/>
                              <w:rPr>
                                <w:sz w:val="36"/>
                              </w:rPr>
                            </w:pPr>
                            <w:r w:rsidRPr="00047A4D">
                              <w:rPr>
                                <w:sz w:val="36"/>
                              </w:rPr>
                              <w:t xml:space="preserve">You </w:t>
                            </w:r>
                            <w:r>
                              <w:rPr>
                                <w:sz w:val="36"/>
                              </w:rPr>
                              <w:t>said you have five dogs (</w:t>
                            </w:r>
                            <w:r w:rsidR="007A4AFC">
                              <w:rPr>
                                <w:sz w:val="36"/>
                              </w:rPr>
                              <w:t>you don’t have any</w:t>
                            </w:r>
                            <w:r>
                              <w:rPr>
                                <w:sz w:val="36"/>
                              </w:rPr>
                              <w:t xml:space="preserve"> dogs and are </w:t>
                            </w:r>
                            <w:r w:rsidR="007A4AFC">
                              <w:rPr>
                                <w:sz w:val="36"/>
                              </w:rPr>
                              <w:t>allergic</w:t>
                            </w:r>
                            <w:r>
                              <w:rPr>
                                <w:sz w:val="36"/>
                              </w:rPr>
                              <w:t xml:space="preserve"> to dogs)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A203B" id="Rounded Rectangle 8" o:spid="_x0000_s1031" style="position:absolute;margin-left:-45pt;margin-top:259.1pt;width:252pt;height:9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" fillcolor="window" strokecolor="windowText" strokeweight="1pt">
                <v:stroke joinstyle="miter"/>
                <v:textbox>
                  <w:txbxContent>
                    <w:p w14:paraId="7178963A" w14:textId="488A300B" w:rsidR="00E32A5E" w:rsidRPr="00047A4D" w:rsidRDefault="00E32A5E" w:rsidP="00E32A5E">
                      <w:pPr>
                        <w:jc w:val="center"/>
                        <w:rPr>
                          <w:sz w:val="36"/>
                        </w:rPr>
                      </w:pPr>
                      <w:r w:rsidRPr="00047A4D">
                        <w:rPr>
                          <w:sz w:val="36"/>
                        </w:rPr>
                        <w:t xml:space="preserve">You </w:t>
                      </w:r>
                      <w:r>
                        <w:rPr>
                          <w:sz w:val="36"/>
                        </w:rPr>
                        <w:t>said you have five dogs (</w:t>
                      </w:r>
                      <w:r w:rsidR="007A4AFC">
                        <w:rPr>
                          <w:sz w:val="36"/>
                        </w:rPr>
                        <w:t>you don’t have any</w:t>
                      </w:r>
                      <w:r>
                        <w:rPr>
                          <w:sz w:val="36"/>
                        </w:rPr>
                        <w:t xml:space="preserve"> dogs and are </w:t>
                      </w:r>
                      <w:r w:rsidR="007A4AFC">
                        <w:rPr>
                          <w:sz w:val="36"/>
                        </w:rPr>
                        <w:t>allergic</w:t>
                      </w:r>
                      <w:r>
                        <w:rPr>
                          <w:sz w:val="36"/>
                        </w:rPr>
                        <w:t xml:space="preserve"> to dogs)</w:t>
                      </w: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01028850" wp14:editId="6B2832F9">
                <wp:simplePos x="0" y="0"/>
                <wp:positionH relativeFrom="column">
                  <wp:posOffset>-571500</wp:posOffset>
                </wp:positionH>
                <wp:positionV relativeFrom="paragraph">
                  <wp:posOffset>1804670</wp:posOffset>
                </wp:positionV>
                <wp:extent cx="3200400" cy="12477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2302139" w14:textId="77777777" w:rsidR="00E32A5E" w:rsidRPr="00047A4D" w:rsidRDefault="00E32A5E" w:rsidP="00E32A5E">
                            <w:pPr>
                              <w:jc w:val="center"/>
                              <w:rPr>
                                <w:sz w:val="36"/>
                              </w:rPr>
                            </w:pPr>
                            <w:r w:rsidRPr="00047A4D">
                              <w:rPr>
                                <w:sz w:val="36"/>
                              </w:rPr>
                              <w:t xml:space="preserve">You </w:t>
                            </w:r>
                            <w:r>
                              <w:rPr>
                                <w:sz w:val="36"/>
                              </w:rPr>
                              <w:t>opened all your presents before Christmas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28850" id="Rounded Rectangle 3" o:spid="_x0000_s1032" style="position:absolute;margin-left:-45pt;margin-top:142.1pt;width:252pt;height:9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" fillcolor="window" strokecolor="windowText" strokeweight="1pt">
                <v:stroke joinstyle="miter"/>
                <v:textbox>
                  <w:txbxContent>
                    <w:p w14:paraId="52302139" w14:textId="77777777" w:rsidR="00E32A5E" w:rsidRPr="00047A4D" w:rsidRDefault="00E32A5E" w:rsidP="00E32A5E">
                      <w:pPr>
                        <w:jc w:val="center"/>
                        <w:rPr>
                          <w:sz w:val="36"/>
                        </w:rPr>
                      </w:pPr>
                      <w:r w:rsidRPr="00047A4D">
                        <w:rPr>
                          <w:sz w:val="36"/>
                        </w:rPr>
                        <w:t xml:space="preserve">You </w:t>
                      </w:r>
                      <w:r>
                        <w:rPr>
                          <w:sz w:val="36"/>
                        </w:rPr>
                        <w:t>opened all your presents before Christmas</w:t>
                      </w:r>
                    </w:p>
                  </w:txbxContent>
                </v:textbox>
              </v:roundrect>
            </w:pict>
          </mc:Fallback>
        </mc:AlternateContent>
      </w:r>
      <w:r>
        <w:rPr>
          <w:noProof/>
          <w:lang w:eastAsia="en-GB"/>
        </w:rPr>
        <mc:AlternateContent>
          <mc:Choice Requires="wps">
            <w:drawing>
              <wp:anchor distT="0" distB="0" distL="114300" distR="114300" simplePos="0" relativeHeight="251697152" behindDoc="0" locked="0" layoutInCell="1" allowOverlap="1" wp14:anchorId="498509B2" wp14:editId="3611FD1E">
                <wp:simplePos x="0" y="0"/>
                <wp:positionH relativeFrom="column">
                  <wp:posOffset>2857500</wp:posOffset>
                </wp:positionH>
                <wp:positionV relativeFrom="paragraph">
                  <wp:posOffset>1804670</wp:posOffset>
                </wp:positionV>
                <wp:extent cx="3200400" cy="12477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F7FEC3" w14:textId="537E4EFC" w:rsidR="00E32A5E" w:rsidRPr="00047A4D" w:rsidRDefault="00E32A5E" w:rsidP="00E32A5E">
                            <w:pPr>
                              <w:jc w:val="center"/>
                              <w:rPr>
                                <w:sz w:val="36"/>
                              </w:rPr>
                            </w:pPr>
                            <w:r w:rsidRPr="00047A4D">
                              <w:rPr>
                                <w:sz w:val="36"/>
                              </w:rPr>
                              <w:t xml:space="preserve">You </w:t>
                            </w:r>
                            <w:r>
                              <w:rPr>
                                <w:sz w:val="36"/>
                              </w:rPr>
                              <w:t xml:space="preserve">told everyone you </w:t>
                            </w:r>
                            <w:r w:rsidR="005B1747">
                              <w:rPr>
                                <w:sz w:val="36"/>
                              </w:rPr>
                              <w:t>can</w:t>
                            </w:r>
                            <w:r>
                              <w:rPr>
                                <w:sz w:val="36"/>
                              </w:rPr>
                              <w:t xml:space="preserve"> sing</w:t>
                            </w:r>
                            <w:r w:rsidR="005B1747">
                              <w:rPr>
                                <w:sz w:val="36"/>
                              </w:rPr>
                              <w:t xml:space="preserve"> very well</w:t>
                            </w:r>
                            <w:r>
                              <w:rPr>
                                <w:sz w:val="36"/>
                              </w:rPr>
                              <w:t xml:space="preserve"> (you 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509B2" id="Rounded Rectangle 7" o:spid="_x0000_s1033" style="position:absolute;margin-left:225pt;margin-top:142.1pt;width:252pt;height:9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" fillcolor="window" strokecolor="windowText" strokeweight="1pt">
                <v:stroke joinstyle="miter"/>
                <v:textbox>
                  <w:txbxContent>
                    <w:p w14:paraId="32F7FEC3" w14:textId="537E4EFC" w:rsidR="00E32A5E" w:rsidRPr="00047A4D" w:rsidRDefault="00E32A5E" w:rsidP="00E32A5E">
                      <w:pPr>
                        <w:jc w:val="center"/>
                        <w:rPr>
                          <w:sz w:val="36"/>
                        </w:rPr>
                      </w:pPr>
                      <w:r w:rsidRPr="00047A4D">
                        <w:rPr>
                          <w:sz w:val="36"/>
                        </w:rPr>
                        <w:t xml:space="preserve">You </w:t>
                      </w:r>
                      <w:r>
                        <w:rPr>
                          <w:sz w:val="36"/>
                        </w:rPr>
                        <w:t xml:space="preserve">told everyone you </w:t>
                      </w:r>
                      <w:r w:rsidR="005B1747">
                        <w:rPr>
                          <w:sz w:val="36"/>
                        </w:rPr>
                        <w:t>can</w:t>
                      </w:r>
                      <w:r>
                        <w:rPr>
                          <w:sz w:val="36"/>
                        </w:rPr>
                        <w:t xml:space="preserve"> sing</w:t>
                      </w:r>
                      <w:r w:rsidR="005B1747">
                        <w:rPr>
                          <w:sz w:val="36"/>
                        </w:rPr>
                        <w:t xml:space="preserve"> very well</w:t>
                      </w:r>
                      <w:r>
                        <w:rPr>
                          <w:sz w:val="36"/>
                        </w:rPr>
                        <w:t xml:space="preserve"> (you can’t)</w:t>
                      </w:r>
                    </w:p>
                  </w:txbxContent>
                </v:textbox>
              </v:roundrect>
            </w:pict>
          </mc:Fallback>
        </mc:AlternateContent>
      </w:r>
      <w:r>
        <w:rPr>
          <w:noProof/>
          <w:lang w:eastAsia="en-GB"/>
        </w:rPr>
        <mc:AlternateContent>
          <mc:Choice Requires="wps">
            <w:drawing>
              <wp:anchor distT="0" distB="0" distL="114300" distR="114300" simplePos="0" relativeHeight="251705344" behindDoc="0" locked="0" layoutInCell="1" allowOverlap="1" wp14:anchorId="4200C2E3" wp14:editId="3B5B3BCD">
                <wp:simplePos x="0" y="0"/>
                <wp:positionH relativeFrom="column">
                  <wp:posOffset>6286500</wp:posOffset>
                </wp:positionH>
                <wp:positionV relativeFrom="paragraph">
                  <wp:posOffset>1804670</wp:posOffset>
                </wp:positionV>
                <wp:extent cx="3200400" cy="12477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5BCC31" w14:textId="2FA90898" w:rsidR="000214E5" w:rsidRPr="00047A4D" w:rsidRDefault="000214E5" w:rsidP="000214E5">
                            <w:pPr>
                              <w:jc w:val="center"/>
                              <w:rPr>
                                <w:sz w:val="36"/>
                              </w:rPr>
                            </w:pPr>
                            <w:r w:rsidRPr="00047A4D">
                              <w:rPr>
                                <w:sz w:val="36"/>
                              </w:rPr>
                              <w:t xml:space="preserve">You </w:t>
                            </w:r>
                            <w:r>
                              <w:rPr>
                                <w:sz w:val="36"/>
                              </w:rPr>
                              <w:t xml:space="preserve">found a bag of </w:t>
                            </w:r>
                            <w:r w:rsidR="005B1747">
                              <w:rPr>
                                <w:sz w:val="36"/>
                              </w:rPr>
                              <w:br/>
                            </w:r>
                            <w:r>
                              <w:rPr>
                                <w:sz w:val="36"/>
                              </w:rPr>
                              <w:t>money on the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0C2E3" id="Rounded Rectangle 10" o:spid="_x0000_s1034" style="position:absolute;margin-left:495pt;margin-top:142.1pt;width:252pt;height:9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" fillcolor="window" strokecolor="windowText" strokeweight="1pt">
                <v:stroke joinstyle="miter"/>
                <v:textbox>
                  <w:txbxContent>
                    <w:p w14:paraId="095BCC31" w14:textId="2FA90898" w:rsidR="000214E5" w:rsidRPr="00047A4D" w:rsidRDefault="000214E5" w:rsidP="000214E5">
                      <w:pPr>
                        <w:jc w:val="center"/>
                        <w:rPr>
                          <w:sz w:val="36"/>
                        </w:rPr>
                      </w:pPr>
                      <w:r w:rsidRPr="00047A4D">
                        <w:rPr>
                          <w:sz w:val="36"/>
                        </w:rPr>
                        <w:t xml:space="preserve">You </w:t>
                      </w:r>
                      <w:r>
                        <w:rPr>
                          <w:sz w:val="36"/>
                        </w:rPr>
                        <w:t xml:space="preserve">found a bag of </w:t>
                      </w:r>
                      <w:r w:rsidR="005B1747">
                        <w:rPr>
                          <w:sz w:val="36"/>
                        </w:rPr>
                        <w:br/>
                      </w:r>
                      <w:r>
                        <w:rPr>
                          <w:sz w:val="36"/>
                        </w:rPr>
                        <w:t>money on the street</w:t>
                      </w:r>
                    </w:p>
                  </w:txbxContent>
                </v:textbox>
              </v:roundrect>
            </w:pict>
          </mc:Fallback>
        </mc:AlternateContent>
      </w:r>
      <w:r>
        <w:rPr>
          <w:noProof/>
          <w:lang w:eastAsia="en-GB"/>
        </w:rPr>
        <mc:AlternateContent>
          <mc:Choice Requires="wps">
            <w:drawing>
              <wp:anchor distT="0" distB="0" distL="114300" distR="114300" simplePos="0" relativeHeight="251693056" behindDoc="0" locked="0" layoutInCell="1" allowOverlap="1" wp14:anchorId="3CF4CAF2" wp14:editId="72261E09">
                <wp:simplePos x="0" y="0"/>
                <wp:positionH relativeFrom="column">
                  <wp:posOffset>6286500</wp:posOffset>
                </wp:positionH>
                <wp:positionV relativeFrom="paragraph">
                  <wp:posOffset>318770</wp:posOffset>
                </wp:positionV>
                <wp:extent cx="3200400" cy="12477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E8BDE4" w14:textId="77777777" w:rsidR="00E32A5E" w:rsidRPr="00047A4D" w:rsidRDefault="00E32A5E" w:rsidP="00E32A5E">
                            <w:pPr>
                              <w:jc w:val="center"/>
                              <w:rPr>
                                <w:sz w:val="36"/>
                              </w:rPr>
                            </w:pPr>
                            <w:r w:rsidRPr="00047A4D">
                              <w:rPr>
                                <w:sz w:val="36"/>
                              </w:rPr>
                              <w:t xml:space="preserve">You </w:t>
                            </w:r>
                            <w:r>
                              <w:rPr>
                                <w:sz w:val="36"/>
                              </w:rPr>
                              <w:t>claimed to be best friends with a celebrity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4CAF2" id="Rounded Rectangle 6" o:spid="_x0000_s1035" style="position:absolute;margin-left:495pt;margin-top:25.1pt;width:252pt;height:9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" fillcolor="window" strokecolor="windowText" strokeweight="1pt">
                <v:stroke joinstyle="miter"/>
                <v:textbox>
                  <w:txbxContent>
                    <w:p w14:paraId="4EE8BDE4" w14:textId="77777777" w:rsidR="00E32A5E" w:rsidRPr="00047A4D" w:rsidRDefault="00E32A5E" w:rsidP="00E32A5E">
                      <w:pPr>
                        <w:jc w:val="center"/>
                        <w:rPr>
                          <w:sz w:val="36"/>
                        </w:rPr>
                      </w:pPr>
                      <w:r w:rsidRPr="00047A4D">
                        <w:rPr>
                          <w:sz w:val="36"/>
                        </w:rPr>
                        <w:t xml:space="preserve">You </w:t>
                      </w:r>
                      <w:r>
                        <w:rPr>
                          <w:sz w:val="36"/>
                        </w:rPr>
                        <w:t>claimed to be best friends with a celebrity</w:t>
                      </w:r>
                    </w:p>
                  </w:txbxContent>
                </v:textbox>
              </v:roundrect>
            </w:pict>
          </mc:Fallback>
        </mc:AlternateContent>
      </w:r>
      <w:r>
        <w:rPr>
          <w:noProof/>
          <w:lang w:eastAsia="en-GB"/>
        </w:rPr>
        <mc:AlternateContent>
          <mc:Choice Requires="wps">
            <w:drawing>
              <wp:anchor distT="0" distB="0" distL="114300" distR="114300" simplePos="0" relativeHeight="251691008" behindDoc="0" locked="0" layoutInCell="1" allowOverlap="1" wp14:anchorId="12B4F481" wp14:editId="62B5C3D1">
                <wp:simplePos x="0" y="0"/>
                <wp:positionH relativeFrom="column">
                  <wp:posOffset>2857500</wp:posOffset>
                </wp:positionH>
                <wp:positionV relativeFrom="paragraph">
                  <wp:posOffset>318770</wp:posOffset>
                </wp:positionV>
                <wp:extent cx="3200400" cy="12477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3200400" cy="1247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2EFB595" w14:textId="72B7CDA5" w:rsidR="00E32A5E" w:rsidRPr="00047A4D" w:rsidRDefault="00E32A5E" w:rsidP="00E32A5E">
                            <w:pPr>
                              <w:jc w:val="center"/>
                              <w:rPr>
                                <w:sz w:val="36"/>
                              </w:rPr>
                            </w:pPr>
                            <w:r w:rsidRPr="00047A4D">
                              <w:rPr>
                                <w:sz w:val="36"/>
                              </w:rPr>
                              <w:t xml:space="preserve">You </w:t>
                            </w:r>
                            <w:r>
                              <w:rPr>
                                <w:sz w:val="36"/>
                              </w:rPr>
                              <w:t xml:space="preserve">told the teacher that </w:t>
                            </w:r>
                            <w:r w:rsidR="005B1747">
                              <w:rPr>
                                <w:sz w:val="36"/>
                              </w:rPr>
                              <w:br/>
                            </w:r>
                            <w:r>
                              <w:rPr>
                                <w:sz w:val="36"/>
                              </w:rPr>
                              <w:t>the dog ate your homework (you just didn’t 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4F481" id="Rounded Rectangle 5" o:spid="_x0000_s1036" style="position:absolute;margin-left:225pt;margin-top:25.1pt;width:252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" fillcolor="window" strokecolor="windowText" strokeweight="1pt">
                <v:stroke joinstyle="miter"/>
                <v:textbox>
                  <w:txbxContent>
                    <w:p w14:paraId="42EFB595" w14:textId="72B7CDA5" w:rsidR="00E32A5E" w:rsidRPr="00047A4D" w:rsidRDefault="00E32A5E" w:rsidP="00E32A5E">
                      <w:pPr>
                        <w:jc w:val="center"/>
                        <w:rPr>
                          <w:sz w:val="36"/>
                        </w:rPr>
                      </w:pPr>
                      <w:r w:rsidRPr="00047A4D">
                        <w:rPr>
                          <w:sz w:val="36"/>
                        </w:rPr>
                        <w:t xml:space="preserve">You </w:t>
                      </w:r>
                      <w:r>
                        <w:rPr>
                          <w:sz w:val="36"/>
                        </w:rPr>
                        <w:t xml:space="preserve">told the teacher that </w:t>
                      </w:r>
                      <w:r w:rsidR="005B1747">
                        <w:rPr>
                          <w:sz w:val="36"/>
                        </w:rPr>
                        <w:br/>
                      </w:r>
                      <w:r>
                        <w:rPr>
                          <w:sz w:val="36"/>
                        </w:rPr>
                        <w:t>the dog ate your homework (you just didn’t do it)</w:t>
                      </w:r>
                    </w:p>
                  </w:txbxContent>
                </v:textbox>
              </v:roundrect>
            </w:pict>
          </mc:Fallback>
        </mc:AlternateContent>
      </w:r>
      <w:r>
        <w:rPr>
          <w:noProof/>
          <w:lang w:eastAsia="en-GB"/>
        </w:rPr>
        <mc:AlternateContent>
          <mc:Choice Requires="wps">
            <w:drawing>
              <wp:anchor distT="0" distB="0" distL="114300" distR="114300" simplePos="0" relativeHeight="251688960" behindDoc="0" locked="0" layoutInCell="1" allowOverlap="1" wp14:anchorId="09E545A3" wp14:editId="6EB2F6DF">
                <wp:simplePos x="0" y="0"/>
                <wp:positionH relativeFrom="column">
                  <wp:posOffset>-571500</wp:posOffset>
                </wp:positionH>
                <wp:positionV relativeFrom="paragraph">
                  <wp:posOffset>318770</wp:posOffset>
                </wp:positionV>
                <wp:extent cx="3200400" cy="12477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3200400" cy="1247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9F9932" w14:textId="7613DAA4" w:rsidR="00E32A5E" w:rsidRPr="00047A4D" w:rsidRDefault="00E32A5E" w:rsidP="00E32A5E">
                            <w:pPr>
                              <w:jc w:val="center"/>
                              <w:rPr>
                                <w:sz w:val="36"/>
                              </w:rPr>
                            </w:pPr>
                            <w:r>
                              <w:rPr>
                                <w:sz w:val="36"/>
                              </w:rPr>
                              <w:t>You</w:t>
                            </w:r>
                            <w:r w:rsidRPr="00047A4D">
                              <w:rPr>
                                <w:sz w:val="36"/>
                              </w:rPr>
                              <w:t xml:space="preserve"> lied about eating </w:t>
                            </w:r>
                            <w:r w:rsidR="005B1747">
                              <w:rPr>
                                <w:sz w:val="36"/>
                              </w:rPr>
                              <w:br/>
                            </w:r>
                            <w:r w:rsidRPr="00047A4D">
                              <w:rPr>
                                <w:sz w:val="36"/>
                              </w:rPr>
                              <w:t>the cho</w:t>
                            </w:r>
                            <w:r>
                              <w:rPr>
                                <w:sz w:val="36"/>
                              </w:rPr>
                              <w:t>co</w:t>
                            </w:r>
                            <w:r w:rsidRPr="00047A4D">
                              <w:rPr>
                                <w:sz w:val="36"/>
                              </w:rPr>
                              <w:t>late cake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545A3" id="Rounded Rectangle 2" o:spid="_x0000_s1037" style="position:absolute;margin-left:-45pt;margin-top:25.1pt;width:252pt;height:9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" fillcolor="white [3201]" strokecolor="black [3213]" strokeweight="1pt">
                <v:stroke joinstyle="miter"/>
                <v:textbox>
                  <w:txbxContent>
                    <w:p w14:paraId="439F9932" w14:textId="7613DAA4" w:rsidR="00E32A5E" w:rsidRPr="00047A4D" w:rsidRDefault="00E32A5E" w:rsidP="00E32A5E">
                      <w:pPr>
                        <w:jc w:val="center"/>
                        <w:rPr>
                          <w:sz w:val="36"/>
                        </w:rPr>
                      </w:pPr>
                      <w:r>
                        <w:rPr>
                          <w:sz w:val="36"/>
                        </w:rPr>
                        <w:t>You</w:t>
                      </w:r>
                      <w:r w:rsidRPr="00047A4D">
                        <w:rPr>
                          <w:sz w:val="36"/>
                        </w:rPr>
                        <w:t xml:space="preserve"> lied about eating </w:t>
                      </w:r>
                      <w:r w:rsidR="005B1747">
                        <w:rPr>
                          <w:sz w:val="36"/>
                        </w:rPr>
                        <w:br/>
                      </w:r>
                      <w:r w:rsidRPr="00047A4D">
                        <w:rPr>
                          <w:sz w:val="36"/>
                        </w:rPr>
                        <w:t>the cho</w:t>
                      </w:r>
                      <w:r>
                        <w:rPr>
                          <w:sz w:val="36"/>
                        </w:rPr>
                        <w:t>co</w:t>
                      </w:r>
                      <w:r w:rsidRPr="00047A4D">
                        <w:rPr>
                          <w:sz w:val="36"/>
                        </w:rPr>
                        <w:t>late cake</w:t>
                      </w:r>
                    </w:p>
                  </w:txbxContent>
                </v:textbox>
              </v:roundrect>
            </w:pict>
          </mc:Fallback>
        </mc:AlternateContent>
      </w:r>
      <w:r>
        <w:t xml:space="preserve">These cards are to be printed, cut out and used physically in class. </w:t>
      </w:r>
    </w:p>
    <w:p w14:paraId="64677ABD" w14:textId="073BB586" w:rsidR="00292796" w:rsidRDefault="00086B96" w:rsidP="008D2F39">
      <w:pPr>
        <w:pStyle w:val="Heading2"/>
      </w:pPr>
      <w:bookmarkStart w:id="84" w:name="_Toc93417096"/>
      <w:bookmarkStart w:id="85" w:name="_Toc94265147"/>
      <w:r>
        <w:lastRenderedPageBreak/>
        <w:t>Costume design template</w:t>
      </w:r>
      <w:bookmarkEnd w:id="84"/>
      <w:bookmarkEnd w:id="85"/>
    </w:p>
    <w:p w14:paraId="6D512D6B" w14:textId="77777777" w:rsidR="00976B1E" w:rsidRDefault="00976B1E" w:rsidP="00976B1E">
      <w:r>
        <w:rPr>
          <w:noProof/>
          <w:lang w:eastAsia="en-GB"/>
        </w:rPr>
        <w:drawing>
          <wp:inline distT="0" distB="0" distL="0" distR="0" wp14:anchorId="6022D6B0" wp14:editId="33931885">
            <wp:extent cx="4322638" cy="8294370"/>
            <wp:effectExtent l="0" t="0" r="0" b="0"/>
            <wp:docPr id="15" name="Picture 15" descr="Outline of human body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3" cstate="print">
                      <a:extLst>
                        <a:ext uri="{28A0092B-C50C-407E-A947-70E740481C1C}">
                          <a14:useLocalDpi xmlns:a14="http://schemas.microsoft.com/office/drawing/2010/main" val="0"/>
                        </a:ext>
                      </a:extLst>
                    </a:blip>
                    <a:srcRect l="530" t="2447" r="-510" b="4125"/>
                    <a:stretch/>
                  </pic:blipFill>
                  <pic:spPr bwMode="auto">
                    <a:xfrm>
                      <a:off x="0" y="0"/>
                      <a:ext cx="4322638" cy="8294370"/>
                    </a:xfrm>
                    <a:prstGeom prst="rect">
                      <a:avLst/>
                    </a:prstGeom>
                    <a:ln>
                      <a:noFill/>
                    </a:ln>
                    <a:extLst>
                      <a:ext uri="{53640926-AAD7-44D8-BBD7-CCE9431645EC}">
                        <a14:shadowObscured xmlns:a14="http://schemas.microsoft.com/office/drawing/2010/main"/>
                      </a:ext>
                    </a:extLst>
                  </pic:spPr>
                </pic:pic>
              </a:graphicData>
            </a:graphic>
          </wp:inline>
        </w:drawing>
      </w:r>
    </w:p>
    <w:p w14:paraId="16908F28" w14:textId="2A0255D1" w:rsidR="00976B1E" w:rsidRPr="00976B1E" w:rsidRDefault="00976B1E" w:rsidP="00976B1E">
      <w:r>
        <w:t xml:space="preserve">This template is to be printed </w:t>
      </w:r>
      <w:r w:rsidR="00F2589D">
        <w:t>out,</w:t>
      </w:r>
      <w:r>
        <w:t xml:space="preserve"> drawn on and used physically in class. </w:t>
      </w:r>
    </w:p>
    <w:sectPr w:rsidR="00976B1E" w:rsidRPr="00976B1E" w:rsidSect="003F7450">
      <w:footerReference w:type="default" r:id="rId24"/>
      <w:pgSz w:w="11906" w:h="16838"/>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1590D" w14:textId="77777777" w:rsidR="00D72016" w:rsidRDefault="00D72016" w:rsidP="00DA087C">
      <w:r>
        <w:separator/>
      </w:r>
    </w:p>
    <w:p w14:paraId="5C31F32E" w14:textId="77777777" w:rsidR="00D72016" w:rsidRDefault="00D72016" w:rsidP="00DA087C"/>
    <w:p w14:paraId="034B130B" w14:textId="77777777" w:rsidR="00D72016" w:rsidRDefault="00D72016" w:rsidP="00DA087C"/>
  </w:endnote>
  <w:endnote w:type="continuationSeparator" w:id="0">
    <w:p w14:paraId="3D8A75E7" w14:textId="77777777" w:rsidR="00D72016" w:rsidRDefault="00D72016" w:rsidP="00DA087C">
      <w:r>
        <w:continuationSeparator/>
      </w:r>
    </w:p>
    <w:p w14:paraId="03D9FADC" w14:textId="77777777" w:rsidR="00D72016" w:rsidRDefault="00D72016" w:rsidP="00DA087C"/>
    <w:p w14:paraId="5C797887" w14:textId="77777777" w:rsidR="00D72016" w:rsidRDefault="00D7201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is ScotBook Bold">
    <w:panose1 w:val="020B0803030000000003"/>
    <w:charset w:val="00"/>
    <w:family w:val="swiss"/>
    <w:notTrueType/>
    <w:pitch w:val="variable"/>
    <w:sig w:usb0="A00000BF" w:usb1="400064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30896"/>
      <w:docPartObj>
        <w:docPartGallery w:val="Page Numbers (Bottom of Page)"/>
        <w:docPartUnique/>
      </w:docPartObj>
    </w:sdtPr>
    <w:sdtEndPr>
      <w:rPr>
        <w:noProof/>
      </w:rPr>
    </w:sdtEndPr>
    <w:sdtContent>
      <w:p w14:paraId="2703BD3F" w14:textId="248E6818" w:rsidR="003F7450" w:rsidRDefault="003F7450">
        <w:pPr>
          <w:pStyle w:val="Footer"/>
        </w:pPr>
        <w:r>
          <w:fldChar w:fldCharType="begin"/>
        </w:r>
        <w:r>
          <w:instrText xml:space="preserve"> PAGE   \* MERGEFORMAT </w:instrText>
        </w:r>
        <w:r>
          <w:fldChar w:fldCharType="separate"/>
        </w:r>
        <w:r>
          <w:rPr>
            <w:noProof/>
          </w:rPr>
          <w:t>2</w:t>
        </w:r>
        <w:r>
          <w:rPr>
            <w:noProof/>
          </w:rPr>
          <w:fldChar w:fldCharType="end"/>
        </w:r>
      </w:p>
    </w:sdtContent>
  </w:sdt>
  <w:p w14:paraId="1BAD56BF" w14:textId="523DC6E2" w:rsidR="00B97633" w:rsidRDefault="00B97633" w:rsidP="003F7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16955"/>
      <w:docPartObj>
        <w:docPartGallery w:val="Page Numbers (Bottom of Page)"/>
        <w:docPartUnique/>
      </w:docPartObj>
    </w:sdtPr>
    <w:sdtEndPr>
      <w:rPr>
        <w:noProof/>
      </w:rPr>
    </w:sdtEndPr>
    <w:sdtContent>
      <w:p w14:paraId="18A2D906" w14:textId="45BA0001" w:rsidR="003F7450" w:rsidRDefault="003F7450" w:rsidP="003F7450">
        <w:pPr>
          <w:pStyle w:val="Footer"/>
        </w:pPr>
        <w:r>
          <w:fldChar w:fldCharType="begin"/>
        </w:r>
        <w:r>
          <w:instrText xml:space="preserve"> PAGE   \* MERGEFORMAT </w:instrText>
        </w:r>
        <w:r>
          <w:fldChar w:fldCharType="separate"/>
        </w:r>
        <w:r w:rsidR="00337F6C">
          <w:rPr>
            <w:noProof/>
          </w:rPr>
          <w:t>2</w:t>
        </w:r>
        <w:r>
          <w:rPr>
            <w:noProof/>
          </w:rPr>
          <w:fldChar w:fldCharType="end"/>
        </w:r>
        <w:r>
          <w:rPr>
            <w:noProof/>
          </w:rPr>
          <w:t xml:space="preserve"> </w:t>
        </w:r>
        <w:r>
          <w:rPr>
            <w:noProof/>
          </w:rPr>
          <w:tab/>
        </w:r>
        <w:r>
          <w:rPr>
            <w:noProof/>
          </w:rPr>
          <w:tab/>
        </w:r>
        <w:r>
          <w:t>Resource created by Scottish Book Trust</w:t>
        </w:r>
      </w:p>
      <w:p w14:paraId="4254B7A8" w14:textId="358765E5" w:rsidR="005B1747" w:rsidRDefault="00D72016" w:rsidP="005B1747">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777901"/>
      <w:docPartObj>
        <w:docPartGallery w:val="Page Numbers (Bottom of Page)"/>
        <w:docPartUnique/>
      </w:docPartObj>
    </w:sdtPr>
    <w:sdtEndPr>
      <w:rPr>
        <w:noProof/>
      </w:rPr>
    </w:sdtEndPr>
    <w:sdtContent>
      <w:p w14:paraId="3DE7B949" w14:textId="03BDAC8A" w:rsidR="00B86ADC" w:rsidRDefault="00B86ADC" w:rsidP="003F7450">
        <w:pPr>
          <w:pStyle w:val="Footer"/>
        </w:pPr>
        <w:r>
          <w:fldChar w:fldCharType="begin"/>
        </w:r>
        <w:r>
          <w:instrText xml:space="preserve"> PAGE   \* MERGEFORMAT </w:instrText>
        </w:r>
        <w:r>
          <w:fldChar w:fldCharType="separate"/>
        </w:r>
        <w:r w:rsidR="0095215B">
          <w:rPr>
            <w:noProof/>
          </w:rPr>
          <w:t>8</w:t>
        </w:r>
        <w:r>
          <w:rPr>
            <w:noProof/>
          </w:rPr>
          <w:fldChar w:fldCharType="end"/>
        </w:r>
        <w:r>
          <w:rPr>
            <w:noProof/>
          </w:rPr>
          <w:t xml:space="preserve"> </w:t>
        </w:r>
        <w:r>
          <w:rPr>
            <w:noProof/>
          </w:rPr>
          <w:tab/>
        </w:r>
        <w:r>
          <w:rPr>
            <w:noProof/>
          </w:rPr>
          <w:tab/>
          <w:t xml:space="preserve">     </w:t>
        </w:r>
        <w:r>
          <w:rPr>
            <w:noProof/>
          </w:rPr>
          <w:tab/>
        </w:r>
        <w:r>
          <w:t>Resource created by Scottish Book Trust</w:t>
        </w:r>
      </w:p>
      <w:p w14:paraId="7DBC093F" w14:textId="316A7B5C" w:rsidR="00B86ADC" w:rsidRDefault="00D72016" w:rsidP="005B1747">
        <w:pPr>
          <w:pStyle w:val="Footer"/>
          <w:jc w:val="right"/>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842096"/>
      <w:docPartObj>
        <w:docPartGallery w:val="Page Numbers (Bottom of Page)"/>
        <w:docPartUnique/>
      </w:docPartObj>
    </w:sdtPr>
    <w:sdtEndPr>
      <w:rPr>
        <w:noProof/>
      </w:rPr>
    </w:sdtEndPr>
    <w:sdtContent>
      <w:p w14:paraId="6C68EE74" w14:textId="7568507A" w:rsidR="00B86ADC" w:rsidRDefault="00B86ADC" w:rsidP="003F7450">
        <w:pPr>
          <w:pStyle w:val="Footer"/>
        </w:pPr>
        <w:r>
          <w:fldChar w:fldCharType="begin"/>
        </w:r>
        <w:r>
          <w:instrText xml:space="preserve"> PAGE   \* MERGEFORMAT </w:instrText>
        </w:r>
        <w:r>
          <w:fldChar w:fldCharType="separate"/>
        </w:r>
        <w:r w:rsidR="0095215B">
          <w:rPr>
            <w:noProof/>
          </w:rPr>
          <w:t>9</w:t>
        </w:r>
        <w:r>
          <w:rPr>
            <w:noProof/>
          </w:rPr>
          <w:fldChar w:fldCharType="end"/>
        </w:r>
      </w:p>
      <w:p w14:paraId="1090CF34" w14:textId="77777777" w:rsidR="00B86ADC" w:rsidRDefault="00D72016" w:rsidP="005B1747">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D953F" w14:textId="77777777" w:rsidR="00D72016" w:rsidRDefault="00D72016" w:rsidP="00DA087C">
      <w:r>
        <w:separator/>
      </w:r>
    </w:p>
    <w:p w14:paraId="3B936582" w14:textId="77777777" w:rsidR="00D72016" w:rsidRDefault="00D72016" w:rsidP="00DA087C"/>
    <w:p w14:paraId="20A9FAFA" w14:textId="77777777" w:rsidR="00D72016" w:rsidRDefault="00D72016" w:rsidP="00DA087C"/>
  </w:footnote>
  <w:footnote w:type="continuationSeparator" w:id="0">
    <w:p w14:paraId="1CC7A568" w14:textId="77777777" w:rsidR="00D72016" w:rsidRDefault="00D72016" w:rsidP="00DA087C">
      <w:r>
        <w:continuationSeparator/>
      </w:r>
    </w:p>
    <w:p w14:paraId="322143ED" w14:textId="77777777" w:rsidR="00D72016" w:rsidRDefault="00D72016" w:rsidP="00DA087C"/>
    <w:p w14:paraId="413796F7" w14:textId="77777777" w:rsidR="00D72016" w:rsidRDefault="00D72016"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2723A1"/>
    <w:multiLevelType w:val="hybridMultilevel"/>
    <w:tmpl w:val="22C43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16"/>
  </w:num>
  <w:num w:numId="4">
    <w:abstractNumId w:val="7"/>
  </w:num>
  <w:num w:numId="5">
    <w:abstractNumId w:val="24"/>
  </w:num>
  <w:num w:numId="6">
    <w:abstractNumId w:val="22"/>
  </w:num>
  <w:num w:numId="7">
    <w:abstractNumId w:val="19"/>
  </w:num>
  <w:num w:numId="8">
    <w:abstractNumId w:val="30"/>
  </w:num>
  <w:num w:numId="9">
    <w:abstractNumId w:val="28"/>
  </w:num>
  <w:num w:numId="10">
    <w:abstractNumId w:val="0"/>
  </w:num>
  <w:num w:numId="11">
    <w:abstractNumId w:val="17"/>
  </w:num>
  <w:num w:numId="12">
    <w:abstractNumId w:val="14"/>
  </w:num>
  <w:num w:numId="13">
    <w:abstractNumId w:val="25"/>
  </w:num>
  <w:num w:numId="14">
    <w:abstractNumId w:val="5"/>
  </w:num>
  <w:num w:numId="15">
    <w:abstractNumId w:val="11"/>
  </w:num>
  <w:num w:numId="16">
    <w:abstractNumId w:val="29"/>
  </w:num>
  <w:num w:numId="17">
    <w:abstractNumId w:val="23"/>
  </w:num>
  <w:num w:numId="18">
    <w:abstractNumId w:val="2"/>
  </w:num>
  <w:num w:numId="19">
    <w:abstractNumId w:val="4"/>
  </w:num>
  <w:num w:numId="20">
    <w:abstractNumId w:val="12"/>
  </w:num>
  <w:num w:numId="21">
    <w:abstractNumId w:val="3"/>
  </w:num>
  <w:num w:numId="22">
    <w:abstractNumId w:val="18"/>
  </w:num>
  <w:num w:numId="23">
    <w:abstractNumId w:val="1"/>
  </w:num>
  <w:num w:numId="24">
    <w:abstractNumId w:val="9"/>
  </w:num>
  <w:num w:numId="25">
    <w:abstractNumId w:val="31"/>
  </w:num>
  <w:num w:numId="26">
    <w:abstractNumId w:val="26"/>
  </w:num>
  <w:num w:numId="27">
    <w:abstractNumId w:val="32"/>
  </w:num>
  <w:num w:numId="28">
    <w:abstractNumId w:val="20"/>
  </w:num>
  <w:num w:numId="29">
    <w:abstractNumId w:val="27"/>
  </w:num>
  <w:num w:numId="30">
    <w:abstractNumId w:val="6"/>
  </w:num>
  <w:num w:numId="31">
    <w:abstractNumId w:val="13"/>
  </w:num>
  <w:num w:numId="32">
    <w:abstractNumId w:val="10"/>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0A"/>
    <w:rsid w:val="000102FB"/>
    <w:rsid w:val="000204A3"/>
    <w:rsid w:val="000214E5"/>
    <w:rsid w:val="00023124"/>
    <w:rsid w:val="00025A26"/>
    <w:rsid w:val="00037468"/>
    <w:rsid w:val="000451DC"/>
    <w:rsid w:val="00065DEE"/>
    <w:rsid w:val="0007603D"/>
    <w:rsid w:val="00086B96"/>
    <w:rsid w:val="000B26C7"/>
    <w:rsid w:val="000B529A"/>
    <w:rsid w:val="000E1E58"/>
    <w:rsid w:val="000F611D"/>
    <w:rsid w:val="00111E61"/>
    <w:rsid w:val="00117545"/>
    <w:rsid w:val="001311F0"/>
    <w:rsid w:val="00144B38"/>
    <w:rsid w:val="00163C96"/>
    <w:rsid w:val="00180989"/>
    <w:rsid w:val="001868E3"/>
    <w:rsid w:val="0019491E"/>
    <w:rsid w:val="0019780B"/>
    <w:rsid w:val="001A0F00"/>
    <w:rsid w:val="001C125C"/>
    <w:rsid w:val="001C68D1"/>
    <w:rsid w:val="001D263C"/>
    <w:rsid w:val="001E127A"/>
    <w:rsid w:val="00200CC9"/>
    <w:rsid w:val="0024074D"/>
    <w:rsid w:val="002500A1"/>
    <w:rsid w:val="00256C46"/>
    <w:rsid w:val="00264E31"/>
    <w:rsid w:val="00281291"/>
    <w:rsid w:val="00283437"/>
    <w:rsid w:val="00292796"/>
    <w:rsid w:val="00307D13"/>
    <w:rsid w:val="00320313"/>
    <w:rsid w:val="00337F6C"/>
    <w:rsid w:val="00373623"/>
    <w:rsid w:val="00393985"/>
    <w:rsid w:val="003A42DD"/>
    <w:rsid w:val="003E5883"/>
    <w:rsid w:val="003F54D4"/>
    <w:rsid w:val="003F7450"/>
    <w:rsid w:val="00401F69"/>
    <w:rsid w:val="004036B5"/>
    <w:rsid w:val="00407351"/>
    <w:rsid w:val="004238B3"/>
    <w:rsid w:val="00431F4F"/>
    <w:rsid w:val="00432721"/>
    <w:rsid w:val="00474A2F"/>
    <w:rsid w:val="00487677"/>
    <w:rsid w:val="00492CB7"/>
    <w:rsid w:val="004963CA"/>
    <w:rsid w:val="004B5F44"/>
    <w:rsid w:val="004D7F3F"/>
    <w:rsid w:val="004E505B"/>
    <w:rsid w:val="00514741"/>
    <w:rsid w:val="005267EB"/>
    <w:rsid w:val="00532F6B"/>
    <w:rsid w:val="00540017"/>
    <w:rsid w:val="00541B5B"/>
    <w:rsid w:val="0059731B"/>
    <w:rsid w:val="005A2D03"/>
    <w:rsid w:val="005A5C61"/>
    <w:rsid w:val="005B1747"/>
    <w:rsid w:val="005B69A2"/>
    <w:rsid w:val="005C7A45"/>
    <w:rsid w:val="005E67F3"/>
    <w:rsid w:val="00640876"/>
    <w:rsid w:val="00676625"/>
    <w:rsid w:val="006D101B"/>
    <w:rsid w:val="006D6BA7"/>
    <w:rsid w:val="006F5773"/>
    <w:rsid w:val="00710E23"/>
    <w:rsid w:val="0073000F"/>
    <w:rsid w:val="00731D07"/>
    <w:rsid w:val="00742EC4"/>
    <w:rsid w:val="00764A9F"/>
    <w:rsid w:val="00776369"/>
    <w:rsid w:val="00790F08"/>
    <w:rsid w:val="007A4AFC"/>
    <w:rsid w:val="007A7D25"/>
    <w:rsid w:val="007C3D9A"/>
    <w:rsid w:val="007D02B4"/>
    <w:rsid w:val="00804ACE"/>
    <w:rsid w:val="00813EAA"/>
    <w:rsid w:val="00831342"/>
    <w:rsid w:val="00842B7F"/>
    <w:rsid w:val="00854F77"/>
    <w:rsid w:val="00865EF9"/>
    <w:rsid w:val="008A44CA"/>
    <w:rsid w:val="008A70D4"/>
    <w:rsid w:val="008B1FC9"/>
    <w:rsid w:val="008D2F39"/>
    <w:rsid w:val="008E3D90"/>
    <w:rsid w:val="008F4955"/>
    <w:rsid w:val="008F78CC"/>
    <w:rsid w:val="00913895"/>
    <w:rsid w:val="00944AB9"/>
    <w:rsid w:val="0095215B"/>
    <w:rsid w:val="00954D67"/>
    <w:rsid w:val="00976B1E"/>
    <w:rsid w:val="00985D35"/>
    <w:rsid w:val="00997294"/>
    <w:rsid w:val="009A708D"/>
    <w:rsid w:val="009B0BA6"/>
    <w:rsid w:val="009B472C"/>
    <w:rsid w:val="009B6E5F"/>
    <w:rsid w:val="009C7CA4"/>
    <w:rsid w:val="009D0EDB"/>
    <w:rsid w:val="009E224E"/>
    <w:rsid w:val="009F0FE9"/>
    <w:rsid w:val="00A332D2"/>
    <w:rsid w:val="00A43DBF"/>
    <w:rsid w:val="00A5115F"/>
    <w:rsid w:val="00A53420"/>
    <w:rsid w:val="00A66848"/>
    <w:rsid w:val="00A92EB0"/>
    <w:rsid w:val="00A94216"/>
    <w:rsid w:val="00AB667A"/>
    <w:rsid w:val="00B1581A"/>
    <w:rsid w:val="00B6201F"/>
    <w:rsid w:val="00B833C9"/>
    <w:rsid w:val="00B84AD0"/>
    <w:rsid w:val="00B86ADC"/>
    <w:rsid w:val="00B8746A"/>
    <w:rsid w:val="00B97633"/>
    <w:rsid w:val="00BD30FD"/>
    <w:rsid w:val="00BE0E7D"/>
    <w:rsid w:val="00BE3A88"/>
    <w:rsid w:val="00BE459F"/>
    <w:rsid w:val="00C0660F"/>
    <w:rsid w:val="00C06F88"/>
    <w:rsid w:val="00C25838"/>
    <w:rsid w:val="00C25A01"/>
    <w:rsid w:val="00C51762"/>
    <w:rsid w:val="00C5703E"/>
    <w:rsid w:val="00C66C6B"/>
    <w:rsid w:val="00C80BAF"/>
    <w:rsid w:val="00C846B3"/>
    <w:rsid w:val="00C84DF2"/>
    <w:rsid w:val="00C961C2"/>
    <w:rsid w:val="00CA22ED"/>
    <w:rsid w:val="00CB1387"/>
    <w:rsid w:val="00CB3D43"/>
    <w:rsid w:val="00CC54BB"/>
    <w:rsid w:val="00D047BD"/>
    <w:rsid w:val="00D35A0A"/>
    <w:rsid w:val="00D65002"/>
    <w:rsid w:val="00D72016"/>
    <w:rsid w:val="00DA087C"/>
    <w:rsid w:val="00DC1BC4"/>
    <w:rsid w:val="00DC5F66"/>
    <w:rsid w:val="00DE7587"/>
    <w:rsid w:val="00E00455"/>
    <w:rsid w:val="00E3074B"/>
    <w:rsid w:val="00E32A5E"/>
    <w:rsid w:val="00E407DD"/>
    <w:rsid w:val="00E47597"/>
    <w:rsid w:val="00EB7E89"/>
    <w:rsid w:val="00EE019F"/>
    <w:rsid w:val="00EF2C3C"/>
    <w:rsid w:val="00EF730B"/>
    <w:rsid w:val="00F2589D"/>
    <w:rsid w:val="00F45462"/>
    <w:rsid w:val="00F62E50"/>
    <w:rsid w:val="00F8646A"/>
    <w:rsid w:val="00F91AEA"/>
    <w:rsid w:val="00F91E55"/>
    <w:rsid w:val="00FB194A"/>
    <w:rsid w:val="00FC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34219"/>
  <w15:chartTrackingRefBased/>
  <w15:docId w15:val="{B4F1F86D-E903-4CB5-B702-3E35842C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8D2F39"/>
    <w:pPr>
      <w:spacing w:after="0"/>
      <w:outlineLvl w:val="1"/>
    </w:pPr>
    <w:rPr>
      <w:b/>
      <w:bCs/>
      <w:sz w:val="36"/>
      <w:szCs w:val="36"/>
    </w:rPr>
  </w:style>
  <w:style w:type="paragraph" w:styleId="Heading3">
    <w:name w:val="heading 3"/>
    <w:basedOn w:val="Heading2"/>
    <w:next w:val="Normal"/>
    <w:link w:val="Heading3Char"/>
    <w:uiPriority w:val="9"/>
    <w:unhideWhenUsed/>
    <w:qFormat/>
    <w:rsid w:val="009A708D"/>
    <w:pPr>
      <w:outlineLvl w:val="2"/>
    </w:pPr>
    <w:rPr>
      <w:sz w:val="28"/>
      <w:szCs w:val="28"/>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8D2F39"/>
    <w:rPr>
      <w:rFonts w:ascii="Arial" w:hAnsi="Arial" w:cs="Arial"/>
      <w:b/>
      <w:bCs/>
      <w:sz w:val="36"/>
      <w:szCs w:val="36"/>
    </w:rPr>
  </w:style>
  <w:style w:type="character" w:customStyle="1" w:styleId="Heading3Char">
    <w:name w:val="Heading 3 Char"/>
    <w:basedOn w:val="DefaultParagraphFont"/>
    <w:link w:val="Heading3"/>
    <w:uiPriority w:val="9"/>
    <w:rsid w:val="009A708D"/>
    <w:rPr>
      <w:rFonts w:ascii="Arial" w:hAnsi="Arial"/>
      <w:b/>
      <w:bCs/>
      <w:sz w:val="28"/>
      <w:szCs w:val="28"/>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paragraph" w:customStyle="1" w:styleId="Default">
    <w:name w:val="Default"/>
    <w:rsid w:val="00401F69"/>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C06F88"/>
    <w:pPr>
      <w:spacing w:line="240" w:lineRule="auto"/>
    </w:pPr>
    <w:rPr>
      <w:sz w:val="20"/>
      <w:szCs w:val="20"/>
    </w:rPr>
  </w:style>
  <w:style w:type="character" w:customStyle="1" w:styleId="CommentTextChar">
    <w:name w:val="Comment Text Char"/>
    <w:basedOn w:val="DefaultParagraphFont"/>
    <w:link w:val="CommentText"/>
    <w:uiPriority w:val="99"/>
    <w:semiHidden/>
    <w:rsid w:val="00C06F8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06F88"/>
    <w:rPr>
      <w:b/>
      <w:bCs/>
    </w:rPr>
  </w:style>
  <w:style w:type="character" w:customStyle="1" w:styleId="CommentSubjectChar">
    <w:name w:val="Comment Subject Char"/>
    <w:basedOn w:val="CommentTextChar"/>
    <w:link w:val="CommentSubject"/>
    <w:uiPriority w:val="99"/>
    <w:semiHidden/>
    <w:rsid w:val="00C06F88"/>
    <w:rPr>
      <w:rFonts w:ascii="Arial" w:hAnsi="Arial" w:cs="Arial"/>
      <w:b/>
      <w:bCs/>
      <w:sz w:val="20"/>
      <w:szCs w:val="20"/>
    </w:rPr>
  </w:style>
  <w:style w:type="paragraph" w:styleId="BalloonText">
    <w:name w:val="Balloon Text"/>
    <w:basedOn w:val="Normal"/>
    <w:link w:val="BalloonTextChar"/>
    <w:uiPriority w:val="99"/>
    <w:semiHidden/>
    <w:unhideWhenUsed/>
    <w:rsid w:val="00C06F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F88"/>
    <w:rPr>
      <w:rFonts w:ascii="Segoe UI" w:hAnsi="Segoe UI" w:cs="Segoe UI"/>
      <w:sz w:val="18"/>
      <w:szCs w:val="18"/>
    </w:rPr>
  </w:style>
  <w:style w:type="paragraph" w:styleId="TOC3">
    <w:name w:val="toc 3"/>
    <w:basedOn w:val="Normal"/>
    <w:next w:val="Normal"/>
    <w:autoRedefine/>
    <w:uiPriority w:val="39"/>
    <w:unhideWhenUsed/>
    <w:rsid w:val="005A2D03"/>
    <w:pPr>
      <w:spacing w:after="100"/>
      <w:ind w:left="480"/>
    </w:pPr>
  </w:style>
  <w:style w:type="character" w:styleId="FollowedHyperlink">
    <w:name w:val="FollowedHyperlink"/>
    <w:basedOn w:val="DefaultParagraphFont"/>
    <w:uiPriority w:val="99"/>
    <w:semiHidden/>
    <w:unhideWhenUsed/>
    <w:rsid w:val="00A43DBF"/>
    <w:rPr>
      <w:color w:val="954F72" w:themeColor="followedHyperlink"/>
      <w:u w:val="single"/>
    </w:rPr>
  </w:style>
  <w:style w:type="paragraph" w:styleId="TOCHeading">
    <w:name w:val="TOC Heading"/>
    <w:basedOn w:val="Heading1"/>
    <w:next w:val="Normal"/>
    <w:uiPriority w:val="39"/>
    <w:unhideWhenUsed/>
    <w:qFormat/>
    <w:rsid w:val="00393985"/>
    <w:pPr>
      <w:keepNext/>
      <w:keepLines/>
      <w:spacing w:before="240" w:line="259" w:lineRule="auto"/>
      <w:outlineLvl w:val="9"/>
    </w:pPr>
    <w:rPr>
      <w:rFonts w:asciiTheme="majorHAnsi" w:eastAsiaTheme="majorEastAsia" w:hAnsiTheme="majorHAnsi" w:cstheme="majorBidi"/>
      <w:b w:val="0"/>
      <w:color w:val="0086A0" w:themeColor="accent1" w:themeShade="BF"/>
      <w:sz w:val="32"/>
      <w:szCs w:val="32"/>
      <w:lang w:val="en-US"/>
    </w:rPr>
  </w:style>
  <w:style w:type="paragraph" w:customStyle="1" w:styleId="cdt4ke">
    <w:name w:val="cdt4ke"/>
    <w:basedOn w:val="Normal"/>
    <w:rsid w:val="00F91AE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UnresolvedMention">
    <w:name w:val="Unresolved Mention"/>
    <w:basedOn w:val="DefaultParagraphFont"/>
    <w:uiPriority w:val="99"/>
    <w:semiHidden/>
    <w:unhideWhenUsed/>
    <w:rsid w:val="005A5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181395">
      <w:bodyDiv w:val="1"/>
      <w:marLeft w:val="0"/>
      <w:marRight w:val="0"/>
      <w:marTop w:val="0"/>
      <w:marBottom w:val="0"/>
      <w:divBdr>
        <w:top w:val="none" w:sz="0" w:space="0" w:color="auto"/>
        <w:left w:val="none" w:sz="0" w:space="0" w:color="auto"/>
        <w:bottom w:val="none" w:sz="0" w:space="0" w:color="auto"/>
        <w:right w:val="none" w:sz="0" w:space="0" w:color="auto"/>
      </w:divBdr>
    </w:div>
    <w:div w:id="484976604">
      <w:bodyDiv w:val="1"/>
      <w:marLeft w:val="0"/>
      <w:marRight w:val="0"/>
      <w:marTop w:val="0"/>
      <w:marBottom w:val="0"/>
      <w:divBdr>
        <w:top w:val="none" w:sz="0" w:space="0" w:color="auto"/>
        <w:left w:val="none" w:sz="0" w:space="0" w:color="auto"/>
        <w:bottom w:val="none" w:sz="0" w:space="0" w:color="auto"/>
        <w:right w:val="none" w:sz="0" w:space="0" w:color="auto"/>
      </w:divBdr>
    </w:div>
    <w:div w:id="1371802933">
      <w:bodyDiv w:val="1"/>
      <w:marLeft w:val="0"/>
      <w:marRight w:val="0"/>
      <w:marTop w:val="0"/>
      <w:marBottom w:val="0"/>
      <w:divBdr>
        <w:top w:val="none" w:sz="0" w:space="0" w:color="auto"/>
        <w:left w:val="none" w:sz="0" w:space="0" w:color="auto"/>
        <w:bottom w:val="none" w:sz="0" w:space="0" w:color="auto"/>
        <w:right w:val="none" w:sz="0" w:space="0" w:color="auto"/>
      </w:divBdr>
    </w:div>
    <w:div w:id="150609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youtube.com/watch?v=Q9wdMJmuBl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ie.scot/resourc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gbteducation.scot/resources/educational-supports/" TargetMode="External"/><Relationship Id="rId20" Type="http://schemas.openxmlformats.org/officeDocument/2006/relationships/hyperlink" Target="https://poetrysociety.org.uk/poems/where-im-fr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readwokesouthayrshire.co.uk/" TargetMode="External"/><Relationship Id="rId23"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s://www.bbc.co.uk/bitesize/articles/zfkx8x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adwoke.com"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a.mclellan\AppData\Local\Microsoft\Windows\INetCache\Content.Outlook\2U68YUVH\Word%20template%20-%20Arial%20-%202021%20update%20(00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F84E9-B843-4758-BF09-B3D14DA3C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- 2021 update (002)</Template>
  <TotalTime>0</TotalTime>
  <Pages>9</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McLellan</dc:creator>
  <cp:keywords/>
  <dc:description/>
  <cp:lastModifiedBy>Hannah Sycamore</cp:lastModifiedBy>
  <cp:revision>2</cp:revision>
  <dcterms:created xsi:type="dcterms:W3CDTF">2022-02-15T16:09:00Z</dcterms:created>
  <dcterms:modified xsi:type="dcterms:W3CDTF">2022-02-15T16:09:00Z</dcterms:modified>
</cp:coreProperties>
</file>