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AE4D" w14:textId="12BC907F" w:rsidR="007917D9" w:rsidRPr="007917D9" w:rsidRDefault="007917D9" w:rsidP="007917D9">
      <w:pPr>
        <w:pStyle w:val="Heading1"/>
      </w:pPr>
      <w:r>
        <w:t>Our learning resources for specific books</w:t>
      </w:r>
    </w:p>
    <w:p w14:paraId="71EB9A37" w14:textId="7AD5E5C3" w:rsidR="007917D9" w:rsidRDefault="007917D9" w:rsidP="007917D9">
      <w:pPr>
        <w:pStyle w:val="Heading2"/>
      </w:pPr>
      <w:r>
        <w:t>About this resource</w:t>
      </w:r>
    </w:p>
    <w:p w14:paraId="2C838D82" w14:textId="77777777" w:rsidR="002E249A" w:rsidRPr="007917D9" w:rsidRDefault="002E249A" w:rsidP="002E249A">
      <w:r>
        <w:t xml:space="preserve">You can search this resource for specific titles or authors. Each title is linked to the resource page on our website where you can download the activity pack for each book in different formats. You can also find all of our resources by visiting the </w:t>
      </w:r>
      <w:hyperlink r:id="rId11" w:history="1">
        <w:r w:rsidRPr="00BD2C5E">
          <w:rPr>
            <w:rStyle w:val="Hyperlink"/>
          </w:rPr>
          <w:t>Learning and resources section of the Scottish Book Trust website</w:t>
        </w:r>
      </w:hyperlink>
      <w:r>
        <w:t>.</w:t>
      </w:r>
    </w:p>
    <w:p w14:paraId="5F182A90" w14:textId="77777777" w:rsidR="007917D9" w:rsidRDefault="007917D9" w:rsidP="007917D9">
      <w:pPr>
        <w:pStyle w:val="Heading2"/>
      </w:pPr>
    </w:p>
    <w:p w14:paraId="47D7F542" w14:textId="2556352E" w:rsidR="0068048A" w:rsidRPr="0068048A" w:rsidRDefault="0068048A" w:rsidP="0068048A">
      <w:pPr>
        <w:pStyle w:val="Heading1"/>
        <w:rPr>
          <w:sz w:val="36"/>
          <w:szCs w:val="36"/>
        </w:rPr>
      </w:pPr>
      <w:bookmarkStart w:id="0" w:name="_Toc190263116"/>
      <w:r>
        <w:rPr>
          <w:sz w:val="36"/>
          <w:szCs w:val="36"/>
        </w:rPr>
        <w:t xml:space="preserve">Fourth </w:t>
      </w:r>
      <w:r w:rsidRPr="0068048A">
        <w:rPr>
          <w:sz w:val="36"/>
          <w:szCs w:val="36"/>
        </w:rPr>
        <w:t>Level texts</w:t>
      </w:r>
      <w:bookmarkEnd w:id="0"/>
    </w:p>
    <w:tbl>
      <w:tblPr>
        <w:tblStyle w:val="TableGrid"/>
        <w:tblW w:w="0" w:type="auto"/>
        <w:tblLook w:val="04A0" w:firstRow="1" w:lastRow="0" w:firstColumn="1" w:lastColumn="0" w:noHBand="0" w:noVBand="1"/>
      </w:tblPr>
      <w:tblGrid>
        <w:gridCol w:w="3005"/>
        <w:gridCol w:w="3005"/>
        <w:gridCol w:w="3006"/>
      </w:tblGrid>
      <w:tr w:rsidR="0068048A" w14:paraId="3377C787" w14:textId="77777777" w:rsidTr="536973CD">
        <w:tc>
          <w:tcPr>
            <w:tcW w:w="3005" w:type="dxa"/>
          </w:tcPr>
          <w:p w14:paraId="42E8CE40" w14:textId="77777777" w:rsidR="0068048A" w:rsidRPr="0068048A" w:rsidRDefault="0068048A" w:rsidP="008B45B9">
            <w:pPr>
              <w:jc w:val="center"/>
            </w:pPr>
            <w:r>
              <w:t>Cover image</w:t>
            </w:r>
          </w:p>
        </w:tc>
        <w:tc>
          <w:tcPr>
            <w:tcW w:w="3005" w:type="dxa"/>
          </w:tcPr>
          <w:p w14:paraId="783D4EF4" w14:textId="77777777" w:rsidR="0068048A" w:rsidRPr="0068048A" w:rsidRDefault="0068048A" w:rsidP="008B45B9">
            <w:pPr>
              <w:jc w:val="center"/>
            </w:pPr>
            <w:r>
              <w:t>Title and author</w:t>
            </w:r>
          </w:p>
        </w:tc>
        <w:tc>
          <w:tcPr>
            <w:tcW w:w="3006" w:type="dxa"/>
          </w:tcPr>
          <w:p w14:paraId="630AE172" w14:textId="77777777" w:rsidR="0068048A" w:rsidRPr="0068048A" w:rsidRDefault="0068048A" w:rsidP="008B45B9">
            <w:pPr>
              <w:jc w:val="center"/>
            </w:pPr>
            <w:r>
              <w:t>Themes</w:t>
            </w:r>
          </w:p>
        </w:tc>
      </w:tr>
      <w:tr w:rsidR="0009618B" w14:paraId="037E213A" w14:textId="77777777" w:rsidTr="001461C7">
        <w:trPr>
          <w:trHeight w:val="300"/>
        </w:trPr>
        <w:tc>
          <w:tcPr>
            <w:tcW w:w="3005" w:type="dxa"/>
            <w:vAlign w:val="center"/>
          </w:tcPr>
          <w:p w14:paraId="50E1BB31" w14:textId="00D9766F" w:rsidR="0009618B" w:rsidRDefault="0009618B" w:rsidP="0009618B">
            <w:pPr>
              <w:jc w:val="center"/>
              <w:rPr>
                <w:noProof/>
              </w:rPr>
            </w:pPr>
            <w:r>
              <w:rPr>
                <w:noProof/>
              </w:rPr>
              <w:drawing>
                <wp:inline distT="0" distB="0" distL="0" distR="0" wp14:anchorId="31A13AB2" wp14:editId="5B0AB4DD">
                  <wp:extent cx="1526519" cy="2346097"/>
                  <wp:effectExtent l="0" t="0" r="0" b="0"/>
                  <wp:docPr id="491117525" name="Picture 3" descr="Book cover of Glasgow Boys by Margaret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17525" name="Picture 3" descr="Book cover of Glasgow Boys by Margaret McDonal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9449" cy="2365969"/>
                          </a:xfrm>
                          <a:prstGeom prst="rect">
                            <a:avLst/>
                          </a:prstGeom>
                        </pic:spPr>
                      </pic:pic>
                    </a:graphicData>
                  </a:graphic>
                </wp:inline>
              </w:drawing>
            </w:r>
          </w:p>
        </w:tc>
        <w:tc>
          <w:tcPr>
            <w:tcW w:w="3005" w:type="dxa"/>
          </w:tcPr>
          <w:p w14:paraId="7ED71B8B" w14:textId="18E5AB47" w:rsidR="0009618B" w:rsidRDefault="0009618B" w:rsidP="0009618B">
            <w:pPr>
              <w:spacing w:after="80"/>
            </w:pPr>
            <w:hyperlink r:id="rId13" w:history="1">
              <w:r w:rsidRPr="0064315C">
                <w:rPr>
                  <w:rStyle w:val="Hyperlink"/>
                  <w:rFonts w:eastAsiaTheme="minorHAnsi"/>
                  <w:i/>
                  <w:iCs/>
                  <w:lang w:eastAsia="en-US"/>
                </w:rPr>
                <w:t>Glasgow B</w:t>
              </w:r>
              <w:r w:rsidRPr="0064315C">
                <w:rPr>
                  <w:rStyle w:val="Hyperlink"/>
                  <w:i/>
                  <w:iCs/>
                </w:rPr>
                <w:t>oys</w:t>
              </w:r>
            </w:hyperlink>
            <w:r>
              <w:t xml:space="preserve"> by Margaret McDonald</w:t>
            </w:r>
          </w:p>
        </w:tc>
        <w:tc>
          <w:tcPr>
            <w:tcW w:w="3006" w:type="dxa"/>
          </w:tcPr>
          <w:p w14:paraId="3DE87568" w14:textId="77777777" w:rsidR="0009618B" w:rsidRPr="00F372D6" w:rsidRDefault="0009618B" w:rsidP="0009618B">
            <w:pPr>
              <w:rPr>
                <w:rFonts w:eastAsia="Arial"/>
              </w:rPr>
            </w:pPr>
            <w:r w:rsidRPr="00F372D6">
              <w:rPr>
                <w:rFonts w:eastAsia="Arial"/>
              </w:rPr>
              <w:t>In partnership with </w:t>
            </w:r>
            <w:r w:rsidRPr="00F372D6">
              <w:rPr>
                <w:rFonts w:eastAsia="Arial"/>
                <w:b/>
                <w:bCs/>
              </w:rPr>
              <w:t>Empathy Lab</w:t>
            </w:r>
            <w:r>
              <w:rPr>
                <w:rFonts w:eastAsia="Arial"/>
                <w:b/>
                <w:bCs/>
              </w:rPr>
              <w:t>, this</w:t>
            </w:r>
            <w:r w:rsidRPr="00F372D6">
              <w:rPr>
                <w:rFonts w:eastAsia="Arial"/>
              </w:rPr>
              <w:t xml:space="preserve"> class text resource for </w:t>
            </w:r>
            <w:r w:rsidRPr="00F372D6">
              <w:rPr>
                <w:rFonts w:eastAsia="Arial"/>
                <w:i/>
                <w:iCs/>
              </w:rPr>
              <w:t>Glasgow Boys</w:t>
            </w:r>
            <w:r w:rsidRPr="00F372D6">
              <w:rPr>
                <w:rFonts w:eastAsia="Arial"/>
              </w:rPr>
              <w:t> allows you to explore the book as a set text with a focus on developing empathy skills and an understanding of other people’s feelings and life experiences.</w:t>
            </w:r>
          </w:p>
          <w:p w14:paraId="1D488E0C" w14:textId="19ECF83A" w:rsidR="0009618B" w:rsidRPr="00302D6C" w:rsidRDefault="0009618B" w:rsidP="0009618B">
            <w:pPr>
              <w:rPr>
                <w:rFonts w:eastAsia="Arial"/>
                <w:i/>
                <w:iCs/>
              </w:rPr>
            </w:pPr>
            <w:r w:rsidRPr="00F372D6">
              <w:rPr>
                <w:rFonts w:eastAsia="Arial"/>
              </w:rPr>
              <w:t>Glasgow Boys follows two care-experienced boys</w:t>
            </w:r>
            <w:r>
              <w:rPr>
                <w:rFonts w:eastAsia="Arial"/>
              </w:rPr>
              <w:t xml:space="preserve"> as they try</w:t>
            </w:r>
            <w:r w:rsidRPr="00F372D6">
              <w:rPr>
                <w:rFonts w:eastAsia="Arial"/>
              </w:rPr>
              <w:t xml:space="preserve"> to make the best of their lives whilst also processing the trauma of their shared past.</w:t>
            </w:r>
            <w:r>
              <w:rPr>
                <w:rFonts w:eastAsia="Arial"/>
              </w:rPr>
              <w:t xml:space="preserve"> This resource includes in-depth literacy and cross-curricular activities.</w:t>
            </w:r>
          </w:p>
        </w:tc>
      </w:tr>
      <w:tr w:rsidR="0009618B" w14:paraId="54EBEB69" w14:textId="77777777" w:rsidTr="001461C7">
        <w:trPr>
          <w:trHeight w:val="300"/>
        </w:trPr>
        <w:tc>
          <w:tcPr>
            <w:tcW w:w="3005" w:type="dxa"/>
            <w:vAlign w:val="center"/>
          </w:tcPr>
          <w:p w14:paraId="114ADBE8" w14:textId="26DEE676" w:rsidR="0009618B" w:rsidRDefault="0009618B" w:rsidP="0009618B">
            <w:pPr>
              <w:jc w:val="center"/>
              <w:rPr>
                <w:noProof/>
              </w:rPr>
            </w:pPr>
            <w:r>
              <w:rPr>
                <w:noProof/>
              </w:rPr>
              <w:lastRenderedPageBreak/>
              <w:drawing>
                <wp:inline distT="0" distB="0" distL="0" distR="0" wp14:anchorId="503BFD01" wp14:editId="671CE85A">
                  <wp:extent cx="1497482" cy="2299147"/>
                  <wp:effectExtent l="0" t="0" r="7620" b="6350"/>
                  <wp:docPr id="2130491616" name="Picture 1" descr="Book cover of Little Bang by Kelly McCaugh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91616" name="Picture 1" descr="Book cover of Little Bang by Kelly McCaughra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4370" cy="2309723"/>
                          </a:xfrm>
                          <a:prstGeom prst="rect">
                            <a:avLst/>
                          </a:prstGeom>
                        </pic:spPr>
                      </pic:pic>
                    </a:graphicData>
                  </a:graphic>
                </wp:inline>
              </w:drawing>
            </w:r>
          </w:p>
        </w:tc>
        <w:tc>
          <w:tcPr>
            <w:tcW w:w="3005" w:type="dxa"/>
          </w:tcPr>
          <w:p w14:paraId="7FE3130B" w14:textId="6B79217D" w:rsidR="0009618B" w:rsidRDefault="0009618B" w:rsidP="0009618B">
            <w:pPr>
              <w:spacing w:after="80"/>
            </w:pPr>
            <w:hyperlink r:id="rId15" w:history="1">
              <w:r w:rsidRPr="00247615">
                <w:rPr>
                  <w:rStyle w:val="Hyperlink"/>
                  <w:rFonts w:eastAsiaTheme="minorHAnsi"/>
                  <w:i/>
                  <w:iCs/>
                  <w:lang w:eastAsia="en-US"/>
                </w:rPr>
                <w:t>Little Bang</w:t>
              </w:r>
            </w:hyperlink>
            <w:r>
              <w:t xml:space="preserve"> by Kelly </w:t>
            </w:r>
            <w:proofErr w:type="spellStart"/>
            <w:r>
              <w:t>McCaughrain</w:t>
            </w:r>
            <w:proofErr w:type="spellEnd"/>
          </w:p>
        </w:tc>
        <w:tc>
          <w:tcPr>
            <w:tcW w:w="3006" w:type="dxa"/>
          </w:tcPr>
          <w:p w14:paraId="21069F97" w14:textId="77777777" w:rsidR="0009618B" w:rsidRPr="00302D6C" w:rsidRDefault="0009618B" w:rsidP="0009618B">
            <w:pPr>
              <w:rPr>
                <w:rFonts w:eastAsia="Arial"/>
              </w:rPr>
            </w:pPr>
            <w:r w:rsidRPr="00302D6C">
              <w:rPr>
                <w:rFonts w:eastAsia="Arial"/>
                <w:i/>
                <w:iCs/>
              </w:rPr>
              <w:t>Little Bang</w:t>
            </w:r>
            <w:r w:rsidRPr="00302D6C">
              <w:rPr>
                <w:rFonts w:eastAsia="Arial"/>
              </w:rPr>
              <w:t> is set in 2018 against the background of the Irish referendum on abortion rights. After their first date, Mel discovers she is pregnant with Sid’s baby</w:t>
            </w:r>
            <w:r>
              <w:rPr>
                <w:rFonts w:eastAsia="Arial"/>
              </w:rPr>
              <w:t>, and the book follows them and their families as they navigate what this means</w:t>
            </w:r>
            <w:r w:rsidRPr="00302D6C">
              <w:rPr>
                <w:rFonts w:eastAsia="Arial"/>
              </w:rPr>
              <w:t xml:space="preserve">. </w:t>
            </w:r>
            <w:r>
              <w:rPr>
                <w:rFonts w:eastAsia="Arial"/>
              </w:rPr>
              <w:t>This class text resource contains in depth l</w:t>
            </w:r>
            <w:r w:rsidRPr="004077CE">
              <w:rPr>
                <w:rFonts w:eastAsia="Arial"/>
              </w:rPr>
              <w:t xml:space="preserve">iteracy and cross-curricular activities </w:t>
            </w:r>
            <w:r>
              <w:rPr>
                <w:rFonts w:eastAsia="Arial"/>
              </w:rPr>
              <w:t xml:space="preserve">to use alongside a class reading of </w:t>
            </w:r>
            <w:r w:rsidRPr="00D849DB">
              <w:rPr>
                <w:rFonts w:eastAsia="Arial"/>
                <w:i/>
                <w:iCs/>
              </w:rPr>
              <w:t>Little Bang</w:t>
            </w:r>
            <w:r>
              <w:rPr>
                <w:rFonts w:eastAsia="Arial"/>
              </w:rPr>
              <w:t xml:space="preserve">. </w:t>
            </w:r>
            <w:r w:rsidRPr="004077CE">
              <w:rPr>
                <w:rFonts w:eastAsia="Arial"/>
              </w:rPr>
              <w:t xml:space="preserve">Resources developed in partnership with </w:t>
            </w:r>
            <w:r w:rsidRPr="00D849DB">
              <w:rPr>
                <w:rFonts w:eastAsia="Arial"/>
                <w:b/>
                <w:bCs/>
              </w:rPr>
              <w:t>Empathy Lab</w:t>
            </w:r>
            <w:r w:rsidRPr="004077CE">
              <w:rPr>
                <w:rFonts w:eastAsia="Arial"/>
              </w:rPr>
              <w:t>.</w:t>
            </w:r>
          </w:p>
          <w:p w14:paraId="455E7CF0" w14:textId="77777777" w:rsidR="0009618B" w:rsidRPr="1C004E41" w:rsidRDefault="0009618B" w:rsidP="0009618B">
            <w:pPr>
              <w:rPr>
                <w:rFonts w:eastAsia="Arial"/>
              </w:rPr>
            </w:pPr>
          </w:p>
        </w:tc>
      </w:tr>
      <w:tr w:rsidR="0009618B" w14:paraId="3E4E2A7D" w14:textId="77777777" w:rsidTr="001461C7">
        <w:trPr>
          <w:trHeight w:val="300"/>
        </w:trPr>
        <w:tc>
          <w:tcPr>
            <w:tcW w:w="3005" w:type="dxa"/>
            <w:vAlign w:val="center"/>
          </w:tcPr>
          <w:p w14:paraId="1C15CC89" w14:textId="4BDE8F89" w:rsidR="0009618B" w:rsidRDefault="0009618B" w:rsidP="0009618B">
            <w:pPr>
              <w:jc w:val="center"/>
            </w:pPr>
            <w:r>
              <w:rPr>
                <w:noProof/>
              </w:rPr>
              <w:drawing>
                <wp:inline distT="0" distB="0" distL="0" distR="0" wp14:anchorId="4D6B07AA" wp14:editId="156BA77F">
                  <wp:extent cx="1628775" cy="1762125"/>
                  <wp:effectExtent l="0" t="0" r="0" b="0"/>
                  <wp:docPr id="516186797" name="Picture 516186797" descr="Book cover of LOUD! by Rose Rob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86797"/>
                          <pic:cNvPicPr/>
                        </pic:nvPicPr>
                        <pic:blipFill>
                          <a:blip r:embed="rId16">
                            <a:extLst>
                              <a:ext uri="{28A0092B-C50C-407E-A947-70E740481C1C}">
                                <a14:useLocalDpi xmlns:a14="http://schemas.microsoft.com/office/drawing/2010/main" val="0"/>
                              </a:ext>
                            </a:extLst>
                          </a:blip>
                          <a:stretch>
                            <a:fillRect/>
                          </a:stretch>
                        </pic:blipFill>
                        <pic:spPr>
                          <a:xfrm>
                            <a:off x="0" y="0"/>
                            <a:ext cx="1628775" cy="1762125"/>
                          </a:xfrm>
                          <a:prstGeom prst="rect">
                            <a:avLst/>
                          </a:prstGeom>
                        </pic:spPr>
                      </pic:pic>
                    </a:graphicData>
                  </a:graphic>
                </wp:inline>
              </w:drawing>
            </w:r>
          </w:p>
        </w:tc>
        <w:tc>
          <w:tcPr>
            <w:tcW w:w="3005" w:type="dxa"/>
          </w:tcPr>
          <w:p w14:paraId="2E5B900C" w14:textId="46D5AC49" w:rsidR="0009618B" w:rsidRDefault="0009618B" w:rsidP="0009618B">
            <w:pPr>
              <w:spacing w:after="80"/>
            </w:pPr>
            <w:hyperlink r:id="rId17">
              <w:r w:rsidRPr="1C004E41">
                <w:rPr>
                  <w:rStyle w:val="Hyperlink"/>
                  <w:rFonts w:eastAsia="Arial"/>
                  <w:i/>
                  <w:iCs/>
                </w:rPr>
                <w:t>LOUD!</w:t>
              </w:r>
            </w:hyperlink>
            <w:r w:rsidRPr="1C004E41">
              <w:rPr>
                <w:rFonts w:eastAsia="Arial"/>
                <w:color w:val="000000" w:themeColor="text1"/>
              </w:rPr>
              <w:t xml:space="preserve"> by Rose Robbins</w:t>
            </w:r>
            <w:r w:rsidRPr="1C004E41">
              <w:rPr>
                <w:rFonts w:eastAsia="Arial"/>
                <w:i/>
                <w:iCs/>
                <w:color w:val="000000" w:themeColor="text1"/>
              </w:rPr>
              <w:t xml:space="preserve"> </w:t>
            </w:r>
            <w:r w:rsidRPr="1C004E41">
              <w:rPr>
                <w:rFonts w:eastAsia="Arial"/>
              </w:rPr>
              <w:t xml:space="preserve"> </w:t>
            </w:r>
          </w:p>
          <w:p w14:paraId="465B6495" w14:textId="52812D09" w:rsidR="0009618B" w:rsidRDefault="0009618B" w:rsidP="0009618B"/>
        </w:tc>
        <w:tc>
          <w:tcPr>
            <w:tcW w:w="3006" w:type="dxa"/>
          </w:tcPr>
          <w:p w14:paraId="5B6D6134" w14:textId="77777777" w:rsidR="0009618B" w:rsidRDefault="0009618B" w:rsidP="0009618B">
            <w:pPr>
              <w:rPr>
                <w:rFonts w:eastAsia="Arial"/>
              </w:rPr>
            </w:pPr>
            <w:r w:rsidRPr="1C004E41">
              <w:rPr>
                <w:rFonts w:eastAsia="Arial"/>
              </w:rPr>
              <w:t xml:space="preserve">LOUD! is a picture-book full of sounds and textures, making it perfect for </w:t>
            </w:r>
            <w:r w:rsidRPr="1C004E41">
              <w:rPr>
                <w:rFonts w:eastAsia="Arial"/>
                <w:b/>
                <w:bCs/>
              </w:rPr>
              <w:t>sensory-storytelling</w:t>
            </w:r>
            <w:r w:rsidRPr="1C004E41">
              <w:rPr>
                <w:rFonts w:eastAsia="Arial"/>
              </w:rPr>
              <w:t>. The recommended props and actions described in this resource will bring the book to life for all ages and abilities. Suitable for first to fourth level.</w:t>
            </w:r>
          </w:p>
          <w:p w14:paraId="63D64F8B" w14:textId="77777777" w:rsidR="0009618B" w:rsidRDefault="0009618B" w:rsidP="0009618B">
            <w:pPr>
              <w:rPr>
                <w:rFonts w:eastAsia="Arial"/>
              </w:rPr>
            </w:pPr>
          </w:p>
          <w:p w14:paraId="413D6839" w14:textId="192BB9E6" w:rsidR="0009618B" w:rsidRDefault="0009618B" w:rsidP="0009618B">
            <w:pPr>
              <w:rPr>
                <w:rFonts w:eastAsia="Arial"/>
              </w:rPr>
            </w:pPr>
          </w:p>
        </w:tc>
      </w:tr>
      <w:tr w:rsidR="0009618B" w14:paraId="51A07225" w14:textId="77777777" w:rsidTr="001461C7">
        <w:trPr>
          <w:trHeight w:val="300"/>
        </w:trPr>
        <w:tc>
          <w:tcPr>
            <w:tcW w:w="3005" w:type="dxa"/>
            <w:vAlign w:val="center"/>
          </w:tcPr>
          <w:p w14:paraId="397C1A80" w14:textId="2E355DD8" w:rsidR="0009618B" w:rsidRDefault="0009618B" w:rsidP="0009618B">
            <w:pPr>
              <w:jc w:val="center"/>
              <w:rPr>
                <w:noProof/>
              </w:rPr>
            </w:pPr>
            <w:r>
              <w:rPr>
                <w:noProof/>
              </w:rPr>
              <w:drawing>
                <wp:inline distT="0" distB="0" distL="0" distR="0" wp14:anchorId="505DFDB6" wp14:editId="40DB0B94">
                  <wp:extent cx="1532257" cy="2335733"/>
                  <wp:effectExtent l="0" t="0" r="0" b="7620"/>
                  <wp:docPr id="664113740" name="Picture 2" descr="Book cover for Northern Soul by Phil Ea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13740" name="Picture 2" descr="Book cover for Northern Soul by Phil Ear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9413" cy="2346641"/>
                          </a:xfrm>
                          <a:prstGeom prst="rect">
                            <a:avLst/>
                          </a:prstGeom>
                        </pic:spPr>
                      </pic:pic>
                    </a:graphicData>
                  </a:graphic>
                </wp:inline>
              </w:drawing>
            </w:r>
          </w:p>
        </w:tc>
        <w:tc>
          <w:tcPr>
            <w:tcW w:w="3005" w:type="dxa"/>
          </w:tcPr>
          <w:p w14:paraId="69116F66" w14:textId="2E580C27" w:rsidR="0009618B" w:rsidRDefault="0009618B" w:rsidP="0009618B">
            <w:pPr>
              <w:spacing w:after="80"/>
            </w:pPr>
            <w:hyperlink r:id="rId19" w:history="1">
              <w:r w:rsidRPr="009E4F66">
                <w:rPr>
                  <w:rStyle w:val="Hyperlink"/>
                  <w:rFonts w:eastAsiaTheme="minorHAnsi"/>
                  <w:i/>
                  <w:iCs/>
                  <w:lang w:eastAsia="en-US"/>
                </w:rPr>
                <w:t>Northern Soul</w:t>
              </w:r>
            </w:hyperlink>
            <w:r>
              <w:t xml:space="preserve"> by Phil Earle</w:t>
            </w:r>
          </w:p>
        </w:tc>
        <w:tc>
          <w:tcPr>
            <w:tcW w:w="3006" w:type="dxa"/>
          </w:tcPr>
          <w:p w14:paraId="5CEB8028" w14:textId="02D6F06A" w:rsidR="0009618B" w:rsidRPr="1C004E41" w:rsidRDefault="0009618B" w:rsidP="0009618B">
            <w:pPr>
              <w:rPr>
                <w:rFonts w:eastAsia="Arial"/>
              </w:rPr>
            </w:pPr>
            <w:r w:rsidRPr="001F3FC4">
              <w:t>Developed in partnership with Empathy Lab, this resource for </w:t>
            </w:r>
            <w:r w:rsidRPr="001F3FC4">
              <w:rPr>
                <w:i/>
                <w:iCs/>
              </w:rPr>
              <w:t>Northern Soul</w:t>
            </w:r>
            <w:r w:rsidRPr="001F3FC4">
              <w:t xml:space="preserve"> allows you to explore the book as a set text with a focus on developing empathy skills and an understanding of other people’s feelings. Become a </w:t>
            </w:r>
            <w:r>
              <w:t>m</w:t>
            </w:r>
            <w:r w:rsidRPr="001F3FC4">
              <w:t xml:space="preserve">usic journalist, learn about Otis Redding and explore healthy relationships through these </w:t>
            </w:r>
            <w:proofErr w:type="gramStart"/>
            <w:r>
              <w:t>in depth</w:t>
            </w:r>
            <w:proofErr w:type="gramEnd"/>
            <w:r>
              <w:t xml:space="preserve"> </w:t>
            </w:r>
            <w:r w:rsidRPr="001F3FC4">
              <w:t>Literacy and cross-curricular activities</w:t>
            </w:r>
            <w:r>
              <w:t xml:space="preserve"> connected to this </w:t>
            </w:r>
            <w:r>
              <w:lastRenderedPageBreak/>
              <w:t>Barrington Stoke dyslexia friendly text.</w:t>
            </w:r>
          </w:p>
        </w:tc>
      </w:tr>
      <w:tr w:rsidR="0009618B" w14:paraId="78A85113" w14:textId="77777777" w:rsidTr="001461C7">
        <w:tc>
          <w:tcPr>
            <w:tcW w:w="3005" w:type="dxa"/>
            <w:vAlign w:val="center"/>
          </w:tcPr>
          <w:p w14:paraId="39E54E78" w14:textId="1A2CDE0E" w:rsidR="0009618B" w:rsidRDefault="0009618B" w:rsidP="0009618B">
            <w:pPr>
              <w:jc w:val="center"/>
            </w:pPr>
            <w:r>
              <w:rPr>
                <w:noProof/>
              </w:rPr>
              <w:lastRenderedPageBreak/>
              <w:drawing>
                <wp:inline distT="0" distB="0" distL="0" distR="0" wp14:anchorId="66531816" wp14:editId="771B640B">
                  <wp:extent cx="1165860" cy="1782513"/>
                  <wp:effectExtent l="0" t="0" r="0" b="8255"/>
                  <wp:docPr id="14544279" name="Picture 14544279" descr="Book cover of Noughts and Crosses by Malorie Black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4279"/>
                          <pic:cNvPicPr/>
                        </pic:nvPicPr>
                        <pic:blipFill>
                          <a:blip r:embed="rId20">
                            <a:extLst>
                              <a:ext uri="{28A0092B-C50C-407E-A947-70E740481C1C}">
                                <a14:useLocalDpi xmlns:a14="http://schemas.microsoft.com/office/drawing/2010/main" val="0"/>
                              </a:ext>
                            </a:extLst>
                          </a:blip>
                          <a:stretch>
                            <a:fillRect/>
                          </a:stretch>
                        </pic:blipFill>
                        <pic:spPr>
                          <a:xfrm>
                            <a:off x="0" y="0"/>
                            <a:ext cx="1165904" cy="1782581"/>
                          </a:xfrm>
                          <a:prstGeom prst="rect">
                            <a:avLst/>
                          </a:prstGeom>
                        </pic:spPr>
                      </pic:pic>
                    </a:graphicData>
                  </a:graphic>
                </wp:inline>
              </w:drawing>
            </w:r>
          </w:p>
        </w:tc>
        <w:tc>
          <w:tcPr>
            <w:tcW w:w="3005" w:type="dxa"/>
          </w:tcPr>
          <w:p w14:paraId="32158200" w14:textId="2431EAB0" w:rsidR="0009618B" w:rsidRDefault="0009618B" w:rsidP="0009618B">
            <w:pPr>
              <w:spacing w:after="80"/>
              <w:rPr>
                <w:rFonts w:eastAsia="Arial"/>
              </w:rPr>
            </w:pPr>
            <w:hyperlink r:id="rId21">
              <w:r w:rsidRPr="1C004E41">
                <w:rPr>
                  <w:rStyle w:val="Hyperlink"/>
                  <w:rFonts w:eastAsia="Arial"/>
                  <w:i/>
                  <w:iCs/>
                </w:rPr>
                <w:t>Noughts and Crosses</w:t>
              </w:r>
            </w:hyperlink>
            <w:r w:rsidRPr="1C004E41">
              <w:rPr>
                <w:rFonts w:eastAsia="Arial"/>
                <w:color w:val="000000" w:themeColor="text1"/>
              </w:rPr>
              <w:t xml:space="preserve"> by Malorie Blackman</w:t>
            </w:r>
          </w:p>
          <w:p w14:paraId="5AB35384" w14:textId="12F920FD" w:rsidR="0009618B" w:rsidRDefault="0009618B" w:rsidP="0009618B"/>
        </w:tc>
        <w:tc>
          <w:tcPr>
            <w:tcW w:w="3006" w:type="dxa"/>
          </w:tcPr>
          <w:p w14:paraId="040B830C" w14:textId="77777777" w:rsidR="0009618B" w:rsidRDefault="0009618B" w:rsidP="0009618B">
            <w:r>
              <w:t>Develop a news broadcast, research the civil rights movement, and write your own powerful political speech using these five cross-curricular activities suitable for third, fourth and senior phase.</w:t>
            </w:r>
          </w:p>
          <w:p w14:paraId="7DF25998" w14:textId="77777777" w:rsidR="0009618B" w:rsidRDefault="0009618B" w:rsidP="0009618B"/>
          <w:p w14:paraId="7D134802" w14:textId="77777777" w:rsidR="0009618B" w:rsidRDefault="0009618B" w:rsidP="0009618B"/>
          <w:p w14:paraId="1187358D" w14:textId="77777777" w:rsidR="0009618B" w:rsidRDefault="0009618B" w:rsidP="0009618B"/>
          <w:p w14:paraId="18DB6B2D" w14:textId="21085524" w:rsidR="0009618B" w:rsidRDefault="0009618B" w:rsidP="0009618B"/>
        </w:tc>
      </w:tr>
      <w:tr w:rsidR="0009618B" w14:paraId="07E4635E" w14:textId="77777777" w:rsidTr="001461C7">
        <w:tc>
          <w:tcPr>
            <w:tcW w:w="3005" w:type="dxa"/>
            <w:vAlign w:val="center"/>
          </w:tcPr>
          <w:p w14:paraId="68E3D65C" w14:textId="745FEF3D" w:rsidR="0009618B" w:rsidRDefault="0009618B" w:rsidP="0009618B">
            <w:pPr>
              <w:jc w:val="center"/>
            </w:pPr>
            <w:r>
              <w:rPr>
                <w:noProof/>
              </w:rPr>
              <w:drawing>
                <wp:inline distT="0" distB="0" distL="0" distR="0" wp14:anchorId="31A3ACCB" wp14:editId="36534EE7">
                  <wp:extent cx="1513332" cy="1891665"/>
                  <wp:effectExtent l="0" t="0" r="0" b="0"/>
                  <wp:docPr id="1808070604" name="Picture 1808070604" descr="Book cover of The Arrival by Shaun T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0706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4641" cy="1893301"/>
                          </a:xfrm>
                          <a:prstGeom prst="rect">
                            <a:avLst/>
                          </a:prstGeom>
                        </pic:spPr>
                      </pic:pic>
                    </a:graphicData>
                  </a:graphic>
                </wp:inline>
              </w:drawing>
            </w:r>
          </w:p>
        </w:tc>
        <w:tc>
          <w:tcPr>
            <w:tcW w:w="3005" w:type="dxa"/>
          </w:tcPr>
          <w:p w14:paraId="6D64289A" w14:textId="6B850186" w:rsidR="0009618B" w:rsidRDefault="0009618B" w:rsidP="0009618B">
            <w:pPr>
              <w:spacing w:after="80"/>
              <w:rPr>
                <w:rFonts w:eastAsia="Arial"/>
              </w:rPr>
            </w:pPr>
            <w:hyperlink r:id="rId23">
              <w:r w:rsidRPr="1C004E41">
                <w:rPr>
                  <w:rStyle w:val="Hyperlink"/>
                  <w:rFonts w:eastAsia="Arial"/>
                  <w:i/>
                  <w:iCs/>
                </w:rPr>
                <w:t>The Arrival</w:t>
              </w:r>
            </w:hyperlink>
            <w:r w:rsidRPr="1C004E41">
              <w:rPr>
                <w:rFonts w:eastAsia="Arial"/>
                <w:color w:val="000000" w:themeColor="text1"/>
              </w:rPr>
              <w:t xml:space="preserve"> by Shaun Tan</w:t>
            </w:r>
          </w:p>
          <w:p w14:paraId="57FC6CA2" w14:textId="18A19EBD" w:rsidR="0009618B" w:rsidRDefault="0009618B" w:rsidP="0009618B"/>
        </w:tc>
        <w:tc>
          <w:tcPr>
            <w:tcW w:w="3006" w:type="dxa"/>
          </w:tcPr>
          <w:p w14:paraId="0882ADCA" w14:textId="1B5B0A9E" w:rsidR="0009618B" w:rsidRDefault="0009618B" w:rsidP="0009618B">
            <w:pPr>
              <w:rPr>
                <w:rFonts w:eastAsia="Arial"/>
              </w:rPr>
            </w:pPr>
            <w:r>
              <w:t xml:space="preserve">Write an interactive story about a journey, discuss and create your own ‘citizenship test’, and make a scrap album of things you’d want to look at to remind you of home using these cross-curricular activities. This resource can be used for intense week or day activities, or as a yearlong project. It is designed to </w:t>
            </w:r>
            <w:r w:rsidRPr="536973CD">
              <w:rPr>
                <w:rFonts w:eastAsia="Arial"/>
              </w:rPr>
              <w:t>promote multi-disciplinary connection and collaboration and is suitable for third and fourth level.</w:t>
            </w:r>
          </w:p>
          <w:p w14:paraId="669FD696" w14:textId="45F54A22" w:rsidR="0009618B" w:rsidRDefault="0009618B" w:rsidP="0009618B">
            <w:pPr>
              <w:rPr>
                <w:rFonts w:eastAsia="Arial"/>
              </w:rPr>
            </w:pPr>
          </w:p>
        </w:tc>
      </w:tr>
      <w:tr w:rsidR="0009618B" w14:paraId="499947AF" w14:textId="77777777" w:rsidTr="001461C7">
        <w:tc>
          <w:tcPr>
            <w:tcW w:w="3005" w:type="dxa"/>
            <w:vAlign w:val="center"/>
          </w:tcPr>
          <w:p w14:paraId="4DF1739D" w14:textId="04244EC1" w:rsidR="0009618B" w:rsidRDefault="0009618B" w:rsidP="0009618B">
            <w:pPr>
              <w:spacing w:after="80"/>
              <w:jc w:val="center"/>
            </w:pPr>
            <w:r>
              <w:rPr>
                <w:noProof/>
              </w:rPr>
              <w:drawing>
                <wp:inline distT="0" distB="0" distL="0" distR="0" wp14:anchorId="12618862" wp14:editId="2D75A2C7">
                  <wp:extent cx="1287780" cy="1985328"/>
                  <wp:effectExtent l="0" t="0" r="7620" b="0"/>
                  <wp:docPr id="257087686" name="Picture 257087686" descr="Book cover of The Hunger Games by Suzanne Coll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87686"/>
                          <pic:cNvPicPr/>
                        </pic:nvPicPr>
                        <pic:blipFill>
                          <a:blip r:embed="rId24">
                            <a:extLst>
                              <a:ext uri="{28A0092B-C50C-407E-A947-70E740481C1C}">
                                <a14:useLocalDpi xmlns:a14="http://schemas.microsoft.com/office/drawing/2010/main" val="0"/>
                              </a:ext>
                            </a:extLst>
                          </a:blip>
                          <a:stretch>
                            <a:fillRect/>
                          </a:stretch>
                        </pic:blipFill>
                        <pic:spPr>
                          <a:xfrm>
                            <a:off x="0" y="0"/>
                            <a:ext cx="1289527" cy="1988021"/>
                          </a:xfrm>
                          <a:prstGeom prst="rect">
                            <a:avLst/>
                          </a:prstGeom>
                        </pic:spPr>
                      </pic:pic>
                    </a:graphicData>
                  </a:graphic>
                </wp:inline>
              </w:drawing>
            </w:r>
          </w:p>
          <w:p w14:paraId="5FC4CFC2" w14:textId="7D2DF163" w:rsidR="0009618B" w:rsidRDefault="0009618B" w:rsidP="0009618B">
            <w:pPr>
              <w:jc w:val="center"/>
            </w:pPr>
          </w:p>
        </w:tc>
        <w:tc>
          <w:tcPr>
            <w:tcW w:w="3005" w:type="dxa"/>
          </w:tcPr>
          <w:p w14:paraId="33D623D1" w14:textId="126942A9" w:rsidR="0009618B" w:rsidRDefault="0009618B" w:rsidP="0009618B">
            <w:pPr>
              <w:spacing w:after="80"/>
              <w:rPr>
                <w:rFonts w:eastAsia="Arial"/>
              </w:rPr>
            </w:pPr>
            <w:hyperlink r:id="rId25">
              <w:r w:rsidRPr="1C004E41">
                <w:rPr>
                  <w:rStyle w:val="Hyperlink"/>
                  <w:rFonts w:eastAsia="Arial"/>
                  <w:i/>
                  <w:iCs/>
                </w:rPr>
                <w:t>The Hunger Games</w:t>
              </w:r>
            </w:hyperlink>
            <w:r w:rsidRPr="1C004E41">
              <w:rPr>
                <w:rFonts w:eastAsia="Arial"/>
                <w:color w:val="000000" w:themeColor="text1"/>
              </w:rPr>
              <w:t xml:space="preserve"> by Suzanne Collins</w:t>
            </w:r>
          </w:p>
          <w:p w14:paraId="1C6331AD" w14:textId="5EB978F2" w:rsidR="0009618B" w:rsidRDefault="0009618B" w:rsidP="0009618B"/>
        </w:tc>
        <w:tc>
          <w:tcPr>
            <w:tcW w:w="3006" w:type="dxa"/>
          </w:tcPr>
          <w:p w14:paraId="2475786A" w14:textId="23E1B6AE" w:rsidR="0009618B" w:rsidRDefault="0009618B" w:rsidP="0009618B">
            <w:r>
              <w:t xml:space="preserve">Have a camouflage challenge, make music like a </w:t>
            </w:r>
            <w:proofErr w:type="spellStart"/>
            <w:r>
              <w:t>mockingjay</w:t>
            </w:r>
            <w:proofErr w:type="spellEnd"/>
            <w:r>
              <w:t>, learn basic first aid and how body systems work, and design your own outfit for the games using these cross-curricular activities. This resource can be used for intense week or day activities, or as a yearlong project. It can be used with one class or across the whole school and is suitable for third to senior phase.</w:t>
            </w:r>
          </w:p>
        </w:tc>
      </w:tr>
      <w:tr w:rsidR="00FD4D3F" w14:paraId="2585CD26" w14:textId="77777777" w:rsidTr="001461C7">
        <w:tc>
          <w:tcPr>
            <w:tcW w:w="3005" w:type="dxa"/>
            <w:vAlign w:val="center"/>
          </w:tcPr>
          <w:p w14:paraId="783E3BC9" w14:textId="068B510B" w:rsidR="00FD4D3F" w:rsidRDefault="00FD4D3F" w:rsidP="00FD4D3F">
            <w:pPr>
              <w:spacing w:after="80"/>
              <w:jc w:val="center"/>
              <w:rPr>
                <w:noProof/>
              </w:rPr>
            </w:pPr>
            <w:r>
              <w:rPr>
                <w:noProof/>
              </w:rPr>
              <w:lastRenderedPageBreak/>
              <w:drawing>
                <wp:inline distT="0" distB="0" distL="0" distR="0" wp14:anchorId="29B0D1CA" wp14:editId="42A76996">
                  <wp:extent cx="1539222" cy="2285981"/>
                  <wp:effectExtent l="0" t="0" r="4445" b="635"/>
                  <wp:docPr id="355583665" name="Picture 4" descr="Book cover of You Could Be So Pretty by Holly 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83665" name="Picture 4" descr="Book cover of You Could Be So Pretty by Holly Bourn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1767" cy="2289761"/>
                          </a:xfrm>
                          <a:prstGeom prst="rect">
                            <a:avLst/>
                          </a:prstGeom>
                        </pic:spPr>
                      </pic:pic>
                    </a:graphicData>
                  </a:graphic>
                </wp:inline>
              </w:drawing>
            </w:r>
          </w:p>
        </w:tc>
        <w:tc>
          <w:tcPr>
            <w:tcW w:w="3005" w:type="dxa"/>
          </w:tcPr>
          <w:p w14:paraId="06887A98" w14:textId="10F72C5F" w:rsidR="00FD4D3F" w:rsidRDefault="00FD4D3F" w:rsidP="00FD4D3F">
            <w:pPr>
              <w:spacing w:after="80"/>
            </w:pPr>
            <w:hyperlink r:id="rId27" w:history="1">
              <w:r w:rsidRPr="002A649A">
                <w:rPr>
                  <w:rStyle w:val="Hyperlink"/>
                  <w:rFonts w:eastAsiaTheme="minorHAnsi"/>
                  <w:i/>
                  <w:iCs/>
                  <w:lang w:eastAsia="en-US"/>
                </w:rPr>
                <w:t xml:space="preserve">You Could </w:t>
              </w:r>
              <w:r>
                <w:rPr>
                  <w:rStyle w:val="Hyperlink"/>
                  <w:rFonts w:eastAsiaTheme="minorHAnsi"/>
                  <w:i/>
                  <w:iCs/>
                  <w:lang w:eastAsia="en-US"/>
                </w:rPr>
                <w:t>B</w:t>
              </w:r>
              <w:r w:rsidRPr="002A649A">
                <w:rPr>
                  <w:rStyle w:val="Hyperlink"/>
                  <w:rFonts w:eastAsiaTheme="minorHAnsi"/>
                  <w:i/>
                  <w:iCs/>
                  <w:lang w:eastAsia="en-US"/>
                </w:rPr>
                <w:t>e So Pretty</w:t>
              </w:r>
            </w:hyperlink>
            <w:r>
              <w:t xml:space="preserve"> by Holly Bourne</w:t>
            </w:r>
          </w:p>
        </w:tc>
        <w:tc>
          <w:tcPr>
            <w:tcW w:w="3006" w:type="dxa"/>
          </w:tcPr>
          <w:p w14:paraId="756DF294" w14:textId="77777777" w:rsidR="00FD4D3F" w:rsidRPr="003026FC" w:rsidRDefault="00FD4D3F" w:rsidP="00FD4D3F">
            <w:pPr>
              <w:rPr>
                <w:rFonts w:eastAsia="Arial"/>
              </w:rPr>
            </w:pPr>
            <w:r w:rsidRPr="003026FC">
              <w:rPr>
                <w:rFonts w:eastAsia="Arial"/>
              </w:rPr>
              <w:t>In partnership with </w:t>
            </w:r>
            <w:r w:rsidRPr="00C2353C">
              <w:rPr>
                <w:rFonts w:eastAsia="Arial"/>
                <w:b/>
                <w:bCs/>
              </w:rPr>
              <w:t>Empathy Lab</w:t>
            </w:r>
            <w:r>
              <w:rPr>
                <w:rFonts w:eastAsia="Arial"/>
              </w:rPr>
              <w:t>,</w:t>
            </w:r>
            <w:r w:rsidRPr="003026FC">
              <w:rPr>
                <w:rFonts w:eastAsia="Arial"/>
              </w:rPr>
              <w:t> </w:t>
            </w:r>
            <w:r>
              <w:rPr>
                <w:rFonts w:eastAsia="Arial"/>
              </w:rPr>
              <w:t>this</w:t>
            </w:r>
            <w:r w:rsidRPr="003026FC">
              <w:rPr>
                <w:rFonts w:eastAsia="Arial"/>
              </w:rPr>
              <w:t xml:space="preserve"> class text resource </w:t>
            </w:r>
            <w:r>
              <w:rPr>
                <w:rFonts w:eastAsia="Arial"/>
              </w:rPr>
              <w:t>focuses</w:t>
            </w:r>
            <w:r w:rsidRPr="003026FC">
              <w:rPr>
                <w:rFonts w:eastAsia="Arial"/>
              </w:rPr>
              <w:t xml:space="preserve"> on developing empathy skills.</w:t>
            </w:r>
            <w:r>
              <w:rPr>
                <w:rFonts w:eastAsia="Arial"/>
              </w:rPr>
              <w:t xml:space="preserve"> </w:t>
            </w:r>
            <w:r w:rsidRPr="003026FC">
              <w:rPr>
                <w:rFonts w:eastAsia="Arial"/>
                <w:i/>
                <w:iCs/>
              </w:rPr>
              <w:t>You Could Be So Pretty</w:t>
            </w:r>
            <w:r w:rsidRPr="003026FC">
              <w:rPr>
                <w:rFonts w:eastAsia="Arial"/>
              </w:rPr>
              <w:t xml:space="preserve"> is a feminist dystopian novel which follows Belle and Joni, two very different young girls who live under the Doctrine, a sexist system that divides women and girls into </w:t>
            </w:r>
            <w:proofErr w:type="spellStart"/>
            <w:r w:rsidRPr="003026FC">
              <w:rPr>
                <w:rFonts w:eastAsia="Arial"/>
              </w:rPr>
              <w:t>Prettys</w:t>
            </w:r>
            <w:proofErr w:type="spellEnd"/>
            <w:r w:rsidRPr="003026FC">
              <w:rPr>
                <w:rFonts w:eastAsia="Arial"/>
              </w:rPr>
              <w:t xml:space="preserve"> and </w:t>
            </w:r>
            <w:proofErr w:type="spellStart"/>
            <w:r w:rsidRPr="003026FC">
              <w:rPr>
                <w:rFonts w:eastAsia="Arial"/>
              </w:rPr>
              <w:t>Objectionables</w:t>
            </w:r>
            <w:proofErr w:type="spellEnd"/>
            <w:r w:rsidRPr="003026FC">
              <w:rPr>
                <w:rFonts w:eastAsia="Arial"/>
              </w:rPr>
              <w:t>.</w:t>
            </w:r>
            <w:r>
              <w:rPr>
                <w:rFonts w:eastAsia="Arial"/>
              </w:rPr>
              <w:t xml:space="preserve"> Explore dystopian fiction, misogyny and human rights through our literacy and cross-curricular activities. See content warnings in resource.</w:t>
            </w:r>
          </w:p>
          <w:p w14:paraId="3CD3D456" w14:textId="77777777" w:rsidR="00FD4D3F" w:rsidRDefault="00FD4D3F" w:rsidP="00FD4D3F"/>
        </w:tc>
      </w:tr>
      <w:tr w:rsidR="00FD4D3F" w14:paraId="50DA3FE6" w14:textId="77777777" w:rsidTr="00FD4D3F">
        <w:tc>
          <w:tcPr>
            <w:tcW w:w="3005" w:type="dxa"/>
            <w:shd w:val="clear" w:color="auto" w:fill="FFF5CC" w:themeFill="accent4" w:themeFillTint="33"/>
            <w:vAlign w:val="center"/>
          </w:tcPr>
          <w:p w14:paraId="637DD640" w14:textId="1472E8C6" w:rsidR="00FD4D3F" w:rsidRPr="00FD4D3F" w:rsidRDefault="00FD4D3F" w:rsidP="00FD4D3F">
            <w:pPr>
              <w:spacing w:after="80"/>
              <w:jc w:val="center"/>
              <w:rPr>
                <w:b/>
                <w:bCs/>
                <w:noProof/>
              </w:rPr>
            </w:pPr>
            <w:r w:rsidRPr="00FD4D3F">
              <w:rPr>
                <w:b/>
                <w:bCs/>
                <w:noProof/>
              </w:rPr>
              <w:t>Teen Discussion Guides</w:t>
            </w:r>
          </w:p>
        </w:tc>
        <w:tc>
          <w:tcPr>
            <w:tcW w:w="3005" w:type="dxa"/>
            <w:shd w:val="clear" w:color="auto" w:fill="FFF5CC" w:themeFill="accent4" w:themeFillTint="33"/>
          </w:tcPr>
          <w:p w14:paraId="6D913561" w14:textId="77777777" w:rsidR="00FD4D3F" w:rsidRDefault="00FD4D3F" w:rsidP="00FD4D3F">
            <w:pPr>
              <w:spacing w:after="80"/>
            </w:pPr>
          </w:p>
        </w:tc>
        <w:tc>
          <w:tcPr>
            <w:tcW w:w="3006" w:type="dxa"/>
            <w:shd w:val="clear" w:color="auto" w:fill="FFF5CC" w:themeFill="accent4" w:themeFillTint="33"/>
          </w:tcPr>
          <w:p w14:paraId="76B9CC29" w14:textId="77777777" w:rsidR="00FD4D3F" w:rsidRDefault="00FD4D3F" w:rsidP="00FD4D3F"/>
        </w:tc>
      </w:tr>
      <w:tr w:rsidR="00FD4D3F" w14:paraId="0CC54E08" w14:textId="77777777" w:rsidTr="004B1257">
        <w:trPr>
          <w:trHeight w:val="300"/>
        </w:trPr>
        <w:tc>
          <w:tcPr>
            <w:tcW w:w="3005" w:type="dxa"/>
            <w:vAlign w:val="center"/>
          </w:tcPr>
          <w:p w14:paraId="543A17A0" w14:textId="77777777" w:rsidR="00FD4D3F" w:rsidRDefault="00FD4D3F" w:rsidP="00FD4D3F">
            <w:pPr>
              <w:rPr>
                <w:noProof/>
              </w:rPr>
            </w:pPr>
          </w:p>
          <w:p w14:paraId="53A92EE3" w14:textId="77777777" w:rsidR="00FD4D3F" w:rsidRDefault="00FD4D3F" w:rsidP="00FD4D3F">
            <w:pPr>
              <w:jc w:val="center"/>
              <w:rPr>
                <w:noProof/>
              </w:rPr>
            </w:pPr>
            <w:r w:rsidRPr="00FF665F">
              <w:rPr>
                <w:noProof/>
              </w:rPr>
              <w:drawing>
                <wp:inline distT="0" distB="0" distL="0" distR="0" wp14:anchorId="09C7977E" wp14:editId="490B7E30">
                  <wp:extent cx="1357054" cy="2066581"/>
                  <wp:effectExtent l="0" t="0" r="0" b="0"/>
                  <wp:docPr id="1" name="Picture 1" descr="Cover of The Climbers by Keith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7054" cy="2066581"/>
                          </a:xfrm>
                          <a:prstGeom prst="rect">
                            <a:avLst/>
                          </a:prstGeom>
                        </pic:spPr>
                      </pic:pic>
                    </a:graphicData>
                  </a:graphic>
                </wp:inline>
              </w:drawing>
            </w:r>
          </w:p>
          <w:p w14:paraId="1C78AB89" w14:textId="77777777" w:rsidR="00FD4D3F" w:rsidRDefault="00FD4D3F" w:rsidP="00FD4D3F">
            <w:pPr>
              <w:rPr>
                <w:noProof/>
              </w:rPr>
            </w:pPr>
          </w:p>
        </w:tc>
        <w:tc>
          <w:tcPr>
            <w:tcW w:w="3005" w:type="dxa"/>
          </w:tcPr>
          <w:p w14:paraId="5C595DEA" w14:textId="77777777" w:rsidR="00FD4D3F" w:rsidRDefault="00FD4D3F" w:rsidP="00FD4D3F">
            <w:hyperlink r:id="rId29" w:history="1">
              <w:r w:rsidRPr="00844384">
                <w:rPr>
                  <w:rStyle w:val="Hyperlink"/>
                  <w:i/>
                </w:rPr>
                <w:t>The Climbers</w:t>
              </w:r>
            </w:hyperlink>
            <w:r>
              <w:t xml:space="preserve"> by Keith Gray</w:t>
            </w:r>
          </w:p>
          <w:p w14:paraId="6B74CE38" w14:textId="77777777" w:rsidR="00FD4D3F" w:rsidRDefault="00FD4D3F" w:rsidP="00FD4D3F">
            <w:pPr>
              <w:spacing w:after="80"/>
            </w:pPr>
          </w:p>
        </w:tc>
        <w:tc>
          <w:tcPr>
            <w:tcW w:w="3006" w:type="dxa"/>
          </w:tcPr>
          <w:p w14:paraId="7B182FFA" w14:textId="77777777" w:rsidR="00FD4D3F" w:rsidRDefault="00FD4D3F" w:rsidP="00FD4D3F">
            <w:r>
              <w:t xml:space="preserve">Part of our </w:t>
            </w:r>
            <w:hyperlink r:id="rId30"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p w14:paraId="69F590EA" w14:textId="77777777" w:rsidR="00FD4D3F" w:rsidRPr="536973CD" w:rsidRDefault="00FD4D3F" w:rsidP="00FD4D3F">
            <w:pPr>
              <w:rPr>
                <w:rFonts w:eastAsia="Arial"/>
              </w:rPr>
            </w:pPr>
          </w:p>
        </w:tc>
      </w:tr>
      <w:tr w:rsidR="00FD4D3F" w:rsidRPr="536973CD" w14:paraId="0073E486" w14:textId="77777777" w:rsidTr="004B1257">
        <w:trPr>
          <w:trHeight w:val="300"/>
        </w:trPr>
        <w:tc>
          <w:tcPr>
            <w:tcW w:w="3005" w:type="dxa"/>
          </w:tcPr>
          <w:p w14:paraId="084F4766" w14:textId="77777777" w:rsidR="00FD4D3F" w:rsidRDefault="00FD4D3F" w:rsidP="00FD4D3F">
            <w:pPr>
              <w:rPr>
                <w:noProof/>
              </w:rPr>
            </w:pPr>
          </w:p>
          <w:p w14:paraId="6472DA43" w14:textId="77777777" w:rsidR="00FD4D3F" w:rsidRDefault="00FD4D3F" w:rsidP="00FD4D3F">
            <w:pPr>
              <w:jc w:val="center"/>
              <w:rPr>
                <w:noProof/>
              </w:rPr>
            </w:pPr>
            <w:r w:rsidRPr="00FF665F">
              <w:rPr>
                <w:noProof/>
              </w:rPr>
              <w:drawing>
                <wp:inline distT="0" distB="0" distL="0" distR="0" wp14:anchorId="58F4C0DE" wp14:editId="4097DECA">
                  <wp:extent cx="1224964" cy="1834243"/>
                  <wp:effectExtent l="0" t="0" r="0" b="0"/>
                  <wp:docPr id="3" name="Picture 3" descr="Cover of Hide and Seek by Robin Scott-Ell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1603" t="7447" r="21435" b="7259"/>
                          <a:stretch/>
                        </pic:blipFill>
                        <pic:spPr bwMode="auto">
                          <a:xfrm>
                            <a:off x="0" y="0"/>
                            <a:ext cx="1239228" cy="1855601"/>
                          </a:xfrm>
                          <a:prstGeom prst="rect">
                            <a:avLst/>
                          </a:prstGeom>
                          <a:ln>
                            <a:noFill/>
                          </a:ln>
                          <a:extLst>
                            <a:ext uri="{53640926-AAD7-44D8-BBD7-CCE9431645EC}">
                              <a14:shadowObscured xmlns:a14="http://schemas.microsoft.com/office/drawing/2010/main"/>
                            </a:ext>
                          </a:extLst>
                        </pic:spPr>
                      </pic:pic>
                    </a:graphicData>
                  </a:graphic>
                </wp:inline>
              </w:drawing>
            </w:r>
          </w:p>
          <w:p w14:paraId="252C1DC0" w14:textId="77777777" w:rsidR="00FD4D3F" w:rsidRDefault="00FD4D3F" w:rsidP="00FD4D3F">
            <w:pPr>
              <w:rPr>
                <w:noProof/>
              </w:rPr>
            </w:pPr>
          </w:p>
        </w:tc>
        <w:tc>
          <w:tcPr>
            <w:tcW w:w="3005" w:type="dxa"/>
          </w:tcPr>
          <w:p w14:paraId="287E0753" w14:textId="77777777" w:rsidR="00FD4D3F" w:rsidRDefault="00FD4D3F" w:rsidP="00FD4D3F">
            <w:hyperlink r:id="rId32" w:history="1">
              <w:r w:rsidRPr="00844384">
                <w:rPr>
                  <w:rStyle w:val="Hyperlink"/>
                  <w:i/>
                </w:rPr>
                <w:t xml:space="preserve">Hide and </w:t>
              </w:r>
              <w:proofErr w:type="gramStart"/>
              <w:r w:rsidRPr="00844384">
                <w:rPr>
                  <w:rStyle w:val="Hyperlink"/>
                  <w:i/>
                </w:rPr>
                <w:t>Seek</w:t>
              </w:r>
              <w:proofErr w:type="gramEnd"/>
            </w:hyperlink>
            <w:r>
              <w:t xml:space="preserve"> by Robin Scott-Elliot</w:t>
            </w:r>
          </w:p>
          <w:p w14:paraId="05EBB3F4" w14:textId="77777777" w:rsidR="00FD4D3F" w:rsidRDefault="00FD4D3F" w:rsidP="00FD4D3F">
            <w:pPr>
              <w:spacing w:after="80"/>
            </w:pPr>
          </w:p>
        </w:tc>
        <w:tc>
          <w:tcPr>
            <w:tcW w:w="3006" w:type="dxa"/>
          </w:tcPr>
          <w:p w14:paraId="3E633EFA" w14:textId="77777777" w:rsidR="00FD4D3F" w:rsidRPr="536973CD" w:rsidRDefault="00FD4D3F" w:rsidP="00FD4D3F">
            <w:pPr>
              <w:rPr>
                <w:rFonts w:eastAsia="Arial"/>
              </w:rPr>
            </w:pPr>
            <w:r>
              <w:t xml:space="preserve">Part of our </w:t>
            </w:r>
            <w:hyperlink r:id="rId33"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6D1FBA86" w14:textId="77777777" w:rsidTr="004B1257">
        <w:trPr>
          <w:trHeight w:val="300"/>
        </w:trPr>
        <w:tc>
          <w:tcPr>
            <w:tcW w:w="3005" w:type="dxa"/>
          </w:tcPr>
          <w:p w14:paraId="525DD851" w14:textId="4C1A11BA" w:rsidR="00FD4D3F" w:rsidRDefault="00FD4D3F" w:rsidP="00FD4D3F">
            <w:pPr>
              <w:rPr>
                <w:noProof/>
              </w:rPr>
            </w:pPr>
          </w:p>
          <w:p w14:paraId="75406A8C" w14:textId="77777777" w:rsidR="00FD4D3F" w:rsidRDefault="00FD4D3F" w:rsidP="00FD4D3F">
            <w:pPr>
              <w:jc w:val="center"/>
              <w:rPr>
                <w:noProof/>
              </w:rPr>
            </w:pPr>
            <w:r w:rsidRPr="00FF665F">
              <w:rPr>
                <w:noProof/>
              </w:rPr>
              <w:drawing>
                <wp:inline distT="0" distB="0" distL="0" distR="0" wp14:anchorId="1D4AB291" wp14:editId="7D606478">
                  <wp:extent cx="1347410" cy="2066581"/>
                  <wp:effectExtent l="0" t="0" r="5715" b="0"/>
                  <wp:docPr id="4" name="Picture 4" descr="Cover of The Summer We Turned Green by William Sutc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434475DE" w14:textId="77777777" w:rsidR="00FD4D3F" w:rsidRDefault="00FD4D3F" w:rsidP="00FD4D3F">
            <w:pPr>
              <w:rPr>
                <w:noProof/>
              </w:rPr>
            </w:pPr>
          </w:p>
        </w:tc>
        <w:tc>
          <w:tcPr>
            <w:tcW w:w="3005" w:type="dxa"/>
          </w:tcPr>
          <w:p w14:paraId="60C61D09" w14:textId="77777777" w:rsidR="00FD4D3F" w:rsidRDefault="00FD4D3F" w:rsidP="00FD4D3F">
            <w:hyperlink r:id="rId35" w:history="1">
              <w:r w:rsidRPr="00844384">
                <w:rPr>
                  <w:rStyle w:val="Hyperlink"/>
                  <w:i/>
                </w:rPr>
                <w:t>The Summer We Turned Green</w:t>
              </w:r>
            </w:hyperlink>
            <w:r>
              <w:t xml:space="preserve"> by William Sutcliffe</w:t>
            </w:r>
          </w:p>
          <w:p w14:paraId="2B54DCC7" w14:textId="77777777" w:rsidR="00FD4D3F" w:rsidRDefault="00FD4D3F" w:rsidP="00FD4D3F">
            <w:pPr>
              <w:spacing w:after="80"/>
            </w:pPr>
          </w:p>
        </w:tc>
        <w:tc>
          <w:tcPr>
            <w:tcW w:w="3006" w:type="dxa"/>
          </w:tcPr>
          <w:p w14:paraId="686B0806" w14:textId="77777777" w:rsidR="00FD4D3F" w:rsidRPr="536973CD" w:rsidRDefault="00FD4D3F" w:rsidP="00FD4D3F">
            <w:pPr>
              <w:rPr>
                <w:rFonts w:eastAsia="Arial"/>
              </w:rPr>
            </w:pPr>
            <w:r>
              <w:t xml:space="preserve">Part of our </w:t>
            </w:r>
            <w:hyperlink r:id="rId36"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1D09731A" w14:textId="77777777" w:rsidTr="004B1257">
        <w:trPr>
          <w:trHeight w:val="300"/>
        </w:trPr>
        <w:tc>
          <w:tcPr>
            <w:tcW w:w="3005" w:type="dxa"/>
          </w:tcPr>
          <w:p w14:paraId="7543998B" w14:textId="77777777" w:rsidR="00FD4D3F" w:rsidRDefault="00FD4D3F" w:rsidP="00FD4D3F">
            <w:pPr>
              <w:rPr>
                <w:noProof/>
              </w:rPr>
            </w:pPr>
          </w:p>
          <w:p w14:paraId="3D6654DE" w14:textId="77777777" w:rsidR="00FD4D3F" w:rsidRDefault="00FD4D3F" w:rsidP="00FD4D3F">
            <w:pPr>
              <w:jc w:val="center"/>
              <w:rPr>
                <w:noProof/>
              </w:rPr>
            </w:pPr>
            <w:r w:rsidRPr="00FF665F">
              <w:rPr>
                <w:noProof/>
              </w:rPr>
              <w:drawing>
                <wp:inline distT="0" distB="0" distL="0" distR="0" wp14:anchorId="092E7CDB" wp14:editId="18BBF2DA">
                  <wp:extent cx="1347410" cy="2066581"/>
                  <wp:effectExtent l="0" t="0" r="5715" b="0"/>
                  <wp:docPr id="5" name="Picture 5" descr="Cover of Keep Dancing, Lizzie Chu by Maisie 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19D2ADBB" w14:textId="77777777" w:rsidR="00FD4D3F" w:rsidRDefault="00FD4D3F" w:rsidP="00FD4D3F">
            <w:pPr>
              <w:rPr>
                <w:noProof/>
              </w:rPr>
            </w:pPr>
          </w:p>
        </w:tc>
        <w:tc>
          <w:tcPr>
            <w:tcW w:w="3005" w:type="dxa"/>
          </w:tcPr>
          <w:p w14:paraId="425F93AF" w14:textId="77777777" w:rsidR="00FD4D3F" w:rsidRDefault="00FD4D3F" w:rsidP="00FD4D3F">
            <w:hyperlink r:id="rId38" w:history="1">
              <w:r w:rsidRPr="00844384">
                <w:rPr>
                  <w:rStyle w:val="Hyperlink"/>
                  <w:i/>
                </w:rPr>
                <w:t>Keep Dancing, Lizzie Chu</w:t>
              </w:r>
            </w:hyperlink>
            <w:r>
              <w:t xml:space="preserve"> by Maisie Chan</w:t>
            </w:r>
          </w:p>
          <w:p w14:paraId="67B1759E" w14:textId="77777777" w:rsidR="00FD4D3F" w:rsidRDefault="00FD4D3F" w:rsidP="00FD4D3F">
            <w:pPr>
              <w:spacing w:after="80"/>
            </w:pPr>
          </w:p>
        </w:tc>
        <w:tc>
          <w:tcPr>
            <w:tcW w:w="3006" w:type="dxa"/>
          </w:tcPr>
          <w:p w14:paraId="1DFA0E75" w14:textId="77777777" w:rsidR="00FD4D3F" w:rsidRPr="536973CD" w:rsidRDefault="00FD4D3F" w:rsidP="00FD4D3F">
            <w:pPr>
              <w:rPr>
                <w:rFonts w:eastAsia="Arial"/>
              </w:rPr>
            </w:pPr>
            <w:r>
              <w:t xml:space="preserve">Part of our </w:t>
            </w:r>
            <w:hyperlink r:id="rId39"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6C298C69" w14:textId="77777777" w:rsidTr="004B1257">
        <w:trPr>
          <w:trHeight w:val="300"/>
        </w:trPr>
        <w:tc>
          <w:tcPr>
            <w:tcW w:w="3005" w:type="dxa"/>
          </w:tcPr>
          <w:p w14:paraId="257D8B37" w14:textId="77777777" w:rsidR="00FD4D3F" w:rsidRDefault="00FD4D3F" w:rsidP="00FD4D3F">
            <w:pPr>
              <w:rPr>
                <w:noProof/>
              </w:rPr>
            </w:pPr>
          </w:p>
          <w:p w14:paraId="7A840D9E" w14:textId="77777777" w:rsidR="00FD4D3F" w:rsidRDefault="00FD4D3F" w:rsidP="00FD4D3F">
            <w:pPr>
              <w:jc w:val="center"/>
              <w:rPr>
                <w:noProof/>
              </w:rPr>
            </w:pPr>
            <w:r w:rsidRPr="00FF665F">
              <w:rPr>
                <w:noProof/>
              </w:rPr>
              <w:drawing>
                <wp:inline distT="0" distB="0" distL="0" distR="0" wp14:anchorId="48E7C65A" wp14:editId="7EB15311">
                  <wp:extent cx="1346194" cy="2066581"/>
                  <wp:effectExtent l="0" t="0" r="6985" b="0"/>
                  <wp:docPr id="6" name="Picture 6" descr="Cover of Cardboard Cowboys by Brian Con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46194" cy="2066581"/>
                          </a:xfrm>
                          <a:prstGeom prst="rect">
                            <a:avLst/>
                          </a:prstGeom>
                        </pic:spPr>
                      </pic:pic>
                    </a:graphicData>
                  </a:graphic>
                </wp:inline>
              </w:drawing>
            </w:r>
          </w:p>
          <w:p w14:paraId="370B6720" w14:textId="77777777" w:rsidR="00FD4D3F" w:rsidRDefault="00FD4D3F" w:rsidP="00FD4D3F">
            <w:pPr>
              <w:rPr>
                <w:noProof/>
              </w:rPr>
            </w:pPr>
          </w:p>
        </w:tc>
        <w:tc>
          <w:tcPr>
            <w:tcW w:w="3005" w:type="dxa"/>
          </w:tcPr>
          <w:p w14:paraId="4B8012DD" w14:textId="711C6468" w:rsidR="00FD4D3F" w:rsidRDefault="00FD4D3F" w:rsidP="00FD4D3F">
            <w:hyperlink r:id="rId41" w:history="1">
              <w:r w:rsidRPr="00844384">
                <w:rPr>
                  <w:rStyle w:val="Hyperlink"/>
                  <w:i/>
                </w:rPr>
                <w:t>Cardboard Cowboys</w:t>
              </w:r>
            </w:hyperlink>
            <w:r>
              <w:t xml:space="preserve"> by Brian Conaghan</w:t>
            </w:r>
          </w:p>
          <w:p w14:paraId="0B6072C4" w14:textId="77777777" w:rsidR="00FD4D3F" w:rsidRDefault="00FD4D3F" w:rsidP="00FD4D3F">
            <w:pPr>
              <w:spacing w:after="80"/>
            </w:pPr>
          </w:p>
        </w:tc>
        <w:tc>
          <w:tcPr>
            <w:tcW w:w="3006" w:type="dxa"/>
          </w:tcPr>
          <w:p w14:paraId="0E1F91D0" w14:textId="12C54ECC" w:rsidR="00FD4D3F" w:rsidRPr="536973CD" w:rsidRDefault="00FD4D3F" w:rsidP="00FD4D3F">
            <w:pPr>
              <w:rPr>
                <w:rFonts w:eastAsia="Arial"/>
              </w:rPr>
            </w:pPr>
            <w:r>
              <w:t xml:space="preserve">Part of our </w:t>
            </w:r>
            <w:hyperlink r:id="rId42"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6ACF6339" w14:textId="77777777" w:rsidTr="004B1257">
        <w:trPr>
          <w:trHeight w:val="300"/>
        </w:trPr>
        <w:tc>
          <w:tcPr>
            <w:tcW w:w="3005" w:type="dxa"/>
          </w:tcPr>
          <w:p w14:paraId="51E8DBC4" w14:textId="1F6F1027" w:rsidR="00FD4D3F" w:rsidRDefault="00FD4D3F" w:rsidP="00FD4D3F">
            <w:pPr>
              <w:jc w:val="center"/>
              <w:rPr>
                <w:noProof/>
              </w:rPr>
            </w:pPr>
            <w:r w:rsidRPr="00FF665F">
              <w:rPr>
                <w:noProof/>
              </w:rPr>
              <w:lastRenderedPageBreak/>
              <w:drawing>
                <wp:inline distT="0" distB="0" distL="0" distR="0" wp14:anchorId="73CCB459" wp14:editId="008F6901">
                  <wp:extent cx="1347410" cy="2066581"/>
                  <wp:effectExtent l="0" t="0" r="5715" b="0"/>
                  <wp:docPr id="7" name="Picture 7" descr="Cover of The Rewilders by Lindsay Little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tc>
        <w:tc>
          <w:tcPr>
            <w:tcW w:w="3005" w:type="dxa"/>
          </w:tcPr>
          <w:p w14:paraId="27265BA3" w14:textId="5058434A" w:rsidR="00FD4D3F" w:rsidRDefault="00FD4D3F" w:rsidP="00FD4D3F">
            <w:hyperlink r:id="rId44" w:history="1">
              <w:r w:rsidRPr="00844384">
                <w:rPr>
                  <w:rStyle w:val="Hyperlink"/>
                  <w:i/>
                </w:rPr>
                <w:t>The Rewilders</w:t>
              </w:r>
            </w:hyperlink>
            <w:r>
              <w:t xml:space="preserve"> by Lindsay Littleson</w:t>
            </w:r>
          </w:p>
          <w:p w14:paraId="0596389C" w14:textId="77777777" w:rsidR="00FD4D3F" w:rsidRDefault="00FD4D3F" w:rsidP="00FD4D3F">
            <w:pPr>
              <w:spacing w:after="80"/>
            </w:pPr>
          </w:p>
        </w:tc>
        <w:tc>
          <w:tcPr>
            <w:tcW w:w="3006" w:type="dxa"/>
          </w:tcPr>
          <w:p w14:paraId="47783D2B" w14:textId="77777777" w:rsidR="00FD4D3F" w:rsidRPr="536973CD" w:rsidRDefault="00FD4D3F" w:rsidP="00FD4D3F">
            <w:pPr>
              <w:rPr>
                <w:rFonts w:eastAsia="Arial"/>
              </w:rPr>
            </w:pPr>
            <w:r>
              <w:t xml:space="preserve">Part of our </w:t>
            </w:r>
            <w:hyperlink r:id="rId45"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5968692D" w14:textId="77777777" w:rsidTr="004B1257">
        <w:trPr>
          <w:trHeight w:val="300"/>
        </w:trPr>
        <w:tc>
          <w:tcPr>
            <w:tcW w:w="3005" w:type="dxa"/>
          </w:tcPr>
          <w:p w14:paraId="311E8249" w14:textId="77777777" w:rsidR="00FD4D3F" w:rsidRDefault="00FD4D3F" w:rsidP="00FD4D3F">
            <w:pPr>
              <w:rPr>
                <w:noProof/>
              </w:rPr>
            </w:pPr>
          </w:p>
          <w:p w14:paraId="7A78F8AB" w14:textId="77777777" w:rsidR="00FD4D3F" w:rsidRDefault="00FD4D3F" w:rsidP="00FD4D3F">
            <w:pPr>
              <w:jc w:val="center"/>
              <w:rPr>
                <w:noProof/>
              </w:rPr>
            </w:pPr>
            <w:r w:rsidRPr="00FF665F">
              <w:rPr>
                <w:noProof/>
              </w:rPr>
              <w:drawing>
                <wp:inline distT="0" distB="0" distL="0" distR="0" wp14:anchorId="35EE61B0" wp14:editId="783767A0">
                  <wp:extent cx="1347410" cy="2066581"/>
                  <wp:effectExtent l="0" t="0" r="5715" b="0"/>
                  <wp:docPr id="8" name="Picture 8" descr="Cover of Only On the Weekends by Dean 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0DE8A346" w14:textId="77777777" w:rsidR="00FD4D3F" w:rsidRDefault="00FD4D3F" w:rsidP="00FD4D3F">
            <w:pPr>
              <w:rPr>
                <w:noProof/>
              </w:rPr>
            </w:pPr>
          </w:p>
        </w:tc>
        <w:tc>
          <w:tcPr>
            <w:tcW w:w="3005" w:type="dxa"/>
          </w:tcPr>
          <w:p w14:paraId="30CC5E51" w14:textId="77777777" w:rsidR="00FD4D3F" w:rsidRDefault="00FD4D3F" w:rsidP="00FD4D3F">
            <w:hyperlink r:id="rId47" w:history="1">
              <w:r w:rsidRPr="00844384">
                <w:rPr>
                  <w:rStyle w:val="Hyperlink"/>
                  <w:i/>
                </w:rPr>
                <w:t>Only On the Weekends</w:t>
              </w:r>
            </w:hyperlink>
            <w:r>
              <w:t xml:space="preserve"> by Dean Atta</w:t>
            </w:r>
          </w:p>
          <w:p w14:paraId="2B4B1182" w14:textId="77777777" w:rsidR="00FD4D3F" w:rsidRDefault="00FD4D3F" w:rsidP="00FD4D3F"/>
        </w:tc>
        <w:tc>
          <w:tcPr>
            <w:tcW w:w="3006" w:type="dxa"/>
          </w:tcPr>
          <w:p w14:paraId="79EB7806" w14:textId="77777777" w:rsidR="00FD4D3F" w:rsidRPr="536973CD" w:rsidRDefault="00FD4D3F" w:rsidP="00FD4D3F">
            <w:pPr>
              <w:rPr>
                <w:rFonts w:eastAsia="Arial"/>
              </w:rPr>
            </w:pPr>
            <w:r>
              <w:t xml:space="preserve">Part of our </w:t>
            </w:r>
            <w:hyperlink r:id="rId48"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5A7B0769" w14:textId="77777777" w:rsidTr="004B1257">
        <w:trPr>
          <w:trHeight w:val="300"/>
        </w:trPr>
        <w:tc>
          <w:tcPr>
            <w:tcW w:w="3005" w:type="dxa"/>
          </w:tcPr>
          <w:p w14:paraId="1597CBE0" w14:textId="3CD5AECE" w:rsidR="00FD4D3F" w:rsidRDefault="00FD4D3F" w:rsidP="00FD4D3F">
            <w:pPr>
              <w:rPr>
                <w:noProof/>
              </w:rPr>
            </w:pPr>
          </w:p>
          <w:p w14:paraId="7B7512C2" w14:textId="77777777" w:rsidR="00FD4D3F" w:rsidRDefault="00FD4D3F" w:rsidP="00FD4D3F">
            <w:pPr>
              <w:jc w:val="center"/>
              <w:rPr>
                <w:noProof/>
              </w:rPr>
            </w:pPr>
            <w:r w:rsidRPr="00FF665F">
              <w:rPr>
                <w:noProof/>
              </w:rPr>
              <w:drawing>
                <wp:inline distT="0" distB="0" distL="0" distR="0" wp14:anchorId="7FB02193" wp14:editId="2304F7CB">
                  <wp:extent cx="1356024" cy="2066581"/>
                  <wp:effectExtent l="0" t="0" r="0" b="0"/>
                  <wp:docPr id="9" name="Picture 9" descr="Cover of Know My Place by Eve Ain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6024" cy="2066581"/>
                          </a:xfrm>
                          <a:prstGeom prst="rect">
                            <a:avLst/>
                          </a:prstGeom>
                        </pic:spPr>
                      </pic:pic>
                    </a:graphicData>
                  </a:graphic>
                </wp:inline>
              </w:drawing>
            </w:r>
          </w:p>
          <w:p w14:paraId="555D9A21" w14:textId="77777777" w:rsidR="00FD4D3F" w:rsidRDefault="00FD4D3F" w:rsidP="00FD4D3F">
            <w:pPr>
              <w:rPr>
                <w:noProof/>
              </w:rPr>
            </w:pPr>
          </w:p>
        </w:tc>
        <w:tc>
          <w:tcPr>
            <w:tcW w:w="3005" w:type="dxa"/>
          </w:tcPr>
          <w:p w14:paraId="02EED55C" w14:textId="7BD56972" w:rsidR="00FD4D3F" w:rsidRDefault="00FD4D3F" w:rsidP="00FD4D3F">
            <w:hyperlink r:id="rId50" w:history="1">
              <w:r w:rsidRPr="00844384">
                <w:rPr>
                  <w:rStyle w:val="Hyperlink"/>
                  <w:i/>
                </w:rPr>
                <w:t>Know My Place</w:t>
              </w:r>
            </w:hyperlink>
            <w:r>
              <w:t xml:space="preserve"> by Eve Ainsworth</w:t>
            </w:r>
          </w:p>
          <w:p w14:paraId="1F7BD715" w14:textId="77777777" w:rsidR="00FD4D3F" w:rsidRDefault="00FD4D3F" w:rsidP="00FD4D3F">
            <w:pPr>
              <w:spacing w:after="80"/>
            </w:pPr>
          </w:p>
        </w:tc>
        <w:tc>
          <w:tcPr>
            <w:tcW w:w="3006" w:type="dxa"/>
          </w:tcPr>
          <w:p w14:paraId="6CF6FDFF" w14:textId="79B190BA" w:rsidR="00FD4D3F" w:rsidRPr="536973CD" w:rsidRDefault="00FD4D3F" w:rsidP="00FD4D3F">
            <w:pPr>
              <w:rPr>
                <w:rFonts w:eastAsia="Arial"/>
              </w:rPr>
            </w:pPr>
            <w:r>
              <w:t xml:space="preserve">Part of our </w:t>
            </w:r>
            <w:hyperlink r:id="rId51"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6488AF0C" w14:textId="77777777" w:rsidTr="004B1257">
        <w:trPr>
          <w:trHeight w:val="300"/>
        </w:trPr>
        <w:tc>
          <w:tcPr>
            <w:tcW w:w="3005" w:type="dxa"/>
          </w:tcPr>
          <w:p w14:paraId="041AEB58" w14:textId="77777777" w:rsidR="00FD4D3F" w:rsidRDefault="00FD4D3F" w:rsidP="00FD4D3F">
            <w:pPr>
              <w:jc w:val="center"/>
              <w:rPr>
                <w:noProof/>
              </w:rPr>
            </w:pPr>
            <w:r w:rsidRPr="00FF665F">
              <w:rPr>
                <w:noProof/>
              </w:rPr>
              <w:lastRenderedPageBreak/>
              <w:drawing>
                <wp:inline distT="0" distB="0" distL="0" distR="0" wp14:anchorId="10A2F619" wp14:editId="56C7DE45">
                  <wp:extent cx="1461948" cy="1883953"/>
                  <wp:effectExtent l="0" t="0" r="5080" b="2540"/>
                  <wp:docPr id="10" name="Picture 10" descr="Cover of Talking History by Joan Lennon and Joan H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1948" cy="1883953"/>
                          </a:xfrm>
                          <a:prstGeom prst="rect">
                            <a:avLst/>
                          </a:prstGeom>
                        </pic:spPr>
                      </pic:pic>
                    </a:graphicData>
                  </a:graphic>
                </wp:inline>
              </w:drawing>
            </w:r>
          </w:p>
          <w:p w14:paraId="17C34D63" w14:textId="77777777" w:rsidR="00FD4D3F" w:rsidRDefault="00FD4D3F" w:rsidP="00FD4D3F">
            <w:pPr>
              <w:rPr>
                <w:noProof/>
              </w:rPr>
            </w:pPr>
          </w:p>
        </w:tc>
        <w:tc>
          <w:tcPr>
            <w:tcW w:w="3005" w:type="dxa"/>
          </w:tcPr>
          <w:p w14:paraId="6C84CC9A" w14:textId="03F15D9B" w:rsidR="00FD4D3F" w:rsidRDefault="00FD4D3F" w:rsidP="00FD4D3F">
            <w:hyperlink r:id="rId53" w:history="1">
              <w:r w:rsidRPr="00844384">
                <w:rPr>
                  <w:rStyle w:val="Hyperlink"/>
                  <w:i/>
                </w:rPr>
                <w:t>Talking History</w:t>
              </w:r>
            </w:hyperlink>
            <w:r>
              <w:t xml:space="preserve"> by Joan Lennon and Joan Haig</w:t>
            </w:r>
          </w:p>
          <w:p w14:paraId="3DAA13C0" w14:textId="77777777" w:rsidR="00FD4D3F" w:rsidRDefault="00FD4D3F" w:rsidP="00FD4D3F">
            <w:pPr>
              <w:spacing w:after="80"/>
            </w:pPr>
          </w:p>
        </w:tc>
        <w:tc>
          <w:tcPr>
            <w:tcW w:w="3006" w:type="dxa"/>
          </w:tcPr>
          <w:p w14:paraId="1460E6F3" w14:textId="77777777" w:rsidR="00FD4D3F" w:rsidRPr="536973CD" w:rsidRDefault="00FD4D3F" w:rsidP="00FD4D3F">
            <w:pPr>
              <w:rPr>
                <w:rFonts w:eastAsia="Arial"/>
              </w:rPr>
            </w:pPr>
            <w:r>
              <w:t xml:space="preserve">Part of our </w:t>
            </w:r>
            <w:hyperlink r:id="rId54"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76588BED" w14:textId="77777777" w:rsidTr="004B1257">
        <w:trPr>
          <w:trHeight w:val="300"/>
        </w:trPr>
        <w:tc>
          <w:tcPr>
            <w:tcW w:w="3005" w:type="dxa"/>
          </w:tcPr>
          <w:p w14:paraId="6AB05718" w14:textId="77777777" w:rsidR="00FD4D3F" w:rsidRDefault="00FD4D3F" w:rsidP="00FD4D3F">
            <w:pPr>
              <w:rPr>
                <w:noProof/>
              </w:rPr>
            </w:pPr>
          </w:p>
          <w:p w14:paraId="0A0A179A" w14:textId="77777777" w:rsidR="00FD4D3F" w:rsidRDefault="00FD4D3F" w:rsidP="00FD4D3F">
            <w:pPr>
              <w:jc w:val="center"/>
              <w:rPr>
                <w:noProof/>
              </w:rPr>
            </w:pPr>
            <w:r w:rsidRPr="00FF665F">
              <w:rPr>
                <w:noProof/>
              </w:rPr>
              <w:drawing>
                <wp:inline distT="0" distB="0" distL="0" distR="0" wp14:anchorId="4CA6D7F4" wp14:editId="368DC7D1">
                  <wp:extent cx="1347410" cy="2066581"/>
                  <wp:effectExtent l="0" t="0" r="5715" b="0"/>
                  <wp:docPr id="11" name="Picture 11" descr="Cover of Keedie by Elle McNic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4038274B" w14:textId="77777777" w:rsidR="00FD4D3F" w:rsidRDefault="00FD4D3F" w:rsidP="00FD4D3F">
            <w:pPr>
              <w:rPr>
                <w:noProof/>
              </w:rPr>
            </w:pPr>
          </w:p>
        </w:tc>
        <w:tc>
          <w:tcPr>
            <w:tcW w:w="3005" w:type="dxa"/>
          </w:tcPr>
          <w:p w14:paraId="45483280" w14:textId="77777777" w:rsidR="00FD4D3F" w:rsidRDefault="00FD4D3F" w:rsidP="00FD4D3F">
            <w:hyperlink r:id="rId56" w:history="1">
              <w:r w:rsidRPr="00844384">
                <w:rPr>
                  <w:rStyle w:val="Hyperlink"/>
                  <w:i/>
                </w:rPr>
                <w:t>Keedie</w:t>
              </w:r>
            </w:hyperlink>
            <w:r>
              <w:t xml:space="preserve"> by Elle McNicoll</w:t>
            </w:r>
          </w:p>
          <w:p w14:paraId="7DC6328F" w14:textId="77777777" w:rsidR="00FD4D3F" w:rsidRDefault="00FD4D3F" w:rsidP="00FD4D3F">
            <w:pPr>
              <w:spacing w:after="80"/>
            </w:pPr>
          </w:p>
        </w:tc>
        <w:tc>
          <w:tcPr>
            <w:tcW w:w="3006" w:type="dxa"/>
          </w:tcPr>
          <w:p w14:paraId="378EA4E4" w14:textId="77777777" w:rsidR="00FD4D3F" w:rsidRPr="536973CD" w:rsidRDefault="00FD4D3F" w:rsidP="00FD4D3F">
            <w:pPr>
              <w:rPr>
                <w:rFonts w:eastAsia="Arial"/>
              </w:rPr>
            </w:pPr>
            <w:r>
              <w:t xml:space="preserve">Part of our </w:t>
            </w:r>
            <w:hyperlink r:id="rId57"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4668A381" w14:textId="77777777" w:rsidTr="004B1257">
        <w:trPr>
          <w:trHeight w:val="300"/>
        </w:trPr>
        <w:tc>
          <w:tcPr>
            <w:tcW w:w="3005" w:type="dxa"/>
          </w:tcPr>
          <w:p w14:paraId="3DFCFFC7" w14:textId="1093C5E8" w:rsidR="00FD4D3F" w:rsidRDefault="00FD4D3F" w:rsidP="00FD4D3F">
            <w:pPr>
              <w:rPr>
                <w:noProof/>
              </w:rPr>
            </w:pPr>
          </w:p>
          <w:p w14:paraId="2DED58B9" w14:textId="77777777" w:rsidR="00FD4D3F" w:rsidRDefault="00FD4D3F" w:rsidP="00FD4D3F">
            <w:pPr>
              <w:jc w:val="center"/>
              <w:rPr>
                <w:noProof/>
              </w:rPr>
            </w:pPr>
            <w:r w:rsidRPr="00FF665F">
              <w:rPr>
                <w:noProof/>
              </w:rPr>
              <w:drawing>
                <wp:inline distT="0" distB="0" distL="0" distR="0" wp14:anchorId="186E5B81" wp14:editId="5CB910F8">
                  <wp:extent cx="1346502" cy="2066581"/>
                  <wp:effectExtent l="0" t="0" r="6350" b="0"/>
                  <wp:docPr id="12" name="Picture 12" descr="Cover of The Hidden Story of Estie Noor by Nadine Aisha Jassat and Sandhya Prab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46502" cy="2066581"/>
                          </a:xfrm>
                          <a:prstGeom prst="rect">
                            <a:avLst/>
                          </a:prstGeom>
                        </pic:spPr>
                      </pic:pic>
                    </a:graphicData>
                  </a:graphic>
                </wp:inline>
              </w:drawing>
            </w:r>
          </w:p>
          <w:p w14:paraId="05718C79" w14:textId="77777777" w:rsidR="00FD4D3F" w:rsidRDefault="00FD4D3F" w:rsidP="00FD4D3F">
            <w:pPr>
              <w:rPr>
                <w:noProof/>
              </w:rPr>
            </w:pPr>
          </w:p>
        </w:tc>
        <w:tc>
          <w:tcPr>
            <w:tcW w:w="3005" w:type="dxa"/>
          </w:tcPr>
          <w:p w14:paraId="7026BA92" w14:textId="419EE465" w:rsidR="00FD4D3F" w:rsidRDefault="00FD4D3F" w:rsidP="00FD4D3F">
            <w:hyperlink r:id="rId59" w:history="1">
              <w:r w:rsidRPr="00844384">
                <w:rPr>
                  <w:rStyle w:val="Hyperlink"/>
                  <w:i/>
                </w:rPr>
                <w:t>The Hidden Story of Estie Noor</w:t>
              </w:r>
            </w:hyperlink>
            <w:r>
              <w:t xml:space="preserve"> by Nadine Aisha </w:t>
            </w:r>
            <w:proofErr w:type="spellStart"/>
            <w:r>
              <w:t>Jassat</w:t>
            </w:r>
            <w:proofErr w:type="spellEnd"/>
            <w:r>
              <w:t xml:space="preserve"> and Sandhya Prabhat</w:t>
            </w:r>
          </w:p>
          <w:p w14:paraId="18D07139" w14:textId="77777777" w:rsidR="00FD4D3F" w:rsidRDefault="00FD4D3F" w:rsidP="00FD4D3F">
            <w:pPr>
              <w:spacing w:after="80"/>
            </w:pPr>
          </w:p>
        </w:tc>
        <w:tc>
          <w:tcPr>
            <w:tcW w:w="3006" w:type="dxa"/>
          </w:tcPr>
          <w:p w14:paraId="0F9446B1" w14:textId="3E8BAF13" w:rsidR="00FD4D3F" w:rsidRPr="536973CD" w:rsidRDefault="00E84ECD" w:rsidP="00FD4D3F">
            <w:pPr>
              <w:rPr>
                <w:rFonts w:eastAsia="Arial"/>
              </w:rPr>
            </w:pPr>
            <w:r>
              <w:t>P</w:t>
            </w:r>
            <w:r w:rsidR="00FD4D3F">
              <w:t xml:space="preserve">art of our </w:t>
            </w:r>
            <w:hyperlink r:id="rId60" w:history="1">
              <w:r w:rsidR="00FD4D3F" w:rsidRPr="00844384">
                <w:rPr>
                  <w:rStyle w:val="Hyperlink"/>
                  <w:b/>
                </w:rPr>
                <w:t>Teen discussion guides</w:t>
              </w:r>
            </w:hyperlink>
            <w:r w:rsidR="00FD4D3F">
              <w:t xml:space="preserve">. </w:t>
            </w:r>
            <w:r w:rsidR="00FD4D3F" w:rsidRPr="00844384">
              <w:t>Various</w:t>
            </w:r>
            <w:r w:rsidR="00FD4D3F">
              <w:t xml:space="preserve"> titles suitable for 12+ readers. Each guide contains 3-4 discussion prompts and 2 creative writing prompts, as well as suggestions of other books that readers might like.</w:t>
            </w:r>
          </w:p>
        </w:tc>
      </w:tr>
      <w:tr w:rsidR="00FD4D3F" w:rsidRPr="536973CD" w14:paraId="355DE497" w14:textId="77777777" w:rsidTr="004B1257">
        <w:trPr>
          <w:trHeight w:val="300"/>
        </w:trPr>
        <w:tc>
          <w:tcPr>
            <w:tcW w:w="3005" w:type="dxa"/>
          </w:tcPr>
          <w:p w14:paraId="27E5D6F9" w14:textId="77777777" w:rsidR="00FD4D3F" w:rsidRDefault="00FD4D3F" w:rsidP="00FD4D3F">
            <w:pPr>
              <w:jc w:val="center"/>
              <w:rPr>
                <w:noProof/>
              </w:rPr>
            </w:pPr>
            <w:r w:rsidRPr="00FF665F">
              <w:rPr>
                <w:noProof/>
              </w:rPr>
              <w:lastRenderedPageBreak/>
              <w:drawing>
                <wp:inline distT="0" distB="0" distL="0" distR="0" wp14:anchorId="42CCE145" wp14:editId="48EAF27A">
                  <wp:extent cx="1357211" cy="2066581"/>
                  <wp:effectExtent l="0" t="0" r="0" b="0"/>
                  <wp:docPr id="13" name="Picture 13" descr="Cover of The Den by Keith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57211" cy="2066581"/>
                          </a:xfrm>
                          <a:prstGeom prst="rect">
                            <a:avLst/>
                          </a:prstGeom>
                        </pic:spPr>
                      </pic:pic>
                    </a:graphicData>
                  </a:graphic>
                </wp:inline>
              </w:drawing>
            </w:r>
          </w:p>
          <w:p w14:paraId="1D2DC720" w14:textId="4C746224" w:rsidR="00FD4D3F" w:rsidRDefault="00FD4D3F" w:rsidP="00FD4D3F">
            <w:pPr>
              <w:jc w:val="center"/>
              <w:rPr>
                <w:noProof/>
              </w:rPr>
            </w:pPr>
          </w:p>
        </w:tc>
        <w:tc>
          <w:tcPr>
            <w:tcW w:w="3005" w:type="dxa"/>
          </w:tcPr>
          <w:p w14:paraId="0137274B" w14:textId="77777777" w:rsidR="00FD4D3F" w:rsidRDefault="00FD4D3F" w:rsidP="00FD4D3F">
            <w:hyperlink r:id="rId62" w:history="1">
              <w:r w:rsidRPr="00844384">
                <w:rPr>
                  <w:rStyle w:val="Hyperlink"/>
                  <w:i/>
                </w:rPr>
                <w:t>The Den</w:t>
              </w:r>
            </w:hyperlink>
            <w:r>
              <w:t xml:space="preserve"> by Keith Gray</w:t>
            </w:r>
          </w:p>
          <w:p w14:paraId="3BEB1820" w14:textId="77777777" w:rsidR="00FD4D3F" w:rsidRDefault="00FD4D3F" w:rsidP="00FD4D3F"/>
          <w:p w14:paraId="45096016" w14:textId="77777777" w:rsidR="00FD4D3F" w:rsidRDefault="00FD4D3F" w:rsidP="00FD4D3F">
            <w:pPr>
              <w:spacing w:after="80"/>
            </w:pPr>
          </w:p>
        </w:tc>
        <w:tc>
          <w:tcPr>
            <w:tcW w:w="3006" w:type="dxa"/>
          </w:tcPr>
          <w:p w14:paraId="0CBFCE66" w14:textId="77777777" w:rsidR="00FD4D3F" w:rsidRPr="536973CD" w:rsidRDefault="00FD4D3F" w:rsidP="00FD4D3F">
            <w:pPr>
              <w:rPr>
                <w:rFonts w:eastAsia="Arial"/>
              </w:rPr>
            </w:pPr>
            <w:r>
              <w:t xml:space="preserve">Part of our </w:t>
            </w:r>
            <w:hyperlink r:id="rId63"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719DE3C4" w14:textId="77777777" w:rsidTr="004B1257">
        <w:trPr>
          <w:trHeight w:val="300"/>
        </w:trPr>
        <w:tc>
          <w:tcPr>
            <w:tcW w:w="3005" w:type="dxa"/>
          </w:tcPr>
          <w:p w14:paraId="6E173DE8" w14:textId="77777777" w:rsidR="00FD4D3F" w:rsidRDefault="00FD4D3F" w:rsidP="00FD4D3F">
            <w:pPr>
              <w:rPr>
                <w:noProof/>
              </w:rPr>
            </w:pPr>
          </w:p>
          <w:p w14:paraId="0CAEF14F" w14:textId="77777777" w:rsidR="00FD4D3F" w:rsidRDefault="00FD4D3F" w:rsidP="00FD4D3F">
            <w:pPr>
              <w:jc w:val="center"/>
              <w:rPr>
                <w:noProof/>
              </w:rPr>
            </w:pPr>
            <w:r w:rsidRPr="00FF665F">
              <w:rPr>
                <w:noProof/>
              </w:rPr>
              <w:drawing>
                <wp:inline distT="0" distB="0" distL="0" distR="0" wp14:anchorId="78650710" wp14:editId="56CCDB5C">
                  <wp:extent cx="1346810" cy="2066581"/>
                  <wp:effectExtent l="0" t="0" r="6350" b="0"/>
                  <wp:docPr id="14" name="Picture 14" descr="Cover of Safiyyah's War by Hiba Noor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46810" cy="2066581"/>
                          </a:xfrm>
                          <a:prstGeom prst="rect">
                            <a:avLst/>
                          </a:prstGeom>
                        </pic:spPr>
                      </pic:pic>
                    </a:graphicData>
                  </a:graphic>
                </wp:inline>
              </w:drawing>
            </w:r>
          </w:p>
          <w:p w14:paraId="2E6C1946" w14:textId="77777777" w:rsidR="00FD4D3F" w:rsidRDefault="00FD4D3F" w:rsidP="00FD4D3F">
            <w:pPr>
              <w:rPr>
                <w:noProof/>
              </w:rPr>
            </w:pPr>
          </w:p>
        </w:tc>
        <w:tc>
          <w:tcPr>
            <w:tcW w:w="3005" w:type="dxa"/>
          </w:tcPr>
          <w:p w14:paraId="04126767" w14:textId="77777777" w:rsidR="00FD4D3F" w:rsidRDefault="00FD4D3F" w:rsidP="00FD4D3F">
            <w:hyperlink r:id="rId65" w:history="1">
              <w:r w:rsidRPr="00844384">
                <w:rPr>
                  <w:rStyle w:val="Hyperlink"/>
                  <w:i/>
                </w:rPr>
                <w:t>Safiyyah's War</w:t>
              </w:r>
            </w:hyperlink>
            <w:r>
              <w:t xml:space="preserve"> by Hiba Noor Khan</w:t>
            </w:r>
          </w:p>
          <w:p w14:paraId="51158D25" w14:textId="77777777" w:rsidR="00FD4D3F" w:rsidRDefault="00FD4D3F" w:rsidP="00FD4D3F">
            <w:pPr>
              <w:spacing w:after="80"/>
            </w:pPr>
          </w:p>
        </w:tc>
        <w:tc>
          <w:tcPr>
            <w:tcW w:w="3006" w:type="dxa"/>
          </w:tcPr>
          <w:p w14:paraId="42D49D28" w14:textId="77777777" w:rsidR="00FD4D3F" w:rsidRPr="536973CD" w:rsidRDefault="00FD4D3F" w:rsidP="00FD4D3F">
            <w:pPr>
              <w:rPr>
                <w:rFonts w:eastAsia="Arial"/>
              </w:rPr>
            </w:pPr>
            <w:r>
              <w:t xml:space="preserve">Part of our </w:t>
            </w:r>
            <w:hyperlink r:id="rId66"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3DB21E8D" w14:textId="77777777" w:rsidTr="004B1257">
        <w:trPr>
          <w:trHeight w:val="300"/>
        </w:trPr>
        <w:tc>
          <w:tcPr>
            <w:tcW w:w="3005" w:type="dxa"/>
          </w:tcPr>
          <w:p w14:paraId="621E482A" w14:textId="77777777" w:rsidR="00FD4D3F" w:rsidRDefault="00FD4D3F" w:rsidP="00FD4D3F">
            <w:pPr>
              <w:rPr>
                <w:noProof/>
              </w:rPr>
            </w:pPr>
          </w:p>
          <w:p w14:paraId="63DBE01D" w14:textId="77777777" w:rsidR="00FD4D3F" w:rsidRDefault="00FD4D3F" w:rsidP="00FD4D3F">
            <w:pPr>
              <w:jc w:val="center"/>
              <w:rPr>
                <w:noProof/>
              </w:rPr>
            </w:pPr>
            <w:r w:rsidRPr="00FF665F">
              <w:rPr>
                <w:noProof/>
              </w:rPr>
              <w:drawing>
                <wp:inline distT="0" distB="0" distL="0" distR="0" wp14:anchorId="0C083DA7" wp14:editId="75FD7BDD">
                  <wp:extent cx="1347410" cy="2066581"/>
                  <wp:effectExtent l="0" t="0" r="5715" b="0"/>
                  <wp:docPr id="15" name="Picture 15" descr="Cover of Musical Truth by Jeffrey Boakye and Ngadi 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0531A0B0" w14:textId="77777777" w:rsidR="00FD4D3F" w:rsidRDefault="00FD4D3F" w:rsidP="00FD4D3F">
            <w:pPr>
              <w:rPr>
                <w:noProof/>
              </w:rPr>
            </w:pPr>
          </w:p>
        </w:tc>
        <w:tc>
          <w:tcPr>
            <w:tcW w:w="3005" w:type="dxa"/>
          </w:tcPr>
          <w:p w14:paraId="5BEE45D8" w14:textId="514F8754" w:rsidR="00FD4D3F" w:rsidRDefault="00FD4D3F" w:rsidP="00FD4D3F">
            <w:hyperlink r:id="rId68" w:history="1">
              <w:r w:rsidRPr="00844384">
                <w:rPr>
                  <w:rStyle w:val="Hyperlink"/>
                  <w:i/>
                </w:rPr>
                <w:t>Musical Truth</w:t>
              </w:r>
            </w:hyperlink>
            <w:r>
              <w:t xml:space="preserve"> by Jeffrey Boakye and Ngadi Smart</w:t>
            </w:r>
          </w:p>
          <w:p w14:paraId="5EFA5B5D" w14:textId="77777777" w:rsidR="00FD4D3F" w:rsidRDefault="00FD4D3F" w:rsidP="00FD4D3F"/>
        </w:tc>
        <w:tc>
          <w:tcPr>
            <w:tcW w:w="3006" w:type="dxa"/>
          </w:tcPr>
          <w:p w14:paraId="458FEE34" w14:textId="6D05A4C6" w:rsidR="00FD4D3F" w:rsidRPr="536973CD" w:rsidRDefault="00FD4D3F" w:rsidP="00FD4D3F">
            <w:pPr>
              <w:rPr>
                <w:rFonts w:eastAsia="Arial"/>
              </w:rPr>
            </w:pPr>
            <w:r>
              <w:t xml:space="preserve">Part of our </w:t>
            </w:r>
            <w:hyperlink r:id="rId69"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7ED5B924" w14:textId="77777777" w:rsidTr="004B1257">
        <w:trPr>
          <w:trHeight w:val="300"/>
        </w:trPr>
        <w:tc>
          <w:tcPr>
            <w:tcW w:w="3005" w:type="dxa"/>
          </w:tcPr>
          <w:p w14:paraId="0807263C" w14:textId="77777777" w:rsidR="00FD4D3F" w:rsidRDefault="00FD4D3F" w:rsidP="00FD4D3F">
            <w:pPr>
              <w:jc w:val="center"/>
              <w:rPr>
                <w:noProof/>
              </w:rPr>
            </w:pPr>
            <w:r w:rsidRPr="00FF665F">
              <w:rPr>
                <w:noProof/>
              </w:rPr>
              <w:lastRenderedPageBreak/>
              <w:drawing>
                <wp:inline distT="0" distB="0" distL="0" distR="0" wp14:anchorId="1E2B59DD" wp14:editId="00232DBC">
                  <wp:extent cx="1461948" cy="2065291"/>
                  <wp:effectExtent l="0" t="0" r="5080" b="0"/>
                  <wp:docPr id="16" name="Picture 16" descr="Cover of In Real Life by Cory Doctorow and Jen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461948" cy="2065291"/>
                          </a:xfrm>
                          <a:prstGeom prst="rect">
                            <a:avLst/>
                          </a:prstGeom>
                        </pic:spPr>
                      </pic:pic>
                    </a:graphicData>
                  </a:graphic>
                </wp:inline>
              </w:drawing>
            </w:r>
          </w:p>
          <w:p w14:paraId="15527DDA" w14:textId="77777777" w:rsidR="00FD4D3F" w:rsidRDefault="00FD4D3F" w:rsidP="00FD4D3F">
            <w:pPr>
              <w:rPr>
                <w:noProof/>
              </w:rPr>
            </w:pPr>
          </w:p>
        </w:tc>
        <w:tc>
          <w:tcPr>
            <w:tcW w:w="3005" w:type="dxa"/>
          </w:tcPr>
          <w:p w14:paraId="5CC0D14A" w14:textId="77777777" w:rsidR="00FD4D3F" w:rsidRDefault="00FD4D3F" w:rsidP="00FD4D3F">
            <w:hyperlink r:id="rId71" w:history="1">
              <w:r w:rsidRPr="00844384">
                <w:rPr>
                  <w:rStyle w:val="Hyperlink"/>
                  <w:i/>
                </w:rPr>
                <w:t>In Real Life</w:t>
              </w:r>
            </w:hyperlink>
            <w:r>
              <w:t xml:space="preserve"> by Cory Doctorow and Jen Wang</w:t>
            </w:r>
          </w:p>
          <w:p w14:paraId="6C29DCD2" w14:textId="77777777" w:rsidR="00FD4D3F" w:rsidRDefault="00FD4D3F" w:rsidP="00FD4D3F"/>
        </w:tc>
        <w:tc>
          <w:tcPr>
            <w:tcW w:w="3006" w:type="dxa"/>
          </w:tcPr>
          <w:p w14:paraId="4B5B0B85" w14:textId="77777777" w:rsidR="00FD4D3F" w:rsidRPr="536973CD" w:rsidRDefault="00FD4D3F" w:rsidP="00FD4D3F">
            <w:pPr>
              <w:rPr>
                <w:rFonts w:eastAsia="Arial"/>
              </w:rPr>
            </w:pPr>
            <w:r>
              <w:t xml:space="preserve">Part of our </w:t>
            </w:r>
            <w:hyperlink r:id="rId72"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182B17D0" w14:textId="77777777" w:rsidTr="004B1257">
        <w:trPr>
          <w:trHeight w:val="300"/>
        </w:trPr>
        <w:tc>
          <w:tcPr>
            <w:tcW w:w="3005" w:type="dxa"/>
          </w:tcPr>
          <w:p w14:paraId="682C9363" w14:textId="77777777" w:rsidR="00FD4D3F" w:rsidRDefault="00FD4D3F" w:rsidP="00FD4D3F">
            <w:pPr>
              <w:rPr>
                <w:noProof/>
              </w:rPr>
            </w:pPr>
          </w:p>
          <w:p w14:paraId="111F19CE" w14:textId="77777777" w:rsidR="00FD4D3F" w:rsidRDefault="00FD4D3F" w:rsidP="00FD4D3F">
            <w:pPr>
              <w:jc w:val="center"/>
              <w:rPr>
                <w:noProof/>
              </w:rPr>
            </w:pPr>
            <w:r w:rsidRPr="00FF665F">
              <w:rPr>
                <w:noProof/>
              </w:rPr>
              <w:drawing>
                <wp:inline distT="0" distB="0" distL="0" distR="0" wp14:anchorId="609E2C7C" wp14:editId="53160F33">
                  <wp:extent cx="1355677" cy="2066581"/>
                  <wp:effectExtent l="0" t="0" r="0" b="0"/>
                  <wp:docPr id="17" name="Picture 17" descr="Cover of Needle by Patrice 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55677" cy="2066581"/>
                          </a:xfrm>
                          <a:prstGeom prst="rect">
                            <a:avLst/>
                          </a:prstGeom>
                        </pic:spPr>
                      </pic:pic>
                    </a:graphicData>
                  </a:graphic>
                </wp:inline>
              </w:drawing>
            </w:r>
          </w:p>
          <w:p w14:paraId="712DA955" w14:textId="77777777" w:rsidR="00FD4D3F" w:rsidRDefault="00FD4D3F" w:rsidP="00FD4D3F">
            <w:pPr>
              <w:rPr>
                <w:noProof/>
              </w:rPr>
            </w:pPr>
          </w:p>
        </w:tc>
        <w:tc>
          <w:tcPr>
            <w:tcW w:w="3005" w:type="dxa"/>
          </w:tcPr>
          <w:p w14:paraId="7FC6163D" w14:textId="77777777" w:rsidR="00FD4D3F" w:rsidRDefault="00FD4D3F" w:rsidP="00FD4D3F">
            <w:hyperlink r:id="rId74" w:history="1">
              <w:r w:rsidRPr="00844384">
                <w:rPr>
                  <w:rStyle w:val="Hyperlink"/>
                  <w:i/>
                </w:rPr>
                <w:t>Needle</w:t>
              </w:r>
            </w:hyperlink>
            <w:r>
              <w:t xml:space="preserve"> by Patrice Lawrence</w:t>
            </w:r>
          </w:p>
          <w:p w14:paraId="6D5025CF" w14:textId="77777777" w:rsidR="00FD4D3F" w:rsidRDefault="00FD4D3F" w:rsidP="00FD4D3F">
            <w:pPr>
              <w:spacing w:after="80"/>
            </w:pPr>
          </w:p>
        </w:tc>
        <w:tc>
          <w:tcPr>
            <w:tcW w:w="3006" w:type="dxa"/>
          </w:tcPr>
          <w:p w14:paraId="36C75595" w14:textId="77777777" w:rsidR="00FD4D3F" w:rsidRPr="536973CD" w:rsidRDefault="00FD4D3F" w:rsidP="00FD4D3F">
            <w:pPr>
              <w:rPr>
                <w:rFonts w:eastAsia="Arial"/>
              </w:rPr>
            </w:pPr>
            <w:r>
              <w:t xml:space="preserve">Part of our </w:t>
            </w:r>
            <w:hyperlink r:id="rId75"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612FAEF8" w14:textId="77777777" w:rsidTr="004B1257">
        <w:trPr>
          <w:trHeight w:val="300"/>
        </w:trPr>
        <w:tc>
          <w:tcPr>
            <w:tcW w:w="3005" w:type="dxa"/>
          </w:tcPr>
          <w:p w14:paraId="483D4281" w14:textId="5F143BA9" w:rsidR="00FD4D3F" w:rsidRDefault="00FD4D3F" w:rsidP="00FD4D3F">
            <w:pPr>
              <w:rPr>
                <w:noProof/>
              </w:rPr>
            </w:pPr>
          </w:p>
          <w:p w14:paraId="712D34B0" w14:textId="77777777" w:rsidR="00FD4D3F" w:rsidRDefault="00FD4D3F" w:rsidP="00FD4D3F">
            <w:pPr>
              <w:jc w:val="center"/>
              <w:rPr>
                <w:noProof/>
              </w:rPr>
            </w:pPr>
            <w:r w:rsidRPr="00FF665F">
              <w:rPr>
                <w:noProof/>
              </w:rPr>
              <w:drawing>
                <wp:inline distT="0" distB="0" distL="0" distR="0" wp14:anchorId="169786A8" wp14:editId="7071A6BA">
                  <wp:extent cx="1347410" cy="2066581"/>
                  <wp:effectExtent l="0" t="0" r="5715" b="0"/>
                  <wp:docPr id="18" name="Picture 18" descr="Cover of Glasgow Boys by Margaret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6E4B3E5E" w14:textId="77777777" w:rsidR="00FD4D3F" w:rsidRDefault="00FD4D3F" w:rsidP="00FD4D3F">
            <w:pPr>
              <w:rPr>
                <w:noProof/>
              </w:rPr>
            </w:pPr>
          </w:p>
        </w:tc>
        <w:tc>
          <w:tcPr>
            <w:tcW w:w="3005" w:type="dxa"/>
          </w:tcPr>
          <w:p w14:paraId="57A494DB" w14:textId="38B5C83E" w:rsidR="00FD4D3F" w:rsidRDefault="00FD4D3F" w:rsidP="00FD4D3F">
            <w:hyperlink r:id="rId77" w:history="1">
              <w:r w:rsidRPr="00844384">
                <w:rPr>
                  <w:rStyle w:val="Hyperlink"/>
                  <w:i/>
                </w:rPr>
                <w:t>Glasgow Boys</w:t>
              </w:r>
            </w:hyperlink>
            <w:r>
              <w:t xml:space="preserve"> by Margaret McDonald</w:t>
            </w:r>
          </w:p>
          <w:p w14:paraId="5FEF875F" w14:textId="77777777" w:rsidR="00FD4D3F" w:rsidRDefault="00FD4D3F" w:rsidP="00FD4D3F">
            <w:pPr>
              <w:spacing w:after="80"/>
            </w:pPr>
          </w:p>
        </w:tc>
        <w:tc>
          <w:tcPr>
            <w:tcW w:w="3006" w:type="dxa"/>
          </w:tcPr>
          <w:p w14:paraId="03294459" w14:textId="73BE6FC7" w:rsidR="00FD4D3F" w:rsidRPr="536973CD" w:rsidRDefault="00FD4D3F" w:rsidP="00FD4D3F">
            <w:pPr>
              <w:rPr>
                <w:rFonts w:eastAsia="Arial"/>
              </w:rPr>
            </w:pPr>
            <w:r>
              <w:t xml:space="preserve">Part of our </w:t>
            </w:r>
            <w:hyperlink r:id="rId78"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060860DD" w14:textId="77777777" w:rsidTr="004B1257">
        <w:trPr>
          <w:trHeight w:val="300"/>
        </w:trPr>
        <w:tc>
          <w:tcPr>
            <w:tcW w:w="3005" w:type="dxa"/>
          </w:tcPr>
          <w:p w14:paraId="533BA478" w14:textId="77777777" w:rsidR="00FD4D3F" w:rsidRDefault="00FD4D3F" w:rsidP="00FD4D3F">
            <w:pPr>
              <w:jc w:val="center"/>
              <w:rPr>
                <w:noProof/>
              </w:rPr>
            </w:pPr>
            <w:r w:rsidRPr="00FF665F">
              <w:rPr>
                <w:noProof/>
              </w:rPr>
              <w:lastRenderedPageBreak/>
              <w:drawing>
                <wp:inline distT="0" distB="0" distL="0" distR="0" wp14:anchorId="2BDDC4D7" wp14:editId="2CC08316">
                  <wp:extent cx="1347410" cy="2066581"/>
                  <wp:effectExtent l="0" t="0" r="5715" b="0"/>
                  <wp:docPr id="19" name="Picture 19" descr="Cover of If My Words Had Wings by Danielle Jaw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3221780C" w14:textId="77777777" w:rsidR="00FD4D3F" w:rsidRDefault="00FD4D3F" w:rsidP="00FD4D3F">
            <w:pPr>
              <w:rPr>
                <w:noProof/>
              </w:rPr>
            </w:pPr>
          </w:p>
        </w:tc>
        <w:tc>
          <w:tcPr>
            <w:tcW w:w="3005" w:type="dxa"/>
          </w:tcPr>
          <w:p w14:paraId="4D5DC5CF" w14:textId="77777777" w:rsidR="00FD4D3F" w:rsidRDefault="00FD4D3F" w:rsidP="00FD4D3F">
            <w:hyperlink r:id="rId80" w:history="1">
              <w:r w:rsidRPr="00844384">
                <w:rPr>
                  <w:rStyle w:val="Hyperlink"/>
                  <w:i/>
                </w:rPr>
                <w:t>If My Words Had Wings</w:t>
              </w:r>
            </w:hyperlink>
            <w:r>
              <w:t xml:space="preserve"> by Danielle </w:t>
            </w:r>
            <w:proofErr w:type="spellStart"/>
            <w:r>
              <w:t>Jawando</w:t>
            </w:r>
            <w:proofErr w:type="spellEnd"/>
          </w:p>
          <w:p w14:paraId="217A78BB" w14:textId="77777777" w:rsidR="00FD4D3F" w:rsidRDefault="00FD4D3F" w:rsidP="00FD4D3F"/>
        </w:tc>
        <w:tc>
          <w:tcPr>
            <w:tcW w:w="3006" w:type="dxa"/>
          </w:tcPr>
          <w:p w14:paraId="468C0E2B" w14:textId="77777777" w:rsidR="00FD4D3F" w:rsidRPr="536973CD" w:rsidRDefault="00FD4D3F" w:rsidP="00FD4D3F">
            <w:pPr>
              <w:rPr>
                <w:rFonts w:eastAsia="Arial"/>
              </w:rPr>
            </w:pPr>
            <w:r>
              <w:t xml:space="preserve">Part of our </w:t>
            </w:r>
            <w:hyperlink r:id="rId81"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FD4D3F" w:rsidRPr="536973CD" w14:paraId="37362EB4" w14:textId="77777777" w:rsidTr="004B1257">
        <w:trPr>
          <w:trHeight w:val="300"/>
        </w:trPr>
        <w:tc>
          <w:tcPr>
            <w:tcW w:w="3005" w:type="dxa"/>
          </w:tcPr>
          <w:p w14:paraId="0A78BE94" w14:textId="77777777" w:rsidR="00FD4D3F" w:rsidRDefault="00FD4D3F" w:rsidP="00FD4D3F">
            <w:pPr>
              <w:rPr>
                <w:noProof/>
              </w:rPr>
            </w:pPr>
          </w:p>
          <w:p w14:paraId="5533E165" w14:textId="77777777" w:rsidR="00FD4D3F" w:rsidRDefault="00FD4D3F" w:rsidP="00FD4D3F">
            <w:pPr>
              <w:jc w:val="center"/>
              <w:rPr>
                <w:noProof/>
              </w:rPr>
            </w:pPr>
            <w:r w:rsidRPr="00FF665F">
              <w:rPr>
                <w:noProof/>
              </w:rPr>
              <w:drawing>
                <wp:inline distT="0" distB="0" distL="0" distR="0" wp14:anchorId="0F9BE11A" wp14:editId="6A17565E">
                  <wp:extent cx="1346502" cy="2066581"/>
                  <wp:effectExtent l="0" t="0" r="6350" b="0"/>
                  <wp:docPr id="20" name="Picture 20" descr="Cover of Treacle Town by Brian Con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46502" cy="2066581"/>
                          </a:xfrm>
                          <a:prstGeom prst="rect">
                            <a:avLst/>
                          </a:prstGeom>
                        </pic:spPr>
                      </pic:pic>
                    </a:graphicData>
                  </a:graphic>
                </wp:inline>
              </w:drawing>
            </w:r>
          </w:p>
          <w:p w14:paraId="425AD148" w14:textId="77777777" w:rsidR="00FD4D3F" w:rsidRDefault="00FD4D3F" w:rsidP="00FD4D3F">
            <w:pPr>
              <w:rPr>
                <w:noProof/>
              </w:rPr>
            </w:pPr>
          </w:p>
        </w:tc>
        <w:tc>
          <w:tcPr>
            <w:tcW w:w="3005" w:type="dxa"/>
          </w:tcPr>
          <w:p w14:paraId="311B9F15" w14:textId="77777777" w:rsidR="00FD4D3F" w:rsidRDefault="00FD4D3F" w:rsidP="00FD4D3F">
            <w:hyperlink r:id="rId83" w:history="1">
              <w:r w:rsidRPr="00844384">
                <w:rPr>
                  <w:rStyle w:val="Hyperlink"/>
                  <w:i/>
                </w:rPr>
                <w:t>Treacle Town</w:t>
              </w:r>
            </w:hyperlink>
            <w:r>
              <w:t xml:space="preserve"> by Brian Conaghan</w:t>
            </w:r>
          </w:p>
          <w:p w14:paraId="0BB2C000" w14:textId="77777777" w:rsidR="00FD4D3F" w:rsidRDefault="00FD4D3F" w:rsidP="00FD4D3F"/>
        </w:tc>
        <w:tc>
          <w:tcPr>
            <w:tcW w:w="3006" w:type="dxa"/>
          </w:tcPr>
          <w:p w14:paraId="637C6B88" w14:textId="77777777" w:rsidR="00FD4D3F" w:rsidRPr="536973CD" w:rsidRDefault="00FD4D3F" w:rsidP="00FD4D3F">
            <w:pPr>
              <w:rPr>
                <w:rFonts w:eastAsia="Arial"/>
              </w:rPr>
            </w:pPr>
            <w:r>
              <w:t xml:space="preserve">Part of our </w:t>
            </w:r>
            <w:hyperlink r:id="rId84"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E84ECD" w:rsidRPr="536973CD" w14:paraId="770F7C9F" w14:textId="77777777" w:rsidTr="00CB62E3">
        <w:trPr>
          <w:trHeight w:val="300"/>
        </w:trPr>
        <w:tc>
          <w:tcPr>
            <w:tcW w:w="3005" w:type="dxa"/>
            <w:vAlign w:val="center"/>
          </w:tcPr>
          <w:p w14:paraId="72E553B5" w14:textId="77777777" w:rsidR="00E84ECD" w:rsidRDefault="00E84ECD" w:rsidP="00E84ECD">
            <w:pPr>
              <w:jc w:val="center"/>
              <w:rPr>
                <w:noProof/>
              </w:rPr>
            </w:pPr>
          </w:p>
          <w:p w14:paraId="62C94741" w14:textId="77777777" w:rsidR="00E84ECD" w:rsidRDefault="00E84ECD" w:rsidP="00E84ECD">
            <w:pPr>
              <w:jc w:val="center"/>
              <w:rPr>
                <w:noProof/>
              </w:rPr>
            </w:pPr>
            <w:r>
              <w:rPr>
                <w:noProof/>
              </w:rPr>
              <w:drawing>
                <wp:inline distT="0" distB="0" distL="0" distR="0" wp14:anchorId="5EBF763B" wp14:editId="7227ABAB">
                  <wp:extent cx="1440180" cy="2193139"/>
                  <wp:effectExtent l="0" t="0" r="7620" b="0"/>
                  <wp:docPr id="851179592" name="Picture 1" descr="Book cover of Ice Cream Boy by Lindsay Little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79592" name="Picture 1" descr="Book cover of Ice Cream Boy by Lindsay Littleson"/>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47935" cy="2204949"/>
                          </a:xfrm>
                          <a:prstGeom prst="rect">
                            <a:avLst/>
                          </a:prstGeom>
                        </pic:spPr>
                      </pic:pic>
                    </a:graphicData>
                  </a:graphic>
                </wp:inline>
              </w:drawing>
            </w:r>
          </w:p>
          <w:p w14:paraId="49B7998F" w14:textId="77777777" w:rsidR="00E84ECD" w:rsidRDefault="00E84ECD" w:rsidP="00E84ECD">
            <w:pPr>
              <w:rPr>
                <w:noProof/>
              </w:rPr>
            </w:pPr>
          </w:p>
        </w:tc>
        <w:tc>
          <w:tcPr>
            <w:tcW w:w="3005" w:type="dxa"/>
          </w:tcPr>
          <w:p w14:paraId="238AEC73" w14:textId="76F1B116" w:rsidR="00E84ECD" w:rsidRDefault="00E84ECD" w:rsidP="00E84ECD">
            <w:hyperlink r:id="rId86" w:history="1">
              <w:r w:rsidRPr="00956304">
                <w:rPr>
                  <w:rStyle w:val="Hyperlink"/>
                  <w:rFonts w:eastAsiaTheme="minorHAnsi"/>
                  <w:i/>
                  <w:iCs/>
                  <w:lang w:eastAsia="en-US"/>
                </w:rPr>
                <w:t>Ice Cream Boy</w:t>
              </w:r>
            </w:hyperlink>
            <w:r>
              <w:t xml:space="preserve"> by Lindsay Littleson</w:t>
            </w:r>
          </w:p>
        </w:tc>
        <w:tc>
          <w:tcPr>
            <w:tcW w:w="3006" w:type="dxa"/>
          </w:tcPr>
          <w:p w14:paraId="239DC807" w14:textId="31237D79" w:rsidR="00E84ECD" w:rsidRDefault="00E84ECD" w:rsidP="00E84ECD">
            <w:r>
              <w:t xml:space="preserve">Part of our </w:t>
            </w:r>
            <w:hyperlink r:id="rId87"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E84ECD" w:rsidRPr="536973CD" w14:paraId="190A4594" w14:textId="77777777" w:rsidTr="00CB62E3">
        <w:trPr>
          <w:trHeight w:val="300"/>
        </w:trPr>
        <w:tc>
          <w:tcPr>
            <w:tcW w:w="3005" w:type="dxa"/>
            <w:vAlign w:val="center"/>
          </w:tcPr>
          <w:p w14:paraId="176D9376" w14:textId="77777777" w:rsidR="00E84ECD" w:rsidRDefault="00E84ECD" w:rsidP="00E84ECD">
            <w:pPr>
              <w:jc w:val="center"/>
              <w:rPr>
                <w:noProof/>
              </w:rPr>
            </w:pPr>
            <w:r>
              <w:rPr>
                <w:noProof/>
              </w:rPr>
              <w:lastRenderedPageBreak/>
              <w:drawing>
                <wp:inline distT="0" distB="0" distL="0" distR="0" wp14:anchorId="61BEC871" wp14:editId="6F1C8831">
                  <wp:extent cx="1409700" cy="2186774"/>
                  <wp:effectExtent l="0" t="0" r="0" b="4445"/>
                  <wp:docPr id="191055694" name="Picture 2" descr="Book cover of Birdie by J P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5694" name="Picture 2" descr="Book cover of Birdie by J P Ros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15128" cy="2195195"/>
                          </a:xfrm>
                          <a:prstGeom prst="rect">
                            <a:avLst/>
                          </a:prstGeom>
                        </pic:spPr>
                      </pic:pic>
                    </a:graphicData>
                  </a:graphic>
                </wp:inline>
              </w:drawing>
            </w:r>
          </w:p>
          <w:p w14:paraId="0EF00226" w14:textId="77777777" w:rsidR="00E84ECD" w:rsidRDefault="00E84ECD" w:rsidP="00E84ECD">
            <w:pPr>
              <w:rPr>
                <w:noProof/>
              </w:rPr>
            </w:pPr>
          </w:p>
        </w:tc>
        <w:tc>
          <w:tcPr>
            <w:tcW w:w="3005" w:type="dxa"/>
          </w:tcPr>
          <w:p w14:paraId="288F1D1C" w14:textId="34A1A448" w:rsidR="00E84ECD" w:rsidRDefault="00E84ECD" w:rsidP="00E84ECD">
            <w:hyperlink r:id="rId89" w:history="1">
              <w:r w:rsidRPr="00103C0B">
                <w:rPr>
                  <w:rStyle w:val="Hyperlink"/>
                  <w:rFonts w:eastAsiaTheme="minorHAnsi"/>
                  <w:i/>
                  <w:iCs/>
                  <w:lang w:eastAsia="en-US"/>
                </w:rPr>
                <w:t>Birdie</w:t>
              </w:r>
            </w:hyperlink>
            <w:r>
              <w:t xml:space="preserve"> by J.P Rose</w:t>
            </w:r>
          </w:p>
        </w:tc>
        <w:tc>
          <w:tcPr>
            <w:tcW w:w="3006" w:type="dxa"/>
          </w:tcPr>
          <w:p w14:paraId="155C8295" w14:textId="382827F6" w:rsidR="00E84ECD" w:rsidRDefault="00E84ECD" w:rsidP="00E84ECD">
            <w:r>
              <w:t xml:space="preserve">Part of our </w:t>
            </w:r>
            <w:hyperlink r:id="rId90"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E84ECD" w:rsidRPr="536973CD" w14:paraId="3CC5310C" w14:textId="77777777" w:rsidTr="00CB62E3">
        <w:trPr>
          <w:trHeight w:val="300"/>
        </w:trPr>
        <w:tc>
          <w:tcPr>
            <w:tcW w:w="3005" w:type="dxa"/>
            <w:vAlign w:val="center"/>
          </w:tcPr>
          <w:p w14:paraId="1A45D1CD" w14:textId="7791DEFB" w:rsidR="00E84ECD" w:rsidRDefault="00E84ECD" w:rsidP="00E84ECD">
            <w:pPr>
              <w:rPr>
                <w:noProof/>
              </w:rPr>
            </w:pPr>
            <w:r>
              <w:rPr>
                <w:noProof/>
              </w:rPr>
              <w:drawing>
                <wp:inline distT="0" distB="0" distL="0" distR="0" wp14:anchorId="3224427D" wp14:editId="34178044">
                  <wp:extent cx="1508771" cy="2316480"/>
                  <wp:effectExtent l="0" t="0" r="0" b="7620"/>
                  <wp:docPr id="2098095894" name="Picture 3" descr="Book cover of Where the Heart should Be by Sarah Cros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95894" name="Picture 3" descr="Book cover of Where the Heart should Be by Sarah Crossan"/>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11258" cy="2320298"/>
                          </a:xfrm>
                          <a:prstGeom prst="rect">
                            <a:avLst/>
                          </a:prstGeom>
                        </pic:spPr>
                      </pic:pic>
                    </a:graphicData>
                  </a:graphic>
                </wp:inline>
              </w:drawing>
            </w:r>
          </w:p>
        </w:tc>
        <w:tc>
          <w:tcPr>
            <w:tcW w:w="3005" w:type="dxa"/>
          </w:tcPr>
          <w:p w14:paraId="04A075CA" w14:textId="77777777" w:rsidR="00E84ECD" w:rsidRPr="00E52ADD" w:rsidRDefault="00E84ECD" w:rsidP="00E84ECD">
            <w:hyperlink r:id="rId92" w:history="1">
              <w:r w:rsidRPr="00853D03">
                <w:rPr>
                  <w:rStyle w:val="Hyperlink"/>
                  <w:i/>
                  <w:iCs/>
                </w:rPr>
                <w:t>Where the Heart Should Be </w:t>
              </w:r>
            </w:hyperlink>
            <w:r w:rsidRPr="00E52ADD">
              <w:t>by Sarah Crossan</w:t>
            </w:r>
          </w:p>
          <w:p w14:paraId="038E5F8C" w14:textId="77777777" w:rsidR="00E84ECD" w:rsidRDefault="00E84ECD" w:rsidP="00E84ECD"/>
        </w:tc>
        <w:tc>
          <w:tcPr>
            <w:tcW w:w="3006" w:type="dxa"/>
          </w:tcPr>
          <w:p w14:paraId="07F42892" w14:textId="1AD38BFE" w:rsidR="00E84ECD" w:rsidRDefault="00E84ECD" w:rsidP="00E84ECD">
            <w:r>
              <w:t xml:space="preserve">Part of our </w:t>
            </w:r>
            <w:hyperlink r:id="rId93"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E84ECD" w:rsidRPr="536973CD" w14:paraId="709C7CBC" w14:textId="77777777" w:rsidTr="00CB62E3">
        <w:trPr>
          <w:trHeight w:val="300"/>
        </w:trPr>
        <w:tc>
          <w:tcPr>
            <w:tcW w:w="3005" w:type="dxa"/>
            <w:vAlign w:val="center"/>
          </w:tcPr>
          <w:p w14:paraId="40AE5F4C" w14:textId="77777777" w:rsidR="00E84ECD" w:rsidRDefault="00E84ECD" w:rsidP="00E84ECD">
            <w:pPr>
              <w:jc w:val="center"/>
              <w:rPr>
                <w:noProof/>
              </w:rPr>
            </w:pPr>
          </w:p>
          <w:p w14:paraId="7C8AC025" w14:textId="77777777" w:rsidR="00E84ECD" w:rsidRDefault="00E84ECD" w:rsidP="00E84ECD">
            <w:pPr>
              <w:jc w:val="center"/>
              <w:rPr>
                <w:noProof/>
              </w:rPr>
            </w:pPr>
            <w:r>
              <w:rPr>
                <w:noProof/>
              </w:rPr>
              <w:drawing>
                <wp:inline distT="0" distB="0" distL="0" distR="0" wp14:anchorId="71FA4DF7" wp14:editId="2A8DE6C1">
                  <wp:extent cx="1557030" cy="2390574"/>
                  <wp:effectExtent l="0" t="0" r="5080" b="0"/>
                  <wp:docPr id="723864814" name="Picture 4" descr="Book cover of The Vulpine by Polly Cro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64814" name="Picture 4" descr="Book cover of The Vulpine by Polly Crosby"/>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61439" cy="2397344"/>
                          </a:xfrm>
                          <a:prstGeom prst="rect">
                            <a:avLst/>
                          </a:prstGeom>
                        </pic:spPr>
                      </pic:pic>
                    </a:graphicData>
                  </a:graphic>
                </wp:inline>
              </w:drawing>
            </w:r>
          </w:p>
          <w:p w14:paraId="56631583" w14:textId="77777777" w:rsidR="00E84ECD" w:rsidRDefault="00E84ECD" w:rsidP="00E84ECD">
            <w:pPr>
              <w:rPr>
                <w:noProof/>
              </w:rPr>
            </w:pPr>
          </w:p>
        </w:tc>
        <w:tc>
          <w:tcPr>
            <w:tcW w:w="3005" w:type="dxa"/>
          </w:tcPr>
          <w:p w14:paraId="20DA54DB" w14:textId="77777777" w:rsidR="00E84ECD" w:rsidRPr="00CF7827" w:rsidRDefault="00E84ECD" w:rsidP="00E84ECD">
            <w:hyperlink r:id="rId95" w:history="1">
              <w:r w:rsidRPr="00CF7827">
                <w:rPr>
                  <w:rStyle w:val="Hyperlink"/>
                  <w:i/>
                  <w:iCs/>
                </w:rPr>
                <w:t>The Vulpine </w:t>
              </w:r>
            </w:hyperlink>
            <w:r w:rsidRPr="00CF7827">
              <w:t>by Polly Crosby</w:t>
            </w:r>
          </w:p>
          <w:p w14:paraId="323D3156" w14:textId="77777777" w:rsidR="00E84ECD" w:rsidRDefault="00E84ECD" w:rsidP="00E84ECD"/>
        </w:tc>
        <w:tc>
          <w:tcPr>
            <w:tcW w:w="3006" w:type="dxa"/>
          </w:tcPr>
          <w:p w14:paraId="709A758C" w14:textId="72F607C2" w:rsidR="00E84ECD" w:rsidRDefault="00E84ECD" w:rsidP="00E84ECD">
            <w:r>
              <w:t xml:space="preserve">Part of our </w:t>
            </w:r>
            <w:hyperlink r:id="rId96"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E84ECD" w:rsidRPr="536973CD" w14:paraId="6502A201" w14:textId="77777777" w:rsidTr="00CB62E3">
        <w:trPr>
          <w:trHeight w:val="300"/>
        </w:trPr>
        <w:tc>
          <w:tcPr>
            <w:tcW w:w="3005" w:type="dxa"/>
            <w:vAlign w:val="center"/>
          </w:tcPr>
          <w:p w14:paraId="55B741DF" w14:textId="77777777" w:rsidR="00E84ECD" w:rsidRDefault="00E84ECD" w:rsidP="00E84ECD">
            <w:pPr>
              <w:jc w:val="center"/>
              <w:rPr>
                <w:noProof/>
              </w:rPr>
            </w:pPr>
            <w:r>
              <w:rPr>
                <w:noProof/>
              </w:rPr>
              <w:lastRenderedPageBreak/>
              <w:drawing>
                <wp:inline distT="0" distB="0" distL="0" distR="0" wp14:anchorId="7266FD32" wp14:editId="740C6AA9">
                  <wp:extent cx="1641606" cy="2520427"/>
                  <wp:effectExtent l="0" t="0" r="0" b="0"/>
                  <wp:docPr id="1858922148" name="Picture 5" descr="Book cover of Louder than Hunger by John S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22148" name="Picture 5" descr="Book cover of Louder than Hunger by John Schu"/>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4448" cy="2524791"/>
                          </a:xfrm>
                          <a:prstGeom prst="rect">
                            <a:avLst/>
                          </a:prstGeom>
                        </pic:spPr>
                      </pic:pic>
                    </a:graphicData>
                  </a:graphic>
                </wp:inline>
              </w:drawing>
            </w:r>
          </w:p>
          <w:p w14:paraId="39EE03F9" w14:textId="77777777" w:rsidR="00E84ECD" w:rsidRDefault="00E84ECD" w:rsidP="00E84ECD">
            <w:pPr>
              <w:rPr>
                <w:noProof/>
              </w:rPr>
            </w:pPr>
          </w:p>
        </w:tc>
        <w:tc>
          <w:tcPr>
            <w:tcW w:w="3005" w:type="dxa"/>
          </w:tcPr>
          <w:p w14:paraId="1B64CD35" w14:textId="77777777" w:rsidR="00E84ECD" w:rsidRPr="00AD34F0" w:rsidRDefault="00E84ECD" w:rsidP="00E84ECD">
            <w:hyperlink r:id="rId98" w:history="1">
              <w:r w:rsidRPr="00AD34F0">
                <w:rPr>
                  <w:rStyle w:val="Hyperlink"/>
                  <w:i/>
                  <w:iCs/>
                </w:rPr>
                <w:t>Louder than Hunger </w:t>
              </w:r>
            </w:hyperlink>
            <w:r w:rsidRPr="00AD34F0">
              <w:t>by John Schu</w:t>
            </w:r>
          </w:p>
          <w:p w14:paraId="7B1B3A2D" w14:textId="77777777" w:rsidR="00E84ECD" w:rsidRDefault="00E84ECD" w:rsidP="00E84ECD"/>
        </w:tc>
        <w:tc>
          <w:tcPr>
            <w:tcW w:w="3006" w:type="dxa"/>
          </w:tcPr>
          <w:p w14:paraId="5E93BE91" w14:textId="05212ED1" w:rsidR="00E84ECD" w:rsidRDefault="00E84ECD" w:rsidP="00E84ECD">
            <w:r>
              <w:t xml:space="preserve">Part of our </w:t>
            </w:r>
            <w:hyperlink r:id="rId99"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E84ECD" w:rsidRPr="536973CD" w14:paraId="482DA0C3" w14:textId="77777777" w:rsidTr="00CB62E3">
        <w:trPr>
          <w:trHeight w:val="300"/>
        </w:trPr>
        <w:tc>
          <w:tcPr>
            <w:tcW w:w="3005" w:type="dxa"/>
            <w:vAlign w:val="center"/>
          </w:tcPr>
          <w:p w14:paraId="650DC31E" w14:textId="77777777" w:rsidR="00E84ECD" w:rsidRDefault="00E84ECD" w:rsidP="00E84ECD">
            <w:pPr>
              <w:jc w:val="center"/>
              <w:rPr>
                <w:noProof/>
              </w:rPr>
            </w:pPr>
            <w:r>
              <w:rPr>
                <w:noProof/>
              </w:rPr>
              <w:drawing>
                <wp:inline distT="0" distB="0" distL="0" distR="0" wp14:anchorId="5C0342C5" wp14:editId="608EE55D">
                  <wp:extent cx="1572254" cy="2394264"/>
                  <wp:effectExtent l="0" t="0" r="9525" b="6350"/>
                  <wp:docPr id="1050835820" name="Picture 6" descr="Book cover of My Name is Samim by Fidan Mei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35820" name="Picture 6" descr="Book cover of My Name is Samim by Fidan Meikl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76527" cy="2400771"/>
                          </a:xfrm>
                          <a:prstGeom prst="rect">
                            <a:avLst/>
                          </a:prstGeom>
                        </pic:spPr>
                      </pic:pic>
                    </a:graphicData>
                  </a:graphic>
                </wp:inline>
              </w:drawing>
            </w:r>
          </w:p>
          <w:p w14:paraId="2CF3B15E" w14:textId="77777777" w:rsidR="00E84ECD" w:rsidRDefault="00E84ECD" w:rsidP="00E84ECD">
            <w:pPr>
              <w:rPr>
                <w:noProof/>
              </w:rPr>
            </w:pPr>
          </w:p>
        </w:tc>
        <w:tc>
          <w:tcPr>
            <w:tcW w:w="3005" w:type="dxa"/>
          </w:tcPr>
          <w:p w14:paraId="2773A180" w14:textId="77777777" w:rsidR="00E84ECD" w:rsidRPr="004016B3" w:rsidRDefault="00E84ECD" w:rsidP="00E84ECD">
            <w:hyperlink r:id="rId101" w:history="1">
              <w:r w:rsidRPr="004016B3">
                <w:rPr>
                  <w:rStyle w:val="Hyperlink"/>
                  <w:i/>
                  <w:iCs/>
                </w:rPr>
                <w:t>My Name is Samim </w:t>
              </w:r>
            </w:hyperlink>
            <w:r w:rsidRPr="004016B3">
              <w:t>by Fidan Meikle</w:t>
            </w:r>
          </w:p>
          <w:p w14:paraId="1BE81F5B" w14:textId="77777777" w:rsidR="00E84ECD" w:rsidRDefault="00E84ECD" w:rsidP="00E84ECD"/>
        </w:tc>
        <w:tc>
          <w:tcPr>
            <w:tcW w:w="3006" w:type="dxa"/>
          </w:tcPr>
          <w:p w14:paraId="3307AABB" w14:textId="1A0765CC" w:rsidR="00E84ECD" w:rsidRDefault="00E84ECD" w:rsidP="00E84ECD">
            <w:r>
              <w:t xml:space="preserve">Part of our </w:t>
            </w:r>
            <w:hyperlink r:id="rId102"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bl>
    <w:p w14:paraId="34AA7141" w14:textId="77777777" w:rsidR="0061232C" w:rsidRDefault="0061232C" w:rsidP="0061232C"/>
    <w:p w14:paraId="12803CE3" w14:textId="09037311" w:rsidR="009F0B42" w:rsidRPr="0068048A" w:rsidRDefault="009F0B42" w:rsidP="009F0B42"/>
    <w:sectPr w:rsidR="009F0B42" w:rsidRPr="0068048A" w:rsidSect="00AD20C9">
      <w:headerReference w:type="default" r:id="rId103"/>
      <w:footerReference w:type="default" r:id="rId104"/>
      <w:headerReference w:type="first" r:id="rId105"/>
      <w:footerReference w:type="first" r:id="rId10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C9C26" w14:textId="77777777" w:rsidR="00C23CCA" w:rsidRDefault="00C23CCA" w:rsidP="00DA087C">
      <w:r>
        <w:separator/>
      </w:r>
    </w:p>
    <w:p w14:paraId="6FBF3CA9" w14:textId="77777777" w:rsidR="00C23CCA" w:rsidRDefault="00C23CCA" w:rsidP="00DA087C"/>
    <w:p w14:paraId="16871DF4" w14:textId="77777777" w:rsidR="00C23CCA" w:rsidRDefault="00C23CCA" w:rsidP="00DA087C"/>
  </w:endnote>
  <w:endnote w:type="continuationSeparator" w:id="0">
    <w:p w14:paraId="5E5D1747" w14:textId="77777777" w:rsidR="00C23CCA" w:rsidRDefault="00C23CCA" w:rsidP="00DA087C">
      <w:r>
        <w:continuationSeparator/>
      </w:r>
    </w:p>
    <w:p w14:paraId="3452E705" w14:textId="77777777" w:rsidR="00C23CCA" w:rsidRDefault="00C23CCA" w:rsidP="00DA087C"/>
    <w:p w14:paraId="6B7577B1" w14:textId="77777777" w:rsidR="00C23CCA" w:rsidRDefault="00C23CCA" w:rsidP="00DA087C"/>
  </w:endnote>
  <w:endnote w:type="continuationNotice" w:id="1">
    <w:p w14:paraId="33CC2DC5" w14:textId="77777777" w:rsidR="00C23CCA" w:rsidRDefault="00C23C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75008"/>
      <w:docPartObj>
        <w:docPartGallery w:val="Page Numbers (Bottom of Page)"/>
        <w:docPartUnique/>
      </w:docPartObj>
    </w:sdtPr>
    <w:sdtEndPr/>
    <w:sdtContent>
      <w:p w14:paraId="6EAB9328" w14:textId="6D4A9041" w:rsidR="006553BF" w:rsidRDefault="006553BF">
        <w:pPr>
          <w:pStyle w:val="Footer"/>
          <w:jc w:val="right"/>
        </w:pPr>
        <w:r>
          <w:fldChar w:fldCharType="begin"/>
        </w:r>
        <w:r>
          <w:instrText>PAGE   \* MERGEFORMAT</w:instrText>
        </w:r>
        <w:r>
          <w:fldChar w:fldCharType="separate"/>
        </w:r>
        <w:r w:rsidR="0061232C">
          <w:rPr>
            <w:noProof/>
          </w:rPr>
          <w:t>8</w:t>
        </w:r>
        <w:r>
          <w:fldChar w:fldCharType="end"/>
        </w:r>
      </w:p>
    </w:sdtContent>
  </w:sdt>
  <w:p w14:paraId="5F4BDF5A"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415251"/>
      <w:docPartObj>
        <w:docPartGallery w:val="Page Numbers (Bottom of Page)"/>
        <w:docPartUnique/>
      </w:docPartObj>
    </w:sdtPr>
    <w:sdtEndPr/>
    <w:sdtContent>
      <w:p w14:paraId="4C762A10" w14:textId="1A5C1CA9" w:rsidR="005D10D1" w:rsidRDefault="005D10D1">
        <w:pPr>
          <w:pStyle w:val="Footer"/>
          <w:jc w:val="right"/>
        </w:pPr>
        <w:r>
          <w:fldChar w:fldCharType="begin"/>
        </w:r>
        <w:r>
          <w:instrText>PAGE   \* MERGEFORMAT</w:instrText>
        </w:r>
        <w:r>
          <w:fldChar w:fldCharType="separate"/>
        </w:r>
        <w:r>
          <w:t>2</w:t>
        </w:r>
        <w:r>
          <w:fldChar w:fldCharType="end"/>
        </w:r>
      </w:p>
    </w:sdtContent>
  </w:sdt>
  <w:p w14:paraId="696A0FC6" w14:textId="77777777" w:rsidR="005D10D1" w:rsidRDefault="005D1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14ECF" w14:textId="77777777" w:rsidR="00C23CCA" w:rsidRDefault="00C23CCA" w:rsidP="00DA087C">
      <w:r>
        <w:separator/>
      </w:r>
    </w:p>
    <w:p w14:paraId="0B394A19" w14:textId="77777777" w:rsidR="00C23CCA" w:rsidRDefault="00C23CCA" w:rsidP="00DA087C"/>
    <w:p w14:paraId="2FDC4DF7" w14:textId="77777777" w:rsidR="00C23CCA" w:rsidRDefault="00C23CCA" w:rsidP="00DA087C"/>
  </w:footnote>
  <w:footnote w:type="continuationSeparator" w:id="0">
    <w:p w14:paraId="0DBD1DC7" w14:textId="77777777" w:rsidR="00C23CCA" w:rsidRDefault="00C23CCA" w:rsidP="00DA087C">
      <w:r>
        <w:continuationSeparator/>
      </w:r>
    </w:p>
    <w:p w14:paraId="2B2C088D" w14:textId="77777777" w:rsidR="00C23CCA" w:rsidRDefault="00C23CCA" w:rsidP="00DA087C"/>
    <w:p w14:paraId="5350D7F9" w14:textId="77777777" w:rsidR="00C23CCA" w:rsidRDefault="00C23CCA" w:rsidP="00DA087C"/>
  </w:footnote>
  <w:footnote w:type="continuationNotice" w:id="1">
    <w:p w14:paraId="70346C9E" w14:textId="77777777" w:rsidR="00C23CCA" w:rsidRDefault="00C23C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3EB8" w14:textId="42FA3131" w:rsidR="00AD20C9" w:rsidRDefault="00AD20C9">
    <w:pPr>
      <w:pStyle w:val="Header"/>
    </w:pPr>
    <w:r>
      <w:rPr>
        <w:noProof/>
        <w:lang w:eastAsia="en-GB"/>
      </w:rPr>
      <w:drawing>
        <wp:anchor distT="0" distB="0" distL="114300" distR="114300" simplePos="0" relativeHeight="251658240" behindDoc="0" locked="0" layoutInCell="1" allowOverlap="1" wp14:anchorId="133E0C48" wp14:editId="7913F7E9">
          <wp:simplePos x="0" y="0"/>
          <wp:positionH relativeFrom="column">
            <wp:posOffset>5312864</wp:posOffset>
          </wp:positionH>
          <wp:positionV relativeFrom="paragraph">
            <wp:posOffset>-215974</wp:posOffset>
          </wp:positionV>
          <wp:extent cx="879125" cy="610712"/>
          <wp:effectExtent l="0" t="0" r="0" b="0"/>
          <wp:wrapNone/>
          <wp:docPr id="427582324" name="Picture 2"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273" t="20142" r="30875" b="24454"/>
                  <a:stretch/>
                </pic:blipFill>
                <pic:spPr bwMode="auto">
                  <a:xfrm>
                    <a:off x="0" y="0"/>
                    <a:ext cx="880426" cy="611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3188E" w14:textId="77777777" w:rsidR="00AD20C9" w:rsidRDefault="00AD20C9">
    <w:pPr>
      <w:pStyle w:val="Header"/>
    </w:pPr>
  </w:p>
  <w:p w14:paraId="54D3A225" w14:textId="77777777" w:rsidR="00AD20C9" w:rsidRDefault="00AD20C9">
    <w:pPr>
      <w:pStyle w:val="Header"/>
    </w:pPr>
  </w:p>
  <w:p w14:paraId="06BFC69E" w14:textId="77777777" w:rsidR="00007BED" w:rsidRDefault="00007B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9EAB" w14:textId="33389D91" w:rsidR="005D10D1" w:rsidRDefault="00AD20C9">
    <w:pPr>
      <w:pStyle w:val="Header"/>
    </w:pPr>
    <w:r>
      <w:rPr>
        <w:noProof/>
        <w:lang w:eastAsia="en-GB"/>
      </w:rPr>
      <w:drawing>
        <wp:inline distT="0" distB="0" distL="0" distR="0" wp14:anchorId="0BB06A88" wp14:editId="5461D85A">
          <wp:extent cx="1401635" cy="930511"/>
          <wp:effectExtent l="0" t="0" r="8255" b="3175"/>
          <wp:docPr id="1593710496" name="Picture 1"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699" t="21674" r="30827" b="25880"/>
                  <a:stretch/>
                </pic:blipFill>
                <pic:spPr bwMode="auto">
                  <a:xfrm>
                    <a:off x="0" y="0"/>
                    <a:ext cx="1406714" cy="93388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2634319">
    <w:abstractNumId w:val="8"/>
  </w:num>
  <w:num w:numId="2" w16cid:durableId="812940804">
    <w:abstractNumId w:val="35"/>
  </w:num>
  <w:num w:numId="3" w16cid:durableId="1265456108">
    <w:abstractNumId w:val="16"/>
  </w:num>
  <w:num w:numId="4" w16cid:durableId="640769093">
    <w:abstractNumId w:val="7"/>
  </w:num>
  <w:num w:numId="5" w16cid:durableId="1801264505">
    <w:abstractNumId w:val="24"/>
  </w:num>
  <w:num w:numId="6" w16cid:durableId="190536813">
    <w:abstractNumId w:val="22"/>
  </w:num>
  <w:num w:numId="7" w16cid:durableId="1834367379">
    <w:abstractNumId w:val="19"/>
  </w:num>
  <w:num w:numId="8" w16cid:durableId="1340111548">
    <w:abstractNumId w:val="31"/>
  </w:num>
  <w:num w:numId="9" w16cid:durableId="1148665097">
    <w:abstractNumId w:val="29"/>
  </w:num>
  <w:num w:numId="10" w16cid:durableId="600138859">
    <w:abstractNumId w:val="0"/>
  </w:num>
  <w:num w:numId="11" w16cid:durableId="449977385">
    <w:abstractNumId w:val="17"/>
  </w:num>
  <w:num w:numId="12" w16cid:durableId="954599332">
    <w:abstractNumId w:val="15"/>
  </w:num>
  <w:num w:numId="13" w16cid:durableId="1286472713">
    <w:abstractNumId w:val="25"/>
  </w:num>
  <w:num w:numId="14" w16cid:durableId="1054621852">
    <w:abstractNumId w:val="5"/>
  </w:num>
  <w:num w:numId="15" w16cid:durableId="1850439220">
    <w:abstractNumId w:val="11"/>
  </w:num>
  <w:num w:numId="16" w16cid:durableId="1094932404">
    <w:abstractNumId w:val="30"/>
  </w:num>
  <w:num w:numId="17" w16cid:durableId="338240533">
    <w:abstractNumId w:val="23"/>
  </w:num>
  <w:num w:numId="18" w16cid:durableId="387805208">
    <w:abstractNumId w:val="2"/>
  </w:num>
  <w:num w:numId="19" w16cid:durableId="2099328791">
    <w:abstractNumId w:val="4"/>
  </w:num>
  <w:num w:numId="20" w16cid:durableId="1988893015">
    <w:abstractNumId w:val="12"/>
  </w:num>
  <w:num w:numId="21" w16cid:durableId="26687325">
    <w:abstractNumId w:val="3"/>
  </w:num>
  <w:num w:numId="22" w16cid:durableId="1533028645">
    <w:abstractNumId w:val="18"/>
  </w:num>
  <w:num w:numId="23" w16cid:durableId="1897888506">
    <w:abstractNumId w:val="1"/>
  </w:num>
  <w:num w:numId="24" w16cid:durableId="87621661">
    <w:abstractNumId w:val="9"/>
  </w:num>
  <w:num w:numId="25" w16cid:durableId="1600986281">
    <w:abstractNumId w:val="33"/>
  </w:num>
  <w:num w:numId="26" w16cid:durableId="98986056">
    <w:abstractNumId w:val="26"/>
  </w:num>
  <w:num w:numId="27" w16cid:durableId="1126965435">
    <w:abstractNumId w:val="34"/>
  </w:num>
  <w:num w:numId="28" w16cid:durableId="680475120">
    <w:abstractNumId w:val="20"/>
  </w:num>
  <w:num w:numId="29" w16cid:durableId="63068560">
    <w:abstractNumId w:val="28"/>
  </w:num>
  <w:num w:numId="30" w16cid:durableId="139464152">
    <w:abstractNumId w:val="6"/>
  </w:num>
  <w:num w:numId="31" w16cid:durableId="205606285">
    <w:abstractNumId w:val="13"/>
  </w:num>
  <w:num w:numId="32" w16cid:durableId="1128468742">
    <w:abstractNumId w:val="10"/>
  </w:num>
  <w:num w:numId="33" w16cid:durableId="1641494311">
    <w:abstractNumId w:val="21"/>
  </w:num>
  <w:num w:numId="34" w16cid:durableId="179272668">
    <w:abstractNumId w:val="14"/>
  </w:num>
  <w:num w:numId="35" w16cid:durableId="1051419361">
    <w:abstractNumId w:val="32"/>
  </w:num>
  <w:num w:numId="36" w16cid:durableId="405615140">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48A"/>
    <w:rsid w:val="00007BED"/>
    <w:rsid w:val="000102FB"/>
    <w:rsid w:val="00011443"/>
    <w:rsid w:val="000204A3"/>
    <w:rsid w:val="00025A26"/>
    <w:rsid w:val="0003618E"/>
    <w:rsid w:val="00043681"/>
    <w:rsid w:val="00065DEE"/>
    <w:rsid w:val="0009618B"/>
    <w:rsid w:val="000B26C7"/>
    <w:rsid w:val="000F2E00"/>
    <w:rsid w:val="000F611D"/>
    <w:rsid w:val="001040BF"/>
    <w:rsid w:val="00111E61"/>
    <w:rsid w:val="001461C7"/>
    <w:rsid w:val="00146C5A"/>
    <w:rsid w:val="00180989"/>
    <w:rsid w:val="001868E3"/>
    <w:rsid w:val="00191693"/>
    <w:rsid w:val="001933F6"/>
    <w:rsid w:val="0019780B"/>
    <w:rsid w:val="001B2A60"/>
    <w:rsid w:val="001D263C"/>
    <w:rsid w:val="001E5622"/>
    <w:rsid w:val="00200CC9"/>
    <w:rsid w:val="002500A1"/>
    <w:rsid w:val="00264E31"/>
    <w:rsid w:val="00275619"/>
    <w:rsid w:val="00292796"/>
    <w:rsid w:val="002A2863"/>
    <w:rsid w:val="002B29E0"/>
    <w:rsid w:val="002B96BA"/>
    <w:rsid w:val="002E249A"/>
    <w:rsid w:val="00307D13"/>
    <w:rsid w:val="0034D527"/>
    <w:rsid w:val="00373623"/>
    <w:rsid w:val="003A42DD"/>
    <w:rsid w:val="003F2B5C"/>
    <w:rsid w:val="00407351"/>
    <w:rsid w:val="00432721"/>
    <w:rsid w:val="004A1AE8"/>
    <w:rsid w:val="004B5F44"/>
    <w:rsid w:val="004C38B7"/>
    <w:rsid w:val="004E505B"/>
    <w:rsid w:val="00520212"/>
    <w:rsid w:val="005267EB"/>
    <w:rsid w:val="00532F6B"/>
    <w:rsid w:val="00540017"/>
    <w:rsid w:val="00541B5B"/>
    <w:rsid w:val="00571F75"/>
    <w:rsid w:val="005730F2"/>
    <w:rsid w:val="005B15F4"/>
    <w:rsid w:val="005D10D1"/>
    <w:rsid w:val="005E67F3"/>
    <w:rsid w:val="0061232C"/>
    <w:rsid w:val="00640876"/>
    <w:rsid w:val="006553BF"/>
    <w:rsid w:val="0067572D"/>
    <w:rsid w:val="0068048A"/>
    <w:rsid w:val="006D101B"/>
    <w:rsid w:val="006F5773"/>
    <w:rsid w:val="007161D1"/>
    <w:rsid w:val="00726B66"/>
    <w:rsid w:val="0073000F"/>
    <w:rsid w:val="00731D07"/>
    <w:rsid w:val="00742EC4"/>
    <w:rsid w:val="007917D9"/>
    <w:rsid w:val="007C3D9A"/>
    <w:rsid w:val="007D02B4"/>
    <w:rsid w:val="007D229E"/>
    <w:rsid w:val="00804ACE"/>
    <w:rsid w:val="00831342"/>
    <w:rsid w:val="00850C6D"/>
    <w:rsid w:val="00854F77"/>
    <w:rsid w:val="008A70D4"/>
    <w:rsid w:val="008B1FC9"/>
    <w:rsid w:val="008B45B9"/>
    <w:rsid w:val="008E3D90"/>
    <w:rsid w:val="008E5399"/>
    <w:rsid w:val="0092178D"/>
    <w:rsid w:val="00931239"/>
    <w:rsid w:val="00944AB9"/>
    <w:rsid w:val="00954D67"/>
    <w:rsid w:val="00960AD1"/>
    <w:rsid w:val="00985D35"/>
    <w:rsid w:val="00997294"/>
    <w:rsid w:val="009A708D"/>
    <w:rsid w:val="009D0EDB"/>
    <w:rsid w:val="009F0B42"/>
    <w:rsid w:val="00A11AE6"/>
    <w:rsid w:val="00A35E25"/>
    <w:rsid w:val="00A5115F"/>
    <w:rsid w:val="00A710DF"/>
    <w:rsid w:val="00A92EB0"/>
    <w:rsid w:val="00AA49A5"/>
    <w:rsid w:val="00AD20C9"/>
    <w:rsid w:val="00AD76EA"/>
    <w:rsid w:val="00B8746A"/>
    <w:rsid w:val="00B97E6C"/>
    <w:rsid w:val="00B9D22F"/>
    <w:rsid w:val="00BD2C5E"/>
    <w:rsid w:val="00BE0E7D"/>
    <w:rsid w:val="00BE3A88"/>
    <w:rsid w:val="00BE5230"/>
    <w:rsid w:val="00C0660F"/>
    <w:rsid w:val="00C23CCA"/>
    <w:rsid w:val="00C50E67"/>
    <w:rsid w:val="00C5703E"/>
    <w:rsid w:val="00C61CF1"/>
    <w:rsid w:val="00C66C6B"/>
    <w:rsid w:val="00C80BAF"/>
    <w:rsid w:val="00C84DF2"/>
    <w:rsid w:val="00CA22ED"/>
    <w:rsid w:val="00CA2FEB"/>
    <w:rsid w:val="00CC54BB"/>
    <w:rsid w:val="00D027C3"/>
    <w:rsid w:val="00D179A0"/>
    <w:rsid w:val="00D41F46"/>
    <w:rsid w:val="00D5777C"/>
    <w:rsid w:val="00D77142"/>
    <w:rsid w:val="00D80CBC"/>
    <w:rsid w:val="00D81B78"/>
    <w:rsid w:val="00DA087C"/>
    <w:rsid w:val="00DC5F66"/>
    <w:rsid w:val="00DE4E87"/>
    <w:rsid w:val="00DE7587"/>
    <w:rsid w:val="00E00455"/>
    <w:rsid w:val="00E32D33"/>
    <w:rsid w:val="00E403A4"/>
    <w:rsid w:val="00E407DD"/>
    <w:rsid w:val="00E84ECD"/>
    <w:rsid w:val="00EB7E89"/>
    <w:rsid w:val="00EC1F96"/>
    <w:rsid w:val="00EE019F"/>
    <w:rsid w:val="00EE5184"/>
    <w:rsid w:val="00F45462"/>
    <w:rsid w:val="00F46ADF"/>
    <w:rsid w:val="00F65888"/>
    <w:rsid w:val="00FB194A"/>
    <w:rsid w:val="00FB6395"/>
    <w:rsid w:val="00FD4D3F"/>
    <w:rsid w:val="00FE09E1"/>
    <w:rsid w:val="00FE1BC4"/>
    <w:rsid w:val="00FF4377"/>
    <w:rsid w:val="012487C5"/>
    <w:rsid w:val="012ED8D4"/>
    <w:rsid w:val="0139CE5D"/>
    <w:rsid w:val="015E7933"/>
    <w:rsid w:val="0164E40E"/>
    <w:rsid w:val="016D035B"/>
    <w:rsid w:val="017A0082"/>
    <w:rsid w:val="0183A5EF"/>
    <w:rsid w:val="01E914F6"/>
    <w:rsid w:val="020569BA"/>
    <w:rsid w:val="021B9FAA"/>
    <w:rsid w:val="0222A015"/>
    <w:rsid w:val="024524E5"/>
    <w:rsid w:val="02665A9F"/>
    <w:rsid w:val="026D2AD6"/>
    <w:rsid w:val="028797F0"/>
    <w:rsid w:val="02B5320E"/>
    <w:rsid w:val="02B7B035"/>
    <w:rsid w:val="02D67CB4"/>
    <w:rsid w:val="02E2E459"/>
    <w:rsid w:val="03235C45"/>
    <w:rsid w:val="0349EB7F"/>
    <w:rsid w:val="03CDE9E2"/>
    <w:rsid w:val="03E23E2E"/>
    <w:rsid w:val="0417D5BA"/>
    <w:rsid w:val="04420563"/>
    <w:rsid w:val="04A49BC0"/>
    <w:rsid w:val="04CE0A09"/>
    <w:rsid w:val="05436003"/>
    <w:rsid w:val="054AD405"/>
    <w:rsid w:val="0607BAFA"/>
    <w:rsid w:val="06247A13"/>
    <w:rsid w:val="065C0F83"/>
    <w:rsid w:val="066E8898"/>
    <w:rsid w:val="0693658B"/>
    <w:rsid w:val="06D9BBBD"/>
    <w:rsid w:val="06E054F6"/>
    <w:rsid w:val="070DF6A0"/>
    <w:rsid w:val="072B6044"/>
    <w:rsid w:val="0785700D"/>
    <w:rsid w:val="079B5E27"/>
    <w:rsid w:val="07A2BCAD"/>
    <w:rsid w:val="07A5F59D"/>
    <w:rsid w:val="07BBAF7B"/>
    <w:rsid w:val="07DE2819"/>
    <w:rsid w:val="07E5C466"/>
    <w:rsid w:val="080007D8"/>
    <w:rsid w:val="08092061"/>
    <w:rsid w:val="0813ECEB"/>
    <w:rsid w:val="0842C98F"/>
    <w:rsid w:val="08B50AC5"/>
    <w:rsid w:val="08CB9FD7"/>
    <w:rsid w:val="08DBAD92"/>
    <w:rsid w:val="0936924E"/>
    <w:rsid w:val="096FF2EC"/>
    <w:rsid w:val="09866407"/>
    <w:rsid w:val="098F6241"/>
    <w:rsid w:val="09971F51"/>
    <w:rsid w:val="0997FA1A"/>
    <w:rsid w:val="09BAAD53"/>
    <w:rsid w:val="09D18008"/>
    <w:rsid w:val="09DACF09"/>
    <w:rsid w:val="0A207E0F"/>
    <w:rsid w:val="0A4A6335"/>
    <w:rsid w:val="0A59E16A"/>
    <w:rsid w:val="0A63C463"/>
    <w:rsid w:val="0A81C11A"/>
    <w:rsid w:val="0A86886F"/>
    <w:rsid w:val="0A929370"/>
    <w:rsid w:val="0ABC55F2"/>
    <w:rsid w:val="0B4DCFCE"/>
    <w:rsid w:val="0B54FCD2"/>
    <w:rsid w:val="0B8FF6C2"/>
    <w:rsid w:val="0BC8F4F9"/>
    <w:rsid w:val="0BE396B9"/>
    <w:rsid w:val="0C2F8E72"/>
    <w:rsid w:val="0C307D7F"/>
    <w:rsid w:val="0C3CEE02"/>
    <w:rsid w:val="0C582AA6"/>
    <w:rsid w:val="0C5A105B"/>
    <w:rsid w:val="0C775324"/>
    <w:rsid w:val="0C776927"/>
    <w:rsid w:val="0C9DA6B5"/>
    <w:rsid w:val="0CD96E38"/>
    <w:rsid w:val="0CE96BC8"/>
    <w:rsid w:val="0D111857"/>
    <w:rsid w:val="0D211658"/>
    <w:rsid w:val="0D2B7DB9"/>
    <w:rsid w:val="0D3F9C65"/>
    <w:rsid w:val="0D507F39"/>
    <w:rsid w:val="0D58EA3F"/>
    <w:rsid w:val="0D59A0C5"/>
    <w:rsid w:val="0D615CA8"/>
    <w:rsid w:val="0D66EEB2"/>
    <w:rsid w:val="0D9E88A5"/>
    <w:rsid w:val="0DA8D327"/>
    <w:rsid w:val="0DAB27F1"/>
    <w:rsid w:val="0DB60735"/>
    <w:rsid w:val="0DC80152"/>
    <w:rsid w:val="0DD314CD"/>
    <w:rsid w:val="0DFF0321"/>
    <w:rsid w:val="0E3E0777"/>
    <w:rsid w:val="0EA99A1F"/>
    <w:rsid w:val="0EFEFFCC"/>
    <w:rsid w:val="0F3072D8"/>
    <w:rsid w:val="0F48D44A"/>
    <w:rsid w:val="0FD803C2"/>
    <w:rsid w:val="0FF8EA11"/>
    <w:rsid w:val="0FF9B1BB"/>
    <w:rsid w:val="102F85A8"/>
    <w:rsid w:val="103E33E5"/>
    <w:rsid w:val="1073623A"/>
    <w:rsid w:val="10848FF2"/>
    <w:rsid w:val="109F2F55"/>
    <w:rsid w:val="10DF9011"/>
    <w:rsid w:val="10F15406"/>
    <w:rsid w:val="10FD98C6"/>
    <w:rsid w:val="113114D1"/>
    <w:rsid w:val="11438448"/>
    <w:rsid w:val="1153A7A4"/>
    <w:rsid w:val="1173A565"/>
    <w:rsid w:val="118C3D0C"/>
    <w:rsid w:val="11AA311A"/>
    <w:rsid w:val="11B33D2C"/>
    <w:rsid w:val="11BD81D6"/>
    <w:rsid w:val="11BE3F64"/>
    <w:rsid w:val="11F54B79"/>
    <w:rsid w:val="12360B2F"/>
    <w:rsid w:val="12A9C516"/>
    <w:rsid w:val="12C1970F"/>
    <w:rsid w:val="12D25DCC"/>
    <w:rsid w:val="12F308CA"/>
    <w:rsid w:val="132ED8A8"/>
    <w:rsid w:val="13414D60"/>
    <w:rsid w:val="134E7831"/>
    <w:rsid w:val="136C2B14"/>
    <w:rsid w:val="139CAB76"/>
    <w:rsid w:val="13B4792A"/>
    <w:rsid w:val="1418783E"/>
    <w:rsid w:val="14255AEF"/>
    <w:rsid w:val="143E94C3"/>
    <w:rsid w:val="1468F416"/>
    <w:rsid w:val="14758D35"/>
    <w:rsid w:val="147889AF"/>
    <w:rsid w:val="14877ABC"/>
    <w:rsid w:val="14D9A722"/>
    <w:rsid w:val="1525A950"/>
    <w:rsid w:val="152D7320"/>
    <w:rsid w:val="153D6237"/>
    <w:rsid w:val="15BFFABC"/>
    <w:rsid w:val="15CC9175"/>
    <w:rsid w:val="163C697A"/>
    <w:rsid w:val="16645DBA"/>
    <w:rsid w:val="1680B375"/>
    <w:rsid w:val="169AB0B1"/>
    <w:rsid w:val="169C46C9"/>
    <w:rsid w:val="16DAB081"/>
    <w:rsid w:val="1724A35D"/>
    <w:rsid w:val="1727F115"/>
    <w:rsid w:val="173A3B97"/>
    <w:rsid w:val="1742A44E"/>
    <w:rsid w:val="175D3EA4"/>
    <w:rsid w:val="1790A26F"/>
    <w:rsid w:val="17A3FEE7"/>
    <w:rsid w:val="17D2ECB2"/>
    <w:rsid w:val="1865C7E2"/>
    <w:rsid w:val="1869BBF2"/>
    <w:rsid w:val="188C572A"/>
    <w:rsid w:val="18A8279B"/>
    <w:rsid w:val="18BCB85B"/>
    <w:rsid w:val="1918E3D2"/>
    <w:rsid w:val="193D7251"/>
    <w:rsid w:val="1951A03E"/>
    <w:rsid w:val="1959CE14"/>
    <w:rsid w:val="19640E09"/>
    <w:rsid w:val="19654511"/>
    <w:rsid w:val="19686EB2"/>
    <w:rsid w:val="196C4E50"/>
    <w:rsid w:val="199A81AD"/>
    <w:rsid w:val="19AC8E88"/>
    <w:rsid w:val="19EE061D"/>
    <w:rsid w:val="19FE61DD"/>
    <w:rsid w:val="1A0FE8E6"/>
    <w:rsid w:val="1A17E2E8"/>
    <w:rsid w:val="1A42DDFA"/>
    <w:rsid w:val="1A585DC4"/>
    <w:rsid w:val="1A6DDE5F"/>
    <w:rsid w:val="1A88DF10"/>
    <w:rsid w:val="1A9C413A"/>
    <w:rsid w:val="1AC0D14A"/>
    <w:rsid w:val="1AC86E48"/>
    <w:rsid w:val="1B402909"/>
    <w:rsid w:val="1B428DD7"/>
    <w:rsid w:val="1B7466A5"/>
    <w:rsid w:val="1B8D286F"/>
    <w:rsid w:val="1BA3BD24"/>
    <w:rsid w:val="1C004E41"/>
    <w:rsid w:val="1C055724"/>
    <w:rsid w:val="1C169794"/>
    <w:rsid w:val="1C17C766"/>
    <w:rsid w:val="1C21616A"/>
    <w:rsid w:val="1C257F3B"/>
    <w:rsid w:val="1C8EDF56"/>
    <w:rsid w:val="1C9E8914"/>
    <w:rsid w:val="1CCE2253"/>
    <w:rsid w:val="1CDCA28E"/>
    <w:rsid w:val="1D7D266B"/>
    <w:rsid w:val="1D9CB6A3"/>
    <w:rsid w:val="1DA7779B"/>
    <w:rsid w:val="1DAD8D8F"/>
    <w:rsid w:val="1DEC78E9"/>
    <w:rsid w:val="1E0265DD"/>
    <w:rsid w:val="1E2342A1"/>
    <w:rsid w:val="1E4D52BB"/>
    <w:rsid w:val="1E532B06"/>
    <w:rsid w:val="1E72A828"/>
    <w:rsid w:val="1E9A51E7"/>
    <w:rsid w:val="1EDA0E64"/>
    <w:rsid w:val="1EDAFA77"/>
    <w:rsid w:val="1EE8BE73"/>
    <w:rsid w:val="1F3344DB"/>
    <w:rsid w:val="1F411119"/>
    <w:rsid w:val="1F4D28CA"/>
    <w:rsid w:val="1F9758BD"/>
    <w:rsid w:val="1F9E1BF8"/>
    <w:rsid w:val="1FB8EF46"/>
    <w:rsid w:val="1FC84C80"/>
    <w:rsid w:val="1FD7AE05"/>
    <w:rsid w:val="1FD9ADF2"/>
    <w:rsid w:val="200624D0"/>
    <w:rsid w:val="2014DC89"/>
    <w:rsid w:val="2029901F"/>
    <w:rsid w:val="2036E137"/>
    <w:rsid w:val="209A6AA0"/>
    <w:rsid w:val="211001F2"/>
    <w:rsid w:val="2149554A"/>
    <w:rsid w:val="218D9251"/>
    <w:rsid w:val="2194549F"/>
    <w:rsid w:val="219D93EE"/>
    <w:rsid w:val="21D5FA64"/>
    <w:rsid w:val="221701FF"/>
    <w:rsid w:val="2239FD6D"/>
    <w:rsid w:val="224B0614"/>
    <w:rsid w:val="225429DF"/>
    <w:rsid w:val="2258F970"/>
    <w:rsid w:val="228295E7"/>
    <w:rsid w:val="228D1FB6"/>
    <w:rsid w:val="22DA18EB"/>
    <w:rsid w:val="2330D073"/>
    <w:rsid w:val="23547DB6"/>
    <w:rsid w:val="23865C08"/>
    <w:rsid w:val="239EB02F"/>
    <w:rsid w:val="23AD1473"/>
    <w:rsid w:val="23BA124C"/>
    <w:rsid w:val="23BD4092"/>
    <w:rsid w:val="2462F92F"/>
    <w:rsid w:val="249C59AD"/>
    <w:rsid w:val="24B707EB"/>
    <w:rsid w:val="24BFC078"/>
    <w:rsid w:val="24DB155B"/>
    <w:rsid w:val="24F13A7E"/>
    <w:rsid w:val="250227EB"/>
    <w:rsid w:val="2587F8D8"/>
    <w:rsid w:val="258DA89D"/>
    <w:rsid w:val="2597835E"/>
    <w:rsid w:val="25EA7BE0"/>
    <w:rsid w:val="25FC25A4"/>
    <w:rsid w:val="260390CB"/>
    <w:rsid w:val="2621322E"/>
    <w:rsid w:val="2656D8CB"/>
    <w:rsid w:val="26A8A81F"/>
    <w:rsid w:val="26BEA4E7"/>
    <w:rsid w:val="26C16B45"/>
    <w:rsid w:val="26C74379"/>
    <w:rsid w:val="27616DA1"/>
    <w:rsid w:val="27663081"/>
    <w:rsid w:val="27845E13"/>
    <w:rsid w:val="2790FEA1"/>
    <w:rsid w:val="27A1FB1C"/>
    <w:rsid w:val="27AA8AFE"/>
    <w:rsid w:val="27D41340"/>
    <w:rsid w:val="282DFC37"/>
    <w:rsid w:val="28397297"/>
    <w:rsid w:val="2850A737"/>
    <w:rsid w:val="288A5F06"/>
    <w:rsid w:val="28DEA122"/>
    <w:rsid w:val="290FE375"/>
    <w:rsid w:val="2914389D"/>
    <w:rsid w:val="292BC89F"/>
    <w:rsid w:val="29445BD9"/>
    <w:rsid w:val="294A65C6"/>
    <w:rsid w:val="2956AE77"/>
    <w:rsid w:val="2984979C"/>
    <w:rsid w:val="29C887C1"/>
    <w:rsid w:val="29DFF5C7"/>
    <w:rsid w:val="29F77D3F"/>
    <w:rsid w:val="29F97A37"/>
    <w:rsid w:val="2A67ADAA"/>
    <w:rsid w:val="2AAA5B92"/>
    <w:rsid w:val="2AAB35D6"/>
    <w:rsid w:val="2ACFF8A0"/>
    <w:rsid w:val="2AD1874B"/>
    <w:rsid w:val="2AEDC995"/>
    <w:rsid w:val="2AFC61CA"/>
    <w:rsid w:val="2B12F4C2"/>
    <w:rsid w:val="2B1C1EC3"/>
    <w:rsid w:val="2B9E74EF"/>
    <w:rsid w:val="2BAE8874"/>
    <w:rsid w:val="2BBB915B"/>
    <w:rsid w:val="2BD2C6A7"/>
    <w:rsid w:val="2C01C86C"/>
    <w:rsid w:val="2C15FF78"/>
    <w:rsid w:val="2C19AF6D"/>
    <w:rsid w:val="2C2A672E"/>
    <w:rsid w:val="2C5F100D"/>
    <w:rsid w:val="2C914ABD"/>
    <w:rsid w:val="2CA33A26"/>
    <w:rsid w:val="2CED065D"/>
    <w:rsid w:val="2D00FF8C"/>
    <w:rsid w:val="2D21714D"/>
    <w:rsid w:val="2DC47BAE"/>
    <w:rsid w:val="2DD9FD92"/>
    <w:rsid w:val="2E030454"/>
    <w:rsid w:val="2E11D5AF"/>
    <w:rsid w:val="2E207DF3"/>
    <w:rsid w:val="2E24C61B"/>
    <w:rsid w:val="2E27A08D"/>
    <w:rsid w:val="2E392483"/>
    <w:rsid w:val="2E5A92BF"/>
    <w:rsid w:val="2E63D2BC"/>
    <w:rsid w:val="2E74D990"/>
    <w:rsid w:val="2E7CD00C"/>
    <w:rsid w:val="2E971C45"/>
    <w:rsid w:val="2EBFCF5C"/>
    <w:rsid w:val="2EC77294"/>
    <w:rsid w:val="2EDB5E9A"/>
    <w:rsid w:val="2EE6FD81"/>
    <w:rsid w:val="2EFBBBA6"/>
    <w:rsid w:val="2EFE1468"/>
    <w:rsid w:val="2F134C51"/>
    <w:rsid w:val="2F1917D0"/>
    <w:rsid w:val="2F33C366"/>
    <w:rsid w:val="2F5D2C4A"/>
    <w:rsid w:val="2F60B479"/>
    <w:rsid w:val="2F75E7F5"/>
    <w:rsid w:val="2F97403A"/>
    <w:rsid w:val="2FA31B7D"/>
    <w:rsid w:val="2FE84471"/>
    <w:rsid w:val="3002613B"/>
    <w:rsid w:val="30202201"/>
    <w:rsid w:val="30345D38"/>
    <w:rsid w:val="30441B8E"/>
    <w:rsid w:val="3065AC52"/>
    <w:rsid w:val="30749B79"/>
    <w:rsid w:val="308E8DF6"/>
    <w:rsid w:val="30A127E8"/>
    <w:rsid w:val="30B4B5BF"/>
    <w:rsid w:val="30E16F7D"/>
    <w:rsid w:val="30EAAEBA"/>
    <w:rsid w:val="3109F783"/>
    <w:rsid w:val="311E98AF"/>
    <w:rsid w:val="31307630"/>
    <w:rsid w:val="316BA9C6"/>
    <w:rsid w:val="31A6DF9F"/>
    <w:rsid w:val="31ACF2E3"/>
    <w:rsid w:val="31B2F234"/>
    <w:rsid w:val="31B8F2B5"/>
    <w:rsid w:val="31EB408A"/>
    <w:rsid w:val="32030511"/>
    <w:rsid w:val="32117194"/>
    <w:rsid w:val="321DF044"/>
    <w:rsid w:val="322D077C"/>
    <w:rsid w:val="322FDB67"/>
    <w:rsid w:val="324C92B5"/>
    <w:rsid w:val="32572D96"/>
    <w:rsid w:val="3262B6E1"/>
    <w:rsid w:val="32831A12"/>
    <w:rsid w:val="32842BDB"/>
    <w:rsid w:val="328582FB"/>
    <w:rsid w:val="32BEBA22"/>
    <w:rsid w:val="32C8B55D"/>
    <w:rsid w:val="32D43C05"/>
    <w:rsid w:val="32DE77CB"/>
    <w:rsid w:val="32F2E432"/>
    <w:rsid w:val="332072AB"/>
    <w:rsid w:val="3338E584"/>
    <w:rsid w:val="336CCF80"/>
    <w:rsid w:val="33824F96"/>
    <w:rsid w:val="3387C5F3"/>
    <w:rsid w:val="3390065F"/>
    <w:rsid w:val="339DD5BC"/>
    <w:rsid w:val="33E5FA1F"/>
    <w:rsid w:val="33EF27D3"/>
    <w:rsid w:val="3425EB1E"/>
    <w:rsid w:val="34314C51"/>
    <w:rsid w:val="348DA06C"/>
    <w:rsid w:val="349FBD6A"/>
    <w:rsid w:val="34C320B7"/>
    <w:rsid w:val="34F5CDDA"/>
    <w:rsid w:val="353C63DB"/>
    <w:rsid w:val="3573B8B3"/>
    <w:rsid w:val="358D8BE0"/>
    <w:rsid w:val="35931BE4"/>
    <w:rsid w:val="35D1431B"/>
    <w:rsid w:val="35E978EA"/>
    <w:rsid w:val="363E9756"/>
    <w:rsid w:val="367654BA"/>
    <w:rsid w:val="367D3E8D"/>
    <w:rsid w:val="36998672"/>
    <w:rsid w:val="37225CAB"/>
    <w:rsid w:val="3745973F"/>
    <w:rsid w:val="376DC4AE"/>
    <w:rsid w:val="37ADA88E"/>
    <w:rsid w:val="37B173E2"/>
    <w:rsid w:val="37BFE8B6"/>
    <w:rsid w:val="37C375DB"/>
    <w:rsid w:val="37CDDB3F"/>
    <w:rsid w:val="37D6F333"/>
    <w:rsid w:val="37F1BEEA"/>
    <w:rsid w:val="37FB235C"/>
    <w:rsid w:val="3830E274"/>
    <w:rsid w:val="3834072A"/>
    <w:rsid w:val="38346044"/>
    <w:rsid w:val="38364D7A"/>
    <w:rsid w:val="3847816A"/>
    <w:rsid w:val="38493F5C"/>
    <w:rsid w:val="38679B87"/>
    <w:rsid w:val="38709E96"/>
    <w:rsid w:val="387D52E0"/>
    <w:rsid w:val="38F5A341"/>
    <w:rsid w:val="391CABCF"/>
    <w:rsid w:val="391EF7E4"/>
    <w:rsid w:val="392B4887"/>
    <w:rsid w:val="3949735A"/>
    <w:rsid w:val="39DA7ED3"/>
    <w:rsid w:val="39DCCE9F"/>
    <w:rsid w:val="39FC3D15"/>
    <w:rsid w:val="3A183E30"/>
    <w:rsid w:val="3A73BBB0"/>
    <w:rsid w:val="3AB4D1DF"/>
    <w:rsid w:val="3ACFF49E"/>
    <w:rsid w:val="3AF18288"/>
    <w:rsid w:val="3B0BFAC1"/>
    <w:rsid w:val="3B17BE1D"/>
    <w:rsid w:val="3B357A7E"/>
    <w:rsid w:val="3B48F975"/>
    <w:rsid w:val="3B58C1A0"/>
    <w:rsid w:val="3B7C4A8D"/>
    <w:rsid w:val="3B7C7867"/>
    <w:rsid w:val="3BB6AD05"/>
    <w:rsid w:val="3C547679"/>
    <w:rsid w:val="3C6F2D59"/>
    <w:rsid w:val="3C97C991"/>
    <w:rsid w:val="3C991953"/>
    <w:rsid w:val="3CC42AB8"/>
    <w:rsid w:val="3CCF85F3"/>
    <w:rsid w:val="3D72A6D2"/>
    <w:rsid w:val="3D740CD8"/>
    <w:rsid w:val="3D78A779"/>
    <w:rsid w:val="3D816230"/>
    <w:rsid w:val="3D8CB509"/>
    <w:rsid w:val="3D8DCEB4"/>
    <w:rsid w:val="3D8FB1EE"/>
    <w:rsid w:val="3DA2148B"/>
    <w:rsid w:val="3DE0DBAD"/>
    <w:rsid w:val="3DF2144D"/>
    <w:rsid w:val="3DF463FF"/>
    <w:rsid w:val="3EA1C0CD"/>
    <w:rsid w:val="3EA9503E"/>
    <w:rsid w:val="3EC573FA"/>
    <w:rsid w:val="3EC6897B"/>
    <w:rsid w:val="3EEAA907"/>
    <w:rsid w:val="3F2A362B"/>
    <w:rsid w:val="3F3A384A"/>
    <w:rsid w:val="3F66EA6F"/>
    <w:rsid w:val="3F7A4F92"/>
    <w:rsid w:val="3F843D51"/>
    <w:rsid w:val="3FB714AD"/>
    <w:rsid w:val="3FEA291A"/>
    <w:rsid w:val="4007B988"/>
    <w:rsid w:val="4043049C"/>
    <w:rsid w:val="4058BDEF"/>
    <w:rsid w:val="40B4C9E8"/>
    <w:rsid w:val="4158C52C"/>
    <w:rsid w:val="4166BF74"/>
    <w:rsid w:val="4172BDAB"/>
    <w:rsid w:val="4186C19D"/>
    <w:rsid w:val="41A65AF3"/>
    <w:rsid w:val="41CC219F"/>
    <w:rsid w:val="41D885B6"/>
    <w:rsid w:val="41F011B4"/>
    <w:rsid w:val="42057A9A"/>
    <w:rsid w:val="4209F249"/>
    <w:rsid w:val="420E383E"/>
    <w:rsid w:val="421DE20C"/>
    <w:rsid w:val="42538B15"/>
    <w:rsid w:val="4266D760"/>
    <w:rsid w:val="42885B01"/>
    <w:rsid w:val="42AE8AD1"/>
    <w:rsid w:val="42F3278A"/>
    <w:rsid w:val="431D0BFC"/>
    <w:rsid w:val="438C3DDE"/>
    <w:rsid w:val="43909CC3"/>
    <w:rsid w:val="43BA795C"/>
    <w:rsid w:val="43CAC747"/>
    <w:rsid w:val="43E81521"/>
    <w:rsid w:val="43F35CF0"/>
    <w:rsid w:val="440D7536"/>
    <w:rsid w:val="4424D97C"/>
    <w:rsid w:val="4427ED50"/>
    <w:rsid w:val="442AC6FF"/>
    <w:rsid w:val="4435A869"/>
    <w:rsid w:val="4486574E"/>
    <w:rsid w:val="44C00B99"/>
    <w:rsid w:val="44CD6522"/>
    <w:rsid w:val="44E6EC72"/>
    <w:rsid w:val="44F95FCB"/>
    <w:rsid w:val="4548A88F"/>
    <w:rsid w:val="455EF7D5"/>
    <w:rsid w:val="45686988"/>
    <w:rsid w:val="456D45D0"/>
    <w:rsid w:val="4586B9D6"/>
    <w:rsid w:val="459B8181"/>
    <w:rsid w:val="45A0FB11"/>
    <w:rsid w:val="45A315B9"/>
    <w:rsid w:val="45ADA328"/>
    <w:rsid w:val="45B632D9"/>
    <w:rsid w:val="45BB43BB"/>
    <w:rsid w:val="45E049CA"/>
    <w:rsid w:val="4601CD54"/>
    <w:rsid w:val="4610581F"/>
    <w:rsid w:val="462CF503"/>
    <w:rsid w:val="4668FC5A"/>
    <w:rsid w:val="46B54555"/>
    <w:rsid w:val="46C1C828"/>
    <w:rsid w:val="46C90A58"/>
    <w:rsid w:val="46CE1508"/>
    <w:rsid w:val="4743316A"/>
    <w:rsid w:val="474D075A"/>
    <w:rsid w:val="475147E6"/>
    <w:rsid w:val="47578F0A"/>
    <w:rsid w:val="4782A52C"/>
    <w:rsid w:val="4787931D"/>
    <w:rsid w:val="479A4CE2"/>
    <w:rsid w:val="47F72DF9"/>
    <w:rsid w:val="48231CCD"/>
    <w:rsid w:val="484E077E"/>
    <w:rsid w:val="488051C1"/>
    <w:rsid w:val="488271D5"/>
    <w:rsid w:val="48A939D8"/>
    <w:rsid w:val="48CBDAA3"/>
    <w:rsid w:val="48CFC775"/>
    <w:rsid w:val="48E4FCA1"/>
    <w:rsid w:val="48F4F4D3"/>
    <w:rsid w:val="48F8444F"/>
    <w:rsid w:val="49092F31"/>
    <w:rsid w:val="49241DB4"/>
    <w:rsid w:val="49431873"/>
    <w:rsid w:val="494751E2"/>
    <w:rsid w:val="49D99C08"/>
    <w:rsid w:val="49FF2988"/>
    <w:rsid w:val="4A0B0170"/>
    <w:rsid w:val="4A1A5630"/>
    <w:rsid w:val="4A617D3A"/>
    <w:rsid w:val="4A80E075"/>
    <w:rsid w:val="4A96774D"/>
    <w:rsid w:val="4ABBBE91"/>
    <w:rsid w:val="4AD46518"/>
    <w:rsid w:val="4AF1480C"/>
    <w:rsid w:val="4B792C2E"/>
    <w:rsid w:val="4B7BC86F"/>
    <w:rsid w:val="4B7DC371"/>
    <w:rsid w:val="4B869ADA"/>
    <w:rsid w:val="4BE1DA04"/>
    <w:rsid w:val="4C045B4C"/>
    <w:rsid w:val="4C954A70"/>
    <w:rsid w:val="4CD60C66"/>
    <w:rsid w:val="4D0059A8"/>
    <w:rsid w:val="4D61F3E8"/>
    <w:rsid w:val="4DC4774D"/>
    <w:rsid w:val="4DC5AE6D"/>
    <w:rsid w:val="4DDE43FD"/>
    <w:rsid w:val="4DF2E48C"/>
    <w:rsid w:val="4E16642A"/>
    <w:rsid w:val="4E1934D5"/>
    <w:rsid w:val="4E5EA318"/>
    <w:rsid w:val="4E607F00"/>
    <w:rsid w:val="4E7CD9C1"/>
    <w:rsid w:val="4E86D8FC"/>
    <w:rsid w:val="4E9CB04D"/>
    <w:rsid w:val="4EA0961C"/>
    <w:rsid w:val="4EF54DDB"/>
    <w:rsid w:val="4EFD0124"/>
    <w:rsid w:val="4EFDB668"/>
    <w:rsid w:val="4F15BD89"/>
    <w:rsid w:val="4F24CFFC"/>
    <w:rsid w:val="4F5F3FAF"/>
    <w:rsid w:val="4FB9604D"/>
    <w:rsid w:val="4FE817EF"/>
    <w:rsid w:val="5004BF4E"/>
    <w:rsid w:val="5008BDC7"/>
    <w:rsid w:val="500FBD6A"/>
    <w:rsid w:val="5024B73E"/>
    <w:rsid w:val="504B0F5B"/>
    <w:rsid w:val="507318F6"/>
    <w:rsid w:val="509519C9"/>
    <w:rsid w:val="509C65C9"/>
    <w:rsid w:val="50B2B584"/>
    <w:rsid w:val="50D41221"/>
    <w:rsid w:val="513DDDEA"/>
    <w:rsid w:val="5140B59D"/>
    <w:rsid w:val="5141B606"/>
    <w:rsid w:val="514F8D0C"/>
    <w:rsid w:val="51581EEC"/>
    <w:rsid w:val="5185310D"/>
    <w:rsid w:val="518973F4"/>
    <w:rsid w:val="5199D1D7"/>
    <w:rsid w:val="519FFC9E"/>
    <w:rsid w:val="51A99384"/>
    <w:rsid w:val="51AA3489"/>
    <w:rsid w:val="51AF4265"/>
    <w:rsid w:val="51EAB8A0"/>
    <w:rsid w:val="520B4C25"/>
    <w:rsid w:val="520D57F3"/>
    <w:rsid w:val="523998F0"/>
    <w:rsid w:val="523F22F0"/>
    <w:rsid w:val="52541685"/>
    <w:rsid w:val="5258DABA"/>
    <w:rsid w:val="526EEC6B"/>
    <w:rsid w:val="52AF3E76"/>
    <w:rsid w:val="52CDCF5F"/>
    <w:rsid w:val="52D573F5"/>
    <w:rsid w:val="52E0D82D"/>
    <w:rsid w:val="52EC7A8A"/>
    <w:rsid w:val="5340D1D5"/>
    <w:rsid w:val="5347EE75"/>
    <w:rsid w:val="53692BF2"/>
    <w:rsid w:val="536973CD"/>
    <w:rsid w:val="53C8299F"/>
    <w:rsid w:val="53D1983A"/>
    <w:rsid w:val="53F0C66B"/>
    <w:rsid w:val="541AC229"/>
    <w:rsid w:val="5460CFEA"/>
    <w:rsid w:val="5469AEFD"/>
    <w:rsid w:val="549AC69F"/>
    <w:rsid w:val="54B6F81C"/>
    <w:rsid w:val="54E0A0A8"/>
    <w:rsid w:val="54F98B3F"/>
    <w:rsid w:val="552FF5EC"/>
    <w:rsid w:val="553F836C"/>
    <w:rsid w:val="5559CA90"/>
    <w:rsid w:val="556CCF8C"/>
    <w:rsid w:val="55927E64"/>
    <w:rsid w:val="55C8F842"/>
    <w:rsid w:val="55D1209D"/>
    <w:rsid w:val="55EE47F8"/>
    <w:rsid w:val="5654A43F"/>
    <w:rsid w:val="5696E854"/>
    <w:rsid w:val="569A9714"/>
    <w:rsid w:val="56B994C7"/>
    <w:rsid w:val="56D3CD4C"/>
    <w:rsid w:val="56DCB60B"/>
    <w:rsid w:val="56F38C80"/>
    <w:rsid w:val="570E1377"/>
    <w:rsid w:val="574A81A5"/>
    <w:rsid w:val="575BED78"/>
    <w:rsid w:val="575DB0C6"/>
    <w:rsid w:val="5783370F"/>
    <w:rsid w:val="579B3A1B"/>
    <w:rsid w:val="57B6F0C1"/>
    <w:rsid w:val="57CD98CB"/>
    <w:rsid w:val="57D0C288"/>
    <w:rsid w:val="5812B198"/>
    <w:rsid w:val="582922C7"/>
    <w:rsid w:val="5896BDA2"/>
    <w:rsid w:val="58C3CDB4"/>
    <w:rsid w:val="591FB725"/>
    <w:rsid w:val="595EA813"/>
    <w:rsid w:val="5961A4AF"/>
    <w:rsid w:val="596EFDFB"/>
    <w:rsid w:val="59711382"/>
    <w:rsid w:val="5996BA75"/>
    <w:rsid w:val="599FBC3E"/>
    <w:rsid w:val="59CA5DAE"/>
    <w:rsid w:val="5A2E674A"/>
    <w:rsid w:val="5A487B88"/>
    <w:rsid w:val="5A49E9C2"/>
    <w:rsid w:val="5A60C4B9"/>
    <w:rsid w:val="5A74584E"/>
    <w:rsid w:val="5A8475E1"/>
    <w:rsid w:val="5ADA88DB"/>
    <w:rsid w:val="5AE7DBC3"/>
    <w:rsid w:val="5B0C7AA6"/>
    <w:rsid w:val="5B723423"/>
    <w:rsid w:val="5BDCD14F"/>
    <w:rsid w:val="5BE36453"/>
    <w:rsid w:val="5C5B9D05"/>
    <w:rsid w:val="5C5D90C9"/>
    <w:rsid w:val="5C6176F7"/>
    <w:rsid w:val="5CC06662"/>
    <w:rsid w:val="5CCCB479"/>
    <w:rsid w:val="5CD45DFB"/>
    <w:rsid w:val="5D001C38"/>
    <w:rsid w:val="5D419BA5"/>
    <w:rsid w:val="5D480A16"/>
    <w:rsid w:val="5D7D410B"/>
    <w:rsid w:val="5DA4CE77"/>
    <w:rsid w:val="5DA6EA94"/>
    <w:rsid w:val="5DE5356F"/>
    <w:rsid w:val="5DEBE771"/>
    <w:rsid w:val="5DEEDB1F"/>
    <w:rsid w:val="5E0EE9F4"/>
    <w:rsid w:val="5E203385"/>
    <w:rsid w:val="5EB4F8AD"/>
    <w:rsid w:val="5EC0CAFC"/>
    <w:rsid w:val="5EC80445"/>
    <w:rsid w:val="5ECE5DE8"/>
    <w:rsid w:val="5EE42DAB"/>
    <w:rsid w:val="5EEB64FD"/>
    <w:rsid w:val="5F04D802"/>
    <w:rsid w:val="5F2F96DD"/>
    <w:rsid w:val="5F346454"/>
    <w:rsid w:val="5F35C453"/>
    <w:rsid w:val="5F5E3EB6"/>
    <w:rsid w:val="5F8C44F4"/>
    <w:rsid w:val="5FA794DA"/>
    <w:rsid w:val="5FDE3E71"/>
    <w:rsid w:val="5FFBD391"/>
    <w:rsid w:val="60123219"/>
    <w:rsid w:val="60174D02"/>
    <w:rsid w:val="6028AEDC"/>
    <w:rsid w:val="605197D5"/>
    <w:rsid w:val="60553EC4"/>
    <w:rsid w:val="6087A2F8"/>
    <w:rsid w:val="6092F61C"/>
    <w:rsid w:val="60992F39"/>
    <w:rsid w:val="6099C18A"/>
    <w:rsid w:val="60B740B4"/>
    <w:rsid w:val="612BB6FC"/>
    <w:rsid w:val="612D74BA"/>
    <w:rsid w:val="61ABB54B"/>
    <w:rsid w:val="61BEBEAB"/>
    <w:rsid w:val="61F6EBA9"/>
    <w:rsid w:val="61FB6031"/>
    <w:rsid w:val="62000EBB"/>
    <w:rsid w:val="620B2629"/>
    <w:rsid w:val="62873042"/>
    <w:rsid w:val="62918FCA"/>
    <w:rsid w:val="62AF02A3"/>
    <w:rsid w:val="62BBFEEF"/>
    <w:rsid w:val="62E9FA89"/>
    <w:rsid w:val="62EAAE05"/>
    <w:rsid w:val="63347E88"/>
    <w:rsid w:val="634F9C91"/>
    <w:rsid w:val="6382223A"/>
    <w:rsid w:val="63A2B070"/>
    <w:rsid w:val="63C53BDD"/>
    <w:rsid w:val="6426C730"/>
    <w:rsid w:val="6426F07F"/>
    <w:rsid w:val="642FAC95"/>
    <w:rsid w:val="64476C2B"/>
    <w:rsid w:val="6473D5BF"/>
    <w:rsid w:val="64B3C1DE"/>
    <w:rsid w:val="64D2359C"/>
    <w:rsid w:val="65089FE4"/>
    <w:rsid w:val="651751F8"/>
    <w:rsid w:val="6519CCE3"/>
    <w:rsid w:val="651ED769"/>
    <w:rsid w:val="65840D1B"/>
    <w:rsid w:val="65E2100C"/>
    <w:rsid w:val="6602878D"/>
    <w:rsid w:val="66190C45"/>
    <w:rsid w:val="664923E8"/>
    <w:rsid w:val="669BDA47"/>
    <w:rsid w:val="66BB1379"/>
    <w:rsid w:val="66CF07CE"/>
    <w:rsid w:val="6704D390"/>
    <w:rsid w:val="6718A1A7"/>
    <w:rsid w:val="6723BA73"/>
    <w:rsid w:val="674EC18D"/>
    <w:rsid w:val="6751A4E1"/>
    <w:rsid w:val="67B8D091"/>
    <w:rsid w:val="67CFAE19"/>
    <w:rsid w:val="67E055A6"/>
    <w:rsid w:val="6806188E"/>
    <w:rsid w:val="681921CE"/>
    <w:rsid w:val="68261A75"/>
    <w:rsid w:val="68290B0F"/>
    <w:rsid w:val="683244F0"/>
    <w:rsid w:val="68661C0E"/>
    <w:rsid w:val="686A2470"/>
    <w:rsid w:val="688F5BC2"/>
    <w:rsid w:val="689172D2"/>
    <w:rsid w:val="68BC6D8F"/>
    <w:rsid w:val="68E5CB98"/>
    <w:rsid w:val="68FAC11C"/>
    <w:rsid w:val="6905916A"/>
    <w:rsid w:val="6906D653"/>
    <w:rsid w:val="6907080F"/>
    <w:rsid w:val="690EF6C8"/>
    <w:rsid w:val="6923051B"/>
    <w:rsid w:val="695EF09A"/>
    <w:rsid w:val="696B1C4F"/>
    <w:rsid w:val="6972C61A"/>
    <w:rsid w:val="697962B1"/>
    <w:rsid w:val="697E6A84"/>
    <w:rsid w:val="6987B812"/>
    <w:rsid w:val="699F0739"/>
    <w:rsid w:val="69B0F5AE"/>
    <w:rsid w:val="69D694D2"/>
    <w:rsid w:val="69F69BA4"/>
    <w:rsid w:val="6A030453"/>
    <w:rsid w:val="6A17C074"/>
    <w:rsid w:val="6A269A3B"/>
    <w:rsid w:val="6A2B6880"/>
    <w:rsid w:val="6A523565"/>
    <w:rsid w:val="6A6156F7"/>
    <w:rsid w:val="6AB1B201"/>
    <w:rsid w:val="6ABEB9EB"/>
    <w:rsid w:val="6ACA5328"/>
    <w:rsid w:val="6AD6B821"/>
    <w:rsid w:val="6AE74F63"/>
    <w:rsid w:val="6B26C137"/>
    <w:rsid w:val="6B53F5AE"/>
    <w:rsid w:val="6B70CF63"/>
    <w:rsid w:val="6B739C07"/>
    <w:rsid w:val="6B9B4ACB"/>
    <w:rsid w:val="6BB1860C"/>
    <w:rsid w:val="6BB34D96"/>
    <w:rsid w:val="6BF40736"/>
    <w:rsid w:val="6C0BF548"/>
    <w:rsid w:val="6C2B396E"/>
    <w:rsid w:val="6C39AD91"/>
    <w:rsid w:val="6C43CBE6"/>
    <w:rsid w:val="6C8785F9"/>
    <w:rsid w:val="6C92E9F2"/>
    <w:rsid w:val="6C9A9C2D"/>
    <w:rsid w:val="6C9EFAB8"/>
    <w:rsid w:val="6CB62619"/>
    <w:rsid w:val="6CBC29A6"/>
    <w:rsid w:val="6CDCCE7F"/>
    <w:rsid w:val="6CF9808B"/>
    <w:rsid w:val="6D09F99B"/>
    <w:rsid w:val="6D2E0817"/>
    <w:rsid w:val="6D47CE06"/>
    <w:rsid w:val="6D57DDFD"/>
    <w:rsid w:val="6D7D1665"/>
    <w:rsid w:val="6D99BFD9"/>
    <w:rsid w:val="6D9B31BC"/>
    <w:rsid w:val="6DF597DF"/>
    <w:rsid w:val="6E38D11B"/>
    <w:rsid w:val="6E49C4FA"/>
    <w:rsid w:val="6E70DEAC"/>
    <w:rsid w:val="6E88F0F3"/>
    <w:rsid w:val="6EACC35C"/>
    <w:rsid w:val="6EB9F2FA"/>
    <w:rsid w:val="6F044FCD"/>
    <w:rsid w:val="6F06B1BB"/>
    <w:rsid w:val="6F46CCEC"/>
    <w:rsid w:val="6F4C5FD2"/>
    <w:rsid w:val="6F571806"/>
    <w:rsid w:val="6F8AA353"/>
    <w:rsid w:val="6FAFDDCA"/>
    <w:rsid w:val="6FCECC1E"/>
    <w:rsid w:val="700C1DAD"/>
    <w:rsid w:val="703158FA"/>
    <w:rsid w:val="703220FB"/>
    <w:rsid w:val="703616FB"/>
    <w:rsid w:val="703DF266"/>
    <w:rsid w:val="706D3890"/>
    <w:rsid w:val="709185E6"/>
    <w:rsid w:val="70A25AE1"/>
    <w:rsid w:val="70D8C22D"/>
    <w:rsid w:val="713C439D"/>
    <w:rsid w:val="71DCDE79"/>
    <w:rsid w:val="71F1AB8D"/>
    <w:rsid w:val="71F50FC9"/>
    <w:rsid w:val="72155B00"/>
    <w:rsid w:val="72282CDB"/>
    <w:rsid w:val="72A060DD"/>
    <w:rsid w:val="72B85AE4"/>
    <w:rsid w:val="72C4A36F"/>
    <w:rsid w:val="72D6BA57"/>
    <w:rsid w:val="72E76707"/>
    <w:rsid w:val="72FDADE6"/>
    <w:rsid w:val="73139915"/>
    <w:rsid w:val="7344070E"/>
    <w:rsid w:val="73A1FCC4"/>
    <w:rsid w:val="73ABDD14"/>
    <w:rsid w:val="73B0CFDE"/>
    <w:rsid w:val="73B4926A"/>
    <w:rsid w:val="73DAC14A"/>
    <w:rsid w:val="73F7EC14"/>
    <w:rsid w:val="74149A61"/>
    <w:rsid w:val="745B3F19"/>
    <w:rsid w:val="746D0020"/>
    <w:rsid w:val="749D6821"/>
    <w:rsid w:val="74B8BF2B"/>
    <w:rsid w:val="74C08CC5"/>
    <w:rsid w:val="74F9EEBA"/>
    <w:rsid w:val="7506601A"/>
    <w:rsid w:val="751118D0"/>
    <w:rsid w:val="751D8BB3"/>
    <w:rsid w:val="75351B18"/>
    <w:rsid w:val="75604C43"/>
    <w:rsid w:val="7574ED7E"/>
    <w:rsid w:val="7590EC26"/>
    <w:rsid w:val="75A187E7"/>
    <w:rsid w:val="75B39AAE"/>
    <w:rsid w:val="75C6D871"/>
    <w:rsid w:val="75F228DC"/>
    <w:rsid w:val="75FDBB55"/>
    <w:rsid w:val="75FFD4DF"/>
    <w:rsid w:val="760853AE"/>
    <w:rsid w:val="7625278C"/>
    <w:rsid w:val="7634BDB2"/>
    <w:rsid w:val="763627E6"/>
    <w:rsid w:val="7653BF8F"/>
    <w:rsid w:val="76667ED4"/>
    <w:rsid w:val="767BEE0C"/>
    <w:rsid w:val="769B9FDA"/>
    <w:rsid w:val="76B9F3EA"/>
    <w:rsid w:val="76BD2E89"/>
    <w:rsid w:val="76E0CABC"/>
    <w:rsid w:val="76E2BA62"/>
    <w:rsid w:val="76E5266B"/>
    <w:rsid w:val="76F45873"/>
    <w:rsid w:val="772E7077"/>
    <w:rsid w:val="778BEABC"/>
    <w:rsid w:val="77B4BFB6"/>
    <w:rsid w:val="77D260D4"/>
    <w:rsid w:val="77D8342D"/>
    <w:rsid w:val="77F016C7"/>
    <w:rsid w:val="77F3C48D"/>
    <w:rsid w:val="77FFFC59"/>
    <w:rsid w:val="78493EDF"/>
    <w:rsid w:val="7878226F"/>
    <w:rsid w:val="788482AD"/>
    <w:rsid w:val="7892E03F"/>
    <w:rsid w:val="789E2094"/>
    <w:rsid w:val="79201CC9"/>
    <w:rsid w:val="793D5CAE"/>
    <w:rsid w:val="794EEA5D"/>
    <w:rsid w:val="797550C0"/>
    <w:rsid w:val="7A005054"/>
    <w:rsid w:val="7A0470EE"/>
    <w:rsid w:val="7A483B1C"/>
    <w:rsid w:val="7A4F80F6"/>
    <w:rsid w:val="7A5C7464"/>
    <w:rsid w:val="7A6786C5"/>
    <w:rsid w:val="7A8084D7"/>
    <w:rsid w:val="7B0254AB"/>
    <w:rsid w:val="7B1720DC"/>
    <w:rsid w:val="7B1AA504"/>
    <w:rsid w:val="7B2FAA9C"/>
    <w:rsid w:val="7B425AB6"/>
    <w:rsid w:val="7B5D5C4D"/>
    <w:rsid w:val="7B70483B"/>
    <w:rsid w:val="7B9B3AAC"/>
    <w:rsid w:val="7BAA40E4"/>
    <w:rsid w:val="7BAD6AFE"/>
    <w:rsid w:val="7BC63BEF"/>
    <w:rsid w:val="7BCA2213"/>
    <w:rsid w:val="7BE35B58"/>
    <w:rsid w:val="7BE40577"/>
    <w:rsid w:val="7C1E3010"/>
    <w:rsid w:val="7C5DDB19"/>
    <w:rsid w:val="7C8A0B81"/>
    <w:rsid w:val="7C8B8596"/>
    <w:rsid w:val="7CA4F40C"/>
    <w:rsid w:val="7CB0E265"/>
    <w:rsid w:val="7CF3FC61"/>
    <w:rsid w:val="7CF67F18"/>
    <w:rsid w:val="7CF83889"/>
    <w:rsid w:val="7D2A2003"/>
    <w:rsid w:val="7D2F5FC7"/>
    <w:rsid w:val="7D357EC7"/>
    <w:rsid w:val="7D401134"/>
    <w:rsid w:val="7D707912"/>
    <w:rsid w:val="7D89F9FD"/>
    <w:rsid w:val="7DB21715"/>
    <w:rsid w:val="7DB9B789"/>
    <w:rsid w:val="7DCF543E"/>
    <w:rsid w:val="7E102F0A"/>
    <w:rsid w:val="7E4875A4"/>
    <w:rsid w:val="7E4BFEC9"/>
    <w:rsid w:val="7EEBD40E"/>
    <w:rsid w:val="7F3594EF"/>
    <w:rsid w:val="7F396B20"/>
    <w:rsid w:val="7F458D11"/>
    <w:rsid w:val="7F57B8F7"/>
    <w:rsid w:val="7F61CDF2"/>
    <w:rsid w:val="7F9C17A5"/>
    <w:rsid w:val="7F9E98E2"/>
    <w:rsid w:val="7FB191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41421"/>
  <w15:chartTrackingRefBased/>
  <w15:docId w15:val="{64A94BC3-5BCC-4007-9BD9-7E5131D5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customStyle="1" w:styleId="UnresolvedMention1">
    <w:name w:val="Unresolved Mention1"/>
    <w:basedOn w:val="DefaultParagraphFont"/>
    <w:uiPriority w:val="99"/>
    <w:semiHidden/>
    <w:unhideWhenUsed/>
    <w:rsid w:val="00BD2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scottishbooktrust.com/learning-resources/malorie-blackman-learning-activites" TargetMode="External"/><Relationship Id="rId42" Type="http://schemas.openxmlformats.org/officeDocument/2006/relationships/hyperlink" Target="https://www.scottishbooktrust.com/learning-resources/teen-book-discussion-guides" TargetMode="External"/><Relationship Id="rId47" Type="http://schemas.openxmlformats.org/officeDocument/2006/relationships/hyperlink" Target="https://www.scottishbooktrust.com/learning-resources/teen-book-discussion-guides" TargetMode="External"/><Relationship Id="rId63" Type="http://schemas.openxmlformats.org/officeDocument/2006/relationships/hyperlink" Target="https://www.scottishbooktrust.com/learning-resources/teen-book-discussion-guides" TargetMode="External"/><Relationship Id="rId68" Type="http://schemas.openxmlformats.org/officeDocument/2006/relationships/hyperlink" Target="https://www.scottishbooktrust.com/learning-resources/teen-book-discussion-guides" TargetMode="External"/><Relationship Id="rId84" Type="http://schemas.openxmlformats.org/officeDocument/2006/relationships/hyperlink" Target="https://www.scottishbooktrust.com/learning-resources/teen-book-discussion-guides" TargetMode="External"/><Relationship Id="rId89" Type="http://schemas.openxmlformats.org/officeDocument/2006/relationships/hyperlink" Target="https://www.scottishbooktrust.com/learning-resources/teen-book-discussion-guides" TargetMode="External"/><Relationship Id="rId16"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hyperlink" Target="https://www.scottishbooktrust.com/learning-and-resources" TargetMode="External"/><Relationship Id="rId32" Type="http://schemas.openxmlformats.org/officeDocument/2006/relationships/hyperlink" Target="https://www.scottishbooktrust.com/learning-resources/teen-book-discussion-guides" TargetMode="External"/><Relationship Id="rId37" Type="http://schemas.openxmlformats.org/officeDocument/2006/relationships/image" Target="media/image12.jpeg"/><Relationship Id="rId53" Type="http://schemas.openxmlformats.org/officeDocument/2006/relationships/hyperlink" Target="https://www.scottishbooktrust.com/learning-resources/teen-book-discussion-guides" TargetMode="External"/><Relationship Id="rId58" Type="http://schemas.openxmlformats.org/officeDocument/2006/relationships/image" Target="media/image19.jpeg"/><Relationship Id="rId74" Type="http://schemas.openxmlformats.org/officeDocument/2006/relationships/hyperlink" Target="https://www.scottishbooktrust.com/learning-resources/teen-book-discussion-guides" TargetMode="External"/><Relationship Id="rId79" Type="http://schemas.openxmlformats.org/officeDocument/2006/relationships/image" Target="media/image26.jpeg"/><Relationship Id="rId102" Type="http://schemas.openxmlformats.org/officeDocument/2006/relationships/hyperlink" Target="https://www.scottishbooktrust.com/learning-resources/teen-book-discussion-guides" TargetMode="External"/><Relationship Id="rId5" Type="http://schemas.openxmlformats.org/officeDocument/2006/relationships/numbering" Target="numbering.xml"/><Relationship Id="rId90" Type="http://schemas.openxmlformats.org/officeDocument/2006/relationships/hyperlink" Target="https://www.scottishbooktrust.com/learning-resources/teen-book-discussion-guides" TargetMode="External"/><Relationship Id="rId95" Type="http://schemas.openxmlformats.org/officeDocument/2006/relationships/hyperlink" Target="https://www.scottishbooktrust.com/learning-resources/teen-book-discussion-guides" TargetMode="External"/><Relationship Id="rId22" Type="http://schemas.openxmlformats.org/officeDocument/2006/relationships/image" Target="media/image6.jpeg"/><Relationship Id="rId27" Type="http://schemas.openxmlformats.org/officeDocument/2006/relationships/hyperlink" Target="https://www.scottishbooktrust.com/learning-resources/set-text-resource-you-could-be-so-pretty" TargetMode="External"/><Relationship Id="rId43" Type="http://schemas.openxmlformats.org/officeDocument/2006/relationships/image" Target="media/image14.jpeg"/><Relationship Id="rId48" Type="http://schemas.openxmlformats.org/officeDocument/2006/relationships/hyperlink" Target="https://www.scottishbooktrust.com/learning-resources/teen-book-discussion-guides" TargetMode="External"/><Relationship Id="rId64" Type="http://schemas.openxmlformats.org/officeDocument/2006/relationships/image" Target="media/image21.jpeg"/><Relationship Id="rId69" Type="http://schemas.openxmlformats.org/officeDocument/2006/relationships/hyperlink" Target="https://www.scottishbooktrust.com/learning-resources/teen-book-discussion-guides" TargetMode="External"/><Relationship Id="rId80" Type="http://schemas.openxmlformats.org/officeDocument/2006/relationships/hyperlink" Target="https://www.scottishbooktrust.com/learning-resources/teen-book-discussion-guides" TargetMode="External"/><Relationship Id="rId85" Type="http://schemas.openxmlformats.org/officeDocument/2006/relationships/image" Target="media/image28.jpeg"/><Relationship Id="rId12" Type="http://schemas.openxmlformats.org/officeDocument/2006/relationships/image" Target="media/image1.jpeg"/><Relationship Id="rId17" Type="http://schemas.openxmlformats.org/officeDocument/2006/relationships/hyperlink" Target="https://www.scottishbooktrust.com/learning-resources/loud-sensory-storytelling" TargetMode="External"/><Relationship Id="rId33" Type="http://schemas.openxmlformats.org/officeDocument/2006/relationships/hyperlink" Target="https://www.scottishbooktrust.com/learning-resources/teen-book-discussion-guides" TargetMode="External"/><Relationship Id="rId38" Type="http://schemas.openxmlformats.org/officeDocument/2006/relationships/hyperlink" Target="https://www.scottishbooktrust.com/learning-resources/teen-book-discussion-guides" TargetMode="External"/><Relationship Id="rId59" Type="http://schemas.openxmlformats.org/officeDocument/2006/relationships/hyperlink" Target="https://www.scottishbooktrust.com/learning-resources/teen-book-discussion-guides" TargetMode="External"/><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scottishbooktrust.com/learning-resources/teen-book-discussion-guides" TargetMode="External"/><Relationship Id="rId54" Type="http://schemas.openxmlformats.org/officeDocument/2006/relationships/hyperlink" Target="https://www.scottishbooktrust.com/learning-resources/teen-book-discussion-guides" TargetMode="External"/><Relationship Id="rId62" Type="http://schemas.openxmlformats.org/officeDocument/2006/relationships/hyperlink" Target="https://www.scottishbooktrust.com/learning-resources/teen-book-discussion-guides" TargetMode="External"/><Relationship Id="rId70" Type="http://schemas.openxmlformats.org/officeDocument/2006/relationships/image" Target="media/image23.jfif"/><Relationship Id="rId75" Type="http://schemas.openxmlformats.org/officeDocument/2006/relationships/hyperlink" Target="https://www.scottishbooktrust.com/learning-resources/teen-book-discussion-guides" TargetMode="External"/><Relationship Id="rId83" Type="http://schemas.openxmlformats.org/officeDocument/2006/relationships/hyperlink" Target="https://www.scottishbooktrust.com/learning-resources/teen-book-discussion-guides" TargetMode="External"/><Relationship Id="rId88" Type="http://schemas.openxmlformats.org/officeDocument/2006/relationships/image" Target="media/image29.jpeg"/><Relationship Id="rId91" Type="http://schemas.openxmlformats.org/officeDocument/2006/relationships/image" Target="media/image30.jpeg"/><Relationship Id="rId96" Type="http://schemas.openxmlformats.org/officeDocument/2006/relationships/hyperlink" Target="https://www.scottishbooktrust.com/learning-resources/teen-book-discussion-guid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ottishbooktrust.com/learning-resources/set-text-resource-little-bang" TargetMode="External"/><Relationship Id="rId23" Type="http://schemas.openxmlformats.org/officeDocument/2006/relationships/hyperlink" Target="https://www.scottishbooktrust.com/learning-resources/the-arrival-cross-curricular-book-project" TargetMode="External"/><Relationship Id="rId28" Type="http://schemas.openxmlformats.org/officeDocument/2006/relationships/image" Target="media/image9.jpeg"/><Relationship Id="rId36" Type="http://schemas.openxmlformats.org/officeDocument/2006/relationships/hyperlink" Target="https://www.scottishbooktrust.com/learning-resources/teen-book-discussion-guides" TargetMode="External"/><Relationship Id="rId49" Type="http://schemas.openxmlformats.org/officeDocument/2006/relationships/image" Target="media/image16.jpeg"/><Relationship Id="rId57" Type="http://schemas.openxmlformats.org/officeDocument/2006/relationships/hyperlink" Target="https://www.scottishbooktrust.com/learning-resources/teen-book-discussion-guides" TargetMode="External"/><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hyperlink" Target="https://www.scottishbooktrust.com/learning-resources/teen-book-discussion-guides" TargetMode="External"/><Relationship Id="rId52" Type="http://schemas.openxmlformats.org/officeDocument/2006/relationships/image" Target="media/image17.jpeg"/><Relationship Id="rId60" Type="http://schemas.openxmlformats.org/officeDocument/2006/relationships/hyperlink" Target="https://www.scottishbooktrust.com/learning-resources/teen-book-discussion-guides" TargetMode="External"/><Relationship Id="rId65" Type="http://schemas.openxmlformats.org/officeDocument/2006/relationships/hyperlink" Target="https://www.scottishbooktrust.com/learning-resources/teen-book-discussion-guides" TargetMode="External"/><Relationship Id="rId73" Type="http://schemas.openxmlformats.org/officeDocument/2006/relationships/image" Target="media/image24.jpeg"/><Relationship Id="rId78" Type="http://schemas.openxmlformats.org/officeDocument/2006/relationships/hyperlink" Target="https://www.scottishbooktrust.com/learning-resources/teen-book-discussion-guides" TargetMode="External"/><Relationship Id="rId81" Type="http://schemas.openxmlformats.org/officeDocument/2006/relationships/hyperlink" Target="https://www.scottishbooktrust.com/learning-resources/teen-book-discussion-guides" TargetMode="External"/><Relationship Id="rId86" Type="http://schemas.openxmlformats.org/officeDocument/2006/relationships/hyperlink" Target="https://www.scottishbooktrust.com/learning-resources/teen-book-discussion-guides" TargetMode="External"/><Relationship Id="rId94" Type="http://schemas.openxmlformats.org/officeDocument/2006/relationships/image" Target="media/image31.jpeg"/><Relationship Id="rId99" Type="http://schemas.openxmlformats.org/officeDocument/2006/relationships/hyperlink" Target="https://www.scottishbooktrust.com/learning-resources/teen-book-discussion-guides" TargetMode="External"/><Relationship Id="rId101" Type="http://schemas.openxmlformats.org/officeDocument/2006/relationships/hyperlink" Target="https://www.scottishbooktrust.com/learning-resources/teen-book-discussion-guid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cottishbooktrust.com/learning-resources/set-text-resource-glasgow-boys" TargetMode="External"/><Relationship Id="rId18" Type="http://schemas.openxmlformats.org/officeDocument/2006/relationships/image" Target="media/image4.jpeg"/><Relationship Id="rId39" Type="http://schemas.openxmlformats.org/officeDocument/2006/relationships/hyperlink" Target="https://www.scottishbooktrust.com/learning-resources/teen-book-discussion-guides" TargetMode="External"/><Relationship Id="rId34" Type="http://schemas.openxmlformats.org/officeDocument/2006/relationships/image" Target="media/image11.jpeg"/><Relationship Id="rId50" Type="http://schemas.openxmlformats.org/officeDocument/2006/relationships/hyperlink" Target="https://www.scottishbooktrust.com/learning-resources/teen-book-discussion-guides" TargetMode="External"/><Relationship Id="rId55" Type="http://schemas.openxmlformats.org/officeDocument/2006/relationships/image" Target="media/image18.jpeg"/><Relationship Id="rId76" Type="http://schemas.openxmlformats.org/officeDocument/2006/relationships/image" Target="media/image25.jpeg"/><Relationship Id="rId97" Type="http://schemas.openxmlformats.org/officeDocument/2006/relationships/image" Target="media/image32.jpeg"/><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scottishbooktrust.com/learning-resources/teen-book-discussion-guides" TargetMode="External"/><Relationship Id="rId92" Type="http://schemas.openxmlformats.org/officeDocument/2006/relationships/hyperlink" Target="https://www.scottishbooktrust.com/learning-resources/teen-book-discussion-guides" TargetMode="External"/><Relationship Id="rId2" Type="http://schemas.openxmlformats.org/officeDocument/2006/relationships/customXml" Target="../customXml/item2.xml"/><Relationship Id="rId29" Type="http://schemas.openxmlformats.org/officeDocument/2006/relationships/hyperlink" Target="https://www.scottishbooktrust.com/learning-resources/teen-book-discussion-guides" TargetMode="External"/><Relationship Id="rId24" Type="http://schemas.openxmlformats.org/officeDocument/2006/relationships/image" Target="media/image7.png"/><Relationship Id="rId40" Type="http://schemas.openxmlformats.org/officeDocument/2006/relationships/image" Target="media/image13.jpeg"/><Relationship Id="rId45" Type="http://schemas.openxmlformats.org/officeDocument/2006/relationships/hyperlink" Target="https://www.scottishbooktrust.com/learning-resources/teen-book-discussion-guides" TargetMode="External"/><Relationship Id="rId66" Type="http://schemas.openxmlformats.org/officeDocument/2006/relationships/hyperlink" Target="https://www.scottishbooktrust.com/learning-resources/teen-book-discussion-guides" TargetMode="External"/><Relationship Id="rId87" Type="http://schemas.openxmlformats.org/officeDocument/2006/relationships/hyperlink" Target="https://www.scottishbooktrust.com/learning-resources/teen-book-discussion-guides" TargetMode="External"/><Relationship Id="rId61" Type="http://schemas.openxmlformats.org/officeDocument/2006/relationships/image" Target="media/image20.jpeg"/><Relationship Id="rId82" Type="http://schemas.openxmlformats.org/officeDocument/2006/relationships/image" Target="media/image27.jpeg"/><Relationship Id="rId19" Type="http://schemas.openxmlformats.org/officeDocument/2006/relationships/hyperlink" Target="https://www.scottishbooktrust.com/learning-resources/set-text-resource-northern-soul" TargetMode="External"/><Relationship Id="rId14" Type="http://schemas.openxmlformats.org/officeDocument/2006/relationships/image" Target="media/image2.jpeg"/><Relationship Id="rId30" Type="http://schemas.openxmlformats.org/officeDocument/2006/relationships/hyperlink" Target="https://www.scottishbooktrust.com/learning-resources/teen-book-discussion-guides" TargetMode="External"/><Relationship Id="rId35" Type="http://schemas.openxmlformats.org/officeDocument/2006/relationships/hyperlink" Target="https://www.scottishbooktrust.com/learning-resources/teen-book-discussion-guides" TargetMode="External"/><Relationship Id="rId56" Type="http://schemas.openxmlformats.org/officeDocument/2006/relationships/hyperlink" Target="https://www.scottishbooktrust.com/learning-resources/teen-book-discussion-guides" TargetMode="External"/><Relationship Id="rId77" Type="http://schemas.openxmlformats.org/officeDocument/2006/relationships/hyperlink" Target="https://www.scottishbooktrust.com/learning-resources/teen-book-discussion-guides" TargetMode="External"/><Relationship Id="rId100" Type="http://schemas.openxmlformats.org/officeDocument/2006/relationships/image" Target="media/image33.jpeg"/><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scottishbooktrust.com/learning-resources/teen-book-discussion-guides" TargetMode="External"/><Relationship Id="rId72" Type="http://schemas.openxmlformats.org/officeDocument/2006/relationships/hyperlink" Target="https://www.scottishbooktrust.com/learning-resources/teen-book-discussion-guides" TargetMode="External"/><Relationship Id="rId93" Type="http://schemas.openxmlformats.org/officeDocument/2006/relationships/hyperlink" Target="https://www.scottishbooktrust.com/learning-resources/teen-book-discussion-guides" TargetMode="External"/><Relationship Id="rId98" Type="http://schemas.openxmlformats.org/officeDocument/2006/relationships/hyperlink" Target="https://www.scottishbooktrust.com/learning-resources/teen-book-discussion-guides" TargetMode="External"/><Relationship Id="rId3" Type="http://schemas.openxmlformats.org/officeDocument/2006/relationships/customXml" Target="../customXml/item3.xml"/><Relationship Id="rId25" Type="http://schemas.openxmlformats.org/officeDocument/2006/relationships/hyperlink" Target="https://www.scottishbooktrust.com/learning-resources/using-the-hunger-games-for-a-cross-curricular-project" TargetMode="External"/><Relationship Id="rId46" Type="http://schemas.openxmlformats.org/officeDocument/2006/relationships/image" Target="media/image15.jpeg"/><Relationship Id="rId67"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0 xmlns="e8fe8bb9-e0d4-4ac3-b920-326070b987fc" xsi:nil="true"/>
    <Added_x0020_by xmlns="e8fe8bb9-e0d4-4ac3-b920-326070b987fc">
      <UserInfo>
        <DisplayName/>
        <AccountId xsi:nil="true"/>
        <AccountType/>
      </UserInfo>
    </Added_x0020_by>
  </documentManagement>
</p:properties>
</file>

<file path=customXml/itemProps1.xml><?xml version="1.0" encoding="utf-8"?>
<ds:datastoreItem xmlns:ds="http://schemas.openxmlformats.org/officeDocument/2006/customXml" ds:itemID="{9AE52458-304F-480D-BFDA-D6BD878102C6}">
  <ds:schemaRefs>
    <ds:schemaRef ds:uri="http://schemas.openxmlformats.org/officeDocument/2006/bibliography"/>
  </ds:schemaRefs>
</ds:datastoreItem>
</file>

<file path=customXml/itemProps2.xml><?xml version="1.0" encoding="utf-8"?>
<ds:datastoreItem xmlns:ds="http://schemas.openxmlformats.org/officeDocument/2006/customXml" ds:itemID="{1F6028D3-00D6-44C3-8739-4775CE37829D}">
  <ds:schemaRefs>
    <ds:schemaRef ds:uri="http://schemas.microsoft.com/sharepoint/v3/contenttype/forms"/>
  </ds:schemaRefs>
</ds:datastoreItem>
</file>

<file path=customXml/itemProps3.xml><?xml version="1.0" encoding="utf-8"?>
<ds:datastoreItem xmlns:ds="http://schemas.openxmlformats.org/officeDocument/2006/customXml" ds:itemID="{F07AA7CE-A829-4147-A191-8C0AA642D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34CD44-6872-483F-A65B-E00CB99CF35C}">
  <ds:schemaRefs>
    <ds:schemaRef ds:uri="http://www.w3.org/XML/1998/namespace"/>
    <ds:schemaRef ds:uri="http://purl.org/dc/elements/1.1/"/>
    <ds:schemaRef ds:uri="http://purl.org/dc/terms/"/>
    <ds:schemaRef ds:uri="e8fe8bb9-e0d4-4ac3-b920-326070b987fc"/>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schemas.microsoft.com/office/infopath/2007/PartnerControls"/>
    <ds:schemaRef ds:uri="6b42feb5-42f4-4875-917d-a8fcb0477ae8"/>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12</Pages>
  <Words>2372</Words>
  <Characters>13525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Fourth - Our learning resources for specific books</dc:title>
  <dc:subject/>
  <dc:creator>Catherine Wilson Garry</dc:creator>
  <cp:keywords/>
  <dc:description/>
  <cp:lastModifiedBy>Katie Cutforth</cp:lastModifiedBy>
  <cp:revision>2</cp:revision>
  <dcterms:created xsi:type="dcterms:W3CDTF">2026-05-19T12:06:00Z</dcterms:created>
  <dcterms:modified xsi:type="dcterms:W3CDTF">2026-05-19T12:06:00Z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