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C831" w14:textId="6DCD3825"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D1BA9A8" wp14:editId="314DAAA7">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81EDCA2" w14:textId="7B43298E" w:rsidR="00CC54BB" w:rsidRDefault="006F5773" w:rsidP="00DA087C">
      <w:r>
        <w:rPr>
          <w:noProof/>
          <w:lang w:eastAsia="en-GB"/>
        </w:rPr>
        <w:drawing>
          <wp:anchor distT="0" distB="0" distL="114300" distR="114300" simplePos="0" relativeHeight="251658240" behindDoc="1" locked="1" layoutInCell="1" allowOverlap="1" wp14:anchorId="4B1FB32B" wp14:editId="46B6CFBB">
            <wp:simplePos x="0" y="0"/>
            <wp:positionH relativeFrom="page">
              <wp:posOffset>-46355</wp:posOffset>
            </wp:positionH>
            <wp:positionV relativeFrom="page">
              <wp:posOffset>-57785</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53033513" w14:textId="77777777" w:rsidR="00CC54BB" w:rsidRPr="00CC54BB" w:rsidRDefault="00CC54BB" w:rsidP="00DA087C"/>
    <w:p w14:paraId="3D180E6B" w14:textId="5274F4B8" w:rsidR="00CC54BB" w:rsidRPr="00CC54BB" w:rsidRDefault="00CC54BB" w:rsidP="00DA087C"/>
    <w:p w14:paraId="5EEDE3A7" w14:textId="77777777" w:rsidR="00CC54BB" w:rsidRPr="00CC54BB" w:rsidRDefault="00CC54BB" w:rsidP="00DA087C"/>
    <w:p w14:paraId="67437421" w14:textId="44CC01D6" w:rsidR="00CC54BB" w:rsidRPr="00CC54BB" w:rsidRDefault="00CC54BB" w:rsidP="00DA087C"/>
    <w:p w14:paraId="21CAF680" w14:textId="77777777" w:rsidR="00CC54BB" w:rsidRPr="00CC54BB" w:rsidRDefault="00CC54BB" w:rsidP="00DA087C"/>
    <w:p w14:paraId="025F3E2E" w14:textId="72EC1D43" w:rsidR="00CC54BB" w:rsidRPr="00CC54BB" w:rsidRDefault="00CC54BB" w:rsidP="00DA087C"/>
    <w:p w14:paraId="1AE12E99" w14:textId="77777777" w:rsidR="00CC54BB" w:rsidRPr="00CC54BB" w:rsidRDefault="00CC54BB" w:rsidP="00DA087C"/>
    <w:p w14:paraId="4BC56CCA" w14:textId="77777777" w:rsidR="00CC54BB" w:rsidRPr="00CC54BB" w:rsidRDefault="00CC54BB" w:rsidP="00DA087C"/>
    <w:p w14:paraId="6FEB5D9E" w14:textId="77777777" w:rsidR="00CC54BB" w:rsidRPr="00180989" w:rsidRDefault="00CC54BB" w:rsidP="00DA087C"/>
    <w:p w14:paraId="3373673E" w14:textId="27DD83FE" w:rsidR="00DA087C" w:rsidRDefault="00DA087C" w:rsidP="00DA087C"/>
    <w:p w14:paraId="6D4C7E47" w14:textId="77777777" w:rsidR="00DA087C" w:rsidRDefault="00DA087C" w:rsidP="00DA087C"/>
    <w:p w14:paraId="2A9551F2" w14:textId="1B16528A" w:rsidR="00CC54BB" w:rsidRPr="00A0203F" w:rsidRDefault="00A0203F" w:rsidP="00D41F46">
      <w:pPr>
        <w:pStyle w:val="Heading1"/>
        <w:spacing w:line="276" w:lineRule="auto"/>
      </w:pPr>
      <w:bookmarkStart w:id="0" w:name="_Toc204683963"/>
      <w:bookmarkStart w:id="1" w:name="_Toc221008659"/>
      <w:r>
        <w:rPr>
          <w:i/>
          <w:iCs/>
        </w:rPr>
        <w:t xml:space="preserve">Northern Soul </w:t>
      </w:r>
      <w:r>
        <w:t>learning resource</w:t>
      </w:r>
      <w:bookmarkEnd w:id="0"/>
      <w:bookmarkEnd w:id="1"/>
    </w:p>
    <w:p w14:paraId="7EDBCF0D" w14:textId="0A0BDD71" w:rsidR="001E7EA8" w:rsidRPr="007C4CD5" w:rsidRDefault="001E7EA8" w:rsidP="001E7EA8">
      <w:pPr>
        <w:spacing w:line="276" w:lineRule="auto"/>
      </w:pPr>
      <w:r>
        <w:t xml:space="preserve">Suggested learning activities for Phil Earle’s </w:t>
      </w:r>
      <w:r>
        <w:rPr>
          <w:i/>
          <w:iCs/>
        </w:rPr>
        <w:t>Northe</w:t>
      </w:r>
      <w:r w:rsidR="00811794">
        <w:rPr>
          <w:i/>
          <w:iCs/>
        </w:rPr>
        <w:t>r</w:t>
      </w:r>
      <w:r>
        <w:rPr>
          <w:i/>
          <w:iCs/>
        </w:rPr>
        <w:t>n Soul</w:t>
      </w:r>
      <w:r>
        <w:t>, focussing on Literacy and English and empathy</w:t>
      </w:r>
    </w:p>
    <w:p w14:paraId="5E6201ED" w14:textId="5637D659" w:rsidR="00DA087C" w:rsidRDefault="00DA087C" w:rsidP="00D41F46"/>
    <w:p w14:paraId="70F0C845" w14:textId="2BE9EAED" w:rsidR="00DA087C" w:rsidRPr="00DA087C" w:rsidRDefault="001E7EA8" w:rsidP="00D41F46">
      <w:pPr>
        <w:pStyle w:val="Heading2"/>
        <w:spacing w:line="276" w:lineRule="auto"/>
      </w:pPr>
      <w:bookmarkStart w:id="2" w:name="_Toc204683964"/>
      <w:bookmarkStart w:id="3" w:name="_Toc221008660"/>
      <w:proofErr w:type="spellStart"/>
      <w:r>
        <w:t>CfE</w:t>
      </w:r>
      <w:proofErr w:type="spellEnd"/>
      <w:r>
        <w:t xml:space="preserve"> Level Third and Fourth</w:t>
      </w:r>
      <w:bookmarkEnd w:id="2"/>
      <w:bookmarkEnd w:id="3"/>
    </w:p>
    <w:p w14:paraId="604003D6" w14:textId="277033D8" w:rsidR="00DA087C" w:rsidRDefault="001E7EA8" w:rsidP="00D41F46">
      <w:pPr>
        <w:pStyle w:val="Heading2"/>
        <w:spacing w:line="276" w:lineRule="auto"/>
      </w:pPr>
      <w:bookmarkStart w:id="4" w:name="_Toc204683965"/>
      <w:bookmarkStart w:id="5" w:name="_Toc221008661"/>
      <w:r>
        <w:t>Suitable for 13+</w:t>
      </w:r>
      <w:bookmarkEnd w:id="4"/>
      <w:bookmarkEnd w:id="5"/>
    </w:p>
    <w:p w14:paraId="12E023DA" w14:textId="399AEAF7" w:rsidR="00DA087C" w:rsidRDefault="0067572D" w:rsidP="00D41F46">
      <w:pPr>
        <w:pStyle w:val="Heading2"/>
        <w:spacing w:line="276" w:lineRule="auto"/>
      </w:pPr>
      <w:bookmarkStart w:id="6" w:name="_Toc204683966"/>
      <w:bookmarkStart w:id="7" w:name="_Toc221008662"/>
      <w:r w:rsidRPr="00954D67">
        <w:rPr>
          <w:noProof/>
          <w:lang w:eastAsia="en-GB"/>
        </w:rPr>
        <w:drawing>
          <wp:anchor distT="0" distB="0" distL="114300" distR="114300" simplePos="0" relativeHeight="251658241" behindDoc="1" locked="0" layoutInCell="1" allowOverlap="1" wp14:anchorId="3F306053" wp14:editId="3DEC16E3">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1E7EA8">
        <w:t>source</w:t>
      </w:r>
      <w:r w:rsidR="00DA087C" w:rsidRPr="006D101B">
        <w:t xml:space="preserve"> created by</w:t>
      </w:r>
      <w:r w:rsidR="00DA087C" w:rsidRPr="006D101B">
        <w:rPr>
          <w:sz w:val="40"/>
        </w:rPr>
        <w:t xml:space="preserve"> </w:t>
      </w:r>
      <w:r w:rsidR="00DA087C" w:rsidRPr="006D101B">
        <w:rPr>
          <w:szCs w:val="24"/>
        </w:rPr>
        <w:t>Scottish Book Trust</w:t>
      </w:r>
      <w:r w:rsidR="00DA087C">
        <w:rPr>
          <w:szCs w:val="24"/>
        </w:rPr>
        <w:t xml:space="preserve"> </w:t>
      </w:r>
      <w:r w:rsidR="001E7EA8">
        <w:t xml:space="preserve">and </w:t>
      </w:r>
      <w:proofErr w:type="spellStart"/>
      <w:r w:rsidR="001E7EA8">
        <w:t>EmpathyLab</w:t>
      </w:r>
      <w:bookmarkEnd w:id="6"/>
      <w:bookmarkEnd w:id="7"/>
      <w:proofErr w:type="spellEnd"/>
    </w:p>
    <w:p w14:paraId="3BCC2661" w14:textId="62A42D65" w:rsidR="000B26C7" w:rsidRDefault="000B26C7" w:rsidP="00D41F46">
      <w:pPr>
        <w:spacing w:line="276" w:lineRule="auto"/>
      </w:pPr>
    </w:p>
    <w:p w14:paraId="21E93C52" w14:textId="77777777" w:rsidR="00D41F46" w:rsidRDefault="00D41F46" w:rsidP="00D41F46">
      <w:pPr>
        <w:spacing w:line="276" w:lineRule="auto"/>
        <w:rPr>
          <w:rFonts w:ascii="Altis ScotBook Bold" w:hAnsi="Altis ScotBook Bold"/>
          <w:sz w:val="36"/>
        </w:rPr>
      </w:pPr>
    </w:p>
    <w:p w14:paraId="0BBBCA8B" w14:textId="2582B2AA"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E55E52D" w14:textId="7911EFB3" w:rsidR="000B26C7" w:rsidRDefault="00DA087C" w:rsidP="00D41F46">
      <w:pPr>
        <w:spacing w:line="276" w:lineRule="auto"/>
      </w:pPr>
      <w:r w:rsidRPr="00EB7E89">
        <w:rPr>
          <w:noProof/>
          <w:lang w:eastAsia="en-GB"/>
        </w:rPr>
        <w:drawing>
          <wp:inline distT="0" distB="0" distL="0" distR="0" wp14:anchorId="2536C7ED" wp14:editId="7CE5F3F1">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0045CF69" w14:textId="36BC71F8" w:rsidR="000B26C7" w:rsidRDefault="000B26C7" w:rsidP="00D41F46">
      <w:pPr>
        <w:pStyle w:val="Subtitle"/>
        <w:spacing w:line="276" w:lineRule="auto"/>
      </w:pPr>
      <w:r w:rsidRPr="000B26C7">
        <w:t>Scottish Book Trust is a registered company (SC184248)</w:t>
      </w:r>
    </w:p>
    <w:p w14:paraId="11329D61" w14:textId="043AE59C" w:rsidR="00854F77" w:rsidRDefault="00964D96" w:rsidP="00D41F46">
      <w:pPr>
        <w:pStyle w:val="Subtitle"/>
        <w:spacing w:line="276" w:lineRule="auto"/>
      </w:pPr>
      <w:r>
        <w:drawing>
          <wp:anchor distT="0" distB="0" distL="114300" distR="114300" simplePos="0" relativeHeight="251662338" behindDoc="0" locked="0" layoutInCell="1" allowOverlap="1" wp14:anchorId="344C81DD" wp14:editId="49AE421B">
            <wp:simplePos x="0" y="0"/>
            <wp:positionH relativeFrom="column">
              <wp:posOffset>5010866</wp:posOffset>
            </wp:positionH>
            <wp:positionV relativeFrom="paragraph">
              <wp:posOffset>144329</wp:posOffset>
            </wp:positionV>
            <wp:extent cx="1512570" cy="589280"/>
            <wp:effectExtent l="0" t="0" r="0" b="1270"/>
            <wp:wrapNone/>
            <wp:docPr id="1443739160" name="Picture 1" descr="Empathy Lab | Paul Jenkins - P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athy Lab | Paul Jenkins - Po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57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6C7" w:rsidRPr="000B26C7">
        <w:t>and a Scottish charity (SC027669).</w:t>
      </w:r>
    </w:p>
    <w:p w14:paraId="5DCC487D"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105B8BD" w14:textId="77777777" w:rsidR="00111E61" w:rsidRDefault="00111E61" w:rsidP="00111E61">
      <w:pPr>
        <w:pStyle w:val="Heading2"/>
      </w:pPr>
      <w:bookmarkStart w:id="8" w:name="_Toc82071283"/>
      <w:bookmarkStart w:id="9" w:name="_Toc82071415"/>
      <w:bookmarkStart w:id="10" w:name="_Toc204683967"/>
      <w:bookmarkStart w:id="11" w:name="_Toc221008663"/>
      <w:r>
        <w:lastRenderedPageBreak/>
        <w:t>Contents</w:t>
      </w:r>
      <w:bookmarkEnd w:id="8"/>
      <w:bookmarkEnd w:id="9"/>
      <w:bookmarkEnd w:id="10"/>
      <w:bookmarkEnd w:id="11"/>
    </w:p>
    <w:p w14:paraId="54BD48A4" w14:textId="75EBDE96" w:rsidR="00501CCB" w:rsidRDefault="0055631F" w:rsidP="00056AE1">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"1-3" \h \z \u </w:instrText>
      </w:r>
      <w:r>
        <w:rPr>
          <w:highlight w:val="yellow"/>
        </w:rPr>
        <w:fldChar w:fldCharType="separate"/>
      </w:r>
      <w:hyperlink w:anchor="_Toc221008664" w:history="1">
        <w:r w:rsidR="00501CCB" w:rsidRPr="00CF2250">
          <w:rPr>
            <w:rStyle w:val="Hyperlink"/>
            <w:noProof/>
          </w:rPr>
          <w:t>About this resource</w:t>
        </w:r>
        <w:r w:rsidR="00501CCB">
          <w:rPr>
            <w:noProof/>
            <w:webHidden/>
          </w:rPr>
          <w:tab/>
        </w:r>
        <w:r w:rsidR="00501CCB">
          <w:rPr>
            <w:noProof/>
            <w:webHidden/>
          </w:rPr>
          <w:fldChar w:fldCharType="begin"/>
        </w:r>
        <w:r w:rsidR="00501CCB">
          <w:rPr>
            <w:noProof/>
            <w:webHidden/>
          </w:rPr>
          <w:instrText xml:space="preserve"> PAGEREF _Toc221008664 \h </w:instrText>
        </w:r>
        <w:r w:rsidR="00501CCB">
          <w:rPr>
            <w:noProof/>
            <w:webHidden/>
          </w:rPr>
        </w:r>
        <w:r w:rsidR="00501CCB">
          <w:rPr>
            <w:noProof/>
            <w:webHidden/>
          </w:rPr>
          <w:fldChar w:fldCharType="separate"/>
        </w:r>
        <w:r w:rsidR="004B6597">
          <w:rPr>
            <w:noProof/>
            <w:webHidden/>
          </w:rPr>
          <w:t>2</w:t>
        </w:r>
        <w:r w:rsidR="00501CCB">
          <w:rPr>
            <w:noProof/>
            <w:webHidden/>
          </w:rPr>
          <w:fldChar w:fldCharType="end"/>
        </w:r>
      </w:hyperlink>
    </w:p>
    <w:p w14:paraId="7C98A466" w14:textId="214CC432"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66" w:history="1">
        <w:r w:rsidRPr="00CF2250">
          <w:rPr>
            <w:rStyle w:val="Hyperlink"/>
            <w:noProof/>
          </w:rPr>
          <w:t>Scottish Book Trust learning activities</w:t>
        </w:r>
        <w:r>
          <w:rPr>
            <w:noProof/>
            <w:webHidden/>
          </w:rPr>
          <w:tab/>
        </w:r>
        <w:r>
          <w:rPr>
            <w:noProof/>
            <w:webHidden/>
          </w:rPr>
          <w:fldChar w:fldCharType="begin"/>
        </w:r>
        <w:r>
          <w:rPr>
            <w:noProof/>
            <w:webHidden/>
          </w:rPr>
          <w:instrText xml:space="preserve"> PAGEREF _Toc221008666 \h </w:instrText>
        </w:r>
        <w:r>
          <w:rPr>
            <w:noProof/>
            <w:webHidden/>
          </w:rPr>
        </w:r>
        <w:r>
          <w:rPr>
            <w:noProof/>
            <w:webHidden/>
          </w:rPr>
          <w:fldChar w:fldCharType="separate"/>
        </w:r>
        <w:r w:rsidR="004B6597">
          <w:rPr>
            <w:noProof/>
            <w:webHidden/>
          </w:rPr>
          <w:t>3</w:t>
        </w:r>
        <w:r>
          <w:rPr>
            <w:noProof/>
            <w:webHidden/>
          </w:rPr>
          <w:fldChar w:fldCharType="end"/>
        </w:r>
      </w:hyperlink>
    </w:p>
    <w:p w14:paraId="06E7E1AE" w14:textId="6B45A0C3" w:rsidR="00501CCB" w:rsidRDefault="00501CC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1008667" w:history="1">
        <w:r w:rsidRPr="00CF2250">
          <w:rPr>
            <w:rStyle w:val="Hyperlink"/>
            <w:noProof/>
          </w:rPr>
          <w:t>Literacy and English activities</w:t>
        </w:r>
        <w:r>
          <w:rPr>
            <w:noProof/>
            <w:webHidden/>
          </w:rPr>
          <w:tab/>
        </w:r>
        <w:r>
          <w:rPr>
            <w:noProof/>
            <w:webHidden/>
          </w:rPr>
          <w:fldChar w:fldCharType="begin"/>
        </w:r>
        <w:r>
          <w:rPr>
            <w:noProof/>
            <w:webHidden/>
          </w:rPr>
          <w:instrText xml:space="preserve"> PAGEREF _Toc221008667 \h </w:instrText>
        </w:r>
        <w:r>
          <w:rPr>
            <w:noProof/>
            <w:webHidden/>
          </w:rPr>
        </w:r>
        <w:r>
          <w:rPr>
            <w:noProof/>
            <w:webHidden/>
          </w:rPr>
          <w:fldChar w:fldCharType="separate"/>
        </w:r>
        <w:r w:rsidR="004B6597">
          <w:rPr>
            <w:noProof/>
            <w:webHidden/>
          </w:rPr>
          <w:t>3</w:t>
        </w:r>
        <w:r>
          <w:rPr>
            <w:noProof/>
            <w:webHidden/>
          </w:rPr>
          <w:fldChar w:fldCharType="end"/>
        </w:r>
      </w:hyperlink>
    </w:p>
    <w:p w14:paraId="08C9972C" w14:textId="631E3B71" w:rsidR="00501CCB" w:rsidRDefault="00501CCB">
      <w:pPr>
        <w:pStyle w:val="TOC3"/>
        <w:tabs>
          <w:tab w:val="right" w:leader="dot" w:pos="9016"/>
        </w:tabs>
        <w:rPr>
          <w:rFonts w:asciiTheme="minorHAnsi" w:eastAsiaTheme="minorEastAsia" w:hAnsiTheme="minorHAnsi" w:cstheme="minorBidi"/>
          <w:noProof/>
          <w:kern w:val="2"/>
          <w:lang w:eastAsia="en-GB"/>
          <w14:ligatures w14:val="standardContextual"/>
        </w:rPr>
      </w:pPr>
      <w:hyperlink w:anchor="_Toc221008668" w:history="1">
        <w:r w:rsidRPr="00CF2250">
          <w:rPr>
            <w:rStyle w:val="Hyperlink"/>
            <w:noProof/>
          </w:rPr>
          <w:t>Cross-curricular activities</w:t>
        </w:r>
        <w:r>
          <w:rPr>
            <w:noProof/>
            <w:webHidden/>
          </w:rPr>
          <w:tab/>
        </w:r>
        <w:r>
          <w:rPr>
            <w:noProof/>
            <w:webHidden/>
          </w:rPr>
          <w:fldChar w:fldCharType="begin"/>
        </w:r>
        <w:r>
          <w:rPr>
            <w:noProof/>
            <w:webHidden/>
          </w:rPr>
          <w:instrText xml:space="preserve"> PAGEREF _Toc221008668 \h </w:instrText>
        </w:r>
        <w:r>
          <w:rPr>
            <w:noProof/>
            <w:webHidden/>
          </w:rPr>
        </w:r>
        <w:r>
          <w:rPr>
            <w:noProof/>
            <w:webHidden/>
          </w:rPr>
          <w:fldChar w:fldCharType="separate"/>
        </w:r>
        <w:r w:rsidR="004B6597">
          <w:rPr>
            <w:noProof/>
            <w:webHidden/>
          </w:rPr>
          <w:t>12</w:t>
        </w:r>
        <w:r>
          <w:rPr>
            <w:noProof/>
            <w:webHidden/>
          </w:rPr>
          <w:fldChar w:fldCharType="end"/>
        </w:r>
      </w:hyperlink>
    </w:p>
    <w:p w14:paraId="38B926FC" w14:textId="3A44E074"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69" w:history="1">
        <w:r w:rsidRPr="00CF2250">
          <w:rPr>
            <w:rStyle w:val="Hyperlink"/>
            <w:noProof/>
          </w:rPr>
          <w:t>EmpathyLab learning activities</w:t>
        </w:r>
        <w:r>
          <w:rPr>
            <w:noProof/>
            <w:webHidden/>
          </w:rPr>
          <w:tab/>
        </w:r>
        <w:r>
          <w:rPr>
            <w:noProof/>
            <w:webHidden/>
          </w:rPr>
          <w:fldChar w:fldCharType="begin"/>
        </w:r>
        <w:r>
          <w:rPr>
            <w:noProof/>
            <w:webHidden/>
          </w:rPr>
          <w:instrText xml:space="preserve"> PAGEREF _Toc221008669 \h </w:instrText>
        </w:r>
        <w:r>
          <w:rPr>
            <w:noProof/>
            <w:webHidden/>
          </w:rPr>
        </w:r>
        <w:r>
          <w:rPr>
            <w:noProof/>
            <w:webHidden/>
          </w:rPr>
          <w:fldChar w:fldCharType="separate"/>
        </w:r>
        <w:r w:rsidR="004B6597">
          <w:rPr>
            <w:noProof/>
            <w:webHidden/>
          </w:rPr>
          <w:t>14</w:t>
        </w:r>
        <w:r>
          <w:rPr>
            <w:noProof/>
            <w:webHidden/>
          </w:rPr>
          <w:fldChar w:fldCharType="end"/>
        </w:r>
      </w:hyperlink>
    </w:p>
    <w:p w14:paraId="6E030C97" w14:textId="190EF0D5" w:rsidR="00501CCB" w:rsidRDefault="00501CCB" w:rsidP="00501CCB">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74" w:history="1">
        <w:r w:rsidRPr="00CF2250">
          <w:rPr>
            <w:rStyle w:val="Hyperlink"/>
            <w:noProof/>
          </w:rPr>
          <w:t>Further resources</w:t>
        </w:r>
        <w:r>
          <w:rPr>
            <w:noProof/>
            <w:webHidden/>
          </w:rPr>
          <w:tab/>
        </w:r>
        <w:r>
          <w:rPr>
            <w:noProof/>
            <w:webHidden/>
          </w:rPr>
          <w:fldChar w:fldCharType="begin"/>
        </w:r>
        <w:r>
          <w:rPr>
            <w:noProof/>
            <w:webHidden/>
          </w:rPr>
          <w:instrText xml:space="preserve"> PAGEREF _Toc221008674 \h </w:instrText>
        </w:r>
        <w:r>
          <w:rPr>
            <w:noProof/>
            <w:webHidden/>
          </w:rPr>
        </w:r>
        <w:r>
          <w:rPr>
            <w:noProof/>
            <w:webHidden/>
          </w:rPr>
          <w:fldChar w:fldCharType="separate"/>
        </w:r>
        <w:r w:rsidR="004B6597">
          <w:rPr>
            <w:noProof/>
            <w:webHidden/>
          </w:rPr>
          <w:t>19</w:t>
        </w:r>
        <w:r>
          <w:rPr>
            <w:noProof/>
            <w:webHidden/>
          </w:rPr>
          <w:fldChar w:fldCharType="end"/>
        </w:r>
      </w:hyperlink>
    </w:p>
    <w:p w14:paraId="267FCD39" w14:textId="643F2536" w:rsidR="00501CCB" w:rsidRDefault="00501CCB" w:rsidP="00501CCB">
      <w:pPr>
        <w:pStyle w:val="TOC3"/>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77" w:history="1">
        <w:r w:rsidRPr="00CF2250">
          <w:rPr>
            <w:rStyle w:val="Hyperlink"/>
            <w:noProof/>
          </w:rPr>
          <w:t>Printable activity sheet 1: Choose a pair of shoes</w:t>
        </w:r>
        <w:r>
          <w:rPr>
            <w:noProof/>
            <w:webHidden/>
          </w:rPr>
          <w:tab/>
        </w:r>
        <w:r>
          <w:rPr>
            <w:noProof/>
            <w:webHidden/>
          </w:rPr>
          <w:fldChar w:fldCharType="begin"/>
        </w:r>
        <w:r>
          <w:rPr>
            <w:noProof/>
            <w:webHidden/>
          </w:rPr>
          <w:instrText xml:space="preserve"> PAGEREF _Toc221008677 \h </w:instrText>
        </w:r>
        <w:r>
          <w:rPr>
            <w:noProof/>
            <w:webHidden/>
          </w:rPr>
        </w:r>
        <w:r>
          <w:rPr>
            <w:noProof/>
            <w:webHidden/>
          </w:rPr>
          <w:fldChar w:fldCharType="separate"/>
        </w:r>
        <w:r w:rsidR="004B6597">
          <w:rPr>
            <w:noProof/>
            <w:webHidden/>
          </w:rPr>
          <w:t>20</w:t>
        </w:r>
        <w:r>
          <w:rPr>
            <w:noProof/>
            <w:webHidden/>
          </w:rPr>
          <w:fldChar w:fldCharType="end"/>
        </w:r>
      </w:hyperlink>
    </w:p>
    <w:p w14:paraId="0FF0C3A0" w14:textId="0F7D65DD"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78" w:history="1">
        <w:r w:rsidRPr="00CF2250">
          <w:rPr>
            <w:rStyle w:val="Hyperlink"/>
            <w:noProof/>
          </w:rPr>
          <w:t>Printable activity sheet 2: Shoe prompts</w:t>
        </w:r>
        <w:r>
          <w:rPr>
            <w:noProof/>
            <w:webHidden/>
          </w:rPr>
          <w:tab/>
        </w:r>
        <w:r>
          <w:rPr>
            <w:noProof/>
            <w:webHidden/>
          </w:rPr>
          <w:fldChar w:fldCharType="begin"/>
        </w:r>
        <w:r>
          <w:rPr>
            <w:noProof/>
            <w:webHidden/>
          </w:rPr>
          <w:instrText xml:space="preserve"> PAGEREF _Toc221008678 \h </w:instrText>
        </w:r>
        <w:r>
          <w:rPr>
            <w:noProof/>
            <w:webHidden/>
          </w:rPr>
        </w:r>
        <w:r>
          <w:rPr>
            <w:noProof/>
            <w:webHidden/>
          </w:rPr>
          <w:fldChar w:fldCharType="separate"/>
        </w:r>
        <w:r w:rsidR="004B6597">
          <w:rPr>
            <w:noProof/>
            <w:webHidden/>
          </w:rPr>
          <w:t>21</w:t>
        </w:r>
        <w:r>
          <w:rPr>
            <w:noProof/>
            <w:webHidden/>
          </w:rPr>
          <w:fldChar w:fldCharType="end"/>
        </w:r>
      </w:hyperlink>
    </w:p>
    <w:p w14:paraId="228D8248" w14:textId="7E78029F"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79" w:history="1">
        <w:r w:rsidRPr="00CF2250">
          <w:rPr>
            <w:rStyle w:val="Hyperlink"/>
            <w:noProof/>
          </w:rPr>
          <w:t>Printable activity sheet 3: Scripting the party scene</w:t>
        </w:r>
        <w:r>
          <w:rPr>
            <w:noProof/>
            <w:webHidden/>
          </w:rPr>
          <w:tab/>
        </w:r>
        <w:r>
          <w:rPr>
            <w:noProof/>
            <w:webHidden/>
          </w:rPr>
          <w:fldChar w:fldCharType="begin"/>
        </w:r>
        <w:r>
          <w:rPr>
            <w:noProof/>
            <w:webHidden/>
          </w:rPr>
          <w:instrText xml:space="preserve"> PAGEREF _Toc221008679 \h </w:instrText>
        </w:r>
        <w:r>
          <w:rPr>
            <w:noProof/>
            <w:webHidden/>
          </w:rPr>
        </w:r>
        <w:r>
          <w:rPr>
            <w:noProof/>
            <w:webHidden/>
          </w:rPr>
          <w:fldChar w:fldCharType="separate"/>
        </w:r>
        <w:r w:rsidR="004B6597">
          <w:rPr>
            <w:noProof/>
            <w:webHidden/>
          </w:rPr>
          <w:t>22</w:t>
        </w:r>
        <w:r>
          <w:rPr>
            <w:noProof/>
            <w:webHidden/>
          </w:rPr>
          <w:fldChar w:fldCharType="end"/>
        </w:r>
      </w:hyperlink>
    </w:p>
    <w:p w14:paraId="29CBBDA1" w14:textId="2DA68BD5"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80" w:history="1">
        <w:r w:rsidRPr="00CF2250">
          <w:rPr>
            <w:rStyle w:val="Hyperlink"/>
            <w:noProof/>
          </w:rPr>
          <w:t>Printable activity sheet 4: Complete origami fortune teller</w:t>
        </w:r>
        <w:r>
          <w:rPr>
            <w:noProof/>
            <w:webHidden/>
          </w:rPr>
          <w:tab/>
        </w:r>
        <w:r>
          <w:rPr>
            <w:noProof/>
            <w:webHidden/>
          </w:rPr>
          <w:fldChar w:fldCharType="begin"/>
        </w:r>
        <w:r>
          <w:rPr>
            <w:noProof/>
            <w:webHidden/>
          </w:rPr>
          <w:instrText xml:space="preserve"> PAGEREF _Toc221008680 \h </w:instrText>
        </w:r>
        <w:r>
          <w:rPr>
            <w:noProof/>
            <w:webHidden/>
          </w:rPr>
        </w:r>
        <w:r>
          <w:rPr>
            <w:noProof/>
            <w:webHidden/>
          </w:rPr>
          <w:fldChar w:fldCharType="separate"/>
        </w:r>
        <w:r w:rsidR="004B6597">
          <w:rPr>
            <w:noProof/>
            <w:webHidden/>
          </w:rPr>
          <w:t>23</w:t>
        </w:r>
        <w:r>
          <w:rPr>
            <w:noProof/>
            <w:webHidden/>
          </w:rPr>
          <w:fldChar w:fldCharType="end"/>
        </w:r>
      </w:hyperlink>
    </w:p>
    <w:p w14:paraId="0836892E" w14:textId="44AF2A98" w:rsidR="00501CCB" w:rsidRDefault="00501CCB" w:rsidP="00501CC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1008681" w:history="1">
        <w:r w:rsidRPr="00CF2250">
          <w:rPr>
            <w:rStyle w:val="Hyperlink"/>
            <w:noProof/>
          </w:rPr>
          <w:t>Printable activity sheet 5: Blank origami fortune teller</w:t>
        </w:r>
        <w:r>
          <w:rPr>
            <w:noProof/>
            <w:webHidden/>
          </w:rPr>
          <w:tab/>
        </w:r>
        <w:r>
          <w:rPr>
            <w:noProof/>
            <w:webHidden/>
          </w:rPr>
          <w:fldChar w:fldCharType="begin"/>
        </w:r>
        <w:r>
          <w:rPr>
            <w:noProof/>
            <w:webHidden/>
          </w:rPr>
          <w:instrText xml:space="preserve"> PAGEREF _Toc221008681 \h </w:instrText>
        </w:r>
        <w:r>
          <w:rPr>
            <w:noProof/>
            <w:webHidden/>
          </w:rPr>
        </w:r>
        <w:r>
          <w:rPr>
            <w:noProof/>
            <w:webHidden/>
          </w:rPr>
          <w:fldChar w:fldCharType="separate"/>
        </w:r>
        <w:r w:rsidR="004B6597">
          <w:rPr>
            <w:noProof/>
            <w:webHidden/>
          </w:rPr>
          <w:t>24</w:t>
        </w:r>
        <w:r>
          <w:rPr>
            <w:noProof/>
            <w:webHidden/>
          </w:rPr>
          <w:fldChar w:fldCharType="end"/>
        </w:r>
      </w:hyperlink>
    </w:p>
    <w:p w14:paraId="47D36941" w14:textId="2F396C53" w:rsidR="00AD76EA" w:rsidRDefault="0055631F" w:rsidP="00373623">
      <w:r>
        <w:rPr>
          <w:highlight w:val="yellow"/>
        </w:rPr>
        <w:fldChar w:fldCharType="end"/>
      </w:r>
    </w:p>
    <w:p w14:paraId="4553B2CB" w14:textId="472BBD24" w:rsidR="00AD15ED" w:rsidRDefault="00AD15ED" w:rsidP="00AD15ED">
      <w:pPr>
        <w:pStyle w:val="Heading2"/>
      </w:pPr>
      <w:bookmarkStart w:id="12" w:name="_Toc190077779"/>
      <w:bookmarkStart w:id="13" w:name="_Toc221008664"/>
      <w:r>
        <w:t>About this resource</w:t>
      </w:r>
      <w:bookmarkEnd w:id="12"/>
      <w:bookmarkEnd w:id="13"/>
    </w:p>
    <w:p w14:paraId="0B488F52" w14:textId="77777777" w:rsidR="003A5B86" w:rsidRDefault="00AD15ED" w:rsidP="003A5B86">
      <w:r w:rsidRPr="007F3A03">
        <w:t xml:space="preserve">This resource has been developed by </w:t>
      </w:r>
      <w:hyperlink r:id="rId17" w:history="1">
        <w:r w:rsidRPr="007F3A03">
          <w:rPr>
            <w:rStyle w:val="Hyperlink"/>
          </w:rPr>
          <w:t>Scottish Book Trust</w:t>
        </w:r>
      </w:hyperlink>
      <w:r w:rsidRPr="007F3A03">
        <w:t xml:space="preserve"> and </w:t>
      </w:r>
      <w:hyperlink r:id="rId18" w:history="1">
        <w:proofErr w:type="spellStart"/>
        <w:r w:rsidRPr="007F3A03">
          <w:rPr>
            <w:rStyle w:val="Hyperlink"/>
          </w:rPr>
          <w:t>EmpathyLab</w:t>
        </w:r>
        <w:proofErr w:type="spellEnd"/>
      </w:hyperlink>
      <w:r w:rsidRPr="007F3A03">
        <w:t xml:space="preserve"> to support classroom use of </w:t>
      </w:r>
      <w:r w:rsidR="00E34433">
        <w:rPr>
          <w:i/>
          <w:iCs/>
        </w:rPr>
        <w:t>Northern Soul</w:t>
      </w:r>
      <w:r w:rsidRPr="007F3A03">
        <w:t xml:space="preserve"> by </w:t>
      </w:r>
      <w:r w:rsidR="00E34433">
        <w:t>Phil Earle w</w:t>
      </w:r>
      <w:r w:rsidRPr="007F3A03">
        <w:t>ith a focus on literacy and English skills, cross-curricular learning, reading and writing for pleasure as well as using the text with a particular focus on developing empathy skills and an understanding of other people’s feelings and life experiences.</w:t>
      </w:r>
      <w:r w:rsidR="003A5B86">
        <w:t xml:space="preserve"> We have also created resources for:</w:t>
      </w:r>
    </w:p>
    <w:p w14:paraId="79AEFCED" w14:textId="2C80745E" w:rsidR="003A5B86" w:rsidRDefault="003A5B86" w:rsidP="003A5B86">
      <w:pPr>
        <w:pStyle w:val="ListParagraph"/>
        <w:numPr>
          <w:ilvl w:val="0"/>
          <w:numId w:val="45"/>
        </w:numPr>
      </w:pPr>
      <w:hyperlink r:id="rId19" w:history="1">
        <w:r w:rsidRPr="00592A11">
          <w:rPr>
            <w:rStyle w:val="Hyperlink"/>
            <w:i/>
            <w:iCs/>
          </w:rPr>
          <w:t>Glasgow Boys</w:t>
        </w:r>
        <w:r w:rsidRPr="00592A11">
          <w:rPr>
            <w:rStyle w:val="Hyperlink"/>
          </w:rPr>
          <w:t xml:space="preserve"> by Margaret McDonald</w:t>
        </w:r>
      </w:hyperlink>
    </w:p>
    <w:p w14:paraId="517F84CB" w14:textId="3DA2FA2F" w:rsidR="003A5B86" w:rsidRDefault="003A5B86" w:rsidP="003A5B86">
      <w:pPr>
        <w:pStyle w:val="ListParagraph"/>
        <w:numPr>
          <w:ilvl w:val="0"/>
          <w:numId w:val="45"/>
        </w:numPr>
      </w:pPr>
      <w:hyperlink r:id="rId20" w:history="1">
        <w:r w:rsidRPr="00331F17">
          <w:rPr>
            <w:rStyle w:val="Hyperlink"/>
            <w:i/>
            <w:iCs/>
          </w:rPr>
          <w:t xml:space="preserve">Little Bang </w:t>
        </w:r>
        <w:r w:rsidRPr="00331F17">
          <w:rPr>
            <w:rStyle w:val="Hyperlink"/>
          </w:rPr>
          <w:t xml:space="preserve">by </w:t>
        </w:r>
        <w:r w:rsidR="0064796D" w:rsidRPr="00331F17">
          <w:rPr>
            <w:rStyle w:val="Hyperlink"/>
          </w:rPr>
          <w:t>Kelly McCaughrain</w:t>
        </w:r>
      </w:hyperlink>
    </w:p>
    <w:p w14:paraId="3AF4D555" w14:textId="587D35BC" w:rsidR="003A5B86" w:rsidRDefault="003A5B86" w:rsidP="003A5B86">
      <w:pPr>
        <w:pStyle w:val="ListParagraph"/>
        <w:numPr>
          <w:ilvl w:val="0"/>
          <w:numId w:val="45"/>
        </w:numPr>
      </w:pPr>
      <w:hyperlink r:id="rId21" w:history="1">
        <w:r w:rsidRPr="00331F17">
          <w:rPr>
            <w:rStyle w:val="Hyperlink"/>
            <w:i/>
            <w:iCs/>
          </w:rPr>
          <w:t xml:space="preserve">You Could Be So Pretty </w:t>
        </w:r>
        <w:r w:rsidRPr="00331F17">
          <w:rPr>
            <w:rStyle w:val="Hyperlink"/>
          </w:rPr>
          <w:t>by Holly Bourne</w:t>
        </w:r>
      </w:hyperlink>
    </w:p>
    <w:p w14:paraId="37C4A329" w14:textId="241631DF" w:rsidR="003A5B86" w:rsidRDefault="003A5B86" w:rsidP="003A5B86">
      <w:pPr>
        <w:pStyle w:val="ListParagraph"/>
        <w:numPr>
          <w:ilvl w:val="0"/>
          <w:numId w:val="0"/>
        </w:numPr>
        <w:ind w:left="720"/>
      </w:pPr>
    </w:p>
    <w:p w14:paraId="189D3011" w14:textId="372594A7" w:rsidR="00AD15ED" w:rsidRPr="0087300B" w:rsidRDefault="00AD15ED" w:rsidP="003A5B86">
      <w:hyperlink r:id="rId22" w:history="1">
        <w:r w:rsidRPr="004A4366">
          <w:rPr>
            <w:rStyle w:val="Hyperlink"/>
          </w:rPr>
          <w:t>Scottish Book Trust</w:t>
        </w:r>
      </w:hyperlink>
      <w:r>
        <w:t xml:space="preserve"> is a national charity that believes in the life-changing power of books. </w:t>
      </w:r>
      <w:r w:rsidRPr="006210D8">
        <w:t xml:space="preserve">Our </w:t>
      </w:r>
      <w:hyperlink r:id="rId23" w:history="1">
        <w:r w:rsidRPr="00AB1C60">
          <w:rPr>
            <w:rStyle w:val="Hyperlink"/>
          </w:rPr>
          <w:t>school programmes</w:t>
        </w:r>
      </w:hyperlink>
      <w:r w:rsidRPr="006210D8">
        <w:t xml:space="preserve"> support teachers and other education professionals to put creativity, reading and books at the heart of their learning environment</w:t>
      </w:r>
      <w:r>
        <w:t xml:space="preserve">. To find out more about using our programmes to support reading for pleasure, see our </w:t>
      </w:r>
      <w:hyperlink r:id="rId24" w:history="1">
        <w:r w:rsidRPr="00F6667A">
          <w:rPr>
            <w:rStyle w:val="Hyperlink"/>
          </w:rPr>
          <w:t>Schools guide</w:t>
        </w:r>
      </w:hyperlink>
      <w:r>
        <w:t>.</w:t>
      </w:r>
      <w:r>
        <w:br/>
      </w:r>
      <w:r>
        <w:lastRenderedPageBreak/>
        <w:br/>
      </w:r>
      <w:hyperlink r:id="rId25" w:history="1">
        <w:proofErr w:type="spellStart"/>
        <w:r w:rsidRPr="00F6667A">
          <w:rPr>
            <w:rStyle w:val="Hyperlink"/>
          </w:rPr>
          <w:t>EmpathyLab</w:t>
        </w:r>
        <w:proofErr w:type="spellEnd"/>
      </w:hyperlink>
      <w:r w:rsidRPr="002259EE">
        <w:t xml:space="preserve"> is a charitable social enterprise whose mission is to raise an empathy educated generation, inspired to build a better world for everyone. Our strategy is based on scientific research showing that empathy is a learnable skill, and books are a practical, powerful tool with which to build it. By 2026 we aim to benefit one million children every year.  </w:t>
      </w:r>
      <w:r w:rsidR="007C43EF">
        <w:br/>
      </w:r>
      <w:r w:rsidRPr="003A5B86">
        <w:rPr>
          <w:i/>
          <w:iCs/>
        </w:rPr>
        <w:t> </w:t>
      </w:r>
    </w:p>
    <w:p w14:paraId="6149B0EC" w14:textId="3A8E5A16" w:rsidR="00AD15ED" w:rsidRDefault="00AD15ED" w:rsidP="00AD15ED">
      <w:pPr>
        <w:pStyle w:val="Heading2"/>
      </w:pPr>
      <w:bookmarkStart w:id="14" w:name="_Toc190077780"/>
      <w:bookmarkStart w:id="15" w:name="_Toc221008665"/>
      <w:r>
        <w:t xml:space="preserve">About </w:t>
      </w:r>
      <w:bookmarkEnd w:id="14"/>
      <w:r>
        <w:rPr>
          <w:i/>
          <w:iCs/>
        </w:rPr>
        <w:t>Northern Soul</w:t>
      </w:r>
      <w:bookmarkEnd w:id="15"/>
    </w:p>
    <w:p w14:paraId="58077915" w14:textId="78935AE3" w:rsidR="00345FF9" w:rsidRDefault="00AD15ED" w:rsidP="00AD15ED">
      <w:r w:rsidRPr="3103DBBE">
        <w:rPr>
          <w:i/>
          <w:iCs/>
        </w:rPr>
        <w:t>Northern Soul</w:t>
      </w:r>
      <w:r>
        <w:t xml:space="preserve"> follows </w:t>
      </w:r>
      <w:r w:rsidR="000F2359">
        <w:t>Marv, a fourteen-year-old whose</w:t>
      </w:r>
      <w:r w:rsidR="0068660F">
        <w:t xml:space="preserve"> life is about</w:t>
      </w:r>
      <w:r w:rsidR="000F2359">
        <w:t xml:space="preserve"> football, </w:t>
      </w:r>
      <w:r w:rsidR="0068660F">
        <w:t xml:space="preserve">spending time with his best mate Jimmy, and dodging his </w:t>
      </w:r>
      <w:r w:rsidR="00B7450E">
        <w:t>dad</w:t>
      </w:r>
      <w:r w:rsidR="0068660F">
        <w:t xml:space="preserve"> (and, by extension, his </w:t>
      </w:r>
      <w:r w:rsidR="00B7450E">
        <w:t>d</w:t>
      </w:r>
      <w:r w:rsidR="0068660F">
        <w:t xml:space="preserve">ad’s terrible </w:t>
      </w:r>
      <w:r w:rsidR="00226F53">
        <w:t>C</w:t>
      </w:r>
      <w:r w:rsidR="0068660F">
        <w:t xml:space="preserve">rocs!) When Carly joins his class, Marv is determined to make her interested in him </w:t>
      </w:r>
      <w:r w:rsidR="00D22D5A">
        <w:t>–</w:t>
      </w:r>
      <w:r w:rsidR="0068660F">
        <w:t xml:space="preserve"> </w:t>
      </w:r>
      <w:r w:rsidR="00D22D5A">
        <w:t xml:space="preserve">soon, his musical hero, Otis Redding appears as a ghostly matchmaker. Will Marv’s </w:t>
      </w:r>
      <w:r w:rsidR="008A56E0">
        <w:t>attempt to find love end in success?</w:t>
      </w:r>
      <w:r>
        <w:br/>
      </w:r>
      <w:r>
        <w:br/>
      </w:r>
      <w:r w:rsidR="00201031" w:rsidRPr="3103DBBE">
        <w:rPr>
          <w:i/>
          <w:iCs/>
        </w:rPr>
        <w:t xml:space="preserve">Northern Soul </w:t>
      </w:r>
      <w:r w:rsidR="00201031">
        <w:t>is published by Barrington Stoke, who specialise in high-quality children’s and young adult books that are designed to be dyslexia friendly. Y</w:t>
      </w:r>
      <w:r w:rsidR="002F29A9">
        <w:t xml:space="preserve">ou can find out more about their approach </w:t>
      </w:r>
      <w:hyperlink r:id="rId26">
        <w:r w:rsidR="002F29A9" w:rsidRPr="3103DBBE">
          <w:rPr>
            <w:rStyle w:val="Hyperlink"/>
          </w:rPr>
          <w:t>on the Collins website</w:t>
        </w:r>
      </w:hyperlink>
      <w:r w:rsidR="002F29A9">
        <w:t xml:space="preserve">. As </w:t>
      </w:r>
      <w:r w:rsidR="002F29A9" w:rsidRPr="3103DBBE">
        <w:rPr>
          <w:i/>
          <w:iCs/>
        </w:rPr>
        <w:t xml:space="preserve">Northern Soul </w:t>
      </w:r>
      <w:r w:rsidR="002F29A9">
        <w:t xml:space="preserve">is only 92 pages, you can read the text </w:t>
      </w:r>
      <w:r w:rsidR="120E8214">
        <w:t xml:space="preserve">aloud </w:t>
      </w:r>
      <w:r w:rsidR="002F29A9">
        <w:t>in your classroom (for reference, the audiobook recording is roughly 1 hour 30 minutes long).</w:t>
      </w:r>
      <w:r>
        <w:br/>
      </w:r>
      <w:r>
        <w:br/>
        <w:t xml:space="preserve">Please note that </w:t>
      </w:r>
      <w:r w:rsidR="008A56E0">
        <w:t xml:space="preserve">whilst </w:t>
      </w:r>
      <w:r w:rsidRPr="3103DBBE">
        <w:rPr>
          <w:i/>
          <w:iCs/>
        </w:rPr>
        <w:t>Northern Soul</w:t>
      </w:r>
      <w:r>
        <w:t xml:space="preserve"> </w:t>
      </w:r>
      <w:r w:rsidR="008A56E0">
        <w:t>does not discuss any sensitive topics, w</w:t>
      </w:r>
      <w:r>
        <w:t xml:space="preserve">ith all of our resources, we do </w:t>
      </w:r>
      <w:r w:rsidRPr="3103DBBE">
        <w:rPr>
          <w:b/>
          <w:bCs/>
        </w:rPr>
        <w:t>highly recommend that you read the book before using it with your class</w:t>
      </w:r>
      <w:r>
        <w:t xml:space="preserve"> and use your best judgement about whether teaching </w:t>
      </w:r>
      <w:r w:rsidR="52D5671E">
        <w:t>using this text</w:t>
      </w:r>
      <w:r>
        <w:t xml:space="preserve"> is appropriate for the children in your class.</w:t>
      </w:r>
      <w:r>
        <w:br/>
      </w:r>
    </w:p>
    <w:p w14:paraId="65B91EAB" w14:textId="78945704" w:rsidR="00B5182E" w:rsidRDefault="00B5182E" w:rsidP="00B5182E">
      <w:pPr>
        <w:pStyle w:val="Heading2"/>
      </w:pPr>
      <w:bookmarkStart w:id="16" w:name="_Toc221008666"/>
      <w:r>
        <w:t>Scottish Book Trust learning activities</w:t>
      </w:r>
      <w:bookmarkEnd w:id="16"/>
    </w:p>
    <w:p w14:paraId="0C43B102" w14:textId="7F4CB68A" w:rsidR="00B5182E" w:rsidRDefault="00B5182E" w:rsidP="00B5182E">
      <w:pPr>
        <w:pStyle w:val="Heading3"/>
      </w:pPr>
      <w:bookmarkStart w:id="17" w:name="_Toc221008667"/>
      <w:r>
        <w:t>Literacy and English</w:t>
      </w:r>
      <w:r w:rsidR="00C42F4E">
        <w:t xml:space="preserve"> activities</w:t>
      </w:r>
      <w:bookmarkEnd w:id="17"/>
      <w:r w:rsidR="00C42F4E">
        <w:t xml:space="preserve"> </w:t>
      </w:r>
    </w:p>
    <w:p w14:paraId="469EC089" w14:textId="0DCBF2F9" w:rsidR="00B5182E" w:rsidRDefault="00B5182E" w:rsidP="00B5182E">
      <w:pPr>
        <w:pStyle w:val="Heading4"/>
      </w:pPr>
      <w:r>
        <w:t>Activity 1: Word association</w:t>
      </w:r>
      <w:r w:rsidR="003D1A62">
        <w:t xml:space="preserve"> (before reading)</w:t>
      </w:r>
    </w:p>
    <w:p w14:paraId="4545DA4E" w14:textId="53EA7BF9" w:rsidR="00630ADC" w:rsidRDefault="00345E58" w:rsidP="00D5515F">
      <w:r>
        <w:rPr>
          <w:color w:val="44546A" w:themeColor="text2"/>
        </w:rPr>
        <w:t xml:space="preserve">LIT 3-02a/4-02a, </w:t>
      </w:r>
      <w:r w:rsidR="000B6443">
        <w:rPr>
          <w:color w:val="44546A" w:themeColor="text2"/>
        </w:rPr>
        <w:t>LIT 3-05a/4-05a</w:t>
      </w:r>
      <w:r w:rsidR="00B5182E">
        <w:br/>
        <w:t>Ask pupils what words they associate with the word “soul”. You could ask them to create a mind</w:t>
      </w:r>
      <w:r w:rsidR="000F3A65">
        <w:t xml:space="preserve"> </w:t>
      </w:r>
      <w:r w:rsidR="003D1A62">
        <w:t>map or</w:t>
      </w:r>
      <w:r w:rsidR="000F3A65">
        <w:t xml:space="preserve"> ask them to call out words for you to add onto the whiteboard.</w:t>
      </w:r>
    </w:p>
    <w:p w14:paraId="6D028CFE" w14:textId="630B5842" w:rsidR="000F3A65" w:rsidRDefault="000F3A65" w:rsidP="00B326E4">
      <w:pPr>
        <w:pStyle w:val="ListParagraph"/>
        <w:numPr>
          <w:ilvl w:val="0"/>
          <w:numId w:val="4"/>
        </w:numPr>
      </w:pPr>
      <w:r>
        <w:t>Is it easy or difficult to define the idea of a “soul”?</w:t>
      </w:r>
    </w:p>
    <w:p w14:paraId="25BA6C7E" w14:textId="53B93671" w:rsidR="00684CE6" w:rsidRDefault="00684CE6" w:rsidP="00B326E4">
      <w:pPr>
        <w:pStyle w:val="ListParagraph"/>
        <w:numPr>
          <w:ilvl w:val="0"/>
          <w:numId w:val="4"/>
        </w:numPr>
      </w:pPr>
      <w:r>
        <w:lastRenderedPageBreak/>
        <w:t>What about “soulful”?</w:t>
      </w:r>
    </w:p>
    <w:p w14:paraId="16DAAA0C" w14:textId="646911ED" w:rsidR="000F3A65" w:rsidRDefault="000F3A65" w:rsidP="00B326E4">
      <w:pPr>
        <w:pStyle w:val="ListParagraph"/>
        <w:numPr>
          <w:ilvl w:val="0"/>
          <w:numId w:val="4"/>
        </w:numPr>
      </w:pPr>
      <w:r>
        <w:t>What does “soul” mean when placed in front of other words – e.g. “soul food”, “soul music”</w:t>
      </w:r>
      <w:r w:rsidR="008F7614">
        <w:t>, “soul sister”</w:t>
      </w:r>
      <w:r>
        <w:t>?</w:t>
      </w:r>
      <w:r w:rsidR="00561781">
        <w:br/>
      </w:r>
    </w:p>
    <w:p w14:paraId="213CDCA4" w14:textId="4499E9A2" w:rsidR="003D1A62" w:rsidRDefault="003D1A62" w:rsidP="003D1A62">
      <w:r>
        <w:t xml:space="preserve">Based upon these words, now show them the cover of </w:t>
      </w:r>
      <w:r>
        <w:rPr>
          <w:i/>
          <w:iCs/>
        </w:rPr>
        <w:t>Northern Soul</w:t>
      </w:r>
      <w:r>
        <w:t>.</w:t>
      </w:r>
    </w:p>
    <w:p w14:paraId="510FB427" w14:textId="34B358F2" w:rsidR="003D1A62" w:rsidRDefault="003D1A62" w:rsidP="00B326E4">
      <w:pPr>
        <w:pStyle w:val="ListParagraph"/>
        <w:numPr>
          <w:ilvl w:val="0"/>
          <w:numId w:val="5"/>
        </w:numPr>
      </w:pPr>
      <w:r>
        <w:t>What do they think this book will be about?</w:t>
      </w:r>
    </w:p>
    <w:p w14:paraId="3584F0E4" w14:textId="408158CE" w:rsidR="003D1A62" w:rsidRDefault="003D1A62" w:rsidP="00B326E4">
      <w:pPr>
        <w:pStyle w:val="ListParagraph"/>
        <w:numPr>
          <w:ilvl w:val="0"/>
          <w:numId w:val="5"/>
        </w:numPr>
      </w:pPr>
      <w:r>
        <w:t>What clues can they find on the cover? E.g. the artwork, colours, pull quote, taglines.</w:t>
      </w:r>
    </w:p>
    <w:p w14:paraId="58E13720" w14:textId="0BEBAEF4" w:rsidR="003D1A62" w:rsidRDefault="003D1A62" w:rsidP="00B326E4">
      <w:pPr>
        <w:pStyle w:val="ListParagraph"/>
        <w:numPr>
          <w:ilvl w:val="0"/>
          <w:numId w:val="5"/>
        </w:numPr>
      </w:pPr>
      <w:r>
        <w:t>Does anyone know what “northern soul” means?</w:t>
      </w:r>
    </w:p>
    <w:p w14:paraId="739061C2" w14:textId="77777777" w:rsidR="001039CD" w:rsidRDefault="001039CD" w:rsidP="00F66A9C"/>
    <w:p w14:paraId="6A0C23DA" w14:textId="453F6567" w:rsidR="001039CD" w:rsidRDefault="002935F7" w:rsidP="002935F7">
      <w:pPr>
        <w:pStyle w:val="Heading4"/>
      </w:pPr>
      <w:r w:rsidRPr="000B0124">
        <w:t xml:space="preserve">Activity 2: </w:t>
      </w:r>
      <w:r w:rsidR="0063229D" w:rsidRPr="000B0124">
        <w:t xml:space="preserve">Judge a character by their shoes </w:t>
      </w:r>
      <w:r w:rsidR="00E310E2" w:rsidRPr="000B0124">
        <w:t>(up to page 13)</w:t>
      </w:r>
    </w:p>
    <w:p w14:paraId="71B6D273" w14:textId="74293B66" w:rsidR="00F72FE4" w:rsidRDefault="00A61102" w:rsidP="000011DB">
      <w:r>
        <w:rPr>
          <w:color w:val="44546A" w:themeColor="text2"/>
        </w:rPr>
        <w:t xml:space="preserve">LIT 3-20a/4-20a, </w:t>
      </w:r>
      <w:r w:rsidR="000B4D3D">
        <w:rPr>
          <w:color w:val="44546A" w:themeColor="text2"/>
        </w:rPr>
        <w:t xml:space="preserve">LIT 3-23a/4-23a, </w:t>
      </w:r>
      <w:r w:rsidR="009757BE">
        <w:rPr>
          <w:color w:val="44546A" w:themeColor="text2"/>
        </w:rPr>
        <w:t>LIT 3-26a/4-26a</w:t>
      </w:r>
      <w:r w:rsidR="00B3322A">
        <w:rPr>
          <w:color w:val="44546A" w:themeColor="text2"/>
        </w:rPr>
        <w:t xml:space="preserve">, </w:t>
      </w:r>
      <w:r w:rsidR="00B3322A" w:rsidRPr="00B3322A">
        <w:rPr>
          <w:color w:val="44546A" w:themeColor="text2"/>
        </w:rPr>
        <w:t>ENG 3-27a/4-27a</w:t>
      </w:r>
      <w:r w:rsidR="00F21307">
        <w:rPr>
          <w:color w:val="44546A" w:themeColor="text2"/>
        </w:rPr>
        <w:t xml:space="preserve">, </w:t>
      </w:r>
      <w:r w:rsidR="00ED5B43">
        <w:rPr>
          <w:color w:val="44546A" w:themeColor="text2"/>
        </w:rPr>
        <w:br/>
      </w:r>
      <w:r w:rsidR="00F21307">
        <w:rPr>
          <w:color w:val="44546A" w:themeColor="text2"/>
        </w:rPr>
        <w:t>ENG 3-31a/4-31a</w:t>
      </w:r>
      <w:r w:rsidR="00424D77">
        <w:br/>
        <w:t>Read up to page 13 (to the end of chapter two).</w:t>
      </w:r>
      <w:r w:rsidR="0063229D">
        <w:t xml:space="preserve"> Focus on the section where Marv describes his dad. </w:t>
      </w:r>
      <w:r w:rsidR="00332960">
        <w:t>One of the most embarrassing things that Marv’s dad does is</w:t>
      </w:r>
      <w:r w:rsidR="00A33E19">
        <w:t xml:space="preserve"> </w:t>
      </w:r>
      <w:r w:rsidR="00332960">
        <w:t xml:space="preserve">wear </w:t>
      </w:r>
      <w:r w:rsidR="00ED5B43">
        <w:t>C</w:t>
      </w:r>
      <w:r w:rsidR="00332960">
        <w:t>rocs!</w:t>
      </w:r>
      <w:r w:rsidR="00332960">
        <w:br/>
      </w:r>
      <w:r w:rsidR="00332960">
        <w:br/>
      </w:r>
      <w:r w:rsidR="00BF6880">
        <w:t xml:space="preserve">Ask pupils to use the </w:t>
      </w:r>
      <w:hyperlink w:anchor="_Printable_activity_sheet_2" w:history="1">
        <w:r w:rsidR="00561781">
          <w:rPr>
            <w:rStyle w:val="Hyperlink"/>
          </w:rPr>
          <w:t>P</w:t>
        </w:r>
        <w:r w:rsidR="00BF6880" w:rsidRPr="00D75CDD">
          <w:rPr>
            <w:rStyle w:val="Hyperlink"/>
          </w:rPr>
          <w:t>rintable ac</w:t>
        </w:r>
        <w:r w:rsidR="00BF6880" w:rsidRPr="00BD568E">
          <w:rPr>
            <w:rStyle w:val="Hyperlink"/>
          </w:rPr>
          <w:t xml:space="preserve">tivity sheet </w:t>
        </w:r>
        <w:r w:rsidR="00BD568E" w:rsidRPr="00BD568E">
          <w:rPr>
            <w:rStyle w:val="Hyperlink"/>
          </w:rPr>
          <w:t>1</w:t>
        </w:r>
      </w:hyperlink>
      <w:r w:rsidR="00BF6880">
        <w:t xml:space="preserve"> to choose a pair of shoes.</w:t>
      </w:r>
      <w:r w:rsidR="00ED5B43">
        <w:t xml:space="preserve"> </w:t>
      </w:r>
      <w:r w:rsidR="00ED5B43" w:rsidRPr="00ED5B43">
        <w:t xml:space="preserve">Ask them to write down all their assumptions about who they think would wear those shoes, encourage them to discuss their ideas with a partner. </w:t>
      </w:r>
      <w:r w:rsidR="00ED5B43">
        <w:br/>
      </w:r>
      <w:r w:rsidR="00ED5B43">
        <w:br/>
      </w:r>
      <w:r w:rsidR="00ED5B43" w:rsidRPr="00ED5B43">
        <w:t xml:space="preserve">Then ask them to develop a piece of writing about a character who wears these shoes, either challenging or leaning </w:t>
      </w:r>
      <w:r w:rsidR="000750FF" w:rsidRPr="00ED5B43">
        <w:t>into</w:t>
      </w:r>
      <w:r w:rsidR="00ED5B43" w:rsidRPr="00ED5B43">
        <w:t xml:space="preserve"> the assumptions they made. Use the prompts on the </w:t>
      </w:r>
      <w:hyperlink w:anchor="_Printable_activity_sheet_1" w:history="1">
        <w:r w:rsidR="00BF240E">
          <w:rPr>
            <w:rStyle w:val="Hyperlink"/>
          </w:rPr>
          <w:t>P</w:t>
        </w:r>
        <w:r w:rsidR="00ED5B43" w:rsidRPr="00BD568E">
          <w:rPr>
            <w:rStyle w:val="Hyperlink"/>
          </w:rPr>
          <w:t xml:space="preserve">rintable activity sheet </w:t>
        </w:r>
        <w:r w:rsidR="00BD568E" w:rsidRPr="00BD568E">
          <w:rPr>
            <w:rStyle w:val="Hyperlink"/>
          </w:rPr>
          <w:t>2</w:t>
        </w:r>
      </w:hyperlink>
      <w:r w:rsidR="00ED5B43" w:rsidRPr="00ED5B43">
        <w:t xml:space="preserve"> to help scaffold thinking</w:t>
      </w:r>
      <w:r w:rsidR="00ED5B43">
        <w:t>.</w:t>
      </w:r>
      <w:r w:rsidR="000B0124">
        <w:br/>
      </w:r>
      <w:r w:rsidR="00ED5B43">
        <w:br/>
      </w:r>
      <w:r w:rsidR="000011DB">
        <w:t xml:space="preserve">You can find more creative writing </w:t>
      </w:r>
      <w:r w:rsidR="00FA3325">
        <w:t xml:space="preserve">activities like this </w:t>
      </w:r>
      <w:hyperlink r:id="rId27" w:history="1">
        <w:r w:rsidR="00FA3325" w:rsidRPr="00FA3325">
          <w:rPr>
            <w:rStyle w:val="Hyperlink"/>
          </w:rPr>
          <w:t xml:space="preserve">on </w:t>
        </w:r>
        <w:r w:rsidR="00634304">
          <w:rPr>
            <w:rStyle w:val="Hyperlink"/>
          </w:rPr>
          <w:t xml:space="preserve">the Creative writing section of </w:t>
        </w:r>
        <w:r w:rsidR="00FA3325" w:rsidRPr="00FA3325">
          <w:rPr>
            <w:rStyle w:val="Hyperlink"/>
          </w:rPr>
          <w:t>our website</w:t>
        </w:r>
      </w:hyperlink>
      <w:r w:rsidR="00FA3325">
        <w:t>.</w:t>
      </w:r>
      <w:r w:rsidR="004E56DD">
        <w:br/>
      </w:r>
    </w:p>
    <w:p w14:paraId="69F7C891" w14:textId="2176E348" w:rsidR="00F72FE4" w:rsidRPr="003E7650" w:rsidRDefault="00F72FE4" w:rsidP="00F72FE4">
      <w:pPr>
        <w:pStyle w:val="Heading5"/>
        <w:rPr>
          <w:color w:val="0070C0"/>
        </w:rPr>
      </w:pPr>
      <w:r w:rsidRPr="003E7650">
        <w:rPr>
          <w:color w:val="0070C0"/>
        </w:rPr>
        <w:t>Discussion questions</w:t>
      </w:r>
      <w:r w:rsidR="003E7650">
        <w:rPr>
          <w:color w:val="0070C0"/>
        </w:rPr>
        <w:t xml:space="preserve"> (up to page 18)</w:t>
      </w:r>
    </w:p>
    <w:p w14:paraId="6FD9742C" w14:textId="68A58022" w:rsidR="00907EFB" w:rsidRDefault="00907EFB" w:rsidP="00B326E4">
      <w:pPr>
        <w:pStyle w:val="ListParagraph"/>
        <w:numPr>
          <w:ilvl w:val="0"/>
          <w:numId w:val="12"/>
        </w:numPr>
      </w:pPr>
      <w:r>
        <w:t>What is your first impression of Marv?</w:t>
      </w:r>
    </w:p>
    <w:p w14:paraId="52AADCF3" w14:textId="2F306D2F" w:rsidR="00F72FE4" w:rsidRDefault="00F72FE4" w:rsidP="00B326E4">
      <w:pPr>
        <w:pStyle w:val="ListParagraph"/>
        <w:numPr>
          <w:ilvl w:val="0"/>
          <w:numId w:val="12"/>
        </w:numPr>
      </w:pPr>
      <w:r>
        <w:t>Why do you think Marv and his dad have drifted apart?</w:t>
      </w:r>
    </w:p>
    <w:p w14:paraId="610EEF59" w14:textId="4AA1EFEC" w:rsidR="003C0978" w:rsidRPr="00871DF2" w:rsidRDefault="003C0978" w:rsidP="00B326E4">
      <w:pPr>
        <w:pStyle w:val="ListParagraph"/>
        <w:numPr>
          <w:ilvl w:val="0"/>
          <w:numId w:val="12"/>
        </w:numPr>
      </w:pPr>
      <w:r>
        <w:lastRenderedPageBreak/>
        <w:t>Do you agree with Marv that things would be different if his mum still lived with him and his dad?</w:t>
      </w:r>
    </w:p>
    <w:p w14:paraId="3F5B7238" w14:textId="77777777" w:rsidR="007C43EF" w:rsidRDefault="007C43EF" w:rsidP="000011DB"/>
    <w:p w14:paraId="05EB87E9" w14:textId="4A96B364" w:rsidR="00F66A9C" w:rsidRDefault="00F66A9C" w:rsidP="00F66A9C">
      <w:pPr>
        <w:pStyle w:val="Heading4"/>
      </w:pPr>
      <w:r>
        <w:t xml:space="preserve">Activity </w:t>
      </w:r>
      <w:r w:rsidR="001039CD">
        <w:t>3</w:t>
      </w:r>
      <w:r>
        <w:t xml:space="preserve">: Become a music journalist (up to page </w:t>
      </w:r>
      <w:r w:rsidR="001039CD">
        <w:t>20</w:t>
      </w:r>
      <w:r>
        <w:t>)</w:t>
      </w:r>
    </w:p>
    <w:p w14:paraId="058B1F3E" w14:textId="7E363105" w:rsidR="00C9518A" w:rsidRDefault="00B3322A" w:rsidP="00F66A9C">
      <w:r>
        <w:rPr>
          <w:color w:val="44546A" w:themeColor="text2"/>
        </w:rPr>
        <w:t xml:space="preserve">LIT 3-20a/4-20a, </w:t>
      </w:r>
      <w:r w:rsidR="006211CC">
        <w:rPr>
          <w:color w:val="44546A" w:themeColor="text2"/>
        </w:rPr>
        <w:t xml:space="preserve">LIT 3-24a/4-24a, </w:t>
      </w:r>
      <w:r>
        <w:rPr>
          <w:color w:val="44546A" w:themeColor="text2"/>
        </w:rPr>
        <w:t xml:space="preserve">LIT 3-25a/4-25a, LIT 3-26a/4-26a, </w:t>
      </w:r>
      <w:r w:rsidR="006211CC">
        <w:rPr>
          <w:color w:val="44546A" w:themeColor="text2"/>
        </w:rPr>
        <w:br/>
      </w:r>
      <w:r w:rsidRPr="00B3322A">
        <w:rPr>
          <w:color w:val="44546A" w:themeColor="text2"/>
        </w:rPr>
        <w:t>ENG 3-27a/4-27a</w:t>
      </w:r>
      <w:r w:rsidR="00CD0BCB">
        <w:rPr>
          <w:color w:val="44546A" w:themeColor="text2"/>
        </w:rPr>
        <w:t xml:space="preserve">, LIT 3-28a/4-28a, LIT 3-29a/4-29a, </w:t>
      </w:r>
      <w:r w:rsidR="00F66A9C">
        <w:br/>
        <w:t xml:space="preserve">Read up to page </w:t>
      </w:r>
      <w:r w:rsidR="001039CD">
        <w:t>20 (to the end of chapter four)</w:t>
      </w:r>
      <w:r w:rsidR="00F66A9C">
        <w:t xml:space="preserve">. </w:t>
      </w:r>
      <w:r w:rsidR="00E65B3B">
        <w:t xml:space="preserve">Ask the class to </w:t>
      </w:r>
      <w:r w:rsidR="00C9518A">
        <w:t xml:space="preserve">focus on page 18 and 19. </w:t>
      </w:r>
    </w:p>
    <w:p w14:paraId="625BF865" w14:textId="77777777" w:rsidR="00C9518A" w:rsidRDefault="00C9518A" w:rsidP="00B326E4">
      <w:pPr>
        <w:pStyle w:val="ListParagraph"/>
        <w:numPr>
          <w:ilvl w:val="0"/>
          <w:numId w:val="7"/>
        </w:numPr>
      </w:pPr>
      <w:r>
        <w:t>How does Marv describe listening to Otis Redding’s music?</w:t>
      </w:r>
    </w:p>
    <w:p w14:paraId="390C7BE4" w14:textId="77ADD1F1" w:rsidR="00F66A9C" w:rsidRDefault="00E65B3B" w:rsidP="00B326E4">
      <w:pPr>
        <w:pStyle w:val="ListParagraph"/>
        <w:numPr>
          <w:ilvl w:val="0"/>
          <w:numId w:val="7"/>
        </w:numPr>
      </w:pPr>
      <w:r>
        <w:t xml:space="preserve">What adjectives does he use? </w:t>
      </w:r>
    </w:p>
    <w:p w14:paraId="78C438B1" w14:textId="61D4C27A" w:rsidR="005E356A" w:rsidRDefault="005E356A" w:rsidP="00B326E4">
      <w:pPr>
        <w:pStyle w:val="ListParagraph"/>
        <w:numPr>
          <w:ilvl w:val="0"/>
          <w:numId w:val="7"/>
        </w:numPr>
      </w:pPr>
      <w:r>
        <w:t>What kind of metaphors does he use?</w:t>
      </w:r>
    </w:p>
    <w:p w14:paraId="39F331AF" w14:textId="01BC0F84" w:rsidR="005E356A" w:rsidRDefault="005E356A" w:rsidP="00B326E4">
      <w:pPr>
        <w:pStyle w:val="ListParagraph"/>
        <w:numPr>
          <w:ilvl w:val="0"/>
          <w:numId w:val="7"/>
        </w:numPr>
      </w:pPr>
      <w:r>
        <w:t>Do you notice any other literary techniques?</w:t>
      </w:r>
    </w:p>
    <w:p w14:paraId="2BA1F240" w14:textId="77777777" w:rsidR="005E356A" w:rsidRDefault="005E356A" w:rsidP="005E356A"/>
    <w:p w14:paraId="724B4EBB" w14:textId="15D44E69" w:rsidR="005E356A" w:rsidRDefault="00FF204B" w:rsidP="0028061F">
      <w:r>
        <w:t xml:space="preserve">Now ask the pupils to find a piece of music journalism. They could pick from the list below, or search for reviews of an artist or album they like. </w:t>
      </w:r>
      <w:r w:rsidR="0028061F">
        <w:t xml:space="preserve">Ask them to do a close reading of the piece of music journalism. </w:t>
      </w:r>
      <w:r w:rsidR="0090758B">
        <w:br/>
      </w:r>
      <w:r w:rsidR="0090758B">
        <w:br/>
      </w:r>
      <w:r w:rsidR="0028061F">
        <w:t>One option is to give them different coloured pens they can use to highlight different elements of the writing, for example:</w:t>
      </w:r>
    </w:p>
    <w:p w14:paraId="379F05B2" w14:textId="304B321D" w:rsidR="0028061F" w:rsidRDefault="0028061F" w:rsidP="0028061F">
      <w:pPr>
        <w:pStyle w:val="ListParagraph"/>
      </w:pPr>
      <w:r>
        <w:t xml:space="preserve">Literary techniques – e.g. metaphor, simile, onomatopoeia </w:t>
      </w:r>
    </w:p>
    <w:p w14:paraId="729ACC5D" w14:textId="3DC0262F" w:rsidR="0028061F" w:rsidRDefault="00C76CD6" w:rsidP="00B326E4">
      <w:pPr>
        <w:pStyle w:val="ListParagraph"/>
        <w:numPr>
          <w:ilvl w:val="0"/>
          <w:numId w:val="7"/>
        </w:numPr>
      </w:pPr>
      <w:r>
        <w:t>Personal writing – the writer talking about their own reactions or feelings</w:t>
      </w:r>
    </w:p>
    <w:p w14:paraId="13ACB508" w14:textId="338449DC" w:rsidR="00C76CD6" w:rsidRDefault="007230F5" w:rsidP="00B326E4">
      <w:pPr>
        <w:pStyle w:val="ListParagraph"/>
        <w:numPr>
          <w:ilvl w:val="0"/>
          <w:numId w:val="7"/>
        </w:numPr>
      </w:pPr>
      <w:r>
        <w:t>Critique of lyrics</w:t>
      </w:r>
      <w:r w:rsidR="008D7DA4">
        <w:t xml:space="preserve"> – do they quote a lyric </w:t>
      </w:r>
      <w:r w:rsidR="00DE71C5">
        <w:t>and praise or criticise it?</w:t>
      </w:r>
    </w:p>
    <w:p w14:paraId="6D5F57C3" w14:textId="05555413" w:rsidR="007230F5" w:rsidRDefault="007230F5" w:rsidP="00B326E4">
      <w:pPr>
        <w:pStyle w:val="ListParagraph"/>
        <w:numPr>
          <w:ilvl w:val="0"/>
          <w:numId w:val="7"/>
        </w:numPr>
      </w:pPr>
      <w:r>
        <w:t>Critique of musical sound or techniques</w:t>
      </w:r>
      <w:r w:rsidR="00DE71C5">
        <w:t xml:space="preserve"> – how do they describe how the music sounds?</w:t>
      </w:r>
    </w:p>
    <w:p w14:paraId="5B1AE1CD" w14:textId="0A87F157" w:rsidR="00E52118" w:rsidRDefault="00E52118" w:rsidP="00B326E4">
      <w:pPr>
        <w:pStyle w:val="ListParagraph"/>
        <w:numPr>
          <w:ilvl w:val="0"/>
          <w:numId w:val="7"/>
        </w:numPr>
      </w:pPr>
      <w:r>
        <w:t>Comparisons – where do they place this album or artist in comparison to other artists or genres?</w:t>
      </w:r>
    </w:p>
    <w:p w14:paraId="6FD288A7" w14:textId="77777777" w:rsidR="00325D77" w:rsidRDefault="00325D77" w:rsidP="00325D77"/>
    <w:p w14:paraId="1670B46D" w14:textId="77777777" w:rsidR="00583ADD" w:rsidRDefault="00583ADD" w:rsidP="00325D77"/>
    <w:p w14:paraId="65A928AC" w14:textId="77777777" w:rsidR="00583ADD" w:rsidRDefault="00583ADD" w:rsidP="00325D77"/>
    <w:p w14:paraId="540FE74B" w14:textId="1AA1C29C" w:rsidR="00FF204B" w:rsidRDefault="00FF204B" w:rsidP="00FF204B">
      <w:pPr>
        <w:pStyle w:val="Heading5"/>
      </w:pPr>
      <w:r>
        <w:lastRenderedPageBreak/>
        <w:t>Music journalism examples</w:t>
      </w:r>
    </w:p>
    <w:p w14:paraId="657258B3" w14:textId="470A0D93" w:rsidR="00FF204B" w:rsidRDefault="00F573EC" w:rsidP="00B326E4">
      <w:pPr>
        <w:pStyle w:val="ListParagraph"/>
        <w:numPr>
          <w:ilvl w:val="0"/>
          <w:numId w:val="8"/>
        </w:numPr>
      </w:pPr>
      <w:hyperlink r:id="rId28" w:history="1">
        <w:r w:rsidRPr="00F573EC">
          <w:rPr>
            <w:rStyle w:val="Hyperlink"/>
          </w:rPr>
          <w:t>“</w:t>
        </w:r>
        <w:r w:rsidR="008F245A" w:rsidRPr="00F573EC">
          <w:rPr>
            <w:rStyle w:val="Hyperlink"/>
          </w:rPr>
          <w:t xml:space="preserve">‘She really is everything!’: how </w:t>
        </w:r>
        <w:proofErr w:type="spellStart"/>
        <w:r w:rsidR="008F245A" w:rsidRPr="00F573EC">
          <w:rPr>
            <w:rStyle w:val="Hyperlink"/>
          </w:rPr>
          <w:t>Doechii</w:t>
        </w:r>
        <w:proofErr w:type="spellEnd"/>
        <w:r w:rsidR="008F245A" w:rsidRPr="00F573EC">
          <w:rPr>
            <w:rStyle w:val="Hyperlink"/>
          </w:rPr>
          <w:t xml:space="preserve"> became a rap icon – and bagged a Grammy</w:t>
        </w:r>
        <w:r w:rsidRPr="00F573EC">
          <w:rPr>
            <w:rStyle w:val="Hyperlink"/>
          </w:rPr>
          <w:t>”</w:t>
        </w:r>
      </w:hyperlink>
      <w:r w:rsidR="008F245A">
        <w:t xml:space="preserve">, </w:t>
      </w:r>
      <w:r w:rsidRPr="00F573EC">
        <w:t xml:space="preserve">Shaad D'Souza </w:t>
      </w:r>
      <w:r>
        <w:t xml:space="preserve">for </w:t>
      </w:r>
      <w:r w:rsidR="008F245A">
        <w:t>The Guardian (2025)</w:t>
      </w:r>
    </w:p>
    <w:p w14:paraId="56D91670" w14:textId="17C75E50" w:rsidR="00874C11" w:rsidRDefault="00874C11" w:rsidP="00B326E4">
      <w:pPr>
        <w:pStyle w:val="ListParagraph"/>
        <w:numPr>
          <w:ilvl w:val="0"/>
          <w:numId w:val="8"/>
        </w:numPr>
      </w:pPr>
      <w:hyperlink r:id="rId29" w:history="1">
        <w:r w:rsidRPr="002C6E8C">
          <w:rPr>
            <w:rStyle w:val="Hyperlink"/>
          </w:rPr>
          <w:t>“Review: Sam Fender - People Watching”</w:t>
        </w:r>
      </w:hyperlink>
      <w:r>
        <w:t xml:space="preserve">, </w:t>
      </w:r>
      <w:proofErr w:type="spellStart"/>
      <w:r w:rsidRPr="002C6E8C">
        <w:t>Switchthony</w:t>
      </w:r>
      <w:proofErr w:type="spellEnd"/>
      <w:r w:rsidRPr="002C6E8C">
        <w:t xml:space="preserve"> </w:t>
      </w:r>
      <w:proofErr w:type="spellStart"/>
      <w:r w:rsidRPr="002C6E8C">
        <w:t>Cardtano</w:t>
      </w:r>
      <w:proofErr w:type="spellEnd"/>
      <w:r>
        <w:t xml:space="preserve"> for The </w:t>
      </w:r>
      <w:proofErr w:type="spellStart"/>
      <w:r>
        <w:t>Needledrop</w:t>
      </w:r>
      <w:proofErr w:type="spellEnd"/>
      <w:r>
        <w:t xml:space="preserve"> (2025)</w:t>
      </w:r>
    </w:p>
    <w:p w14:paraId="109B8BFD" w14:textId="5D50764D" w:rsidR="004444DE" w:rsidRDefault="004444DE" w:rsidP="00B326E4">
      <w:pPr>
        <w:pStyle w:val="ListParagraph"/>
        <w:numPr>
          <w:ilvl w:val="0"/>
          <w:numId w:val="8"/>
        </w:numPr>
      </w:pPr>
      <w:hyperlink r:id="rId30" w:history="1">
        <w:r w:rsidRPr="004444DE">
          <w:rPr>
            <w:rStyle w:val="Hyperlink"/>
          </w:rPr>
          <w:t>“Addison Rae: Addison review – 2025’s most refreshing star revels in pop’s shallow pleasures”</w:t>
        </w:r>
      </w:hyperlink>
      <w:r>
        <w:t xml:space="preserve">, </w:t>
      </w:r>
      <w:r w:rsidRPr="00F573EC">
        <w:t xml:space="preserve">Shaad D'Souza </w:t>
      </w:r>
      <w:r>
        <w:t>for The Guardian (2025)</w:t>
      </w:r>
    </w:p>
    <w:p w14:paraId="0AECBF75" w14:textId="7877EB72" w:rsidR="00F573EC" w:rsidRDefault="008F6EFB" w:rsidP="00B326E4">
      <w:pPr>
        <w:pStyle w:val="ListParagraph"/>
        <w:numPr>
          <w:ilvl w:val="0"/>
          <w:numId w:val="8"/>
        </w:numPr>
      </w:pPr>
      <w:hyperlink r:id="rId31" w:history="1">
        <w:r w:rsidRPr="000A14FB">
          <w:rPr>
            <w:rStyle w:val="Hyperlink"/>
          </w:rPr>
          <w:t>“TikTok has changed music — and the industry is hustling to catch up”</w:t>
        </w:r>
      </w:hyperlink>
      <w:r>
        <w:t xml:space="preserve">, </w:t>
      </w:r>
      <w:r w:rsidR="001D2672" w:rsidRPr="001D2672">
        <w:t>Mia Venkat</w:t>
      </w:r>
      <w:r w:rsidR="001D2672">
        <w:t xml:space="preserve"> for NPR (2022)</w:t>
      </w:r>
    </w:p>
    <w:p w14:paraId="61A3C275" w14:textId="22BAD788" w:rsidR="00D823BD" w:rsidRDefault="00DF2D99" w:rsidP="00B326E4">
      <w:pPr>
        <w:pStyle w:val="ListParagraph"/>
        <w:numPr>
          <w:ilvl w:val="0"/>
          <w:numId w:val="8"/>
        </w:numPr>
      </w:pPr>
      <w:hyperlink r:id="rId32" w:history="1">
        <w:r w:rsidRPr="00DF2D99">
          <w:rPr>
            <w:rStyle w:val="Hyperlink"/>
          </w:rPr>
          <w:t>“</w:t>
        </w:r>
        <w:r w:rsidR="00D823BD" w:rsidRPr="00DF2D99">
          <w:rPr>
            <w:rStyle w:val="Hyperlink"/>
          </w:rPr>
          <w:t xml:space="preserve">‘She’s one of us!’ The dizzying rise of Hannah Laing, Scottish dental nurse turned superstar </w:t>
        </w:r>
        <w:proofErr w:type="spellStart"/>
        <w:r w:rsidR="00D823BD" w:rsidRPr="00DF2D99">
          <w:rPr>
            <w:rStyle w:val="Hyperlink"/>
          </w:rPr>
          <w:t>doof-doof</w:t>
        </w:r>
        <w:proofErr w:type="spellEnd"/>
        <w:r w:rsidR="00D823BD" w:rsidRPr="00DF2D99">
          <w:rPr>
            <w:rStyle w:val="Hyperlink"/>
          </w:rPr>
          <w:t xml:space="preserve"> DJ</w:t>
        </w:r>
        <w:r w:rsidRPr="00DF2D99">
          <w:rPr>
            <w:rStyle w:val="Hyperlink"/>
          </w:rPr>
          <w:t>”</w:t>
        </w:r>
      </w:hyperlink>
      <w:r w:rsidR="00D823BD">
        <w:t xml:space="preserve">, </w:t>
      </w:r>
      <w:r>
        <w:t xml:space="preserve">Claire </w:t>
      </w:r>
      <w:proofErr w:type="spellStart"/>
      <w:r>
        <w:t>Biddles</w:t>
      </w:r>
      <w:proofErr w:type="spellEnd"/>
      <w:r>
        <w:t xml:space="preserve"> for The Guardian (2025)</w:t>
      </w:r>
      <w:r w:rsidR="00681D85">
        <w:br/>
      </w:r>
    </w:p>
    <w:p w14:paraId="56BE4276" w14:textId="049900CB" w:rsidR="008F4EA3" w:rsidRDefault="00630799" w:rsidP="008F4EA3">
      <w:r>
        <w:t>Now ask your pupils to write their own piece of music journalism</w:t>
      </w:r>
      <w:r w:rsidR="00CB7E4B">
        <w:t>,</w:t>
      </w:r>
      <w:r w:rsidR="00D71965">
        <w:t xml:space="preserve"> using what they have learned from the close reading activity, as well as layout and presentation.</w:t>
      </w:r>
      <w:r>
        <w:t xml:space="preserve"> They could use one of the following concepts as a prompt:</w:t>
      </w:r>
      <w:r w:rsidR="00D71965">
        <w:br/>
      </w:r>
    </w:p>
    <w:p w14:paraId="63895C79" w14:textId="77777777" w:rsidR="008F4EA3" w:rsidRDefault="00630799" w:rsidP="00B326E4">
      <w:pPr>
        <w:pStyle w:val="ListParagraph"/>
        <w:numPr>
          <w:ilvl w:val="0"/>
          <w:numId w:val="9"/>
        </w:numPr>
      </w:pPr>
      <w:r>
        <w:t>Review just one song, going into depth on the lyrics</w:t>
      </w:r>
      <w:r w:rsidR="008F4EA3">
        <w:t xml:space="preserve"> and sound. </w:t>
      </w:r>
    </w:p>
    <w:p w14:paraId="530B5C42" w14:textId="77777777" w:rsidR="00175A11" w:rsidRDefault="008F4EA3" w:rsidP="00B326E4">
      <w:pPr>
        <w:pStyle w:val="ListParagraph"/>
        <w:numPr>
          <w:ilvl w:val="1"/>
          <w:numId w:val="9"/>
        </w:numPr>
      </w:pPr>
      <w:r>
        <w:t xml:space="preserve">Are the lyrics well written? </w:t>
      </w:r>
    </w:p>
    <w:p w14:paraId="4C059BBA" w14:textId="2F23BCC7" w:rsidR="008F4EA3" w:rsidRPr="003A5B86" w:rsidRDefault="00175A11" w:rsidP="00B326E4">
      <w:pPr>
        <w:pStyle w:val="ListParagraph"/>
        <w:numPr>
          <w:ilvl w:val="1"/>
          <w:numId w:val="9"/>
        </w:numPr>
        <w:rPr>
          <w:lang w:val="nb-NO"/>
        </w:rPr>
      </w:pPr>
      <w:r>
        <w:t xml:space="preserve">What literary techniques do they use? </w:t>
      </w:r>
      <w:r w:rsidRPr="003A5B86">
        <w:rPr>
          <w:lang w:val="nb-NO"/>
        </w:rPr>
        <w:t>(e.g. rhyme, metaphor, etc.)</w:t>
      </w:r>
    </w:p>
    <w:p w14:paraId="7F4CFDA1" w14:textId="7015F71D" w:rsidR="008F4EA3" w:rsidRDefault="008F4EA3" w:rsidP="00B326E4">
      <w:pPr>
        <w:pStyle w:val="ListParagraph"/>
        <w:numPr>
          <w:ilvl w:val="1"/>
          <w:numId w:val="9"/>
        </w:numPr>
      </w:pPr>
      <w:r>
        <w:t>Do you like the sound of it?</w:t>
      </w:r>
    </w:p>
    <w:p w14:paraId="194EBD6D" w14:textId="77777777" w:rsidR="008F4EA3" w:rsidRDefault="008F4EA3" w:rsidP="00B326E4">
      <w:pPr>
        <w:pStyle w:val="ListParagraph"/>
        <w:numPr>
          <w:ilvl w:val="1"/>
          <w:numId w:val="9"/>
        </w:numPr>
      </w:pPr>
      <w:r>
        <w:t xml:space="preserve">What other songs does this song remind you of? </w:t>
      </w:r>
    </w:p>
    <w:p w14:paraId="09068D63" w14:textId="070D0392" w:rsidR="00630799" w:rsidRDefault="008F4EA3" w:rsidP="00B326E4">
      <w:pPr>
        <w:pStyle w:val="ListParagraph"/>
        <w:numPr>
          <w:ilvl w:val="1"/>
          <w:numId w:val="9"/>
        </w:numPr>
      </w:pPr>
      <w:r>
        <w:t>How does listening to it make you feel? What genre or style do you think it is?</w:t>
      </w:r>
    </w:p>
    <w:p w14:paraId="287D6CB3" w14:textId="77777777" w:rsidR="008F4EA3" w:rsidRDefault="008F4EA3" w:rsidP="008F4EA3"/>
    <w:p w14:paraId="0B9DEE39" w14:textId="2AFDACF8" w:rsidR="008F4EA3" w:rsidRDefault="008F4EA3" w:rsidP="00B326E4">
      <w:pPr>
        <w:pStyle w:val="ListParagraph"/>
        <w:numPr>
          <w:ilvl w:val="0"/>
          <w:numId w:val="9"/>
        </w:numPr>
      </w:pPr>
      <w:r>
        <w:t>Interview someone about their favourite musician.</w:t>
      </w:r>
    </w:p>
    <w:p w14:paraId="3B872399" w14:textId="60B036D8" w:rsidR="008F4EA3" w:rsidRDefault="008F4EA3" w:rsidP="00B326E4">
      <w:pPr>
        <w:pStyle w:val="ListParagraph"/>
        <w:numPr>
          <w:ilvl w:val="1"/>
          <w:numId w:val="9"/>
        </w:numPr>
      </w:pPr>
      <w:r>
        <w:t>Who is their favourite musician?</w:t>
      </w:r>
    </w:p>
    <w:p w14:paraId="7FFF847C" w14:textId="029E8D63" w:rsidR="008F4EA3" w:rsidRDefault="008F4EA3" w:rsidP="00B326E4">
      <w:pPr>
        <w:pStyle w:val="ListParagraph"/>
        <w:numPr>
          <w:ilvl w:val="1"/>
          <w:numId w:val="9"/>
        </w:numPr>
      </w:pPr>
      <w:r>
        <w:t>When did they discover them?</w:t>
      </w:r>
    </w:p>
    <w:p w14:paraId="51652CD2" w14:textId="77777777" w:rsidR="00AB214F" w:rsidRDefault="008F4EA3" w:rsidP="00B326E4">
      <w:pPr>
        <w:pStyle w:val="ListParagraph"/>
        <w:numPr>
          <w:ilvl w:val="1"/>
          <w:numId w:val="9"/>
        </w:numPr>
      </w:pPr>
      <w:r>
        <w:t>What do they like about them?</w:t>
      </w:r>
    </w:p>
    <w:p w14:paraId="5B29ADCB" w14:textId="2D143374" w:rsidR="008F4EA3" w:rsidRDefault="00AB214F" w:rsidP="00B326E4">
      <w:pPr>
        <w:pStyle w:val="ListParagraph"/>
        <w:numPr>
          <w:ilvl w:val="1"/>
          <w:numId w:val="9"/>
        </w:numPr>
      </w:pPr>
      <w:r>
        <w:t>Have they ever seen them live?</w:t>
      </w:r>
      <w:r w:rsidR="00695B3C">
        <w:br/>
      </w:r>
    </w:p>
    <w:p w14:paraId="4315E69B" w14:textId="09997C3D" w:rsidR="00677354" w:rsidRDefault="00677354" w:rsidP="00B326E4">
      <w:pPr>
        <w:pStyle w:val="ListParagraph"/>
        <w:numPr>
          <w:ilvl w:val="0"/>
          <w:numId w:val="9"/>
        </w:numPr>
      </w:pPr>
      <w:r>
        <w:lastRenderedPageBreak/>
        <w:t>Listen to an album you have never listened to before and, without doing any research, write your honest opinion about it.</w:t>
      </w:r>
    </w:p>
    <w:p w14:paraId="26BD1302" w14:textId="77378B6B" w:rsidR="00891883" w:rsidRDefault="00891883" w:rsidP="00B326E4">
      <w:pPr>
        <w:pStyle w:val="ListParagraph"/>
        <w:numPr>
          <w:ilvl w:val="1"/>
          <w:numId w:val="9"/>
        </w:numPr>
      </w:pPr>
      <w:r>
        <w:t>How did you choose the album?</w:t>
      </w:r>
    </w:p>
    <w:p w14:paraId="100F3EBE" w14:textId="4A046C57" w:rsidR="00677354" w:rsidRDefault="00677354" w:rsidP="00B326E4">
      <w:pPr>
        <w:pStyle w:val="ListParagraph"/>
        <w:numPr>
          <w:ilvl w:val="1"/>
          <w:numId w:val="9"/>
        </w:numPr>
      </w:pPr>
      <w:r>
        <w:t>Did you like it or not?</w:t>
      </w:r>
      <w:r w:rsidR="00891883">
        <w:t xml:space="preserve"> Why?</w:t>
      </w:r>
    </w:p>
    <w:p w14:paraId="1E0A97EC" w14:textId="6F4DECC7" w:rsidR="00F4153E" w:rsidRDefault="00891883" w:rsidP="00B326E4">
      <w:pPr>
        <w:pStyle w:val="ListParagraph"/>
        <w:numPr>
          <w:ilvl w:val="1"/>
          <w:numId w:val="9"/>
        </w:numPr>
      </w:pPr>
      <w:r>
        <w:t>Did it remind you of any other album or artist you’ve listened to?</w:t>
      </w:r>
    </w:p>
    <w:p w14:paraId="3E897E83" w14:textId="77777777" w:rsidR="00A33E19" w:rsidRDefault="00A33E19" w:rsidP="00F4153E">
      <w:pPr>
        <w:pStyle w:val="Heading4"/>
      </w:pPr>
    </w:p>
    <w:p w14:paraId="45EA66E8" w14:textId="7D98BA73" w:rsidR="00695B3C" w:rsidRPr="00DF13E5" w:rsidRDefault="00DF13E5" w:rsidP="00DF13E5">
      <w:r>
        <w:t xml:space="preserve">If you’re interested in reading more about music, see our book list </w:t>
      </w:r>
      <w:hyperlink r:id="rId33" w:history="1">
        <w:r w:rsidRPr="00DF13E5">
          <w:rPr>
            <w:rStyle w:val="Hyperlink"/>
          </w:rPr>
          <w:t>on Books for your music classroom</w:t>
        </w:r>
      </w:hyperlink>
      <w:r>
        <w:t xml:space="preserve"> for our top picks.</w:t>
      </w:r>
      <w:r w:rsidR="00501CCB">
        <w:br/>
      </w:r>
    </w:p>
    <w:p w14:paraId="0C9A4BC1" w14:textId="12809F7C" w:rsidR="00F4153E" w:rsidRDefault="00F4153E" w:rsidP="00F4153E">
      <w:pPr>
        <w:pStyle w:val="Heading4"/>
      </w:pPr>
      <w:bookmarkStart w:id="18" w:name="_Activity_4:_Magical"/>
      <w:bookmarkEnd w:id="18"/>
      <w:r>
        <w:t xml:space="preserve">Activity 4: Magical realism (up to page </w:t>
      </w:r>
      <w:r w:rsidR="00BE2260">
        <w:t>4</w:t>
      </w:r>
      <w:r w:rsidR="00EB23DE">
        <w:t>1</w:t>
      </w:r>
      <w:r>
        <w:t>)</w:t>
      </w:r>
    </w:p>
    <w:p w14:paraId="45BB19B5" w14:textId="5F3561B9" w:rsidR="00182784" w:rsidRDefault="0050717C" w:rsidP="00AE4C54">
      <w:r w:rsidRPr="00F01AED">
        <w:rPr>
          <w:color w:val="44546A" w:themeColor="text2"/>
        </w:rPr>
        <w:t>LIT 3-02a/4-02a,</w:t>
      </w:r>
      <w:r w:rsidR="00F01AED" w:rsidRPr="00F01AED">
        <w:rPr>
          <w:color w:val="44546A" w:themeColor="text2"/>
        </w:rPr>
        <w:t xml:space="preserve"> LIT 3-04a/</w:t>
      </w:r>
      <w:r w:rsidR="00F01AED">
        <w:rPr>
          <w:color w:val="44546A" w:themeColor="text2"/>
        </w:rPr>
        <w:t>4</w:t>
      </w:r>
      <w:r w:rsidR="00F01AED" w:rsidRPr="00F01AED">
        <w:rPr>
          <w:color w:val="44546A" w:themeColor="text2"/>
        </w:rPr>
        <w:t>-0</w:t>
      </w:r>
      <w:r w:rsidR="00F01AED">
        <w:rPr>
          <w:color w:val="44546A" w:themeColor="text2"/>
        </w:rPr>
        <w:t>4</w:t>
      </w:r>
      <w:r w:rsidR="00F01AED" w:rsidRPr="00F01AED">
        <w:rPr>
          <w:color w:val="44546A" w:themeColor="text2"/>
        </w:rPr>
        <w:t>a</w:t>
      </w:r>
      <w:r w:rsidR="00EB4DA1">
        <w:rPr>
          <w:color w:val="44546A" w:themeColor="text2"/>
        </w:rPr>
        <w:t xml:space="preserve">, LIT 3-06a/4-06a, LIT 3-09a/4-09a, </w:t>
      </w:r>
      <w:r w:rsidR="00512F33">
        <w:rPr>
          <w:color w:val="44546A" w:themeColor="text2"/>
        </w:rPr>
        <w:br/>
        <w:t>LIT 3-16a/4-16a, ENG 3-17a/4-17a, ENG 3-19a/4-19a</w:t>
      </w:r>
      <w:r w:rsidR="00F4153E">
        <w:br/>
        <w:t xml:space="preserve">Read up to </w:t>
      </w:r>
      <w:r w:rsidR="00424D77">
        <w:t xml:space="preserve">page 41 (to </w:t>
      </w:r>
      <w:r w:rsidR="00F4153E">
        <w:t xml:space="preserve">the end of chapter </w:t>
      </w:r>
      <w:r w:rsidR="00BE2260">
        <w:t>6</w:t>
      </w:r>
      <w:r w:rsidR="00424D77">
        <w:t>)</w:t>
      </w:r>
      <w:r w:rsidR="00A715A3">
        <w:t xml:space="preserve">. </w:t>
      </w:r>
      <w:r w:rsidR="0074303B">
        <w:t xml:space="preserve">Put pupils into two groups. Group 1 </w:t>
      </w:r>
      <w:proofErr w:type="gramStart"/>
      <w:r w:rsidR="0074303B">
        <w:t>has to</w:t>
      </w:r>
      <w:proofErr w:type="gramEnd"/>
      <w:r w:rsidR="0074303B">
        <w:t xml:space="preserve"> find evidence that Otis Redding might be</w:t>
      </w:r>
      <w:r w:rsidR="0074303B" w:rsidRPr="00467843">
        <w:t xml:space="preserve"> real</w:t>
      </w:r>
      <w:r w:rsidR="0074303B">
        <w:t xml:space="preserve">, and Group 2 </w:t>
      </w:r>
      <w:proofErr w:type="gramStart"/>
      <w:r w:rsidR="0074303B">
        <w:t>has to</w:t>
      </w:r>
      <w:proofErr w:type="gramEnd"/>
      <w:r w:rsidR="0074303B">
        <w:t xml:space="preserve"> find evidence that Otis is a figment of Marv’s imagination. </w:t>
      </w:r>
    </w:p>
    <w:p w14:paraId="01FC68D4" w14:textId="331351AE" w:rsidR="003474AB" w:rsidRDefault="003474AB" w:rsidP="00B326E4">
      <w:pPr>
        <w:pStyle w:val="ListParagraph"/>
        <w:numPr>
          <w:ilvl w:val="0"/>
          <w:numId w:val="10"/>
        </w:numPr>
      </w:pPr>
      <w:r>
        <w:t>Is Otis a traditional ghost? Why not?</w:t>
      </w:r>
    </w:p>
    <w:p w14:paraId="63EEBC67" w14:textId="5535DA14" w:rsidR="00104C65" w:rsidRPr="00163F10" w:rsidRDefault="00163F10" w:rsidP="00B326E4">
      <w:pPr>
        <w:pStyle w:val="ListParagraph"/>
        <w:numPr>
          <w:ilvl w:val="0"/>
          <w:numId w:val="10"/>
        </w:numPr>
      </w:pPr>
      <w:r w:rsidRPr="00163F10">
        <w:t xml:space="preserve">Marv’s Otis Redding is very different to the historical Otis Redding. For example, </w:t>
      </w:r>
      <w:r w:rsidR="00104C65" w:rsidRPr="00163F10">
        <w:t>Otis Redding was from America, but this Otis Redding is northern English. Why might that be?</w:t>
      </w:r>
    </w:p>
    <w:p w14:paraId="2EC4F230" w14:textId="1EBE34CD" w:rsidR="00182784" w:rsidRDefault="00182784" w:rsidP="00B326E4">
      <w:pPr>
        <w:pStyle w:val="ListParagraph"/>
        <w:numPr>
          <w:ilvl w:val="0"/>
          <w:numId w:val="10"/>
        </w:numPr>
      </w:pPr>
      <w:r>
        <w:t>Do they think there’s a correct answer?</w:t>
      </w:r>
    </w:p>
    <w:p w14:paraId="12D16DD0" w14:textId="3DBA16E8" w:rsidR="00891883" w:rsidRDefault="00B32E65" w:rsidP="00891883">
      <w:r>
        <w:br/>
      </w:r>
      <w:r w:rsidR="009B260F">
        <w:t xml:space="preserve">Now </w:t>
      </w:r>
      <w:r w:rsidR="009B260F" w:rsidRPr="004B0158">
        <w:t xml:space="preserve">use </w:t>
      </w:r>
      <w:hyperlink r:id="rId34" w:history="1">
        <w:r w:rsidR="009B260F" w:rsidRPr="004B0158">
          <w:rPr>
            <w:rStyle w:val="Hyperlink"/>
          </w:rPr>
          <w:t xml:space="preserve">our downloadable PowerPoint on </w:t>
        </w:r>
        <w:r w:rsidR="00182784" w:rsidRPr="004B0158">
          <w:rPr>
            <w:rStyle w:val="Hyperlink"/>
            <w:i/>
            <w:iCs/>
          </w:rPr>
          <w:t xml:space="preserve">Northern Soul </w:t>
        </w:r>
        <w:r w:rsidR="00182784" w:rsidRPr="004B0158">
          <w:rPr>
            <w:rStyle w:val="Hyperlink"/>
          </w:rPr>
          <w:t>and magical realism</w:t>
        </w:r>
      </w:hyperlink>
      <w:r w:rsidR="00182784" w:rsidRPr="004B0158">
        <w:t>. The</w:t>
      </w:r>
      <w:r w:rsidR="00182784">
        <w:t xml:space="preserve"> PowerPoint introduces the concept of magical realism, offers some examples and asks pupils to think about whether </w:t>
      </w:r>
      <w:r w:rsidR="00182784">
        <w:rPr>
          <w:i/>
          <w:iCs/>
        </w:rPr>
        <w:t xml:space="preserve">Northern Soul </w:t>
      </w:r>
      <w:r w:rsidR="00182784">
        <w:t xml:space="preserve">is an example of magical realism and how the author might be using magical realism to explore </w:t>
      </w:r>
      <w:r w:rsidR="00041F43">
        <w:t>ideas of first love, coming of age and masculinity.</w:t>
      </w:r>
      <w:r w:rsidR="00041F43">
        <w:br/>
      </w:r>
      <w:r w:rsidR="00041F43">
        <w:br/>
        <w:t>Throughout the PowerPoint there are regular opportunities for discussion. Please feel free to edit or adapt it to suit your pupils.</w:t>
      </w:r>
    </w:p>
    <w:p w14:paraId="7814AF3E" w14:textId="77777777" w:rsidR="001D1F1F" w:rsidRDefault="001D1F1F" w:rsidP="00891883"/>
    <w:p w14:paraId="0A5A59EA" w14:textId="77777777" w:rsidR="00E21400" w:rsidRDefault="00E21400" w:rsidP="00891883"/>
    <w:p w14:paraId="03D07543" w14:textId="5C370B40" w:rsidR="00871DF2" w:rsidRPr="003E7650" w:rsidRDefault="00871DF2" w:rsidP="00871DF2">
      <w:pPr>
        <w:pStyle w:val="Heading5"/>
        <w:rPr>
          <w:color w:val="0070C0"/>
        </w:rPr>
      </w:pPr>
      <w:r w:rsidRPr="003E7650">
        <w:rPr>
          <w:color w:val="0070C0"/>
        </w:rPr>
        <w:lastRenderedPageBreak/>
        <w:t>Discussion questions</w:t>
      </w:r>
      <w:r w:rsidR="003E7650">
        <w:rPr>
          <w:color w:val="0070C0"/>
        </w:rPr>
        <w:t xml:space="preserve"> (up to page </w:t>
      </w:r>
      <w:r w:rsidR="00961CC7">
        <w:rPr>
          <w:color w:val="0070C0"/>
        </w:rPr>
        <w:t>41)</w:t>
      </w:r>
    </w:p>
    <w:p w14:paraId="53039963" w14:textId="3738B235" w:rsidR="00871DF2" w:rsidRDefault="000F1C88" w:rsidP="00B326E4">
      <w:pPr>
        <w:pStyle w:val="ListParagraph"/>
        <w:numPr>
          <w:ilvl w:val="0"/>
          <w:numId w:val="12"/>
        </w:numPr>
      </w:pPr>
      <w:r>
        <w:t>Why do you think Marv likes Carly?</w:t>
      </w:r>
    </w:p>
    <w:p w14:paraId="0BDC14D6" w14:textId="130A7975" w:rsidR="000F1C88" w:rsidRDefault="000F1C88" w:rsidP="00B326E4">
      <w:pPr>
        <w:pStyle w:val="ListParagraph"/>
        <w:numPr>
          <w:ilvl w:val="0"/>
          <w:numId w:val="12"/>
        </w:numPr>
      </w:pPr>
      <w:r>
        <w:t>Do you think using chat up lines or writing a song is a good way to get to know her?</w:t>
      </w:r>
    </w:p>
    <w:p w14:paraId="67781F1D" w14:textId="09680DC2" w:rsidR="000F1C88" w:rsidRPr="00871DF2" w:rsidRDefault="000F1C88" w:rsidP="00B326E4">
      <w:pPr>
        <w:pStyle w:val="ListParagraph"/>
        <w:numPr>
          <w:ilvl w:val="0"/>
          <w:numId w:val="12"/>
        </w:numPr>
      </w:pPr>
      <w:r>
        <w:t xml:space="preserve">What could Marv </w:t>
      </w:r>
      <w:r w:rsidR="00163F10">
        <w:t>have done instead?</w:t>
      </w:r>
      <w:r w:rsidR="00163F10">
        <w:br/>
      </w:r>
    </w:p>
    <w:p w14:paraId="3D399A24" w14:textId="70375942" w:rsidR="00144697" w:rsidRPr="00104C65" w:rsidRDefault="00144697" w:rsidP="00104C65">
      <w:pPr>
        <w:pStyle w:val="Heading4"/>
      </w:pPr>
      <w:bookmarkStart w:id="19" w:name="_Activity_5:_Otis"/>
      <w:bookmarkEnd w:id="19"/>
      <w:r>
        <w:t xml:space="preserve">Activity 5: </w:t>
      </w:r>
      <w:r w:rsidR="001B78D4">
        <w:t>Otis Redding’s music</w:t>
      </w:r>
      <w:r>
        <w:t xml:space="preserve"> (up to page </w:t>
      </w:r>
      <w:r w:rsidR="001B78D4">
        <w:t>5</w:t>
      </w:r>
      <w:r>
        <w:t>1)</w:t>
      </w:r>
    </w:p>
    <w:p w14:paraId="20B9C807" w14:textId="18C31954" w:rsidR="00104C65" w:rsidRDefault="00A5429B" w:rsidP="00144697">
      <w:r>
        <w:rPr>
          <w:color w:val="44546A" w:themeColor="text2"/>
        </w:rPr>
        <w:t xml:space="preserve">LIT 3-14a/4-14a, </w:t>
      </w:r>
      <w:r w:rsidR="00AF5591">
        <w:rPr>
          <w:color w:val="44546A" w:themeColor="text2"/>
        </w:rPr>
        <w:t>LIT 3-16a/4-16a, ENG 3-17a/4-17a, ENG 3-19a/4-19a</w:t>
      </w:r>
      <w:r w:rsidR="001B78D4">
        <w:br/>
      </w:r>
      <w:r w:rsidR="002844D2">
        <w:t xml:space="preserve">Read up to page 51 (to the end of chapter 8). </w:t>
      </w:r>
      <w:r w:rsidR="001B78D4">
        <w:t xml:space="preserve">On page </w:t>
      </w:r>
      <w:r w:rsidR="008E0AB4">
        <w:t>44, Otis says ‘</w:t>
      </w:r>
      <w:r w:rsidR="008E0AB4">
        <w:rPr>
          <w:i/>
          <w:iCs/>
        </w:rPr>
        <w:t xml:space="preserve">If I ever wanted to impress a lass, I </w:t>
      </w:r>
      <w:r w:rsidR="00463617">
        <w:rPr>
          <w:i/>
          <w:iCs/>
        </w:rPr>
        <w:t>wrote ‘</w:t>
      </w:r>
      <w:proofErr w:type="spellStart"/>
      <w:r w:rsidR="00463617">
        <w:rPr>
          <w:i/>
          <w:iCs/>
        </w:rPr>
        <w:t>em</w:t>
      </w:r>
      <w:proofErr w:type="spellEnd"/>
      <w:r w:rsidR="00463617">
        <w:rPr>
          <w:i/>
          <w:iCs/>
        </w:rPr>
        <w:t xml:space="preserve"> a song</w:t>
      </w:r>
      <w:r w:rsidR="00463617">
        <w:t xml:space="preserve">.’ </w:t>
      </w:r>
      <w:r w:rsidR="00104C65">
        <w:br/>
      </w:r>
      <w:r w:rsidR="00104C65">
        <w:br/>
        <w:t>Choose one of the following Otis Redding songs, and use the Genius website to look at their lyrics:</w:t>
      </w:r>
    </w:p>
    <w:p w14:paraId="72694A6A" w14:textId="4FAABEC7" w:rsidR="00107AAD" w:rsidRDefault="00107AAD" w:rsidP="00B326E4">
      <w:pPr>
        <w:pStyle w:val="ListParagraph"/>
        <w:numPr>
          <w:ilvl w:val="0"/>
          <w:numId w:val="13"/>
        </w:numPr>
      </w:pPr>
      <w:hyperlink r:id="rId35" w:history="1">
        <w:r w:rsidRPr="00107AAD">
          <w:rPr>
            <w:rStyle w:val="Hyperlink"/>
          </w:rPr>
          <w:t>“(</w:t>
        </w:r>
        <w:proofErr w:type="spellStart"/>
        <w:r w:rsidRPr="00107AAD">
          <w:rPr>
            <w:rStyle w:val="Hyperlink"/>
          </w:rPr>
          <w:t>Sittin</w:t>
        </w:r>
        <w:proofErr w:type="spellEnd"/>
        <w:r w:rsidRPr="00107AAD">
          <w:rPr>
            <w:rStyle w:val="Hyperlink"/>
          </w:rPr>
          <w:t>’ On) The Dock on the Bay”</w:t>
        </w:r>
      </w:hyperlink>
    </w:p>
    <w:p w14:paraId="101C114D" w14:textId="77777777" w:rsidR="00CE6393" w:rsidRDefault="00107AAD" w:rsidP="00B326E4">
      <w:pPr>
        <w:pStyle w:val="ListParagraph"/>
        <w:numPr>
          <w:ilvl w:val="0"/>
          <w:numId w:val="13"/>
        </w:numPr>
      </w:pPr>
      <w:hyperlink r:id="rId36" w:history="1">
        <w:r w:rsidRPr="00107AAD">
          <w:rPr>
            <w:rStyle w:val="Hyperlink"/>
          </w:rPr>
          <w:t>“Try a Little Tenderness”</w:t>
        </w:r>
      </w:hyperlink>
    </w:p>
    <w:p w14:paraId="7B5E2D2C" w14:textId="77777777" w:rsidR="00CE6393" w:rsidRDefault="00CE6393" w:rsidP="00CE6393"/>
    <w:p w14:paraId="3BCA64AB" w14:textId="0657A5B7" w:rsidR="009B66EA" w:rsidRDefault="00CE6393" w:rsidP="00CE6393">
      <w:r>
        <w:t>Ask pupils to do a close reading of the lyrics</w:t>
      </w:r>
      <w:r w:rsidR="009B66EA">
        <w:t>, paying attention to any metaphorical language or other techniques that Redding uses.</w:t>
      </w:r>
      <w:r>
        <w:br/>
      </w:r>
    </w:p>
    <w:p w14:paraId="2BB7CEBD" w14:textId="77777777" w:rsidR="009B66EA" w:rsidRDefault="009B66EA" w:rsidP="009B66EA">
      <w:pPr>
        <w:pStyle w:val="Heading5"/>
      </w:pPr>
      <w:r>
        <w:t>(</w:t>
      </w:r>
      <w:proofErr w:type="spellStart"/>
      <w:r>
        <w:t>Sittin</w:t>
      </w:r>
      <w:proofErr w:type="spellEnd"/>
      <w:r>
        <w:t>’ On) The Dock on the Bay</w:t>
      </w:r>
    </w:p>
    <w:p w14:paraId="7288E78C" w14:textId="77777777" w:rsidR="009B66EA" w:rsidRDefault="009B66EA" w:rsidP="00B326E4">
      <w:pPr>
        <w:pStyle w:val="ListParagraph"/>
        <w:numPr>
          <w:ilvl w:val="0"/>
          <w:numId w:val="14"/>
        </w:numPr>
      </w:pPr>
      <w:r>
        <w:t>What do they think this song is about?</w:t>
      </w:r>
    </w:p>
    <w:p w14:paraId="36FC1EDE" w14:textId="25806356" w:rsidR="00B6065C" w:rsidRDefault="0018020B" w:rsidP="00B326E4">
      <w:pPr>
        <w:pStyle w:val="ListParagraph"/>
        <w:numPr>
          <w:ilvl w:val="0"/>
          <w:numId w:val="14"/>
        </w:numPr>
      </w:pPr>
      <w:r>
        <w:t>What does the tide represent?</w:t>
      </w:r>
    </w:p>
    <w:p w14:paraId="5CDB011E" w14:textId="290070B8" w:rsidR="0018020B" w:rsidRDefault="0018020B" w:rsidP="00B326E4">
      <w:pPr>
        <w:pStyle w:val="ListParagraph"/>
        <w:numPr>
          <w:ilvl w:val="0"/>
          <w:numId w:val="14"/>
        </w:numPr>
      </w:pPr>
      <w:r>
        <w:t>What mood or feeling does this song capture?</w:t>
      </w:r>
    </w:p>
    <w:p w14:paraId="7E689578" w14:textId="1685A771" w:rsidR="00A037B5" w:rsidRDefault="004328AF" w:rsidP="00B326E4">
      <w:pPr>
        <w:pStyle w:val="ListParagraph"/>
        <w:numPr>
          <w:ilvl w:val="0"/>
          <w:numId w:val="14"/>
        </w:numPr>
      </w:pPr>
      <w:r>
        <w:t xml:space="preserve">In one of the annotations, there’s a quote from an interview with </w:t>
      </w:r>
      <w:r w:rsidR="00B6065C">
        <w:t>his session band’s guitarist: ‘</w:t>
      </w:r>
      <w:r w:rsidR="00B6065C" w:rsidRPr="00B6065C">
        <w:rPr>
          <w:i/>
          <w:iCs/>
        </w:rPr>
        <w:t xml:space="preserve">I said, “Otis, hold on. If a ship rolls, it will take on water and sink.” He said, “That’s what I want, Crop.” </w:t>
      </w:r>
      <w:r w:rsidR="009402ED" w:rsidRPr="00B6065C">
        <w:rPr>
          <w:i/>
          <w:iCs/>
        </w:rPr>
        <w:t>So,</w:t>
      </w:r>
      <w:r w:rsidR="00B6065C" w:rsidRPr="00B6065C">
        <w:rPr>
          <w:i/>
          <w:iCs/>
        </w:rPr>
        <w:t xml:space="preserve"> we let it go and worked on the rest of the song</w:t>
      </w:r>
      <w:r w:rsidR="00B6065C" w:rsidRPr="00B6065C">
        <w:t>.</w:t>
      </w:r>
      <w:r w:rsidR="00B6065C">
        <w:t>’ Why do you think Otis wanted to keep this image?</w:t>
      </w:r>
      <w:r w:rsidR="0038221B">
        <w:t xml:space="preserve"> What do you think it </w:t>
      </w:r>
      <w:r w:rsidR="0009006A">
        <w:t>represents</w:t>
      </w:r>
      <w:r w:rsidR="0038221B">
        <w:t>?</w:t>
      </w:r>
    </w:p>
    <w:p w14:paraId="5FE777BB" w14:textId="77777777" w:rsidR="001D1F1F" w:rsidRDefault="001D1F1F" w:rsidP="00A037B5"/>
    <w:p w14:paraId="361D6BEA" w14:textId="77777777" w:rsidR="00E21400" w:rsidRDefault="00E21400" w:rsidP="00A037B5"/>
    <w:p w14:paraId="66243CBB" w14:textId="316C48A6" w:rsidR="00A037B5" w:rsidRDefault="00A037B5" w:rsidP="00A037B5">
      <w:pPr>
        <w:pStyle w:val="Heading5"/>
      </w:pPr>
      <w:r>
        <w:lastRenderedPageBreak/>
        <w:t>Try a Little Tenderness</w:t>
      </w:r>
    </w:p>
    <w:p w14:paraId="044B2843" w14:textId="4BEEE080" w:rsidR="00A037B5" w:rsidRDefault="00A037B5" w:rsidP="00B326E4">
      <w:pPr>
        <w:pStyle w:val="ListParagraph"/>
        <w:numPr>
          <w:ilvl w:val="0"/>
          <w:numId w:val="15"/>
        </w:numPr>
      </w:pPr>
      <w:r>
        <w:t>What do they think this song is about?</w:t>
      </w:r>
    </w:p>
    <w:p w14:paraId="397B87E6" w14:textId="77777777" w:rsidR="007B3078" w:rsidRDefault="007B3078" w:rsidP="00B326E4">
      <w:pPr>
        <w:pStyle w:val="ListParagraph"/>
        <w:numPr>
          <w:ilvl w:val="0"/>
          <w:numId w:val="15"/>
        </w:numPr>
      </w:pPr>
      <w:r>
        <w:t>The song tells us young women ‘</w:t>
      </w:r>
      <w:r>
        <w:rPr>
          <w:i/>
          <w:iCs/>
        </w:rPr>
        <w:t>do get weary / Wearing that same old shaggy dress</w:t>
      </w:r>
      <w:r>
        <w:t>’. What do they think this means?</w:t>
      </w:r>
    </w:p>
    <w:p w14:paraId="0C63C570" w14:textId="77777777" w:rsidR="00211DF6" w:rsidRDefault="00211DF6" w:rsidP="00B326E4">
      <w:pPr>
        <w:pStyle w:val="ListParagraph"/>
        <w:numPr>
          <w:ilvl w:val="0"/>
          <w:numId w:val="15"/>
        </w:numPr>
      </w:pPr>
      <w:r>
        <w:t>What does this song say about the state of women?</w:t>
      </w:r>
    </w:p>
    <w:p w14:paraId="7D8C42E4" w14:textId="06CEAE82" w:rsidR="00ED055F" w:rsidRDefault="00211DF6" w:rsidP="00ED055F">
      <w:pPr>
        <w:pStyle w:val="ListParagraph"/>
        <w:numPr>
          <w:ilvl w:val="0"/>
          <w:numId w:val="15"/>
        </w:numPr>
      </w:pPr>
      <w:r>
        <w:t>What could Marv learn from this song?</w:t>
      </w:r>
    </w:p>
    <w:p w14:paraId="1E30CEC7" w14:textId="77777777" w:rsidR="006911E1" w:rsidRDefault="006911E1" w:rsidP="00211DF6"/>
    <w:p w14:paraId="618AF9CA" w14:textId="04E1EA7E" w:rsidR="00211DF6" w:rsidRPr="00104C65" w:rsidRDefault="00211DF6" w:rsidP="00211DF6">
      <w:pPr>
        <w:pStyle w:val="Heading4"/>
      </w:pPr>
      <w:bookmarkStart w:id="20" w:name="_Activity_6:_Carly’s"/>
      <w:bookmarkEnd w:id="20"/>
      <w:r>
        <w:t xml:space="preserve">Activity 6: </w:t>
      </w:r>
      <w:r w:rsidR="003B6756">
        <w:t>Carly’s point of view</w:t>
      </w:r>
      <w:r>
        <w:t xml:space="preserve"> (up to page 59)</w:t>
      </w:r>
    </w:p>
    <w:p w14:paraId="68467A78" w14:textId="601A3265" w:rsidR="00177AC1" w:rsidRDefault="00A5429B" w:rsidP="00A037B5">
      <w:r>
        <w:rPr>
          <w:color w:val="44546A" w:themeColor="text2"/>
        </w:rPr>
        <w:t xml:space="preserve">ENG 3-17a/4-17a, ENG 3-19a/4-19a, LIT 3-20a/4-20a, </w:t>
      </w:r>
      <w:r w:rsidR="00B80629">
        <w:rPr>
          <w:color w:val="44546A" w:themeColor="text2"/>
        </w:rPr>
        <w:t xml:space="preserve">LIT 3-26a/4-26a, </w:t>
      </w:r>
      <w:r w:rsidR="006911E1">
        <w:rPr>
          <w:color w:val="44546A" w:themeColor="text2"/>
        </w:rPr>
        <w:br/>
      </w:r>
      <w:r w:rsidR="00B80629">
        <w:rPr>
          <w:color w:val="44546A" w:themeColor="text2"/>
        </w:rPr>
        <w:t xml:space="preserve">ENG 3-27a/4-27a, </w:t>
      </w:r>
      <w:r w:rsidR="007B4226">
        <w:rPr>
          <w:color w:val="44546A" w:themeColor="text2"/>
        </w:rPr>
        <w:t>ENG 3-31a/4-31a</w:t>
      </w:r>
      <w:r w:rsidR="00326D08">
        <w:br/>
      </w:r>
      <w:r w:rsidR="00177AC1">
        <w:t xml:space="preserve">Read up to page 59 (end of chapter 9). </w:t>
      </w:r>
      <w:r w:rsidR="009D39BA">
        <w:t>Talk about the character of Carly. Ask the pupils to discuss everything they know about her and feed</w:t>
      </w:r>
      <w:r w:rsidR="00A566ED">
        <w:t xml:space="preserve"> </w:t>
      </w:r>
      <w:r w:rsidR="009D39BA">
        <w:t>back</w:t>
      </w:r>
      <w:r w:rsidR="00A566ED">
        <w:t xml:space="preserve"> to the class</w:t>
      </w:r>
      <w:r w:rsidR="009D39BA">
        <w:t>. You could use some of the following prompts:</w:t>
      </w:r>
    </w:p>
    <w:p w14:paraId="616D7EE3" w14:textId="201DCFBA" w:rsidR="009D39BA" w:rsidRDefault="009D39BA" w:rsidP="00B326E4">
      <w:pPr>
        <w:pStyle w:val="ListParagraph"/>
        <w:numPr>
          <w:ilvl w:val="0"/>
          <w:numId w:val="17"/>
        </w:numPr>
      </w:pPr>
      <w:r>
        <w:t>What is Carly</w:t>
      </w:r>
      <w:r w:rsidR="0025619B">
        <w:t>’s personality</w:t>
      </w:r>
      <w:r>
        <w:t xml:space="preserve"> like?</w:t>
      </w:r>
    </w:p>
    <w:p w14:paraId="31880613" w14:textId="063316EB" w:rsidR="009D39BA" w:rsidRDefault="009D39BA" w:rsidP="00B326E4">
      <w:pPr>
        <w:pStyle w:val="ListParagraph"/>
        <w:numPr>
          <w:ilvl w:val="0"/>
          <w:numId w:val="17"/>
        </w:numPr>
      </w:pPr>
      <w:r>
        <w:t>What does she like?</w:t>
      </w:r>
    </w:p>
    <w:p w14:paraId="17248496" w14:textId="2AC9D438" w:rsidR="009D39BA" w:rsidRDefault="009D39BA" w:rsidP="00B326E4">
      <w:pPr>
        <w:pStyle w:val="ListParagraph"/>
        <w:numPr>
          <w:ilvl w:val="0"/>
          <w:numId w:val="17"/>
        </w:numPr>
      </w:pPr>
      <w:r>
        <w:t>What hobbies does she have?</w:t>
      </w:r>
    </w:p>
    <w:p w14:paraId="5A7FEA59" w14:textId="13697539" w:rsidR="009D39BA" w:rsidRDefault="0025619B" w:rsidP="00B326E4">
      <w:pPr>
        <w:pStyle w:val="ListParagraph"/>
        <w:numPr>
          <w:ilvl w:val="0"/>
          <w:numId w:val="17"/>
        </w:numPr>
      </w:pPr>
      <w:r>
        <w:t>What are her dislikes?</w:t>
      </w:r>
    </w:p>
    <w:p w14:paraId="7B95121B" w14:textId="77777777" w:rsidR="0025619B" w:rsidRDefault="0025619B" w:rsidP="00A566ED">
      <w:pPr>
        <w:pStyle w:val="ListParagraph"/>
        <w:numPr>
          <w:ilvl w:val="0"/>
          <w:numId w:val="0"/>
        </w:numPr>
        <w:ind w:left="720"/>
      </w:pPr>
    </w:p>
    <w:p w14:paraId="0B27CD7D" w14:textId="6EEE647D" w:rsidR="00735A89" w:rsidRDefault="00EC6B59" w:rsidP="00735A89">
      <w:r>
        <w:t xml:space="preserve">Pupils will probably realise there’s very little detail about </w:t>
      </w:r>
      <w:r w:rsidR="005540E8">
        <w:t>Carly in the narrative</w:t>
      </w:r>
      <w:r w:rsidR="007B6A3F">
        <w:t>. Whi</w:t>
      </w:r>
      <w:r w:rsidR="528C936E">
        <w:t>l</w:t>
      </w:r>
      <w:r w:rsidR="007B6A3F">
        <w:t xml:space="preserve">st Marv might </w:t>
      </w:r>
      <w:r w:rsidR="007B6A3F" w:rsidRPr="3103DBBE">
        <w:rPr>
          <w:i/>
          <w:iCs/>
        </w:rPr>
        <w:t xml:space="preserve">think </w:t>
      </w:r>
      <w:r w:rsidR="007B6A3F">
        <w:t xml:space="preserve">he’s in love with her, he doesn’t </w:t>
      </w:r>
      <w:proofErr w:type="gramStart"/>
      <w:r w:rsidR="007B6A3F">
        <w:t>actually know</w:t>
      </w:r>
      <w:proofErr w:type="gramEnd"/>
      <w:r w:rsidR="007B6A3F">
        <w:t xml:space="preserve"> her.</w:t>
      </w:r>
    </w:p>
    <w:p w14:paraId="1102EBEF" w14:textId="598011E4" w:rsidR="00735A89" w:rsidRDefault="00735A89" w:rsidP="00735A89">
      <w:pPr>
        <w:pStyle w:val="ListParagraph"/>
      </w:pPr>
      <w:r>
        <w:t>Why does Marv know so little about Carly?</w:t>
      </w:r>
    </w:p>
    <w:p w14:paraId="5A54BE47" w14:textId="77777777" w:rsidR="00735A89" w:rsidRDefault="00735A89" w:rsidP="00B326E4">
      <w:pPr>
        <w:pStyle w:val="ListParagraph"/>
        <w:numPr>
          <w:ilvl w:val="0"/>
          <w:numId w:val="17"/>
        </w:numPr>
      </w:pPr>
      <w:r>
        <w:t>Why do they think the author has made this choice?</w:t>
      </w:r>
    </w:p>
    <w:p w14:paraId="504F562B" w14:textId="393EAA55" w:rsidR="003B6756" w:rsidRDefault="00735A89" w:rsidP="00B326E4">
      <w:pPr>
        <w:pStyle w:val="ListParagraph"/>
        <w:numPr>
          <w:ilvl w:val="0"/>
          <w:numId w:val="17"/>
        </w:numPr>
      </w:pPr>
      <w:r>
        <w:t xml:space="preserve">How does this tie back into the idea of magical realism that they explored in </w:t>
      </w:r>
      <w:hyperlink w:anchor="_Activity_4:_Magical" w:history="1">
        <w:r w:rsidRPr="00735A89">
          <w:rPr>
            <w:rStyle w:val="Hyperlink"/>
          </w:rPr>
          <w:t>Activity 4</w:t>
        </w:r>
      </w:hyperlink>
      <w:r>
        <w:t>?</w:t>
      </w:r>
      <w:r w:rsidR="007B6A3F">
        <w:br/>
      </w:r>
    </w:p>
    <w:p w14:paraId="77D69AD1" w14:textId="0999DEF3" w:rsidR="00A25F2D" w:rsidRDefault="00A25F2D" w:rsidP="00A25F2D">
      <w:r>
        <w:t>Now ask them to write</w:t>
      </w:r>
      <w:r w:rsidR="007D2459">
        <w:t xml:space="preserve"> a passage</w:t>
      </w:r>
      <w:r>
        <w:t xml:space="preserve"> inspired by what they have read of </w:t>
      </w:r>
      <w:r>
        <w:rPr>
          <w:i/>
          <w:iCs/>
        </w:rPr>
        <w:t xml:space="preserve">Northern Soul </w:t>
      </w:r>
      <w:r>
        <w:t>so far</w:t>
      </w:r>
      <w:r w:rsidR="0023311E">
        <w:t xml:space="preserve"> but from Carly’s perspective. They could rewrite one of the scenes (e.g. Marv’s chat up line in chapter 6 or Marv’s song in chapter </w:t>
      </w:r>
      <w:r w:rsidR="005203E0">
        <w:t>9</w:t>
      </w:r>
      <w:r w:rsidR="00163F10">
        <w:t>) or</w:t>
      </w:r>
      <w:r w:rsidR="005203E0">
        <w:t xml:space="preserve"> create a backstory and character for Carly.</w:t>
      </w:r>
      <w:r w:rsidR="005203E0">
        <w:br/>
      </w:r>
    </w:p>
    <w:p w14:paraId="36EE9EB9" w14:textId="7B639961" w:rsidR="003B6756" w:rsidRPr="00B326E4" w:rsidRDefault="003B6756" w:rsidP="003B6756">
      <w:pPr>
        <w:pStyle w:val="Heading5"/>
        <w:rPr>
          <w:color w:val="0070C0"/>
        </w:rPr>
      </w:pPr>
      <w:r w:rsidRPr="00B326E4">
        <w:rPr>
          <w:color w:val="0070C0"/>
        </w:rPr>
        <w:lastRenderedPageBreak/>
        <w:t>Discussion questions</w:t>
      </w:r>
      <w:r w:rsidR="00961CC7" w:rsidRPr="00B326E4">
        <w:rPr>
          <w:color w:val="0070C0"/>
        </w:rPr>
        <w:t xml:space="preserve"> (up to page </w:t>
      </w:r>
      <w:r w:rsidR="00B326E4" w:rsidRPr="00B326E4">
        <w:rPr>
          <w:color w:val="0070C0"/>
        </w:rPr>
        <w:t>59)</w:t>
      </w:r>
    </w:p>
    <w:p w14:paraId="6A330352" w14:textId="2E2932E5" w:rsidR="00177AC1" w:rsidRDefault="00177AC1" w:rsidP="00B326E4">
      <w:pPr>
        <w:pStyle w:val="ListParagraph"/>
        <w:numPr>
          <w:ilvl w:val="0"/>
          <w:numId w:val="16"/>
        </w:numPr>
      </w:pPr>
      <w:r>
        <w:t>What do they think of Marv’s song?</w:t>
      </w:r>
    </w:p>
    <w:p w14:paraId="6CE9DE38" w14:textId="1F3FA14A" w:rsidR="00177AC1" w:rsidRDefault="00177AC1" w:rsidP="00B326E4">
      <w:pPr>
        <w:pStyle w:val="ListParagraph"/>
        <w:numPr>
          <w:ilvl w:val="0"/>
          <w:numId w:val="16"/>
        </w:numPr>
      </w:pPr>
      <w:r>
        <w:t xml:space="preserve">How does it compare with the Otis Redding song they close read in </w:t>
      </w:r>
      <w:hyperlink w:anchor="_Activity_5:_Otis" w:history="1">
        <w:r w:rsidRPr="000D5E83">
          <w:rPr>
            <w:rStyle w:val="Hyperlink"/>
          </w:rPr>
          <w:t xml:space="preserve">Activity </w:t>
        </w:r>
        <w:r w:rsidR="000D5E83" w:rsidRPr="000D5E83">
          <w:rPr>
            <w:rStyle w:val="Hyperlink"/>
          </w:rPr>
          <w:t>5</w:t>
        </w:r>
      </w:hyperlink>
      <w:r w:rsidR="000D5E83">
        <w:t>?</w:t>
      </w:r>
    </w:p>
    <w:p w14:paraId="0C485C5B" w14:textId="77777777" w:rsidR="0017302B" w:rsidRDefault="0017302B" w:rsidP="00CF3356"/>
    <w:p w14:paraId="7A07B040" w14:textId="1D73B44D" w:rsidR="00DE1D00" w:rsidRDefault="00DE1D00" w:rsidP="00DE1D00">
      <w:pPr>
        <w:pStyle w:val="Heading4"/>
      </w:pPr>
      <w:r w:rsidRPr="00426FC7">
        <w:t xml:space="preserve">Activity </w:t>
      </w:r>
      <w:r w:rsidR="008547B6" w:rsidRPr="00426FC7">
        <w:t>7</w:t>
      </w:r>
      <w:r w:rsidRPr="00426FC7">
        <w:t>: Don’t be that guy</w:t>
      </w:r>
      <w:r w:rsidR="008547B6" w:rsidRPr="00426FC7">
        <w:t xml:space="preserve"> (up to page 71)</w:t>
      </w:r>
    </w:p>
    <w:p w14:paraId="4585A6CF" w14:textId="61C91750" w:rsidR="00CF3356" w:rsidRDefault="00272B92" w:rsidP="00CF3356">
      <w:r>
        <w:rPr>
          <w:color w:val="44546A" w:themeColor="text2"/>
        </w:rPr>
        <w:t xml:space="preserve">LIT 3-04a/4-04a, </w:t>
      </w:r>
      <w:r w:rsidR="00447364">
        <w:rPr>
          <w:color w:val="44546A" w:themeColor="text2"/>
        </w:rPr>
        <w:t xml:space="preserve">LIT 3-05a/4-05a, LIT 3-07a/4-07a, </w:t>
      </w:r>
      <w:r w:rsidR="004A2AB9">
        <w:rPr>
          <w:color w:val="44546A" w:themeColor="text2"/>
        </w:rPr>
        <w:t>LIT 3-16a/4-16a</w:t>
      </w:r>
      <w:r w:rsidR="00BE08B4">
        <w:rPr>
          <w:color w:val="44546A" w:themeColor="text2"/>
        </w:rPr>
        <w:t xml:space="preserve">, </w:t>
      </w:r>
      <w:r w:rsidR="00DB0D15">
        <w:rPr>
          <w:color w:val="44546A" w:themeColor="text2"/>
        </w:rPr>
        <w:br/>
      </w:r>
      <w:r w:rsidR="008F524D">
        <w:rPr>
          <w:color w:val="44546A" w:themeColor="text2"/>
        </w:rPr>
        <w:t>HWB 3-</w:t>
      </w:r>
      <w:r w:rsidR="004D444A">
        <w:rPr>
          <w:color w:val="44546A" w:themeColor="text2"/>
        </w:rPr>
        <w:t>4</w:t>
      </w:r>
      <w:r w:rsidR="008F524D">
        <w:rPr>
          <w:color w:val="44546A" w:themeColor="text2"/>
        </w:rPr>
        <w:t>4</w:t>
      </w:r>
      <w:r w:rsidR="004D444A">
        <w:rPr>
          <w:color w:val="44546A" w:themeColor="text2"/>
        </w:rPr>
        <w:t xml:space="preserve">b/4-44b, </w:t>
      </w:r>
      <w:r w:rsidR="00BE08B4">
        <w:rPr>
          <w:color w:val="44546A" w:themeColor="text2"/>
        </w:rPr>
        <w:t xml:space="preserve">HWB 3-45a/4-45a, </w:t>
      </w:r>
      <w:r w:rsidR="00AE5715">
        <w:rPr>
          <w:color w:val="44546A" w:themeColor="text2"/>
        </w:rPr>
        <w:t>HWB 3-45b/4-45b, HWB 3-46a/4-46a</w:t>
      </w:r>
      <w:r w:rsidR="00DE1D00" w:rsidRPr="00CF3356">
        <w:rPr>
          <w:highlight w:val="yellow"/>
        </w:rPr>
        <w:br/>
      </w:r>
      <w:r w:rsidR="008547B6">
        <w:t>Read up to page 71 (to the end of chapter</w:t>
      </w:r>
      <w:r w:rsidR="00FF74D3">
        <w:t xml:space="preserve"> 12). </w:t>
      </w:r>
      <w:r w:rsidR="00DE1D00" w:rsidRPr="00DE1D00">
        <w:t>Watch</w:t>
      </w:r>
      <w:r w:rsidR="00DE1D00">
        <w:t xml:space="preserve"> the </w:t>
      </w:r>
      <w:hyperlink r:id="rId37" w:history="1">
        <w:r w:rsidR="00DE1D00" w:rsidRPr="00ED15E3">
          <w:rPr>
            <w:rStyle w:val="Hyperlink"/>
          </w:rPr>
          <w:t xml:space="preserve">Authors Live on </w:t>
        </w:r>
        <w:r w:rsidR="0079099B" w:rsidRPr="00ED15E3">
          <w:rPr>
            <w:rStyle w:val="Hyperlink"/>
          </w:rPr>
          <w:t>d</w:t>
        </w:r>
        <w:r w:rsidR="00DE1D00" w:rsidRPr="00ED15E3">
          <w:rPr>
            <w:rStyle w:val="Hyperlink"/>
          </w:rPr>
          <w:t xml:space="preserve">emand broadcast </w:t>
        </w:r>
        <w:r w:rsidR="0079099B" w:rsidRPr="00ED15E3">
          <w:rPr>
            <w:rStyle w:val="Hyperlink"/>
          </w:rPr>
          <w:t>with Alan Bissett</w:t>
        </w:r>
      </w:hyperlink>
      <w:r w:rsidR="0079099B">
        <w:t xml:space="preserve"> where he discusses his book </w:t>
      </w:r>
      <w:r w:rsidR="0079099B" w:rsidRPr="00CF3356">
        <w:rPr>
          <w:i/>
          <w:iCs/>
        </w:rPr>
        <w:t>Lads: A Guide to Respect and Consent</w:t>
      </w:r>
      <w:r w:rsidR="0079099B">
        <w:t xml:space="preserve"> on our website. The full broadcast is </w:t>
      </w:r>
      <w:r w:rsidR="00ED15E3">
        <w:t xml:space="preserve">roughly 40 minutes long. </w:t>
      </w:r>
      <w:r w:rsidR="00FF74D3">
        <w:br/>
      </w:r>
      <w:r w:rsidR="00FF74D3">
        <w:br/>
        <w:t>Ask the pupils:</w:t>
      </w:r>
    </w:p>
    <w:p w14:paraId="268E0020" w14:textId="3F938AB2" w:rsidR="00E334E6" w:rsidRDefault="00FE6967" w:rsidP="00CF3356">
      <w:pPr>
        <w:pStyle w:val="ListParagraph"/>
        <w:numPr>
          <w:ilvl w:val="0"/>
          <w:numId w:val="18"/>
        </w:numPr>
      </w:pPr>
      <w:r>
        <w:t>Considering what Alan, Nick</w:t>
      </w:r>
      <w:r w:rsidR="00504942">
        <w:t>,</w:t>
      </w:r>
      <w:r>
        <w:t xml:space="preserve"> and the audience discuss in the broadcast, c</w:t>
      </w:r>
      <w:r w:rsidR="00E334E6">
        <w:t xml:space="preserve">an they see how some of Otis’s advice is </w:t>
      </w:r>
      <w:r>
        <w:t>flawed?</w:t>
      </w:r>
    </w:p>
    <w:p w14:paraId="5D4300E8" w14:textId="77777777" w:rsidR="0085430E" w:rsidRDefault="00CF3356" w:rsidP="00DE1D00">
      <w:pPr>
        <w:pStyle w:val="ListParagraph"/>
        <w:numPr>
          <w:ilvl w:val="0"/>
          <w:numId w:val="18"/>
        </w:numPr>
      </w:pPr>
      <w:r>
        <w:t>What do you think Marv would have done differently if he had this book for advice instead of Otis for advice?</w:t>
      </w:r>
    </w:p>
    <w:p w14:paraId="0D6E5ABF" w14:textId="1899A1F0" w:rsidR="0085430E" w:rsidRDefault="00790BEC" w:rsidP="0085430E">
      <w:r>
        <w:br/>
      </w:r>
      <w:r w:rsidR="00481548">
        <w:t>It</w:t>
      </w:r>
      <w:r w:rsidR="00504942">
        <w:t xml:space="preserve">’s worth mentioning to your pupils that </w:t>
      </w:r>
      <w:r w:rsidR="00A47F4D">
        <w:t>whilst Alan discusses harassment,</w:t>
      </w:r>
      <w:r w:rsidR="00481548">
        <w:t xml:space="preserve"> Marv doesn’t</w:t>
      </w:r>
      <w:r w:rsidR="00A47F4D">
        <w:t xml:space="preserve"> harass Carl</w:t>
      </w:r>
      <w:r w:rsidR="004A6CDB">
        <w:t>y. Marv’s problem is more that</w:t>
      </w:r>
      <w:r w:rsidR="0037522F">
        <w:t xml:space="preserve"> he thinks he </w:t>
      </w:r>
      <w:proofErr w:type="gramStart"/>
      <w:r w:rsidR="0037522F">
        <w:t>has to</w:t>
      </w:r>
      <w:proofErr w:type="gramEnd"/>
      <w:r w:rsidR="0037522F">
        <w:t xml:space="preserve"> </w:t>
      </w:r>
      <w:r w:rsidR="0037522F" w:rsidRPr="00A772CC">
        <w:rPr>
          <w:i/>
          <w:iCs/>
        </w:rPr>
        <w:t>impress</w:t>
      </w:r>
      <w:r w:rsidR="0037522F">
        <w:t xml:space="preserve"> Carly, </w:t>
      </w:r>
      <w:r w:rsidR="00A772CC">
        <w:t>instead of trying to get to know her or having a normal conversation</w:t>
      </w:r>
      <w:r w:rsidR="004A19F1">
        <w:t xml:space="preserve"> with her</w:t>
      </w:r>
      <w:r w:rsidR="004A6CDB">
        <w:t>.</w:t>
      </w:r>
      <w:r w:rsidR="00A772CC">
        <w:br/>
      </w:r>
      <w:r w:rsidR="00A772CC">
        <w:br/>
      </w:r>
      <w:r w:rsidR="00FF74D3">
        <w:t>Revisit the text</w:t>
      </w:r>
      <w:r w:rsidR="004A6CDB">
        <w:t xml:space="preserve"> (chapters </w:t>
      </w:r>
      <w:r w:rsidR="00426FC7">
        <w:t>10 to 12)</w:t>
      </w:r>
      <w:r w:rsidR="00FF74D3">
        <w:t>. Put the pupils into groups and ask them to look for Carly’s perspective again. W</w:t>
      </w:r>
      <w:r w:rsidR="00481548">
        <w:t xml:space="preserve">hat signs can you </w:t>
      </w:r>
      <w:r w:rsidR="004A6CDB">
        <w:t>see that Carly either isn’t aware that Marv likes her, or doesn’t return his feelings?</w:t>
      </w:r>
      <w:r w:rsidR="004A2AB9">
        <w:br/>
      </w:r>
    </w:p>
    <w:p w14:paraId="3451DDC5" w14:textId="0510CF22" w:rsidR="00340235" w:rsidRDefault="0085430E" w:rsidP="0085430E">
      <w:r>
        <w:t xml:space="preserve">Now use </w:t>
      </w:r>
      <w:hyperlink r:id="rId38" w:history="1">
        <w:r w:rsidRPr="00417F05">
          <w:rPr>
            <w:rStyle w:val="Hyperlink"/>
          </w:rPr>
          <w:t xml:space="preserve">NSPCC’s lesson plan </w:t>
        </w:r>
        <w:r w:rsidR="001F3D70" w:rsidRPr="00417F05">
          <w:rPr>
            <w:rStyle w:val="Hyperlink"/>
          </w:rPr>
          <w:t>“Healthy relationships”</w:t>
        </w:r>
      </w:hyperlink>
      <w:r w:rsidR="001F3D70">
        <w:t xml:space="preserve"> (available on their website under the age group 12-14).</w:t>
      </w:r>
      <w:r w:rsidR="00340235">
        <w:t xml:space="preserve"> This lesson </w:t>
      </w:r>
      <w:r w:rsidR="00604CC9">
        <w:t xml:space="preserve">plan contains rough timings for each activity and </w:t>
      </w:r>
      <w:r w:rsidR="00340235">
        <w:t>will ask pupils to:</w:t>
      </w:r>
    </w:p>
    <w:p w14:paraId="6D924DEB" w14:textId="77777777" w:rsidR="00B63551" w:rsidRDefault="00340235" w:rsidP="00B63551">
      <w:pPr>
        <w:pStyle w:val="ListParagraph"/>
        <w:numPr>
          <w:ilvl w:val="0"/>
          <w:numId w:val="19"/>
        </w:numPr>
      </w:pPr>
      <w:r w:rsidRPr="00C964EC">
        <w:rPr>
          <w:b/>
          <w:bCs/>
        </w:rPr>
        <w:t>Describe a healthy relationship</w:t>
      </w:r>
      <w:r>
        <w:t xml:space="preserve"> – you could compare this to </w:t>
      </w:r>
      <w:r w:rsidR="00C964EC">
        <w:t>how Otis teaches Marv to approach Carly</w:t>
      </w:r>
      <w:r w:rsidR="0037522F">
        <w:t>, and the flaws in his approach</w:t>
      </w:r>
    </w:p>
    <w:p w14:paraId="6DB4BBEA" w14:textId="77777777" w:rsidR="00020A9A" w:rsidRDefault="00C964EC" w:rsidP="00B63551">
      <w:pPr>
        <w:pStyle w:val="ListParagraph"/>
        <w:numPr>
          <w:ilvl w:val="0"/>
          <w:numId w:val="19"/>
        </w:numPr>
      </w:pPr>
      <w:r w:rsidRPr="00B63551">
        <w:rPr>
          <w:b/>
          <w:bCs/>
        </w:rPr>
        <w:lastRenderedPageBreak/>
        <w:t>Consider how certain beliefs about love impact relationships</w:t>
      </w:r>
      <w:r>
        <w:t xml:space="preserve"> – you could compare this to how Marv idolises Carly but doesn’t necessarily know her (revisiting the learning from </w:t>
      </w:r>
      <w:hyperlink w:anchor="_Activity_6:_Carly’s" w:history="1">
        <w:r w:rsidRPr="00C964EC">
          <w:rPr>
            <w:rStyle w:val="Hyperlink"/>
          </w:rPr>
          <w:t>Activity 6</w:t>
        </w:r>
      </w:hyperlink>
      <w:r>
        <w:t>)</w:t>
      </w:r>
    </w:p>
    <w:p w14:paraId="571BD167" w14:textId="77777777" w:rsidR="00790BEC" w:rsidRDefault="00790BEC" w:rsidP="00AE2831"/>
    <w:p w14:paraId="3A2C0EAB" w14:textId="0D9D9807" w:rsidR="0067416A" w:rsidRDefault="0067416A" w:rsidP="0067416A">
      <w:pPr>
        <w:pStyle w:val="Heading4"/>
      </w:pPr>
      <w:bookmarkStart w:id="21" w:name="_Activity_8:_Telling"/>
      <w:bookmarkEnd w:id="21"/>
      <w:r w:rsidRPr="00426FC7">
        <w:t xml:space="preserve">Activity </w:t>
      </w:r>
      <w:r>
        <w:t>8</w:t>
      </w:r>
      <w:r w:rsidRPr="00426FC7">
        <w:t xml:space="preserve">: </w:t>
      </w:r>
      <w:r w:rsidR="00CF7A8E">
        <w:t>Telling a story through song</w:t>
      </w:r>
      <w:r w:rsidRPr="00426FC7">
        <w:t xml:space="preserve"> (</w:t>
      </w:r>
      <w:r w:rsidR="00CF79E7">
        <w:t>up to page 83</w:t>
      </w:r>
      <w:r w:rsidRPr="00426FC7">
        <w:t>)</w:t>
      </w:r>
    </w:p>
    <w:p w14:paraId="588CD70C" w14:textId="410087F5" w:rsidR="00B30011" w:rsidRDefault="0037447B" w:rsidP="00C80D88">
      <w:r>
        <w:rPr>
          <w:color w:val="44546A" w:themeColor="text2"/>
        </w:rPr>
        <w:t xml:space="preserve">LIT 3-05a/4-05a, </w:t>
      </w:r>
      <w:r w:rsidR="00B0477E">
        <w:rPr>
          <w:color w:val="44546A" w:themeColor="text2"/>
        </w:rPr>
        <w:t xml:space="preserve">LIT 3-14a/4-14a, LIT 3-16a/4-16a, </w:t>
      </w:r>
      <w:r w:rsidR="00145093">
        <w:rPr>
          <w:color w:val="44546A" w:themeColor="text2"/>
        </w:rPr>
        <w:t xml:space="preserve">ENG 3-19a/4-19a, </w:t>
      </w:r>
      <w:r w:rsidR="00082A26">
        <w:rPr>
          <w:color w:val="44546A" w:themeColor="text2"/>
        </w:rPr>
        <w:br/>
        <w:t>LIT 3-25a/4-25a, LIT 3-26a/4-26a, ENG 3-27a/4-27a</w:t>
      </w:r>
      <w:r w:rsidR="004B2488">
        <w:rPr>
          <w:color w:val="44546A" w:themeColor="text2"/>
        </w:rPr>
        <w:t>, ENG 3-31a/4-31a</w:t>
      </w:r>
      <w:r w:rsidR="00DB3B99">
        <w:br/>
        <w:t>Read up to page 83 (</w:t>
      </w:r>
      <w:r w:rsidR="00EC643F">
        <w:t xml:space="preserve">to the end of chapter 14). </w:t>
      </w:r>
      <w:r w:rsidR="00EC370B">
        <w:t>Explain to pupils that they are going to be turning one of the scenes from the last couple of chapters into a film script</w:t>
      </w:r>
      <w:r w:rsidR="00691E72">
        <w:t xml:space="preserve"> and, as part of this, </w:t>
      </w:r>
      <w:proofErr w:type="gramStart"/>
      <w:r w:rsidR="00691E72">
        <w:t>have to</w:t>
      </w:r>
      <w:proofErr w:type="gramEnd"/>
      <w:r w:rsidR="00103AF0">
        <w:t xml:space="preserve"> find a song that matches the feeling of this scene</w:t>
      </w:r>
      <w:r w:rsidR="00767755">
        <w:t xml:space="preserve">. This will require them to both analyse the scene from </w:t>
      </w:r>
      <w:r w:rsidR="00767755">
        <w:rPr>
          <w:i/>
          <w:iCs/>
        </w:rPr>
        <w:t>Northern Soul</w:t>
      </w:r>
      <w:r w:rsidR="00767755">
        <w:t xml:space="preserve"> and the song, as well as thinking about how songs can </w:t>
      </w:r>
      <w:r w:rsidR="00065FF9">
        <w:t>add to a scene.</w:t>
      </w:r>
      <w:r w:rsidR="00FA1E16">
        <w:br/>
      </w:r>
      <w:r w:rsidR="00FA1E16">
        <w:br/>
      </w:r>
      <w:r w:rsidR="00C634BC">
        <w:t>U</w:t>
      </w:r>
      <w:r w:rsidR="00EC370B">
        <w:t xml:space="preserve">se our </w:t>
      </w:r>
      <w:hyperlink r:id="rId39" w:history="1">
        <w:proofErr w:type="spellStart"/>
        <w:r w:rsidR="00EC370B" w:rsidRPr="00A3220D">
          <w:rPr>
            <w:rStyle w:val="Hyperlink"/>
          </w:rPr>
          <w:t>IntoFilm</w:t>
        </w:r>
        <w:proofErr w:type="spellEnd"/>
        <w:r w:rsidR="007A53F4">
          <w:rPr>
            <w:rStyle w:val="Hyperlink"/>
          </w:rPr>
          <w:t xml:space="preserve"> PowerPoint</w:t>
        </w:r>
        <w:r w:rsidR="00EC370B" w:rsidRPr="00A3220D">
          <w:rPr>
            <w:rStyle w:val="Hyperlink"/>
          </w:rPr>
          <w:t xml:space="preserve"> resource on Book reviews and trailers on film</w:t>
        </w:r>
      </w:hyperlink>
      <w:r w:rsidR="00EC370B">
        <w:t xml:space="preserve"> to introduce the different concepts around filming – especially different angles and shots.</w:t>
      </w:r>
      <w:r w:rsidR="00790BEC">
        <w:br/>
      </w:r>
      <w:r w:rsidR="00D22C0F">
        <w:br/>
      </w:r>
      <w:r w:rsidR="00C634BC">
        <w:t xml:space="preserve">Now give pupils a copy of the </w:t>
      </w:r>
      <w:hyperlink w:anchor="_Printable_activity_sheet" w:history="1">
        <w:r w:rsidR="00AE2831">
          <w:rPr>
            <w:rStyle w:val="Hyperlink"/>
          </w:rPr>
          <w:t>P</w:t>
        </w:r>
        <w:r w:rsidR="00C634BC" w:rsidRPr="007264B3">
          <w:rPr>
            <w:rStyle w:val="Hyperlink"/>
          </w:rPr>
          <w:t xml:space="preserve">rintable activity sheet </w:t>
        </w:r>
        <w:r w:rsidR="007264B3" w:rsidRPr="007264B3">
          <w:rPr>
            <w:rStyle w:val="Hyperlink"/>
          </w:rPr>
          <w:t>3</w:t>
        </w:r>
      </w:hyperlink>
      <w:r w:rsidR="00C634BC">
        <w:t xml:space="preserve"> which will ask them to track their decisions around the s</w:t>
      </w:r>
      <w:r w:rsidR="003A0597">
        <w:t>cene</w:t>
      </w:r>
      <w:r w:rsidR="00C80D88">
        <w:t xml:space="preserve">. </w:t>
      </w:r>
      <w:r w:rsidR="005B0446">
        <w:t>They can choose which characte</w:t>
      </w:r>
      <w:r w:rsidR="002D7335">
        <w:t>r (Marv or Carly) will have the main perspective, as well as how they’d like to use the books dialogues, and what camera shots they’d use.</w:t>
      </w:r>
      <w:r w:rsidR="00D22C0F">
        <w:br/>
      </w:r>
      <w:r w:rsidR="002D7335">
        <w:br/>
      </w:r>
      <w:r w:rsidR="002D7335" w:rsidRPr="003703F2">
        <w:t xml:space="preserve">To introduce finding the song that they would like to use, show them a clip from </w:t>
      </w:r>
      <w:hyperlink r:id="rId40" w:history="1">
        <w:r w:rsidR="002D7335" w:rsidRPr="003703F2">
          <w:rPr>
            <w:rStyle w:val="Hyperlink"/>
          </w:rPr>
          <w:t>“A Complete Guide to Pop Music Needle Drops in Movies” by Patrick Willems on YouTube</w:t>
        </w:r>
      </w:hyperlink>
      <w:r w:rsidR="002D7335" w:rsidRPr="003703F2">
        <w:t xml:space="preserve"> – </w:t>
      </w:r>
      <w:r w:rsidR="002D7335" w:rsidRPr="006A010F">
        <w:rPr>
          <w:b/>
          <w:bCs/>
        </w:rPr>
        <w:t xml:space="preserve">we recommend </w:t>
      </w:r>
      <w:r w:rsidR="006A010F" w:rsidRPr="005A77F8">
        <w:rPr>
          <w:b/>
          <w:bCs/>
          <w:u w:val="single"/>
        </w:rPr>
        <w:t>only</w:t>
      </w:r>
      <w:r w:rsidR="006A010F" w:rsidRPr="006A010F">
        <w:rPr>
          <w:b/>
          <w:bCs/>
        </w:rPr>
        <w:t xml:space="preserve"> </w:t>
      </w:r>
      <w:r w:rsidR="002D7335" w:rsidRPr="006A010F">
        <w:rPr>
          <w:b/>
          <w:bCs/>
        </w:rPr>
        <w:t xml:space="preserve">watching from 10:21 </w:t>
      </w:r>
      <w:r w:rsidR="00927B48" w:rsidRPr="006A010F">
        <w:rPr>
          <w:b/>
          <w:bCs/>
        </w:rPr>
        <w:t>–</w:t>
      </w:r>
      <w:r w:rsidR="002D7335" w:rsidRPr="006A010F">
        <w:rPr>
          <w:b/>
          <w:bCs/>
        </w:rPr>
        <w:t xml:space="preserve"> </w:t>
      </w:r>
      <w:r w:rsidR="00927B48" w:rsidRPr="006A010F">
        <w:rPr>
          <w:b/>
          <w:bCs/>
        </w:rPr>
        <w:t>13:21</w:t>
      </w:r>
      <w:r w:rsidR="002D7335" w:rsidRPr="003703F2">
        <w:t xml:space="preserve"> which introduces the concept of diegetic and nondiegetic </w:t>
      </w:r>
      <w:r w:rsidR="008B09EA">
        <w:t xml:space="preserve">music </w:t>
      </w:r>
      <w:r w:rsidR="00C83D1F">
        <w:t>and the purpose of using an existing song in a film.</w:t>
      </w:r>
      <w:r w:rsidR="002D7335">
        <w:br/>
      </w:r>
      <w:r w:rsidR="00D22C0F">
        <w:br/>
      </w:r>
      <w:r w:rsidR="00C80D88">
        <w:t>The song they</w:t>
      </w:r>
      <w:r w:rsidR="00D22C0F">
        <w:t xml:space="preserve"> find for their script </w:t>
      </w:r>
      <w:r w:rsidR="00C80D88">
        <w:t>should</w:t>
      </w:r>
      <w:r w:rsidR="0024095B">
        <w:t>:</w:t>
      </w:r>
    </w:p>
    <w:p w14:paraId="43AF6F34" w14:textId="23CB4ACC" w:rsidR="00B30011" w:rsidRPr="00B30011" w:rsidRDefault="00B30011" w:rsidP="00111980">
      <w:pPr>
        <w:pStyle w:val="ListParagraph"/>
        <w:numPr>
          <w:ilvl w:val="0"/>
          <w:numId w:val="28"/>
        </w:numPr>
      </w:pPr>
      <w:r>
        <w:t xml:space="preserve">Capture the feeling of </w:t>
      </w:r>
      <w:r w:rsidR="00244CD1">
        <w:t>the scene</w:t>
      </w:r>
      <w:r w:rsidR="00111980">
        <w:t xml:space="preserve"> and</w:t>
      </w:r>
      <w:r w:rsidR="00244CD1">
        <w:t xml:space="preserve"> </w:t>
      </w:r>
      <w:r>
        <w:t xml:space="preserve">the world of </w:t>
      </w:r>
      <w:r w:rsidRPr="00111980">
        <w:rPr>
          <w:i/>
          <w:iCs/>
        </w:rPr>
        <w:t>Northern Soul</w:t>
      </w:r>
    </w:p>
    <w:p w14:paraId="650BC9CD" w14:textId="2893F890" w:rsidR="00082AF2" w:rsidRDefault="00082AF2" w:rsidP="00C80D88">
      <w:pPr>
        <w:pStyle w:val="ListParagraph"/>
        <w:numPr>
          <w:ilvl w:val="0"/>
          <w:numId w:val="28"/>
        </w:numPr>
      </w:pPr>
      <w:r>
        <w:t>Match the feeling of the characters in the scene</w:t>
      </w:r>
    </w:p>
    <w:p w14:paraId="35ED24EB" w14:textId="77777777" w:rsidR="001E6B86" w:rsidRDefault="00082AF2" w:rsidP="00C77724">
      <w:pPr>
        <w:pStyle w:val="ListParagraph"/>
        <w:numPr>
          <w:ilvl w:val="0"/>
          <w:numId w:val="28"/>
        </w:numPr>
      </w:pPr>
      <w:r>
        <w:t>M</w:t>
      </w:r>
      <w:r w:rsidR="00B30011">
        <w:t>atch the pacing of the scene</w:t>
      </w:r>
    </w:p>
    <w:p w14:paraId="461BC681" w14:textId="764175DF" w:rsidR="00941415" w:rsidRDefault="001B7F9B" w:rsidP="001E6B86">
      <w:r>
        <w:lastRenderedPageBreak/>
        <w:t xml:space="preserve">Include time for the pupils to play a section of their song and discuss why they chose it for this scene. </w:t>
      </w:r>
      <w:r>
        <w:br/>
      </w:r>
      <w:r>
        <w:br/>
      </w:r>
      <w:r w:rsidR="00941415">
        <w:t xml:space="preserve">As an extension, you could work with your drama department and/or technology department to </w:t>
      </w:r>
      <w:r w:rsidR="007320E1">
        <w:t xml:space="preserve">turn </w:t>
      </w:r>
      <w:r w:rsidR="0059662B">
        <w:t>pupil’s</w:t>
      </w:r>
      <w:r w:rsidR="007320E1">
        <w:t xml:space="preserve"> scripts into a short film. </w:t>
      </w:r>
      <w:r w:rsidR="0044736A">
        <w:t xml:space="preserve">Our </w:t>
      </w:r>
      <w:hyperlink r:id="rId41" w:history="1">
        <w:r w:rsidR="0044736A" w:rsidRPr="0044736A">
          <w:rPr>
            <w:rStyle w:val="Hyperlink"/>
          </w:rPr>
          <w:t>Book reviews and trailers on film resource</w:t>
        </w:r>
      </w:hyperlink>
      <w:r w:rsidR="0044736A">
        <w:t xml:space="preserve">, created with </w:t>
      </w:r>
      <w:proofErr w:type="spellStart"/>
      <w:r w:rsidR="0044736A">
        <w:t>IntoFilm</w:t>
      </w:r>
      <w:proofErr w:type="spellEnd"/>
      <w:r w:rsidR="0044736A">
        <w:t xml:space="preserve">, will support pupils to learn about </w:t>
      </w:r>
      <w:r w:rsidR="00465F64">
        <w:t>basic filming techniques, including positioning, framing and sound.</w:t>
      </w:r>
      <w:r w:rsidR="00465F64">
        <w:br/>
      </w:r>
      <w:r w:rsidR="00465F64">
        <w:br/>
        <w:t xml:space="preserve">Another option is that pupils could create a film without dialogue that only uses the song they have chosen. </w:t>
      </w:r>
      <w:r w:rsidR="000446A3">
        <w:t xml:space="preserve">In groups, they </w:t>
      </w:r>
      <w:proofErr w:type="gramStart"/>
      <w:r w:rsidR="000446A3">
        <w:t>have to</w:t>
      </w:r>
      <w:proofErr w:type="gramEnd"/>
      <w:r w:rsidR="000446A3">
        <w:t xml:space="preserve"> decide how to convey the emotion of the scene only with shots and music instead of dialogue.</w:t>
      </w:r>
    </w:p>
    <w:p w14:paraId="43D3D01B" w14:textId="77777777" w:rsidR="00941415" w:rsidRDefault="00941415" w:rsidP="001E6B86"/>
    <w:p w14:paraId="7BF2B270" w14:textId="0FCAC6CC" w:rsidR="00DE7E48" w:rsidRDefault="00DE7E48" w:rsidP="00DE7E48">
      <w:pPr>
        <w:pStyle w:val="Heading4"/>
      </w:pPr>
      <w:r w:rsidRPr="00426FC7">
        <w:t xml:space="preserve">Activity </w:t>
      </w:r>
      <w:r w:rsidR="0067416A">
        <w:t>9</w:t>
      </w:r>
      <w:r w:rsidRPr="00426FC7">
        <w:t xml:space="preserve">: </w:t>
      </w:r>
      <w:r>
        <w:t>What happens next</w:t>
      </w:r>
      <w:r w:rsidRPr="00426FC7">
        <w:t xml:space="preserve"> (</w:t>
      </w:r>
      <w:r>
        <w:t>the end of the book</w:t>
      </w:r>
      <w:r w:rsidRPr="00426FC7">
        <w:t>)</w:t>
      </w:r>
    </w:p>
    <w:p w14:paraId="077A5A9B" w14:textId="0F2FBE5C" w:rsidR="00DE7E48" w:rsidRDefault="009A2134" w:rsidP="00BA3BEA">
      <w:r>
        <w:rPr>
          <w:color w:val="44546A" w:themeColor="text2"/>
        </w:rPr>
        <w:t xml:space="preserve">ENG 3-19a/4-19a, </w:t>
      </w:r>
      <w:r w:rsidR="000C7E53">
        <w:rPr>
          <w:color w:val="44546A" w:themeColor="text2"/>
        </w:rPr>
        <w:t xml:space="preserve">LIT 3-22a/4-22a, </w:t>
      </w:r>
      <w:r w:rsidR="00DF0902">
        <w:rPr>
          <w:color w:val="44546A" w:themeColor="text2"/>
        </w:rPr>
        <w:t>ENG 3-27a/4-27a, ENG 3-31a/4-31a</w:t>
      </w:r>
      <w:r w:rsidR="00DE7E48">
        <w:br/>
      </w:r>
      <w:r w:rsidR="002E61AE">
        <w:t>Read to the end of the book.</w:t>
      </w:r>
      <w:r w:rsidR="001974FA">
        <w:t xml:space="preserve"> Ask pupils what they think will happen next, gathering their answers on your whiteboard.</w:t>
      </w:r>
      <w:r w:rsidR="001974FA">
        <w:br/>
      </w:r>
      <w:r w:rsidR="001974FA">
        <w:br/>
        <w:t xml:space="preserve">On </w:t>
      </w:r>
      <w:r w:rsidR="001974FA" w:rsidRPr="0059662B">
        <w:t xml:space="preserve">pages </w:t>
      </w:r>
      <w:r w:rsidR="0059662B" w:rsidRPr="0059662B">
        <w:t>2</w:t>
      </w:r>
      <w:r w:rsidR="004B6597">
        <w:t>3</w:t>
      </w:r>
      <w:r w:rsidR="001974FA" w:rsidRPr="0059662B">
        <w:t xml:space="preserve"> and </w:t>
      </w:r>
      <w:r w:rsidR="0059662B" w:rsidRPr="0059662B">
        <w:t>2</w:t>
      </w:r>
      <w:r w:rsidR="004B6597">
        <w:t>4</w:t>
      </w:r>
      <w:r w:rsidR="001974FA">
        <w:t xml:space="preserve"> you will find </w:t>
      </w:r>
      <w:hyperlink w:anchor="_Printable_activity_sheet" w:history="1">
        <w:r w:rsidR="001974FA" w:rsidRPr="00602545">
          <w:rPr>
            <w:rStyle w:val="Hyperlink"/>
          </w:rPr>
          <w:t xml:space="preserve">printable </w:t>
        </w:r>
        <w:r w:rsidR="005F5EDB" w:rsidRPr="00602545">
          <w:rPr>
            <w:rStyle w:val="Hyperlink"/>
          </w:rPr>
          <w:t>fortune teller templates</w:t>
        </w:r>
      </w:hyperlink>
      <w:r w:rsidR="005F5EDB">
        <w:t xml:space="preserve">. Pupils can either fill these in with eight different options of what they think could happen </w:t>
      </w:r>
      <w:r w:rsidR="007E1C98">
        <w:t>next or</w:t>
      </w:r>
      <w:r w:rsidR="005F5EDB">
        <w:t xml:space="preserve"> use our version with options.</w:t>
      </w:r>
      <w:r w:rsidR="004A22BF">
        <w:t xml:space="preserve"> </w:t>
      </w:r>
      <w:r w:rsidR="00694913">
        <w:t>Now</w:t>
      </w:r>
      <w:r w:rsidR="003F382D">
        <w:t xml:space="preserve"> use the </w:t>
      </w:r>
      <w:proofErr w:type="spellStart"/>
      <w:r w:rsidR="003F382D">
        <w:t>WikiHow</w:t>
      </w:r>
      <w:proofErr w:type="spellEnd"/>
      <w:r w:rsidR="003F382D">
        <w:t xml:space="preserve"> guide on how to fold an origami fortune teller. There’s both </w:t>
      </w:r>
      <w:hyperlink r:id="rId42" w:history="1">
        <w:r w:rsidR="003F382D" w:rsidRPr="00694913">
          <w:rPr>
            <w:rStyle w:val="Hyperlink"/>
          </w:rPr>
          <w:t>a YouTube video</w:t>
        </w:r>
      </w:hyperlink>
      <w:r w:rsidR="003F382D">
        <w:t xml:space="preserve"> (</w:t>
      </w:r>
      <w:r w:rsidR="00694913">
        <w:t xml:space="preserve">1 minute, 28 seconds) </w:t>
      </w:r>
      <w:hyperlink r:id="rId43" w:history="1">
        <w:r w:rsidR="00694913" w:rsidRPr="00694913">
          <w:rPr>
            <w:rStyle w:val="Hyperlink"/>
          </w:rPr>
          <w:t>and an online guide</w:t>
        </w:r>
      </w:hyperlink>
      <w:r w:rsidR="00694913">
        <w:t>.</w:t>
      </w:r>
      <w:r w:rsidR="005F5EDB">
        <w:t xml:space="preserve"> </w:t>
      </w:r>
      <w:r w:rsidR="00694913">
        <w:br/>
      </w:r>
      <w:r w:rsidR="00694913">
        <w:br/>
        <w:t xml:space="preserve">Once complete, </w:t>
      </w:r>
      <w:r w:rsidR="0040290E">
        <w:t xml:space="preserve">pupils can work in pairs to choose a possible “what happens next” for Marv and the other characters in the book. </w:t>
      </w:r>
      <w:r w:rsidR="00B52D74">
        <w:t>They can use this as a prompt for their own creative writing, trying to create a</w:t>
      </w:r>
      <w:r w:rsidR="00BA3BEA">
        <w:t xml:space="preserve">n epilogue or an </w:t>
      </w:r>
      <w:r w:rsidR="00B52D74">
        <w:t xml:space="preserve">additional chapter for </w:t>
      </w:r>
      <w:r w:rsidR="00B52D74">
        <w:rPr>
          <w:i/>
          <w:iCs/>
        </w:rPr>
        <w:t>Northern Soul</w:t>
      </w:r>
      <w:r w:rsidR="00B52D74">
        <w:t>.</w:t>
      </w:r>
      <w:r w:rsidR="00694913">
        <w:br/>
      </w:r>
    </w:p>
    <w:p w14:paraId="7A227B7C" w14:textId="3D03CEE2" w:rsidR="004845C2" w:rsidRDefault="004845C2" w:rsidP="004845C2">
      <w:pPr>
        <w:pStyle w:val="Heading3"/>
      </w:pPr>
      <w:bookmarkStart w:id="22" w:name="_Toc221008668"/>
      <w:r>
        <w:t>Cross-curricular activities</w:t>
      </w:r>
      <w:bookmarkEnd w:id="22"/>
    </w:p>
    <w:p w14:paraId="6841E5F3" w14:textId="48CED58D" w:rsidR="00B3025B" w:rsidRDefault="00B3025B" w:rsidP="00B3025B">
      <w:pPr>
        <w:pStyle w:val="Heading4"/>
      </w:pPr>
      <w:r>
        <w:t xml:space="preserve">Activity 1: </w:t>
      </w:r>
      <w:r w:rsidR="00C505B5">
        <w:t xml:space="preserve">The life and impact of </w:t>
      </w:r>
      <w:r w:rsidR="002F164D">
        <w:t>Otis Redding</w:t>
      </w:r>
    </w:p>
    <w:p w14:paraId="4E760F34" w14:textId="004C443C" w:rsidR="00126EB9" w:rsidRDefault="00B173AE" w:rsidP="00B3025B">
      <w:r>
        <w:rPr>
          <w:color w:val="44546A" w:themeColor="text2"/>
        </w:rPr>
        <w:t xml:space="preserve">SOC 3-01a, </w:t>
      </w:r>
      <w:r w:rsidR="008B6578">
        <w:rPr>
          <w:color w:val="44546A" w:themeColor="text2"/>
        </w:rPr>
        <w:t xml:space="preserve">SOC 3-05a, </w:t>
      </w:r>
      <w:r w:rsidR="00216684">
        <w:rPr>
          <w:color w:val="44546A" w:themeColor="text2"/>
        </w:rPr>
        <w:t>SOC 3-16a, SOC 4-16b, SOC 4-16c, SOC 4-17a</w:t>
      </w:r>
      <w:r w:rsidR="001F4A04">
        <w:rPr>
          <w:highlight w:val="yellow"/>
        </w:rPr>
        <w:br/>
      </w:r>
      <w:r w:rsidR="00355684">
        <w:t>Otis Redding was a key figure in the soul music movement</w:t>
      </w:r>
      <w:r w:rsidR="00E61E34">
        <w:t xml:space="preserve">, which emerged out of </w:t>
      </w:r>
      <w:r w:rsidR="00E61E34">
        <w:lastRenderedPageBreak/>
        <w:t xml:space="preserve">African American gospel (hence </w:t>
      </w:r>
      <w:r w:rsidR="00D005C5">
        <w:t>the name</w:t>
      </w:r>
      <w:r w:rsidR="00E61E34">
        <w:t xml:space="preserve"> “soul”). Soul was crucial not only for Black </w:t>
      </w:r>
      <w:r w:rsidR="007B37A7">
        <w:t>identity and culture but</w:t>
      </w:r>
      <w:r w:rsidR="00E61E34">
        <w:t xml:space="preserve"> also played a huge part in </w:t>
      </w:r>
      <w:r w:rsidR="00861A57">
        <w:t>both civil rights and Black Power movements in the 60s and 70s.</w:t>
      </w:r>
      <w:r w:rsidR="00181E3A">
        <w:br/>
      </w:r>
      <w:r w:rsidR="00181E3A">
        <w:br/>
        <w:t>Northern Soul was a movement in England in the 70s</w:t>
      </w:r>
      <w:r w:rsidR="0032234C">
        <w:t xml:space="preserve"> which centred around more upbeat Black American soul music</w:t>
      </w:r>
      <w:r w:rsidR="000138DD">
        <w:t xml:space="preserve"> as well as disco and breakdancing. </w:t>
      </w:r>
      <w:r w:rsidR="00AA766B">
        <w:t>The Northern Soul scene was predominantly working-class</w:t>
      </w:r>
      <w:r w:rsidR="00CC58C4">
        <w:t xml:space="preserve">. Even today there is a lot of discussion about how Northern Soul created a cultural relationship between </w:t>
      </w:r>
      <w:r w:rsidR="001943CF">
        <w:t xml:space="preserve">the white working class and Black people in England and America. However, others </w:t>
      </w:r>
      <w:r w:rsidR="00A1316D">
        <w:t>have</w:t>
      </w:r>
      <w:r w:rsidR="001943CF">
        <w:t xml:space="preserve"> </w:t>
      </w:r>
      <w:r w:rsidR="0013711C">
        <w:t>critique</w:t>
      </w:r>
      <w:r w:rsidR="00A1316D">
        <w:t>d</w:t>
      </w:r>
      <w:r w:rsidR="0013711C">
        <w:t xml:space="preserve"> how </w:t>
      </w:r>
      <w:hyperlink r:id="rId44" w:history="1">
        <w:r w:rsidR="0013711C" w:rsidRPr="00A1316D">
          <w:rPr>
            <w:rStyle w:val="Hyperlink"/>
          </w:rPr>
          <w:t>the perspective of people of colour are often left out of coverage of Northern Soul</w:t>
        </w:r>
      </w:hyperlink>
      <w:r w:rsidR="0013711C">
        <w:t>.</w:t>
      </w:r>
      <w:r w:rsidR="00355684">
        <w:br/>
      </w:r>
      <w:r w:rsidR="00355684">
        <w:br/>
      </w:r>
      <w:r w:rsidR="001F4A04" w:rsidRPr="001F4A04">
        <w:t>Work with your history department to look at the life of Otis Redding and his impact on music.</w:t>
      </w:r>
      <w:r w:rsidR="00861A57">
        <w:t xml:space="preserve"> You could look at:</w:t>
      </w:r>
    </w:p>
    <w:p w14:paraId="0C759C7A" w14:textId="5BF9CC1A" w:rsidR="004C3343" w:rsidRDefault="00525346" w:rsidP="004C3343">
      <w:pPr>
        <w:pStyle w:val="ListParagraph"/>
        <w:numPr>
          <w:ilvl w:val="0"/>
          <w:numId w:val="20"/>
        </w:numPr>
      </w:pPr>
      <w:r>
        <w:t>Creating a</w:t>
      </w:r>
      <w:r w:rsidR="004C3343">
        <w:t xml:space="preserve"> timeline of soul music and civil rights in America (see </w:t>
      </w:r>
      <w:hyperlink r:id="rId45" w:history="1">
        <w:r w:rsidR="004C3343" w:rsidRPr="004C3343">
          <w:rPr>
            <w:rStyle w:val="Hyperlink"/>
          </w:rPr>
          <w:t>Carnegie Hall’s interactive timelin</w:t>
        </w:r>
        <w:r w:rsidR="004C3343">
          <w:rPr>
            <w:rStyle w:val="Hyperlink"/>
          </w:rPr>
          <w:t>e resourc</w:t>
        </w:r>
        <w:r w:rsidR="004C3343" w:rsidRPr="004C3343">
          <w:rPr>
            <w:rStyle w:val="Hyperlink"/>
          </w:rPr>
          <w:t>e</w:t>
        </w:r>
      </w:hyperlink>
      <w:r w:rsidR="004C3343">
        <w:t>)</w:t>
      </w:r>
    </w:p>
    <w:p w14:paraId="4EA1E368" w14:textId="5A78F05D" w:rsidR="004C3343" w:rsidRDefault="00181E3A" w:rsidP="004C3343">
      <w:pPr>
        <w:pStyle w:val="ListParagraph"/>
        <w:numPr>
          <w:ilvl w:val="0"/>
          <w:numId w:val="20"/>
        </w:numPr>
      </w:pPr>
      <w:r w:rsidRPr="00BA3BEA">
        <w:t>How North</w:t>
      </w:r>
      <w:r w:rsidR="00525346" w:rsidRPr="00BA3BEA">
        <w:t xml:space="preserve">ern Soul created escapism during poor working conditions during the </w:t>
      </w:r>
      <w:r w:rsidR="00BA3BEA" w:rsidRPr="00BA3BEA">
        <w:t>1970s</w:t>
      </w:r>
    </w:p>
    <w:p w14:paraId="3D33C463" w14:textId="0650A241" w:rsidR="00BA3BEA" w:rsidRDefault="0017177D" w:rsidP="004C3343">
      <w:pPr>
        <w:pStyle w:val="ListParagraph"/>
        <w:numPr>
          <w:ilvl w:val="0"/>
          <w:numId w:val="20"/>
        </w:numPr>
      </w:pPr>
      <w:r>
        <w:t xml:space="preserve">Learning about another musician and their impact on a specific historical period or movement </w:t>
      </w:r>
    </w:p>
    <w:p w14:paraId="1F5440A5" w14:textId="77777777" w:rsidR="0017177D" w:rsidRDefault="0017177D" w:rsidP="0017177D"/>
    <w:p w14:paraId="2F9E392F" w14:textId="50924062" w:rsidR="0017177D" w:rsidRDefault="0017177D" w:rsidP="0017177D">
      <w:pPr>
        <w:pStyle w:val="Heading4"/>
      </w:pPr>
      <w:r>
        <w:t xml:space="preserve">Activity 2: </w:t>
      </w:r>
      <w:r w:rsidR="000331AA">
        <w:t>Find new music</w:t>
      </w:r>
      <w:r>
        <w:t xml:space="preserve"> for Marv</w:t>
      </w:r>
    </w:p>
    <w:p w14:paraId="599A548F" w14:textId="5EBD7B3C" w:rsidR="0044700E" w:rsidRDefault="00D112F6" w:rsidP="0017177D">
      <w:r>
        <w:rPr>
          <w:color w:val="44546A" w:themeColor="text2"/>
        </w:rPr>
        <w:t xml:space="preserve">LIT 3-16a/4-16a, </w:t>
      </w:r>
      <w:r w:rsidR="0062629D" w:rsidRPr="00B53B46">
        <w:rPr>
          <w:color w:val="44546A" w:themeColor="text2"/>
        </w:rPr>
        <w:t>EXA 3-19a/4-19a</w:t>
      </w:r>
      <w:r w:rsidR="0017177D">
        <w:br/>
      </w:r>
      <w:r w:rsidR="00940FF7">
        <w:t>Marv falls in love with Otis Redding</w:t>
      </w:r>
      <w:r w:rsidR="00712C01">
        <w:t>’s music</w:t>
      </w:r>
      <w:r w:rsidR="00940FF7">
        <w:t xml:space="preserve"> – but what other music might he like? You could work with your music department to </w:t>
      </w:r>
      <w:r w:rsidR="00B662FA">
        <w:t>research other artists, albums or musical styles for</w:t>
      </w:r>
      <w:r w:rsidR="00940FF7">
        <w:t xml:space="preserve"> Marv. </w:t>
      </w:r>
      <w:r w:rsidR="0044700E">
        <w:t>You could look at:</w:t>
      </w:r>
    </w:p>
    <w:p w14:paraId="25C370FE" w14:textId="77777777" w:rsidR="0044700E" w:rsidRDefault="0044700E" w:rsidP="0044700E">
      <w:pPr>
        <w:pStyle w:val="ListParagraph"/>
        <w:numPr>
          <w:ilvl w:val="0"/>
          <w:numId w:val="21"/>
        </w:numPr>
      </w:pPr>
      <w:r>
        <w:t xml:space="preserve">What other music genres or styles are </w:t>
      </w:r>
      <w:proofErr w:type="gramStart"/>
      <w:r>
        <w:t>similar to</w:t>
      </w:r>
      <w:proofErr w:type="gramEnd"/>
      <w:r>
        <w:t xml:space="preserve"> soul?</w:t>
      </w:r>
    </w:p>
    <w:p w14:paraId="1A1966BB" w14:textId="77777777" w:rsidR="0044700E" w:rsidRDefault="0044700E" w:rsidP="0044700E">
      <w:pPr>
        <w:pStyle w:val="ListParagraph"/>
        <w:numPr>
          <w:ilvl w:val="0"/>
          <w:numId w:val="21"/>
        </w:numPr>
      </w:pPr>
      <w:r>
        <w:t>What other musicians have been inspired by Otis Redding?</w:t>
      </w:r>
    </w:p>
    <w:p w14:paraId="0F0DB941" w14:textId="77777777" w:rsidR="0044700E" w:rsidRDefault="0044700E" w:rsidP="0044700E">
      <w:pPr>
        <w:pStyle w:val="ListParagraph"/>
        <w:numPr>
          <w:ilvl w:val="0"/>
          <w:numId w:val="21"/>
        </w:numPr>
      </w:pPr>
      <w:r>
        <w:t>How has soul impacted modern music?</w:t>
      </w:r>
    </w:p>
    <w:p w14:paraId="0C586CA2" w14:textId="77777777" w:rsidR="00F55597" w:rsidRDefault="00F55597" w:rsidP="00F55597"/>
    <w:p w14:paraId="38530F26" w14:textId="3E49A5E0" w:rsidR="00F55597" w:rsidRDefault="00F55597" w:rsidP="00F55597">
      <w:r>
        <w:t xml:space="preserve">The </w:t>
      </w:r>
      <w:hyperlink r:id="rId46" w:history="1">
        <w:r w:rsidRPr="00F55597">
          <w:rPr>
            <w:rStyle w:val="Hyperlink"/>
          </w:rPr>
          <w:t>BBC has a guide to Soul music</w:t>
        </w:r>
      </w:hyperlink>
      <w:r>
        <w:t>, including breakdowns of famous soul songs</w:t>
      </w:r>
      <w:r w:rsidR="004845C2">
        <w:t xml:space="preserve"> and a </w:t>
      </w:r>
      <w:hyperlink r:id="rId47" w:history="1">
        <w:r w:rsidR="004845C2" w:rsidRPr="004845C2">
          <w:rPr>
            <w:rStyle w:val="Hyperlink"/>
          </w:rPr>
          <w:t>BBC Bitesize overview of the genre</w:t>
        </w:r>
      </w:hyperlink>
      <w:r w:rsidR="004845C2">
        <w:t>.</w:t>
      </w:r>
    </w:p>
    <w:p w14:paraId="69E33E21" w14:textId="77777777" w:rsidR="00B662FA" w:rsidRDefault="00B662FA" w:rsidP="00F55597"/>
    <w:p w14:paraId="69C5EAFF" w14:textId="529B517B" w:rsidR="00E47EE6" w:rsidRDefault="00E47EE6" w:rsidP="00E47EE6">
      <w:pPr>
        <w:pStyle w:val="Heading4"/>
      </w:pPr>
      <w:r>
        <w:t>Activity 3: Compose a song</w:t>
      </w:r>
    </w:p>
    <w:p w14:paraId="68D523DB" w14:textId="1687219D" w:rsidR="00E47EE6" w:rsidRPr="005305E1" w:rsidRDefault="006C4D05" w:rsidP="00E47EE6">
      <w:r>
        <w:rPr>
          <w:color w:val="44546A" w:themeColor="text2"/>
        </w:rPr>
        <w:t xml:space="preserve">LIT 3-20a/4-20a, </w:t>
      </w:r>
      <w:r w:rsidR="00B53B46" w:rsidRPr="00B53B46">
        <w:rPr>
          <w:color w:val="44546A" w:themeColor="text2"/>
        </w:rPr>
        <w:t>EXA 3-17a, EXA 4-17b, EXA 4-18a</w:t>
      </w:r>
      <w:r w:rsidR="00E47EE6">
        <w:br/>
        <w:t xml:space="preserve">In </w:t>
      </w:r>
      <w:hyperlink w:anchor="_Activity_8:_Telling" w:history="1">
        <w:r w:rsidR="00E47EE6" w:rsidRPr="00D350EE">
          <w:rPr>
            <w:rStyle w:val="Hyperlink"/>
          </w:rPr>
          <w:t>Activity 8 of the Literacy and English activities</w:t>
        </w:r>
      </w:hyperlink>
      <w:r w:rsidR="00C42F4E">
        <w:t xml:space="preserve">, the pupils create their own script for the party scene in chapters </w:t>
      </w:r>
      <w:r w:rsidR="005305E1">
        <w:t xml:space="preserve">13 and 14. Instead of asking pupils to find a song, you could work with your department to support pupils to write their own song or soundtrack for </w:t>
      </w:r>
      <w:r w:rsidR="005305E1">
        <w:rPr>
          <w:i/>
          <w:iCs/>
        </w:rPr>
        <w:t>Northern Soul</w:t>
      </w:r>
      <w:r w:rsidR="005305E1">
        <w:t xml:space="preserve">. </w:t>
      </w:r>
    </w:p>
    <w:p w14:paraId="42133FDD" w14:textId="6F0909B2" w:rsidR="00B662FA" w:rsidRDefault="00B662FA" w:rsidP="00F55597"/>
    <w:p w14:paraId="21BD1528" w14:textId="0C931A4D" w:rsidR="00D75DB7" w:rsidRDefault="00D75DB7" w:rsidP="00D75DB7">
      <w:pPr>
        <w:pStyle w:val="Heading2"/>
      </w:pPr>
      <w:bookmarkStart w:id="23" w:name="_Toc221008669"/>
      <w:proofErr w:type="spellStart"/>
      <w:r w:rsidRPr="0030056A">
        <w:t>EmpathyLab</w:t>
      </w:r>
      <w:proofErr w:type="spellEnd"/>
      <w:r w:rsidRPr="0030056A">
        <w:t xml:space="preserve"> learning activities</w:t>
      </w:r>
      <w:bookmarkEnd w:id="23"/>
    </w:p>
    <w:p w14:paraId="64102ECD" w14:textId="472945D3" w:rsidR="0004108C" w:rsidRPr="0004108C" w:rsidRDefault="0030056A" w:rsidP="0030056A">
      <w:pPr>
        <w:pStyle w:val="Heading3"/>
      </w:pPr>
      <w:bookmarkStart w:id="24" w:name="_Toc221008670"/>
      <w:r>
        <w:rPr>
          <w:lang w:val="en-US"/>
        </w:rPr>
        <w:t xml:space="preserve">Activity 1: </w:t>
      </w:r>
      <w:r w:rsidR="0004108C" w:rsidRPr="0004108C">
        <w:rPr>
          <w:lang w:val="en-US"/>
        </w:rPr>
        <w:t xml:space="preserve">Listening </w:t>
      </w:r>
      <w:r>
        <w:rPr>
          <w:lang w:val="en-US"/>
        </w:rPr>
        <w:t>s</w:t>
      </w:r>
      <w:r w:rsidR="0004108C" w:rsidRPr="0004108C">
        <w:rPr>
          <w:lang w:val="en-US"/>
        </w:rPr>
        <w:t xml:space="preserve">witch </w:t>
      </w:r>
      <w:r>
        <w:rPr>
          <w:lang w:val="en-US"/>
        </w:rPr>
        <w:t>a</w:t>
      </w:r>
      <w:r w:rsidR="0004108C" w:rsidRPr="0004108C">
        <w:rPr>
          <w:lang w:val="en-US"/>
        </w:rPr>
        <w:t>ctivity</w:t>
      </w:r>
      <w:bookmarkEnd w:id="24"/>
      <w:r w:rsidR="0004108C" w:rsidRPr="0004108C">
        <w:t> </w:t>
      </w:r>
    </w:p>
    <w:p w14:paraId="0D974E5C" w14:textId="2D160761" w:rsidR="0030056A" w:rsidRPr="00A330EE" w:rsidRDefault="009E79A4" w:rsidP="00A330EE">
      <w:pPr>
        <w:rPr>
          <w:color w:val="44546A" w:themeColor="text2"/>
        </w:rPr>
      </w:pPr>
      <w:r>
        <w:rPr>
          <w:color w:val="44546A" w:themeColor="text2"/>
        </w:rPr>
        <w:t xml:space="preserve">LIT 3-02a/4-02a, </w:t>
      </w:r>
      <w:r w:rsidR="005E6E32">
        <w:rPr>
          <w:color w:val="44546A" w:themeColor="text2"/>
        </w:rPr>
        <w:t>LIT 3-07a/4-07a</w:t>
      </w:r>
      <w:r w:rsidR="00EE33F7">
        <w:rPr>
          <w:color w:val="44546A" w:themeColor="text2"/>
        </w:rPr>
        <w:t xml:space="preserve">, HWB 3-01a/4-01a, </w:t>
      </w:r>
      <w:r w:rsidR="00E10D38">
        <w:rPr>
          <w:color w:val="44546A" w:themeColor="text2"/>
        </w:rPr>
        <w:t>HWB 3-04a/4-04a</w:t>
      </w:r>
    </w:p>
    <w:p w14:paraId="5BE04B9B" w14:textId="659B44F8" w:rsidR="0004108C" w:rsidRPr="00A330EE" w:rsidRDefault="0004108C" w:rsidP="00A330EE">
      <w:pPr>
        <w:pStyle w:val="ListParagraph"/>
        <w:numPr>
          <w:ilvl w:val="0"/>
          <w:numId w:val="36"/>
        </w:numPr>
        <w:rPr>
          <w:color w:val="44546A" w:themeColor="text2"/>
        </w:rPr>
      </w:pPr>
      <w:r w:rsidRPr="00A330EE">
        <w:rPr>
          <w:color w:val="44546A" w:themeColor="text2"/>
          <w:lang w:val="en-US"/>
        </w:rPr>
        <w:t xml:space="preserve">Empathic </w:t>
      </w:r>
      <w:r w:rsidR="0030056A" w:rsidRPr="00A330EE">
        <w:rPr>
          <w:color w:val="44546A" w:themeColor="text2"/>
          <w:lang w:val="en-US"/>
        </w:rPr>
        <w:t>c</w:t>
      </w:r>
      <w:r w:rsidRPr="00A330EE">
        <w:rPr>
          <w:color w:val="44546A" w:themeColor="text2"/>
          <w:lang w:val="en-US"/>
        </w:rPr>
        <w:t>ommunication</w:t>
      </w:r>
      <w:r w:rsidR="008329FB">
        <w:rPr>
          <w:color w:val="44546A" w:themeColor="text2"/>
          <w:lang w:val="en-US"/>
        </w:rPr>
        <w:br/>
      </w:r>
    </w:p>
    <w:p w14:paraId="061A96E1" w14:textId="508BEFD4" w:rsidR="0004108C" w:rsidRPr="0004108C" w:rsidRDefault="0030056A" w:rsidP="00A330EE">
      <w:r>
        <w:rPr>
          <w:lang w:val="en-US"/>
        </w:rPr>
        <w:t>Rea</w:t>
      </w:r>
      <w:r w:rsidR="0004108C" w:rsidRPr="0004108C">
        <w:rPr>
          <w:lang w:val="en-US"/>
        </w:rPr>
        <w:t>d up to halfway down page 5</w:t>
      </w:r>
      <w:r>
        <w:rPr>
          <w:lang w:val="en-US"/>
        </w:rPr>
        <w:t xml:space="preserve"> on chapter one, up to</w:t>
      </w:r>
      <w:r w:rsidR="0004108C" w:rsidRPr="0004108C">
        <w:rPr>
          <w:lang w:val="en-US"/>
        </w:rPr>
        <w:t xml:space="preserve"> ‘.</w:t>
      </w:r>
      <w:r w:rsidR="0004108C" w:rsidRPr="0030056A">
        <w:rPr>
          <w:i/>
          <w:iCs/>
          <w:lang w:val="en-US"/>
        </w:rPr>
        <w:t>..lost in my head</w:t>
      </w:r>
      <w:r w:rsidR="0004108C" w:rsidRPr="0004108C">
        <w:rPr>
          <w:lang w:val="en-US"/>
        </w:rPr>
        <w:t xml:space="preserve">.’ </w:t>
      </w:r>
      <w:r>
        <w:rPr>
          <w:lang w:val="en-US"/>
        </w:rPr>
        <w:br/>
      </w:r>
      <w:r>
        <w:rPr>
          <w:lang w:val="en-US"/>
        </w:rPr>
        <w:br/>
      </w:r>
      <w:r w:rsidR="0004108C" w:rsidRPr="0004108C">
        <w:rPr>
          <w:lang w:val="en-US"/>
        </w:rPr>
        <w:t xml:space="preserve">Marv </w:t>
      </w:r>
      <w:proofErr w:type="gramStart"/>
      <w:r w:rsidR="0004108C" w:rsidRPr="0004108C">
        <w:rPr>
          <w:lang w:val="en-US"/>
        </w:rPr>
        <w:t>isn’t able to</w:t>
      </w:r>
      <w:proofErr w:type="gramEnd"/>
      <w:r w:rsidR="0004108C" w:rsidRPr="0004108C">
        <w:rPr>
          <w:lang w:val="en-US"/>
        </w:rPr>
        <w:t xml:space="preserve"> tell Jimmy what he is feeling or thinking. Pretend this wasn’t the case. What would Marv say? Using </w:t>
      </w:r>
      <w:hyperlink r:id="rId48" w:history="1">
        <w:proofErr w:type="spellStart"/>
        <w:r w:rsidR="00A330EE" w:rsidRPr="00A330EE">
          <w:rPr>
            <w:rStyle w:val="Hyperlink"/>
            <w:lang w:val="en-US"/>
          </w:rPr>
          <w:t>EmpathyLab’s</w:t>
        </w:r>
        <w:proofErr w:type="spellEnd"/>
        <w:r w:rsidR="00A330EE" w:rsidRPr="00A330EE">
          <w:rPr>
            <w:rStyle w:val="Hyperlink"/>
            <w:lang w:val="en-US"/>
          </w:rPr>
          <w:t xml:space="preserve"> </w:t>
        </w:r>
        <w:r w:rsidR="0004108C" w:rsidRPr="00A330EE">
          <w:rPr>
            <w:rStyle w:val="Hyperlink"/>
            <w:lang w:val="en-US"/>
          </w:rPr>
          <w:t xml:space="preserve">Listening </w:t>
        </w:r>
        <w:r w:rsidRPr="00A330EE">
          <w:rPr>
            <w:rStyle w:val="Hyperlink"/>
            <w:lang w:val="en-US"/>
          </w:rPr>
          <w:t>s</w:t>
        </w:r>
        <w:r w:rsidR="0004108C" w:rsidRPr="00A330EE">
          <w:rPr>
            <w:rStyle w:val="Hyperlink"/>
            <w:lang w:val="en-US"/>
          </w:rPr>
          <w:t xml:space="preserve">witch </w:t>
        </w:r>
        <w:r w:rsidRPr="00A330EE">
          <w:rPr>
            <w:rStyle w:val="Hyperlink"/>
            <w:lang w:val="en-US"/>
          </w:rPr>
          <w:t>a</w:t>
        </w:r>
        <w:r w:rsidR="0004108C" w:rsidRPr="00A330EE">
          <w:rPr>
            <w:rStyle w:val="Hyperlink"/>
            <w:lang w:val="en-US"/>
          </w:rPr>
          <w:t>ctivity</w:t>
        </w:r>
      </w:hyperlink>
      <w:r w:rsidR="0004108C" w:rsidRPr="0004108C">
        <w:rPr>
          <w:lang w:val="en-US"/>
        </w:rPr>
        <w:t xml:space="preserve">, </w:t>
      </w:r>
      <w:r w:rsidRPr="0004108C">
        <w:rPr>
          <w:lang w:val="en-US"/>
        </w:rPr>
        <w:t>practicing</w:t>
      </w:r>
      <w:r w:rsidR="0004108C" w:rsidRPr="0004108C">
        <w:rPr>
          <w:lang w:val="en-US"/>
        </w:rPr>
        <w:t xml:space="preserve"> using listening skills and asking good questions. Use props to get in character.</w:t>
      </w:r>
      <w:r w:rsidR="0004108C" w:rsidRPr="0004108C">
        <w:t> </w:t>
      </w:r>
      <w:r>
        <w:br/>
      </w:r>
    </w:p>
    <w:p w14:paraId="451AEE16" w14:textId="2354C963" w:rsidR="0004108C" w:rsidRPr="0004108C" w:rsidRDefault="006F0DBC" w:rsidP="006F0DBC">
      <w:pPr>
        <w:pStyle w:val="Heading3"/>
        <w:rPr>
          <w:lang w:val="en-US"/>
        </w:rPr>
      </w:pPr>
      <w:bookmarkStart w:id="25" w:name="_Toc221008671"/>
      <w:r>
        <w:rPr>
          <w:lang w:val="en-US"/>
        </w:rPr>
        <w:t xml:space="preserve">Activity 2: </w:t>
      </w:r>
      <w:r w:rsidR="0004108C" w:rsidRPr="0004108C">
        <w:rPr>
          <w:lang w:val="en-US"/>
        </w:rPr>
        <w:t>Dad’s turn(table)</w:t>
      </w:r>
      <w:bookmarkEnd w:id="25"/>
      <w:r w:rsidR="0004108C" w:rsidRPr="0004108C">
        <w:rPr>
          <w:lang w:val="en-US"/>
        </w:rPr>
        <w:t> </w:t>
      </w:r>
    </w:p>
    <w:p w14:paraId="74A33787" w14:textId="0D9E8F2D" w:rsidR="00E10D38" w:rsidRPr="00E10D38" w:rsidRDefault="00AA0234" w:rsidP="00E10D38">
      <w:pPr>
        <w:rPr>
          <w:color w:val="44546A" w:themeColor="text2"/>
        </w:rPr>
      </w:pPr>
      <w:r>
        <w:rPr>
          <w:color w:val="44546A" w:themeColor="text2"/>
        </w:rPr>
        <w:t xml:space="preserve">LIT 3-02a/4-02a, LIT 3-07a/4-07a, </w:t>
      </w:r>
      <w:r w:rsidR="008F4E11">
        <w:rPr>
          <w:color w:val="44546A" w:themeColor="text2"/>
        </w:rPr>
        <w:t xml:space="preserve">LIT 3-26a/4-26a, </w:t>
      </w:r>
      <w:r w:rsidR="00E10D38">
        <w:rPr>
          <w:color w:val="44546A" w:themeColor="text2"/>
        </w:rPr>
        <w:t xml:space="preserve">HWB 3-01a/4-01a, </w:t>
      </w:r>
      <w:r w:rsidR="008F4E11">
        <w:rPr>
          <w:color w:val="44546A" w:themeColor="text2"/>
        </w:rPr>
        <w:br/>
      </w:r>
      <w:r w:rsidR="00E10D38">
        <w:rPr>
          <w:color w:val="44546A" w:themeColor="text2"/>
        </w:rPr>
        <w:t>HWB 3-04a/4-04a</w:t>
      </w:r>
    </w:p>
    <w:p w14:paraId="01BD5D0C" w14:textId="6AB31E6D" w:rsidR="006F0DBC" w:rsidRPr="006F0DBC" w:rsidRDefault="0004108C" w:rsidP="006F0DBC">
      <w:pPr>
        <w:pStyle w:val="ListParagraph"/>
        <w:numPr>
          <w:ilvl w:val="0"/>
          <w:numId w:val="36"/>
        </w:numPr>
        <w:rPr>
          <w:color w:val="44546A" w:themeColor="text2"/>
        </w:rPr>
      </w:pPr>
      <w:r w:rsidRPr="006F0DBC">
        <w:rPr>
          <w:color w:val="44546A" w:themeColor="text2"/>
          <w:lang w:val="en-US"/>
        </w:rPr>
        <w:t>Perspective-taking</w:t>
      </w:r>
    </w:p>
    <w:p w14:paraId="352C8C3F" w14:textId="0B6AC251" w:rsidR="0004108C" w:rsidRPr="0004108C" w:rsidRDefault="0004108C" w:rsidP="006F0DBC">
      <w:pPr>
        <w:pStyle w:val="ListParagraph"/>
        <w:numPr>
          <w:ilvl w:val="0"/>
          <w:numId w:val="36"/>
        </w:numPr>
      </w:pPr>
      <w:r w:rsidRPr="006F0DBC">
        <w:rPr>
          <w:color w:val="44546A" w:themeColor="text2"/>
          <w:lang w:val="en-US"/>
        </w:rPr>
        <w:t>Building a language for emotions</w:t>
      </w:r>
      <w:r w:rsidR="006F0DBC">
        <w:rPr>
          <w:lang w:val="en-US"/>
        </w:rPr>
        <w:br/>
      </w:r>
    </w:p>
    <w:p w14:paraId="090D26F4" w14:textId="7B8E2EBE" w:rsidR="0004108C" w:rsidRDefault="0004108C" w:rsidP="006F0DBC">
      <w:r w:rsidRPr="0004108C">
        <w:rPr>
          <w:lang w:val="en-US"/>
        </w:rPr>
        <w:t xml:space="preserve">Look at chapter 3 from Dad’s point of view. Retell the exchange through his eyes. What happened? Have a pair of </w:t>
      </w:r>
      <w:r w:rsidR="006F0DBC">
        <w:rPr>
          <w:lang w:val="en-US"/>
        </w:rPr>
        <w:t>C</w:t>
      </w:r>
      <w:r w:rsidRPr="0004108C">
        <w:rPr>
          <w:lang w:val="en-US"/>
        </w:rPr>
        <w:t xml:space="preserve">rocs and invite students to step into them to say what happened next, co-constructing the retelling. How did he feel at different points? After doing this together as a class or in small groups, students could either </w:t>
      </w:r>
      <w:r w:rsidRPr="0004108C">
        <w:rPr>
          <w:lang w:val="en-US"/>
        </w:rPr>
        <w:lastRenderedPageBreak/>
        <w:t>perform or write the retelling. Either way, make sure Marv’s Dad’s emotions are brought out. </w:t>
      </w:r>
      <w:r w:rsidRPr="0004108C">
        <w:t> </w:t>
      </w:r>
    </w:p>
    <w:p w14:paraId="1225AD12" w14:textId="77777777" w:rsidR="00A94062" w:rsidRPr="0004108C" w:rsidRDefault="00A94062" w:rsidP="0004108C"/>
    <w:p w14:paraId="589C1EDA" w14:textId="5961E9AC" w:rsidR="0004108C" w:rsidRDefault="00617AC9" w:rsidP="00617AC9">
      <w:pPr>
        <w:pStyle w:val="Heading3"/>
      </w:pPr>
      <w:bookmarkStart w:id="26" w:name="_Toc221008672"/>
      <w:r>
        <w:rPr>
          <w:lang w:val="en-US"/>
        </w:rPr>
        <w:t xml:space="preserve">Activity 3: </w:t>
      </w:r>
      <w:r w:rsidR="0004108C" w:rsidRPr="0004108C">
        <w:rPr>
          <w:lang w:val="en-US"/>
        </w:rPr>
        <w:t xml:space="preserve">Word </w:t>
      </w:r>
      <w:r>
        <w:rPr>
          <w:lang w:val="en-US"/>
        </w:rPr>
        <w:t>a</w:t>
      </w:r>
      <w:r w:rsidR="0004108C" w:rsidRPr="0004108C">
        <w:rPr>
          <w:lang w:val="en-US"/>
        </w:rPr>
        <w:t>rt</w:t>
      </w:r>
      <w:bookmarkEnd w:id="26"/>
    </w:p>
    <w:p w14:paraId="694D6257" w14:textId="4B32028D" w:rsidR="00617AC9" w:rsidRPr="00690926" w:rsidRDefault="00EE3E05" w:rsidP="00617AC9">
      <w:pPr>
        <w:rPr>
          <w:color w:val="44546A" w:themeColor="text2"/>
        </w:rPr>
      </w:pPr>
      <w:r>
        <w:rPr>
          <w:color w:val="44546A" w:themeColor="text2"/>
        </w:rPr>
        <w:t xml:space="preserve">LIT 3-05a/4-05a, LIT 3-06a/4-06a, </w:t>
      </w:r>
      <w:r w:rsidR="00C57152">
        <w:rPr>
          <w:color w:val="44546A" w:themeColor="text2"/>
        </w:rPr>
        <w:t>HWB 3-01a/4-01a, HWB 3-04a/4-04a</w:t>
      </w:r>
    </w:p>
    <w:p w14:paraId="78588495" w14:textId="08CB59F7" w:rsidR="0004108C" w:rsidRPr="00617AC9" w:rsidRDefault="0004108C" w:rsidP="00617AC9">
      <w:pPr>
        <w:pStyle w:val="ListParagraph"/>
        <w:numPr>
          <w:ilvl w:val="0"/>
          <w:numId w:val="37"/>
        </w:numPr>
        <w:rPr>
          <w:color w:val="44546A" w:themeColor="text2"/>
        </w:rPr>
      </w:pPr>
      <w:r w:rsidRPr="00617AC9">
        <w:rPr>
          <w:color w:val="44546A" w:themeColor="text2"/>
          <w:lang w:val="en-US"/>
        </w:rPr>
        <w:t>Building a language for emotions</w:t>
      </w:r>
      <w:r w:rsidR="00617AC9">
        <w:rPr>
          <w:color w:val="44546A" w:themeColor="text2"/>
          <w:lang w:val="en-US"/>
        </w:rPr>
        <w:br/>
      </w:r>
    </w:p>
    <w:p w14:paraId="76E33DD7" w14:textId="5D23C108" w:rsidR="0004108C" w:rsidRPr="0004108C" w:rsidRDefault="0004108C" w:rsidP="0004108C">
      <w:r w:rsidRPr="0004108C">
        <w:rPr>
          <w:lang w:val="en-US"/>
        </w:rPr>
        <w:t>‘</w:t>
      </w:r>
      <w:r w:rsidRPr="00617AC9">
        <w:rPr>
          <w:i/>
          <w:iCs/>
          <w:lang w:val="en-US"/>
        </w:rPr>
        <w:t>I had no idea what all the emotions running around inside me even meant, let alone what to do with them</w:t>
      </w:r>
      <w:r w:rsidR="00617AC9">
        <w:rPr>
          <w:lang w:val="en-US"/>
        </w:rPr>
        <w:t>.</w:t>
      </w:r>
      <w:r w:rsidRPr="0004108C">
        <w:rPr>
          <w:lang w:val="en-US"/>
        </w:rPr>
        <w:t>’</w:t>
      </w:r>
      <w:r w:rsidR="006D32E8">
        <w:rPr>
          <w:lang w:val="en-US"/>
        </w:rPr>
        <w:t xml:space="preserve"> (page 18).</w:t>
      </w:r>
      <w:r w:rsidR="00617AC9">
        <w:rPr>
          <w:lang w:val="en-US"/>
        </w:rPr>
        <w:br/>
      </w:r>
      <w:r w:rsidRPr="0004108C">
        <w:t> </w:t>
      </w:r>
    </w:p>
    <w:p w14:paraId="73BC7AA2" w14:textId="3C9C8AC3" w:rsidR="0004108C" w:rsidRPr="0004108C" w:rsidRDefault="0004108C" w:rsidP="0004108C">
      <w:r w:rsidRPr="0004108C">
        <w:rPr>
          <w:lang w:val="en-US"/>
        </w:rPr>
        <w:t xml:space="preserve">Draw an outline of Marv and create </w:t>
      </w:r>
      <w:proofErr w:type="gramStart"/>
      <w:r w:rsidR="006D32E8" w:rsidRPr="0004108C">
        <w:rPr>
          <w:lang w:val="en-US"/>
        </w:rPr>
        <w:t>a</w:t>
      </w:r>
      <w:r w:rsidRPr="0004108C">
        <w:rPr>
          <w:lang w:val="en-US"/>
        </w:rPr>
        <w:t xml:space="preserve"> </w:t>
      </w:r>
      <w:r w:rsidR="006D32E8">
        <w:rPr>
          <w:lang w:val="en-US"/>
        </w:rPr>
        <w:t>word</w:t>
      </w:r>
      <w:proofErr w:type="gramEnd"/>
      <w:r w:rsidR="006D32E8">
        <w:rPr>
          <w:lang w:val="en-US"/>
        </w:rPr>
        <w:t xml:space="preserve"> </w:t>
      </w:r>
      <w:r w:rsidRPr="0004108C">
        <w:rPr>
          <w:lang w:val="en-US"/>
        </w:rPr>
        <w:t xml:space="preserve">cloud of all the feelings that might be running around inside Marv. Make this as creative and </w:t>
      </w:r>
      <w:r w:rsidR="006D32E8">
        <w:rPr>
          <w:lang w:val="en-US"/>
        </w:rPr>
        <w:t>“</w:t>
      </w:r>
      <w:r w:rsidRPr="0004108C">
        <w:rPr>
          <w:lang w:val="en-US"/>
        </w:rPr>
        <w:t>word arty</w:t>
      </w:r>
      <w:r w:rsidR="006D32E8">
        <w:rPr>
          <w:lang w:val="en-US"/>
        </w:rPr>
        <w:t>”</w:t>
      </w:r>
      <w:r w:rsidRPr="0004108C">
        <w:rPr>
          <w:lang w:val="en-US"/>
        </w:rPr>
        <w:t xml:space="preserve"> as you like.</w:t>
      </w:r>
      <w:r w:rsidR="006D32E8">
        <w:rPr>
          <w:lang w:val="en-US"/>
        </w:rPr>
        <w:t xml:space="preserve"> </w:t>
      </w:r>
      <w:r w:rsidRPr="0004108C">
        <w:rPr>
          <w:lang w:val="en-US"/>
        </w:rPr>
        <w:t>Play some Otis Reading music to accompany the activity. Record lyrics that resonate around the outside of the character outline.</w:t>
      </w:r>
      <w:r w:rsidRPr="0004108C">
        <w:t> </w:t>
      </w:r>
      <w:r w:rsidR="00617AC9">
        <w:br/>
      </w:r>
      <w:r w:rsidR="00617AC9">
        <w:br/>
      </w:r>
      <w:r w:rsidRPr="0004108C">
        <w:rPr>
          <w:lang w:val="en-US"/>
        </w:rPr>
        <w:t>Discuss what these emotions might feel like in your body. What physical sensations might accompany them?</w:t>
      </w:r>
      <w:r w:rsidRPr="0004108C">
        <w:t> </w:t>
      </w:r>
      <w:r w:rsidR="00617AC9">
        <w:br/>
      </w:r>
    </w:p>
    <w:p w14:paraId="20B98187" w14:textId="0FFFEB0E" w:rsidR="0004108C" w:rsidRPr="0004108C" w:rsidRDefault="006D32E8" w:rsidP="006D32E8">
      <w:pPr>
        <w:pStyle w:val="Heading3"/>
      </w:pPr>
      <w:bookmarkStart w:id="27" w:name="_Toc221008673"/>
      <w:r>
        <w:rPr>
          <w:lang w:val="en-US"/>
        </w:rPr>
        <w:t xml:space="preserve">Activity 4: </w:t>
      </w:r>
      <w:r w:rsidR="0004108C" w:rsidRPr="0004108C">
        <w:rPr>
          <w:lang w:val="en-US"/>
        </w:rPr>
        <w:t xml:space="preserve">Empathy </w:t>
      </w:r>
      <w:r>
        <w:rPr>
          <w:lang w:val="en-US"/>
        </w:rPr>
        <w:t>c</w:t>
      </w:r>
      <w:r w:rsidR="0004108C" w:rsidRPr="0004108C">
        <w:rPr>
          <w:lang w:val="en-US"/>
        </w:rPr>
        <w:t>haracters</w:t>
      </w:r>
      <w:bookmarkEnd w:id="27"/>
      <w:r w:rsidR="0004108C" w:rsidRPr="0004108C">
        <w:t> </w:t>
      </w:r>
    </w:p>
    <w:p w14:paraId="3367072D" w14:textId="6645CD70" w:rsidR="00C0381E" w:rsidRPr="00C0381E" w:rsidRDefault="00B11039" w:rsidP="00C0381E">
      <w:pPr>
        <w:rPr>
          <w:color w:val="44546A" w:themeColor="text2"/>
        </w:rPr>
      </w:pPr>
      <w:r>
        <w:rPr>
          <w:color w:val="44546A" w:themeColor="text2"/>
        </w:rPr>
        <w:t xml:space="preserve">LIT 3-02a/4-02a, LIT 3-07a/4-07a, </w:t>
      </w:r>
      <w:r w:rsidR="00C0381E" w:rsidRPr="00C0381E">
        <w:rPr>
          <w:color w:val="44546A" w:themeColor="text2"/>
        </w:rPr>
        <w:t>HWB 3-01a/4-01a, HWB 3-04a/4-04a</w:t>
      </w:r>
      <w:r w:rsidR="00C0381E" w:rsidRPr="00C0381E">
        <w:rPr>
          <w:color w:val="44546A" w:themeColor="text2"/>
          <w:lang w:val="en-US"/>
        </w:rPr>
        <w:t xml:space="preserve"> </w:t>
      </w:r>
    </w:p>
    <w:p w14:paraId="35686090" w14:textId="16180AE7" w:rsidR="006D32E8" w:rsidRPr="00C0381E" w:rsidRDefault="0004108C" w:rsidP="00C0381E">
      <w:pPr>
        <w:pStyle w:val="ListParagraph"/>
        <w:numPr>
          <w:ilvl w:val="0"/>
          <w:numId w:val="37"/>
        </w:numPr>
        <w:rPr>
          <w:color w:val="44546A" w:themeColor="text2"/>
        </w:rPr>
      </w:pPr>
      <w:r w:rsidRPr="00C0381E">
        <w:rPr>
          <w:color w:val="44546A" w:themeColor="text2"/>
          <w:lang w:val="en-US"/>
        </w:rPr>
        <w:t>Building a language for emotions</w:t>
      </w:r>
    </w:p>
    <w:p w14:paraId="07AAE872" w14:textId="2F275615" w:rsidR="0004108C" w:rsidRPr="006D32E8" w:rsidRDefault="0004108C" w:rsidP="006D32E8">
      <w:pPr>
        <w:pStyle w:val="ListParagraph"/>
        <w:numPr>
          <w:ilvl w:val="0"/>
          <w:numId w:val="37"/>
        </w:numPr>
        <w:rPr>
          <w:color w:val="44546A" w:themeColor="text2"/>
        </w:rPr>
      </w:pPr>
      <w:r w:rsidRPr="006D32E8">
        <w:rPr>
          <w:color w:val="44546A" w:themeColor="text2"/>
          <w:lang w:val="en-US"/>
        </w:rPr>
        <w:t xml:space="preserve">Empathic </w:t>
      </w:r>
      <w:r w:rsidR="006D32E8" w:rsidRPr="006D32E8">
        <w:rPr>
          <w:color w:val="44546A" w:themeColor="text2"/>
          <w:lang w:val="en-US"/>
        </w:rPr>
        <w:t>c</w:t>
      </w:r>
      <w:r w:rsidRPr="006D32E8">
        <w:rPr>
          <w:color w:val="44546A" w:themeColor="text2"/>
          <w:lang w:val="en-US"/>
        </w:rPr>
        <w:t>ommunication</w:t>
      </w:r>
    </w:p>
    <w:p w14:paraId="31D48E9D" w14:textId="77777777" w:rsidR="006D32E8" w:rsidRPr="0004108C" w:rsidRDefault="006D32E8" w:rsidP="006D32E8">
      <w:pPr>
        <w:pStyle w:val="ListParagraph"/>
        <w:numPr>
          <w:ilvl w:val="0"/>
          <w:numId w:val="0"/>
        </w:numPr>
        <w:ind w:left="720"/>
      </w:pPr>
    </w:p>
    <w:p w14:paraId="42A40D12" w14:textId="23B38C4E" w:rsidR="0004108C" w:rsidRPr="0004108C" w:rsidRDefault="0004108C" w:rsidP="0004108C">
      <w:r w:rsidRPr="0004108C">
        <w:rPr>
          <w:lang w:val="en-US"/>
        </w:rPr>
        <w:t>After reading Chapter 6</w:t>
      </w:r>
      <w:r w:rsidR="00C57152">
        <w:rPr>
          <w:lang w:val="en-US"/>
        </w:rPr>
        <w:t>, discuss:</w:t>
      </w:r>
    </w:p>
    <w:p w14:paraId="2A963319" w14:textId="10EDF02F" w:rsidR="0004108C" w:rsidRPr="0004108C" w:rsidRDefault="0004108C" w:rsidP="0004108C">
      <w:pPr>
        <w:numPr>
          <w:ilvl w:val="0"/>
          <w:numId w:val="31"/>
        </w:numPr>
      </w:pPr>
      <w:r w:rsidRPr="3103DBBE">
        <w:rPr>
          <w:lang w:val="en-US"/>
        </w:rPr>
        <w:t xml:space="preserve">How do you think </w:t>
      </w:r>
      <w:r w:rsidR="312660AA" w:rsidRPr="3103DBBE">
        <w:rPr>
          <w:lang w:val="en-US"/>
        </w:rPr>
        <w:t>each</w:t>
      </w:r>
      <w:r w:rsidRPr="3103DBBE">
        <w:rPr>
          <w:lang w:val="en-US"/>
        </w:rPr>
        <w:t xml:space="preserve"> character might be feeling? Discuss the different feelings </w:t>
      </w:r>
      <w:r w:rsidR="544E7980" w:rsidRPr="3103DBBE">
        <w:rPr>
          <w:lang w:val="en-US"/>
        </w:rPr>
        <w:t>each</w:t>
      </w:r>
      <w:r w:rsidRPr="3103DBBE">
        <w:rPr>
          <w:lang w:val="en-US"/>
        </w:rPr>
        <w:t xml:space="preserve"> character has with a partner. The emotions list </w:t>
      </w:r>
      <w:hyperlink r:id="rId49">
        <w:r w:rsidR="00F57219" w:rsidRPr="3103DBBE">
          <w:rPr>
            <w:rStyle w:val="Hyperlink"/>
            <w:lang w:val="en-US"/>
          </w:rPr>
          <w:t>on the Empathy Characters resource</w:t>
        </w:r>
      </w:hyperlink>
      <w:r w:rsidR="00F57219" w:rsidRPr="3103DBBE">
        <w:rPr>
          <w:lang w:val="en-US"/>
        </w:rPr>
        <w:t xml:space="preserve"> might help you.</w:t>
      </w:r>
    </w:p>
    <w:p w14:paraId="5F330B77" w14:textId="584363B3" w:rsidR="0004108C" w:rsidRPr="0004108C" w:rsidRDefault="0004108C" w:rsidP="0004108C">
      <w:pPr>
        <w:numPr>
          <w:ilvl w:val="0"/>
          <w:numId w:val="32"/>
        </w:numPr>
      </w:pPr>
      <w:r w:rsidRPr="0004108C">
        <w:rPr>
          <w:lang w:val="en-US"/>
        </w:rPr>
        <w:t xml:space="preserve">Remember – they may feel many different things at </w:t>
      </w:r>
      <w:r w:rsidR="00A31738" w:rsidRPr="0004108C">
        <w:rPr>
          <w:lang w:val="en-US"/>
        </w:rPr>
        <w:t>once;</w:t>
      </w:r>
      <w:r w:rsidRPr="0004108C">
        <w:rPr>
          <w:lang w:val="en-US"/>
        </w:rPr>
        <w:t xml:space="preserve"> how many emotions words can you use to describe how they feel?</w:t>
      </w:r>
      <w:r w:rsidRPr="0004108C">
        <w:t> </w:t>
      </w:r>
    </w:p>
    <w:p w14:paraId="444BB5B6" w14:textId="1323FA77" w:rsidR="0004108C" w:rsidRPr="0004108C" w:rsidRDefault="0004108C" w:rsidP="0004108C">
      <w:pPr>
        <w:numPr>
          <w:ilvl w:val="0"/>
          <w:numId w:val="33"/>
        </w:numPr>
      </w:pPr>
      <w:r w:rsidRPr="3103DBBE">
        <w:rPr>
          <w:lang w:val="en-US"/>
        </w:rPr>
        <w:lastRenderedPageBreak/>
        <w:t xml:space="preserve">Next, stand in a circle with your group. One person stands inside the circle to represent the character </w:t>
      </w:r>
      <w:r w:rsidR="20B8694E" w:rsidRPr="3103DBBE">
        <w:rPr>
          <w:lang w:val="en-US"/>
        </w:rPr>
        <w:t xml:space="preserve">they have </w:t>
      </w:r>
      <w:r w:rsidRPr="3103DBBE">
        <w:rPr>
          <w:lang w:val="en-US"/>
        </w:rPr>
        <w:t xml:space="preserve">chosen. Each person around the circle takes a turn </w:t>
      </w:r>
      <w:r w:rsidR="1072AFE5" w:rsidRPr="3103DBBE">
        <w:rPr>
          <w:lang w:val="en-US"/>
        </w:rPr>
        <w:t>to say something to the character</w:t>
      </w:r>
      <w:r w:rsidR="0758C4C5" w:rsidRPr="3103DBBE">
        <w:rPr>
          <w:lang w:val="en-US"/>
        </w:rPr>
        <w:t>.</w:t>
      </w:r>
      <w:r w:rsidRPr="3103DBBE">
        <w:rPr>
          <w:lang w:val="en-US"/>
        </w:rPr>
        <w:t xml:space="preserve"> You might say words of comfort, celebration, encouragement, or reassurance. The person in the middle of the circle can respond as the </w:t>
      </w:r>
      <w:r w:rsidR="00A31738" w:rsidRPr="3103DBBE">
        <w:rPr>
          <w:lang w:val="en-US"/>
        </w:rPr>
        <w:t>character or</w:t>
      </w:r>
      <w:r w:rsidRPr="3103DBBE">
        <w:rPr>
          <w:lang w:val="en-US"/>
        </w:rPr>
        <w:t xml:space="preserve"> simply listen.</w:t>
      </w:r>
      <w:r>
        <w:t> </w:t>
      </w:r>
      <w:r>
        <w:br/>
      </w:r>
    </w:p>
    <w:p w14:paraId="2786ED05" w14:textId="75DF8E33" w:rsidR="0004108C" w:rsidRPr="0004108C" w:rsidRDefault="00501CCB" w:rsidP="00501CCB">
      <w:pPr>
        <w:pStyle w:val="Heading3"/>
      </w:pPr>
      <w:r>
        <w:rPr>
          <w:lang w:val="en-US"/>
        </w:rPr>
        <w:t xml:space="preserve">Activity 5: </w:t>
      </w:r>
      <w:r w:rsidR="0004108C" w:rsidRPr="0004108C">
        <w:rPr>
          <w:lang w:val="en-US"/>
        </w:rPr>
        <w:t xml:space="preserve">Freeze </w:t>
      </w:r>
      <w:r>
        <w:rPr>
          <w:lang w:val="en-US"/>
        </w:rPr>
        <w:t>f</w:t>
      </w:r>
      <w:r w:rsidR="0004108C" w:rsidRPr="0004108C">
        <w:rPr>
          <w:lang w:val="en-US"/>
        </w:rPr>
        <w:t>rames</w:t>
      </w:r>
      <w:r>
        <w:rPr>
          <w:lang w:val="en-US"/>
        </w:rPr>
        <w:t>/t</w:t>
      </w:r>
      <w:r w:rsidR="0004108C" w:rsidRPr="0004108C">
        <w:rPr>
          <w:lang w:val="en-US"/>
        </w:rPr>
        <w:t xml:space="preserve">ableaux and </w:t>
      </w:r>
      <w:r>
        <w:rPr>
          <w:lang w:val="en-US"/>
        </w:rPr>
        <w:t>t</w:t>
      </w:r>
      <w:r w:rsidR="0004108C" w:rsidRPr="0004108C">
        <w:rPr>
          <w:lang w:val="en-US"/>
        </w:rPr>
        <w:t>hought tapping</w:t>
      </w:r>
      <w:r w:rsidR="0004108C" w:rsidRPr="0004108C">
        <w:t> </w:t>
      </w:r>
    </w:p>
    <w:p w14:paraId="6D390EB2" w14:textId="77777777" w:rsidR="00B11039" w:rsidRDefault="00B11039" w:rsidP="00B11039">
      <w:pPr>
        <w:rPr>
          <w:color w:val="44546A" w:themeColor="text2"/>
          <w:lang w:val="en-US"/>
        </w:rPr>
      </w:pPr>
      <w:r w:rsidRPr="00B11039">
        <w:rPr>
          <w:color w:val="44546A" w:themeColor="text2"/>
        </w:rPr>
        <w:t>LIT 3-02a/4-02a, LIT 3-07a/4-07a, HWB 3-01a/4-01a, HWB 3-04a/4-04a</w:t>
      </w:r>
      <w:r w:rsidRPr="00B11039">
        <w:rPr>
          <w:color w:val="44546A" w:themeColor="text2"/>
          <w:lang w:val="en-US"/>
        </w:rPr>
        <w:t xml:space="preserve"> </w:t>
      </w:r>
    </w:p>
    <w:p w14:paraId="35FC4000" w14:textId="11E0841D" w:rsidR="0026607A" w:rsidRPr="00B11039" w:rsidRDefault="0004108C" w:rsidP="00B11039">
      <w:pPr>
        <w:pStyle w:val="ListParagraph"/>
        <w:numPr>
          <w:ilvl w:val="0"/>
          <w:numId w:val="44"/>
        </w:numPr>
        <w:rPr>
          <w:color w:val="44546A" w:themeColor="text2"/>
        </w:rPr>
      </w:pPr>
      <w:r w:rsidRPr="00B11039">
        <w:rPr>
          <w:color w:val="44546A" w:themeColor="text2"/>
          <w:lang w:val="en-US"/>
        </w:rPr>
        <w:t>Building a language for emotions</w:t>
      </w:r>
    </w:p>
    <w:p w14:paraId="1B524DB1" w14:textId="77777777" w:rsidR="0026607A" w:rsidRPr="00690926" w:rsidRDefault="0026607A" w:rsidP="0026607A">
      <w:pPr>
        <w:pStyle w:val="ListParagraph"/>
        <w:numPr>
          <w:ilvl w:val="0"/>
          <w:numId w:val="38"/>
        </w:numPr>
        <w:rPr>
          <w:color w:val="44546A" w:themeColor="text2"/>
        </w:rPr>
      </w:pPr>
      <w:r w:rsidRPr="00690926">
        <w:rPr>
          <w:color w:val="44546A" w:themeColor="text2"/>
          <w:lang w:val="en-US"/>
        </w:rPr>
        <w:t>P</w:t>
      </w:r>
      <w:r w:rsidR="0004108C" w:rsidRPr="00690926">
        <w:rPr>
          <w:color w:val="44546A" w:themeColor="text2"/>
          <w:lang w:val="en-US"/>
        </w:rPr>
        <w:t>erspective taking</w:t>
      </w:r>
    </w:p>
    <w:p w14:paraId="7E3FB3DA" w14:textId="3F7B3FBD" w:rsidR="0004108C" w:rsidRPr="00690926" w:rsidRDefault="0026607A" w:rsidP="0026607A">
      <w:pPr>
        <w:pStyle w:val="ListParagraph"/>
        <w:numPr>
          <w:ilvl w:val="0"/>
          <w:numId w:val="38"/>
        </w:numPr>
        <w:rPr>
          <w:color w:val="44546A" w:themeColor="text2"/>
        </w:rPr>
      </w:pPr>
      <w:r w:rsidRPr="00690926">
        <w:rPr>
          <w:color w:val="44546A" w:themeColor="text2"/>
          <w:lang w:val="en-US"/>
        </w:rPr>
        <w:t>P</w:t>
      </w:r>
      <w:r w:rsidR="0004108C" w:rsidRPr="00690926">
        <w:rPr>
          <w:color w:val="44546A" w:themeColor="text2"/>
          <w:lang w:val="en-US"/>
        </w:rPr>
        <w:t xml:space="preserve">rosocial </w:t>
      </w:r>
      <w:r w:rsidR="00501CCB" w:rsidRPr="00690926">
        <w:rPr>
          <w:color w:val="44546A" w:themeColor="text2"/>
          <w:lang w:val="en-US"/>
        </w:rPr>
        <w:t>behaviour</w:t>
      </w:r>
    </w:p>
    <w:p w14:paraId="7C45DEAC" w14:textId="77777777" w:rsidR="00690926" w:rsidRPr="0026607A" w:rsidRDefault="00690926" w:rsidP="00690926">
      <w:pPr>
        <w:pStyle w:val="ListParagraph"/>
        <w:numPr>
          <w:ilvl w:val="0"/>
          <w:numId w:val="0"/>
        </w:numPr>
        <w:ind w:left="720"/>
      </w:pPr>
    </w:p>
    <w:p w14:paraId="02D3EB7D" w14:textId="794C3C92" w:rsidR="0004108C" w:rsidRPr="0004108C" w:rsidRDefault="0004108C" w:rsidP="3103DBBE">
      <w:r w:rsidRPr="3103DBBE">
        <w:rPr>
          <w:lang w:val="en-US"/>
        </w:rPr>
        <w:t>At various points throughout the story</w:t>
      </w:r>
      <w:r w:rsidR="00690926" w:rsidRPr="3103DBBE">
        <w:rPr>
          <w:lang w:val="en-US"/>
        </w:rPr>
        <w:t xml:space="preserve">, </w:t>
      </w:r>
      <w:r w:rsidR="26E24C5B" w:rsidRPr="3103DBBE">
        <w:rPr>
          <w:lang w:val="en-US"/>
        </w:rPr>
        <w:t>ask pupils</w:t>
      </w:r>
      <w:r w:rsidRPr="3103DBBE">
        <w:rPr>
          <w:lang w:val="en-US"/>
        </w:rPr>
        <w:t xml:space="preserve"> to arrange their faces and bodies to reflect the various </w:t>
      </w:r>
      <w:r w:rsidR="00690926" w:rsidRPr="3103DBBE">
        <w:rPr>
          <w:lang w:val="en-US"/>
        </w:rPr>
        <w:t>characters’</w:t>
      </w:r>
      <w:r w:rsidRPr="3103DBBE">
        <w:rPr>
          <w:lang w:val="en-US"/>
        </w:rPr>
        <w:t xml:space="preserve"> feelings/reactions.</w:t>
      </w:r>
      <w:r>
        <w:t> </w:t>
      </w:r>
      <w:r w:rsidRPr="3103DBBE">
        <w:rPr>
          <w:lang w:val="en-US"/>
        </w:rPr>
        <w:t>You could photograph these and create a montage to retell the story (or bits of it)</w:t>
      </w:r>
      <w:r w:rsidR="00690926">
        <w:t>.</w:t>
      </w:r>
      <w:r>
        <w:br/>
      </w:r>
      <w:r>
        <w:br/>
      </w:r>
      <w:r w:rsidRPr="3103DBBE">
        <w:rPr>
          <w:lang w:val="en-US"/>
        </w:rPr>
        <w:t xml:space="preserve">With </w:t>
      </w:r>
      <w:r w:rsidR="5C00F485" w:rsidRPr="3103DBBE">
        <w:rPr>
          <w:lang w:val="en-US"/>
        </w:rPr>
        <w:t>pupils</w:t>
      </w:r>
      <w:r w:rsidRPr="3103DBBE">
        <w:rPr>
          <w:lang w:val="en-US"/>
        </w:rPr>
        <w:t xml:space="preserve"> in position, when you tap someone on their shoulder, they should articulate what they are thinking and feeling. You could also do this as a written exercise using thought bubbles around a photo.</w:t>
      </w:r>
      <w:r>
        <w:t> </w:t>
      </w:r>
      <w:r>
        <w:br/>
      </w:r>
      <w:r>
        <w:br/>
      </w:r>
      <w:r w:rsidRPr="3103DBBE">
        <w:rPr>
          <w:lang w:val="en-US"/>
        </w:rPr>
        <w:t xml:space="preserve">This is a good opportunity to think about how we can use perspective-taking to develop a more empathic reaction. For example, if </w:t>
      </w:r>
      <w:r w:rsidR="66C4F420" w:rsidRPr="3103DBBE">
        <w:rPr>
          <w:lang w:val="en-US"/>
        </w:rPr>
        <w:t xml:space="preserve">pupils </w:t>
      </w:r>
      <w:proofErr w:type="spellStart"/>
      <w:r w:rsidRPr="3103DBBE">
        <w:rPr>
          <w:lang w:val="en-US"/>
        </w:rPr>
        <w:t>verbalise</w:t>
      </w:r>
      <w:proofErr w:type="spellEnd"/>
      <w:r w:rsidRPr="3103DBBE">
        <w:rPr>
          <w:lang w:val="en-US"/>
        </w:rPr>
        <w:t xml:space="preserve"> unkind thoughts/reactions, </w:t>
      </w:r>
      <w:r w:rsidR="57D55243" w:rsidRPr="3103DBBE">
        <w:rPr>
          <w:lang w:val="en-US"/>
        </w:rPr>
        <w:t xml:space="preserve">this could prompt non-judgmental conversations about the reasons behind character’s behaviour, and how </w:t>
      </w:r>
      <w:r w:rsidR="7DB9382A" w:rsidRPr="3103DBBE">
        <w:rPr>
          <w:lang w:val="en-US"/>
        </w:rPr>
        <w:t xml:space="preserve">approaching characters in empathetic ways can change what we think of them. </w:t>
      </w:r>
      <w:r>
        <w:br/>
      </w:r>
    </w:p>
    <w:p w14:paraId="16FDD335" w14:textId="78F9E4A6" w:rsidR="0004108C" w:rsidRPr="0004108C" w:rsidRDefault="000B1114" w:rsidP="000B1114">
      <w:pPr>
        <w:pStyle w:val="Heading3"/>
      </w:pPr>
      <w:r>
        <w:rPr>
          <w:lang w:val="en-US"/>
        </w:rPr>
        <w:t xml:space="preserve">Activity 6: </w:t>
      </w:r>
      <w:r w:rsidR="0004108C" w:rsidRPr="0004108C">
        <w:rPr>
          <w:lang w:val="en-US"/>
        </w:rPr>
        <w:t xml:space="preserve">Empathy </w:t>
      </w:r>
      <w:r>
        <w:rPr>
          <w:lang w:val="en-US"/>
        </w:rPr>
        <w:t>c</w:t>
      </w:r>
      <w:r w:rsidR="0004108C" w:rsidRPr="0004108C">
        <w:rPr>
          <w:lang w:val="en-US"/>
        </w:rPr>
        <w:t>hat (up)</w:t>
      </w:r>
      <w:r w:rsidR="0004108C" w:rsidRPr="0004108C">
        <w:t> </w:t>
      </w:r>
    </w:p>
    <w:p w14:paraId="0E7335E3" w14:textId="30211537" w:rsidR="005E1080" w:rsidRPr="005E1080" w:rsidRDefault="005E1080" w:rsidP="005E1080">
      <w:pPr>
        <w:rPr>
          <w:color w:val="44546A" w:themeColor="text2"/>
        </w:rPr>
      </w:pPr>
      <w:r w:rsidRPr="00B11039">
        <w:rPr>
          <w:color w:val="44546A" w:themeColor="text2"/>
        </w:rPr>
        <w:t>LIT 3-02a/4-02a, LIT 3-07a/4-07a,</w:t>
      </w:r>
      <w:r w:rsidR="002D236F">
        <w:rPr>
          <w:color w:val="44546A" w:themeColor="text2"/>
        </w:rPr>
        <w:t xml:space="preserve"> LIT 3-20a/4-20a</w:t>
      </w:r>
    </w:p>
    <w:p w14:paraId="75254326" w14:textId="10D675D5" w:rsidR="000B1114" w:rsidRPr="000B1114" w:rsidRDefault="0004108C" w:rsidP="000B1114">
      <w:pPr>
        <w:pStyle w:val="ListParagraph"/>
        <w:numPr>
          <w:ilvl w:val="0"/>
          <w:numId w:val="39"/>
        </w:numPr>
        <w:rPr>
          <w:color w:val="44546A" w:themeColor="text2"/>
        </w:rPr>
      </w:pPr>
      <w:r w:rsidRPr="000B1114">
        <w:rPr>
          <w:color w:val="44546A" w:themeColor="text2"/>
          <w:lang w:val="en-US"/>
        </w:rPr>
        <w:t>Empathic communication</w:t>
      </w:r>
    </w:p>
    <w:p w14:paraId="6CAE65C6" w14:textId="77777777" w:rsidR="000B1114" w:rsidRPr="000B1114" w:rsidRDefault="0004108C" w:rsidP="000B1114">
      <w:pPr>
        <w:pStyle w:val="ListParagraph"/>
        <w:numPr>
          <w:ilvl w:val="0"/>
          <w:numId w:val="39"/>
        </w:numPr>
        <w:rPr>
          <w:color w:val="44546A" w:themeColor="text2"/>
        </w:rPr>
      </w:pPr>
      <w:r w:rsidRPr="000B1114">
        <w:rPr>
          <w:color w:val="44546A" w:themeColor="text2"/>
          <w:lang w:val="en-US"/>
        </w:rPr>
        <w:t>Perspective taking</w:t>
      </w:r>
    </w:p>
    <w:p w14:paraId="229C65F6" w14:textId="3E70F75D" w:rsidR="0004108C" w:rsidRPr="000B1114" w:rsidRDefault="000B1114" w:rsidP="000B1114">
      <w:pPr>
        <w:pStyle w:val="ListParagraph"/>
        <w:numPr>
          <w:ilvl w:val="0"/>
          <w:numId w:val="39"/>
        </w:numPr>
        <w:rPr>
          <w:color w:val="44546A" w:themeColor="text2"/>
        </w:rPr>
      </w:pPr>
      <w:r w:rsidRPr="000B1114">
        <w:rPr>
          <w:color w:val="44546A" w:themeColor="text2"/>
          <w:lang w:val="en-US"/>
        </w:rPr>
        <w:lastRenderedPageBreak/>
        <w:t>P</w:t>
      </w:r>
      <w:r w:rsidR="0004108C" w:rsidRPr="000B1114">
        <w:rPr>
          <w:color w:val="44546A" w:themeColor="text2"/>
          <w:lang w:val="en-US"/>
        </w:rPr>
        <w:t>rosocial attitudes</w:t>
      </w:r>
    </w:p>
    <w:p w14:paraId="25CDE843" w14:textId="77777777" w:rsidR="000B1114" w:rsidRPr="0004108C" w:rsidRDefault="000B1114" w:rsidP="000B1114">
      <w:pPr>
        <w:pStyle w:val="ListParagraph"/>
        <w:numPr>
          <w:ilvl w:val="0"/>
          <w:numId w:val="0"/>
        </w:numPr>
        <w:ind w:left="720"/>
      </w:pPr>
    </w:p>
    <w:p w14:paraId="3C93F997" w14:textId="50856489" w:rsidR="00454794" w:rsidRDefault="0004108C" w:rsidP="0004108C">
      <w:r w:rsidRPr="3103DBBE">
        <w:rPr>
          <w:lang w:val="en-US"/>
        </w:rPr>
        <w:t>We don’t hear anything about what Carly thinks and feels in the story. What might she say about Marv and how he is approaching things?</w:t>
      </w:r>
      <w:r>
        <w:t> </w:t>
      </w:r>
      <w:r w:rsidRPr="3103DBBE">
        <w:rPr>
          <w:lang w:val="en-US"/>
        </w:rPr>
        <w:t>Marv is so busy trying to impress Carly that he loses sight of trying to get to know Carly or find</w:t>
      </w:r>
      <w:r w:rsidR="10A70520" w:rsidRPr="3103DBBE">
        <w:rPr>
          <w:lang w:val="en-US"/>
        </w:rPr>
        <w:t>ing</w:t>
      </w:r>
      <w:r w:rsidRPr="3103DBBE">
        <w:rPr>
          <w:lang w:val="en-US"/>
        </w:rPr>
        <w:t xml:space="preserve"> out anything about her. He also loses sight of being himself, trying to be some</w:t>
      </w:r>
      <w:r w:rsidR="1F24E436" w:rsidRPr="3103DBBE">
        <w:rPr>
          <w:lang w:val="en-US"/>
        </w:rPr>
        <w:t>one</w:t>
      </w:r>
      <w:r w:rsidRPr="3103DBBE">
        <w:rPr>
          <w:lang w:val="en-US"/>
        </w:rPr>
        <w:t xml:space="preserve"> else</w:t>
      </w:r>
      <w:r w:rsidR="4842D8FD" w:rsidRPr="3103DBBE">
        <w:rPr>
          <w:lang w:val="en-US"/>
        </w:rPr>
        <w:t xml:space="preserve"> instead.</w:t>
      </w:r>
      <w:r>
        <w:br/>
      </w:r>
      <w:r>
        <w:br/>
      </w:r>
      <w:r w:rsidRPr="3103DBBE">
        <w:rPr>
          <w:lang w:val="en-US"/>
        </w:rPr>
        <w:t xml:space="preserve">In pairs, small groups or mingling round the class, use the </w:t>
      </w:r>
      <w:hyperlink r:id="rId50">
        <w:r w:rsidRPr="3103DBBE">
          <w:rPr>
            <w:rStyle w:val="Hyperlink"/>
            <w:lang w:val="en-US"/>
          </w:rPr>
          <w:t>Empathy Chat questions</w:t>
        </w:r>
      </w:hyperlink>
      <w:r w:rsidRPr="3103DBBE">
        <w:rPr>
          <w:lang w:val="en-US"/>
        </w:rPr>
        <w:t xml:space="preserve"> to practice getting to know people in your class and showing them who you are.</w:t>
      </w:r>
      <w:r>
        <w:t> </w:t>
      </w:r>
      <w:r w:rsidRPr="3103DBBE">
        <w:rPr>
          <w:lang w:val="en-US"/>
        </w:rPr>
        <w:t>Are there other people in your life who you could use questions like these with?</w:t>
      </w:r>
      <w:r>
        <w:t> </w:t>
      </w:r>
      <w:r w:rsidRPr="3103DBBE">
        <w:rPr>
          <w:lang w:val="en-US"/>
        </w:rPr>
        <w:t xml:space="preserve">Students could write an alternative version of the end of </w:t>
      </w:r>
      <w:r w:rsidR="000B1114" w:rsidRPr="3103DBBE">
        <w:rPr>
          <w:lang w:val="en-US"/>
        </w:rPr>
        <w:t>c</w:t>
      </w:r>
      <w:r w:rsidRPr="3103DBBE">
        <w:rPr>
          <w:lang w:val="en-US"/>
        </w:rPr>
        <w:t xml:space="preserve">hapter </w:t>
      </w:r>
      <w:r w:rsidR="000B1114" w:rsidRPr="3103DBBE">
        <w:rPr>
          <w:lang w:val="en-US"/>
        </w:rPr>
        <w:t>o</w:t>
      </w:r>
      <w:r w:rsidRPr="3103DBBE">
        <w:rPr>
          <w:lang w:val="en-US"/>
        </w:rPr>
        <w:t>ne when Marv meets Carly on his walk home, in which he uses empathic communication skills.</w:t>
      </w:r>
      <w:r>
        <w:t> </w:t>
      </w:r>
      <w:r>
        <w:br/>
      </w:r>
    </w:p>
    <w:p w14:paraId="7FC64FD7" w14:textId="7A7FFBC7" w:rsidR="0004108C" w:rsidRPr="0004108C" w:rsidRDefault="002B2090" w:rsidP="002B2090">
      <w:pPr>
        <w:pStyle w:val="Heading3"/>
      </w:pPr>
      <w:r>
        <w:rPr>
          <w:lang w:val="en-US"/>
        </w:rPr>
        <w:t xml:space="preserve">Activity 7: </w:t>
      </w:r>
      <w:r w:rsidR="0004108C" w:rsidRPr="0004108C">
        <w:rPr>
          <w:lang w:val="en-US"/>
        </w:rPr>
        <w:t xml:space="preserve">Empathy </w:t>
      </w:r>
      <w:r>
        <w:rPr>
          <w:lang w:val="en-US"/>
        </w:rPr>
        <w:t>h</w:t>
      </w:r>
      <w:r w:rsidR="0004108C" w:rsidRPr="0004108C">
        <w:rPr>
          <w:lang w:val="en-US"/>
        </w:rPr>
        <w:t>ero</w:t>
      </w:r>
      <w:r w:rsidR="0004108C" w:rsidRPr="0004108C">
        <w:t> </w:t>
      </w:r>
    </w:p>
    <w:p w14:paraId="6DC9F442" w14:textId="77777777" w:rsidR="00A8676A" w:rsidRPr="00A8676A" w:rsidRDefault="00A8676A" w:rsidP="00A8676A">
      <w:pPr>
        <w:rPr>
          <w:color w:val="44546A" w:themeColor="text2"/>
        </w:rPr>
      </w:pPr>
      <w:r w:rsidRPr="00A8676A">
        <w:rPr>
          <w:color w:val="44546A" w:themeColor="text2"/>
        </w:rPr>
        <w:t>LIT 3-02a/4-02a</w:t>
      </w:r>
      <w:r w:rsidRPr="00A8676A">
        <w:rPr>
          <w:color w:val="44546A" w:themeColor="text2"/>
          <w:lang w:val="en-US"/>
        </w:rPr>
        <w:t xml:space="preserve"> </w:t>
      </w:r>
    </w:p>
    <w:p w14:paraId="4067C1CF" w14:textId="6578FE8A" w:rsidR="002B2090" w:rsidRPr="002B2090" w:rsidRDefault="0004108C" w:rsidP="002B2090">
      <w:pPr>
        <w:pStyle w:val="ListParagraph"/>
        <w:numPr>
          <w:ilvl w:val="0"/>
          <w:numId w:val="40"/>
        </w:numPr>
        <w:rPr>
          <w:color w:val="44546A" w:themeColor="text2"/>
        </w:rPr>
      </w:pPr>
      <w:r w:rsidRPr="002B2090">
        <w:rPr>
          <w:color w:val="44546A" w:themeColor="text2"/>
          <w:lang w:val="en-US"/>
        </w:rPr>
        <w:t xml:space="preserve">Empathic </w:t>
      </w:r>
      <w:r w:rsidR="002B2090" w:rsidRPr="002B2090">
        <w:rPr>
          <w:color w:val="44546A" w:themeColor="text2"/>
          <w:lang w:val="en-US"/>
        </w:rPr>
        <w:t>c</w:t>
      </w:r>
      <w:r w:rsidRPr="002B2090">
        <w:rPr>
          <w:color w:val="44546A" w:themeColor="text2"/>
          <w:lang w:val="en-US"/>
        </w:rPr>
        <w:t xml:space="preserve">ommunication </w:t>
      </w:r>
    </w:p>
    <w:p w14:paraId="75F1F33F" w14:textId="0528AEF4" w:rsidR="0004108C" w:rsidRPr="0004108C" w:rsidRDefault="0004108C" w:rsidP="002B2090">
      <w:pPr>
        <w:pStyle w:val="ListParagraph"/>
        <w:numPr>
          <w:ilvl w:val="0"/>
          <w:numId w:val="40"/>
        </w:numPr>
      </w:pPr>
      <w:r w:rsidRPr="002B2090">
        <w:rPr>
          <w:color w:val="44546A" w:themeColor="text2"/>
          <w:lang w:val="en-US"/>
        </w:rPr>
        <w:t>Prosocial behaviour</w:t>
      </w:r>
      <w:r w:rsidR="002B2090">
        <w:rPr>
          <w:i/>
          <w:iCs/>
          <w:lang w:val="en-US"/>
        </w:rPr>
        <w:br/>
      </w:r>
    </w:p>
    <w:p w14:paraId="4F9B5942" w14:textId="5B9FA2AF" w:rsidR="0004108C" w:rsidRPr="0004108C" w:rsidRDefault="002B2090" w:rsidP="0004108C">
      <w:r w:rsidRPr="3103DBBE">
        <w:rPr>
          <w:lang w:val="en-US"/>
        </w:rPr>
        <w:t xml:space="preserve">Read up until the end </w:t>
      </w:r>
      <w:r w:rsidR="0004108C" w:rsidRPr="3103DBBE">
        <w:rPr>
          <w:lang w:val="en-US"/>
        </w:rPr>
        <w:t>of Chapter 15</w:t>
      </w:r>
      <w:r>
        <w:t xml:space="preserve">. </w:t>
      </w:r>
      <w:r w:rsidR="0004108C" w:rsidRPr="3103DBBE">
        <w:rPr>
          <w:lang w:val="en-US"/>
        </w:rPr>
        <w:t xml:space="preserve">Marv doesn’t seem to have many mates other than Jimmy who is currently otherwise engaged. He seems quite isolated and a bit alone. </w:t>
      </w:r>
      <w:r w:rsidR="00B228A5">
        <w:rPr>
          <w:lang w:val="en-US"/>
        </w:rPr>
        <w:t>Ask the pupils to think about what they would say to</w:t>
      </w:r>
      <w:r w:rsidR="0004108C" w:rsidRPr="3103DBBE">
        <w:rPr>
          <w:lang w:val="en-US"/>
        </w:rPr>
        <w:t xml:space="preserve"> Marv </w:t>
      </w:r>
      <w:r w:rsidR="00B228A5">
        <w:rPr>
          <w:lang w:val="en-US"/>
        </w:rPr>
        <w:t>if they had</w:t>
      </w:r>
      <w:r w:rsidR="0004108C" w:rsidRPr="3103DBBE">
        <w:rPr>
          <w:lang w:val="en-US"/>
        </w:rPr>
        <w:t xml:space="preserve"> seen the events described in this story, including the incident at the party</w:t>
      </w:r>
      <w:r w:rsidR="00B228A5">
        <w:rPr>
          <w:lang w:val="en-US"/>
        </w:rPr>
        <w:t>.</w:t>
      </w:r>
      <w:r>
        <w:br/>
      </w:r>
    </w:p>
    <w:p w14:paraId="15BC0B67" w14:textId="0120432D" w:rsidR="0004108C" w:rsidRPr="0004108C" w:rsidRDefault="00D63835" w:rsidP="00D63835">
      <w:pPr>
        <w:pStyle w:val="Heading3"/>
      </w:pPr>
      <w:r>
        <w:rPr>
          <w:lang w:val="en-US"/>
        </w:rPr>
        <w:t xml:space="preserve">Activity 8: </w:t>
      </w:r>
      <w:r w:rsidR="0004108C" w:rsidRPr="0004108C">
        <w:rPr>
          <w:lang w:val="en-US"/>
        </w:rPr>
        <w:t xml:space="preserve">Empathy </w:t>
      </w:r>
      <w:r>
        <w:rPr>
          <w:lang w:val="en-US"/>
        </w:rPr>
        <w:t>a</w:t>
      </w:r>
      <w:r w:rsidR="0004108C" w:rsidRPr="0004108C">
        <w:rPr>
          <w:lang w:val="en-US"/>
        </w:rPr>
        <w:t>rtists</w:t>
      </w:r>
    </w:p>
    <w:p w14:paraId="751CDAFF" w14:textId="32646BE4" w:rsidR="006D53E2" w:rsidRPr="006D53E2" w:rsidRDefault="00052E69" w:rsidP="006D53E2">
      <w:pPr>
        <w:rPr>
          <w:color w:val="44546A" w:themeColor="text2"/>
        </w:rPr>
      </w:pPr>
      <w:r>
        <w:rPr>
          <w:color w:val="44546A" w:themeColor="text2"/>
        </w:rPr>
        <w:t xml:space="preserve">LIT 3-15a/4-15a, </w:t>
      </w:r>
      <w:r w:rsidR="00E13823">
        <w:rPr>
          <w:color w:val="44546A" w:themeColor="text2"/>
        </w:rPr>
        <w:t>EXA 2-04a, EXA 2-18a</w:t>
      </w:r>
    </w:p>
    <w:p w14:paraId="604D90F0" w14:textId="0D619EFC" w:rsidR="00D63835" w:rsidRPr="006D53E2" w:rsidRDefault="0004108C" w:rsidP="00D63835">
      <w:pPr>
        <w:pStyle w:val="ListParagraph"/>
        <w:numPr>
          <w:ilvl w:val="0"/>
          <w:numId w:val="41"/>
        </w:numPr>
        <w:rPr>
          <w:color w:val="44546A" w:themeColor="text2"/>
          <w:lang w:val="en-US"/>
        </w:rPr>
      </w:pPr>
      <w:r w:rsidRPr="006D53E2">
        <w:rPr>
          <w:color w:val="44546A" w:themeColor="text2"/>
          <w:lang w:val="en-US"/>
        </w:rPr>
        <w:t>Building a language for emotions</w:t>
      </w:r>
    </w:p>
    <w:p w14:paraId="6A0E1A66" w14:textId="0D4DD99B" w:rsidR="0004108C" w:rsidRPr="0004108C" w:rsidRDefault="00D63835" w:rsidP="00D63835">
      <w:pPr>
        <w:pStyle w:val="ListParagraph"/>
        <w:numPr>
          <w:ilvl w:val="0"/>
          <w:numId w:val="41"/>
        </w:numPr>
      </w:pPr>
      <w:r w:rsidRPr="006D53E2">
        <w:rPr>
          <w:color w:val="44546A" w:themeColor="text2"/>
          <w:lang w:val="en-US"/>
        </w:rPr>
        <w:t>P</w:t>
      </w:r>
      <w:r w:rsidR="0004108C" w:rsidRPr="006D53E2">
        <w:rPr>
          <w:color w:val="44546A" w:themeColor="text2"/>
          <w:lang w:val="en-US"/>
        </w:rPr>
        <w:t>erspective-taking</w:t>
      </w:r>
      <w:r w:rsidRPr="00D63835">
        <w:rPr>
          <w:i/>
          <w:iCs/>
          <w:lang w:val="en-US"/>
        </w:rPr>
        <w:br/>
      </w:r>
    </w:p>
    <w:p w14:paraId="394CDD9C" w14:textId="66545F06" w:rsidR="0004108C" w:rsidRPr="0004108C" w:rsidRDefault="0004108C" w:rsidP="0004108C">
      <w:r w:rsidRPr="0004108C">
        <w:rPr>
          <w:lang w:val="en-US"/>
        </w:rPr>
        <w:t xml:space="preserve">Create pieces </w:t>
      </w:r>
      <w:r w:rsidR="006D53E2" w:rsidRPr="0004108C">
        <w:rPr>
          <w:lang w:val="en-US"/>
        </w:rPr>
        <w:t>of</w:t>
      </w:r>
      <w:r w:rsidRPr="0004108C">
        <w:rPr>
          <w:lang w:val="en-US"/>
        </w:rPr>
        <w:t xml:space="preserve"> art or music to reflect Marv’s feelings at some of the most cringe-worthy moments in the story.</w:t>
      </w:r>
      <w:r w:rsidR="006D53E2">
        <w:rPr>
          <w:lang w:val="en-US"/>
        </w:rPr>
        <w:t xml:space="preserve"> </w:t>
      </w:r>
      <w:r w:rsidRPr="0004108C">
        <w:rPr>
          <w:lang w:val="en-US"/>
        </w:rPr>
        <w:t xml:space="preserve">Do the same for the final chapter. Discuss or write </w:t>
      </w:r>
      <w:r w:rsidRPr="0004108C">
        <w:rPr>
          <w:lang w:val="en-US"/>
        </w:rPr>
        <w:lastRenderedPageBreak/>
        <w:t>about what’s changed for Marv.</w:t>
      </w:r>
      <w:r w:rsidRPr="0004108C">
        <w:rPr>
          <w:b/>
          <w:bCs/>
          <w:lang w:val="en-US"/>
        </w:rPr>
        <w:t> </w:t>
      </w:r>
      <w:r w:rsidRPr="0004108C">
        <w:t> </w:t>
      </w:r>
      <w:r w:rsidR="006D53E2">
        <w:br/>
      </w:r>
    </w:p>
    <w:p w14:paraId="54DE78CC" w14:textId="154A204C" w:rsidR="0004108C" w:rsidRPr="0004108C" w:rsidRDefault="006D53E2" w:rsidP="006D53E2">
      <w:pPr>
        <w:pStyle w:val="Heading3"/>
      </w:pPr>
      <w:r>
        <w:rPr>
          <w:lang w:val="en-US"/>
        </w:rPr>
        <w:t xml:space="preserve">Activity 9: </w:t>
      </w:r>
      <w:r w:rsidR="0004108C" w:rsidRPr="0004108C">
        <w:rPr>
          <w:lang w:val="en-US"/>
        </w:rPr>
        <w:t xml:space="preserve">Lean on </w:t>
      </w:r>
      <w:r>
        <w:rPr>
          <w:lang w:val="en-US"/>
        </w:rPr>
        <w:t>m</w:t>
      </w:r>
      <w:r w:rsidR="0004108C" w:rsidRPr="0004108C">
        <w:rPr>
          <w:lang w:val="en-US"/>
        </w:rPr>
        <w:t>e</w:t>
      </w:r>
      <w:r w:rsidR="0004108C" w:rsidRPr="0004108C">
        <w:t> </w:t>
      </w:r>
    </w:p>
    <w:p w14:paraId="46BFC902" w14:textId="07DD908D" w:rsidR="007D10FA" w:rsidRPr="007D10FA" w:rsidRDefault="007D10FA" w:rsidP="007D10FA">
      <w:pPr>
        <w:rPr>
          <w:color w:val="44546A" w:themeColor="text2"/>
        </w:rPr>
      </w:pPr>
      <w:r w:rsidRPr="007D10FA">
        <w:rPr>
          <w:color w:val="44546A" w:themeColor="text2"/>
        </w:rPr>
        <w:t>LIT 3-02a/4-02a, LIT 3-07a/4-07a</w:t>
      </w:r>
      <w:r w:rsidR="00014D59">
        <w:rPr>
          <w:color w:val="44546A" w:themeColor="text2"/>
          <w:lang w:val="en-US"/>
        </w:rPr>
        <w:t xml:space="preserve">, ENG 3-17a/4-17a, </w:t>
      </w:r>
      <w:r w:rsidR="002913C1">
        <w:rPr>
          <w:color w:val="44546A" w:themeColor="text2"/>
          <w:lang w:val="en-US"/>
        </w:rPr>
        <w:t xml:space="preserve">HWB 3-03a/4-03a, </w:t>
      </w:r>
      <w:r w:rsidR="002913C1">
        <w:rPr>
          <w:color w:val="44546A" w:themeColor="text2"/>
          <w:lang w:val="en-US"/>
        </w:rPr>
        <w:br/>
        <w:t>HWB 3-08a/4-08a</w:t>
      </w:r>
    </w:p>
    <w:p w14:paraId="6B6DC7A3" w14:textId="78EA11F4" w:rsidR="006D53E2" w:rsidRPr="006D53E2" w:rsidRDefault="0004108C" w:rsidP="006D53E2">
      <w:pPr>
        <w:pStyle w:val="ListParagraph"/>
        <w:numPr>
          <w:ilvl w:val="0"/>
          <w:numId w:val="42"/>
        </w:numPr>
        <w:rPr>
          <w:color w:val="44546A" w:themeColor="text2"/>
        </w:rPr>
      </w:pPr>
      <w:r w:rsidRPr="006D53E2">
        <w:rPr>
          <w:color w:val="44546A" w:themeColor="text2"/>
          <w:lang w:val="en-US"/>
        </w:rPr>
        <w:t xml:space="preserve">Empathic </w:t>
      </w:r>
      <w:r w:rsidR="006D53E2">
        <w:rPr>
          <w:color w:val="44546A" w:themeColor="text2"/>
          <w:lang w:val="en-US"/>
        </w:rPr>
        <w:t>c</w:t>
      </w:r>
      <w:r w:rsidRPr="006D53E2">
        <w:rPr>
          <w:color w:val="44546A" w:themeColor="text2"/>
          <w:lang w:val="en-US"/>
        </w:rPr>
        <w:t>ommunication</w:t>
      </w:r>
    </w:p>
    <w:p w14:paraId="75CCFCC1" w14:textId="7707BAEA" w:rsidR="0004108C" w:rsidRPr="006D53E2" w:rsidRDefault="0004108C" w:rsidP="006D53E2">
      <w:pPr>
        <w:pStyle w:val="ListParagraph"/>
        <w:numPr>
          <w:ilvl w:val="0"/>
          <w:numId w:val="42"/>
        </w:numPr>
        <w:rPr>
          <w:color w:val="44546A" w:themeColor="text2"/>
        </w:rPr>
      </w:pPr>
      <w:r w:rsidRPr="006D53E2">
        <w:rPr>
          <w:color w:val="44546A" w:themeColor="text2"/>
          <w:lang w:val="en-US"/>
        </w:rPr>
        <w:t>Prosocial behaviour and social action</w:t>
      </w:r>
      <w:r w:rsidR="006D53E2">
        <w:rPr>
          <w:color w:val="44546A" w:themeColor="text2"/>
          <w:lang w:val="en-US"/>
        </w:rPr>
        <w:br/>
      </w:r>
    </w:p>
    <w:p w14:paraId="56C67AE3" w14:textId="34DB6CAF" w:rsidR="0004108C" w:rsidRPr="0004108C" w:rsidRDefault="0004108C" w:rsidP="006D53E2">
      <w:r w:rsidRPr="3103DBBE">
        <w:rPr>
          <w:lang w:val="en-US"/>
        </w:rPr>
        <w:t>Discuss how a lot of the plot is driven by the fact that Marv doesn’t know what to say or how to behave in the situation he finds himself in. He also doesn’t seem to know how to talk to anyone about what he is experiencing, hence turning to a dead singer reincarnated.</w:t>
      </w:r>
      <w:r>
        <w:t> </w:t>
      </w:r>
      <w:r w:rsidRPr="3103DBBE">
        <w:rPr>
          <w:lang w:val="en-US"/>
        </w:rPr>
        <w:t>What about Marv’s Dad? What do we know about him? What’s the relationship between him and Marv like?</w:t>
      </w:r>
      <w:r>
        <w:t> </w:t>
      </w:r>
      <w:r>
        <w:br/>
      </w:r>
      <w:r>
        <w:br/>
      </w:r>
      <w:r w:rsidRPr="3103DBBE">
        <w:rPr>
          <w:lang w:val="en-US"/>
        </w:rPr>
        <w:t>Broaden the discussion into what this means for them as individuals and for each other. How reflective is this of individuals</w:t>
      </w:r>
      <w:r w:rsidR="00A41E56" w:rsidRPr="3103DBBE">
        <w:rPr>
          <w:lang w:val="en-US"/>
        </w:rPr>
        <w:t xml:space="preserve"> or </w:t>
      </w:r>
      <w:r w:rsidRPr="3103DBBE">
        <w:rPr>
          <w:lang w:val="en-US"/>
        </w:rPr>
        <w:t>groups in our society</w:t>
      </w:r>
      <w:r w:rsidR="09082046" w:rsidRPr="3103DBBE">
        <w:rPr>
          <w:lang w:val="en-US"/>
        </w:rPr>
        <w:t xml:space="preserve"> - </w:t>
      </w:r>
      <w:r w:rsidR="160108B2" w:rsidRPr="3103DBBE">
        <w:rPr>
          <w:lang w:val="en-US"/>
        </w:rPr>
        <w:t>n</w:t>
      </w:r>
      <w:r w:rsidRPr="3103DBBE">
        <w:rPr>
          <w:lang w:val="en-US"/>
        </w:rPr>
        <w:t xml:space="preserve">ot having </w:t>
      </w:r>
      <w:r w:rsidR="007D10FA" w:rsidRPr="3103DBBE">
        <w:rPr>
          <w:lang w:val="en-US"/>
        </w:rPr>
        <w:t>people</w:t>
      </w:r>
      <w:r w:rsidRPr="3103DBBE">
        <w:rPr>
          <w:lang w:val="en-US"/>
        </w:rPr>
        <w:t xml:space="preserve"> they can talk to or not being able to share their emotions? What are the implications of that?</w:t>
      </w:r>
      <w:r>
        <w:t> </w:t>
      </w:r>
      <w:r>
        <w:br/>
      </w:r>
      <w:r>
        <w:br/>
      </w:r>
      <w:r w:rsidRPr="3103DBBE">
        <w:rPr>
          <w:lang w:val="en-US"/>
        </w:rPr>
        <w:t xml:space="preserve">Play the song </w:t>
      </w:r>
      <w:r w:rsidR="006D53E2" w:rsidRPr="3103DBBE">
        <w:rPr>
          <w:lang w:val="en-US"/>
        </w:rPr>
        <w:t>“</w:t>
      </w:r>
      <w:r w:rsidRPr="3103DBBE">
        <w:rPr>
          <w:lang w:val="en-US"/>
        </w:rPr>
        <w:t>Lean on me</w:t>
      </w:r>
      <w:r w:rsidR="006D53E2" w:rsidRPr="3103DBBE">
        <w:rPr>
          <w:lang w:val="en-US"/>
        </w:rPr>
        <w:t>”</w:t>
      </w:r>
      <w:r w:rsidRPr="3103DBBE">
        <w:rPr>
          <w:lang w:val="en-US"/>
        </w:rPr>
        <w:t xml:space="preserve"> by Bill Withers. Explore the lyrics and discuss.</w:t>
      </w:r>
      <w:r>
        <w:t> </w:t>
      </w:r>
      <w:r w:rsidRPr="3103DBBE">
        <w:rPr>
          <w:lang w:val="en-US"/>
        </w:rPr>
        <w:t>What action(s) could you take to encourage people in your community to lean on each other when needed?</w:t>
      </w:r>
      <w:r>
        <w:t> </w:t>
      </w:r>
      <w:r w:rsidRPr="3103DBBE">
        <w:rPr>
          <w:lang w:val="en-US"/>
        </w:rPr>
        <w:t>What action(s) could you take to make sure everyone has access to information and support with healthy, positive relationships?</w:t>
      </w:r>
      <w:r>
        <w:br/>
        <w:t> </w:t>
      </w:r>
    </w:p>
    <w:p w14:paraId="17652A8A" w14:textId="46EF50A1" w:rsidR="0004108C" w:rsidRPr="0004108C" w:rsidRDefault="00356332" w:rsidP="00031FB0">
      <w:pPr>
        <w:pStyle w:val="Heading3"/>
      </w:pPr>
      <w:r>
        <w:rPr>
          <w:lang w:val="en-US"/>
        </w:rPr>
        <w:t xml:space="preserve">Activity 10: </w:t>
      </w:r>
      <w:r w:rsidR="0004108C" w:rsidRPr="0004108C">
        <w:rPr>
          <w:lang w:val="en-US"/>
        </w:rPr>
        <w:t xml:space="preserve">The </w:t>
      </w:r>
      <w:r w:rsidR="00031FB0">
        <w:rPr>
          <w:lang w:val="en-US"/>
        </w:rPr>
        <w:t>p</w:t>
      </w:r>
      <w:r w:rsidR="0004108C" w:rsidRPr="0004108C">
        <w:rPr>
          <w:lang w:val="en-US"/>
        </w:rPr>
        <w:t xml:space="preserve">ower of </w:t>
      </w:r>
      <w:r w:rsidR="00031FB0">
        <w:rPr>
          <w:lang w:val="en-US"/>
        </w:rPr>
        <w:t>m</w:t>
      </w:r>
      <w:r w:rsidR="0004108C" w:rsidRPr="0004108C">
        <w:rPr>
          <w:lang w:val="en-US"/>
        </w:rPr>
        <w:t>usic</w:t>
      </w:r>
      <w:r w:rsidR="0004108C" w:rsidRPr="0004108C">
        <w:t> </w:t>
      </w:r>
    </w:p>
    <w:p w14:paraId="37D8AF88" w14:textId="1D6A89C9" w:rsidR="00031FB0" w:rsidRPr="00031FB0" w:rsidRDefault="00673980" w:rsidP="00031FB0">
      <w:pPr>
        <w:rPr>
          <w:color w:val="44546A" w:themeColor="text2"/>
        </w:rPr>
      </w:pPr>
      <w:r w:rsidRPr="007D10FA">
        <w:rPr>
          <w:color w:val="44546A" w:themeColor="text2"/>
        </w:rPr>
        <w:t>LIT 3-02a/4-02a, LIT 3-07a/4-07a</w:t>
      </w:r>
      <w:r>
        <w:rPr>
          <w:color w:val="44546A" w:themeColor="text2"/>
          <w:lang w:val="en-US"/>
        </w:rPr>
        <w:t xml:space="preserve">, </w:t>
      </w:r>
      <w:r>
        <w:rPr>
          <w:color w:val="44546A" w:themeColor="text2"/>
        </w:rPr>
        <w:t>EXA 2-19a</w:t>
      </w:r>
    </w:p>
    <w:p w14:paraId="1F1DD078" w14:textId="66F3F3B1" w:rsidR="00031FB0" w:rsidRPr="00031FB0" w:rsidRDefault="0004108C" w:rsidP="00031FB0">
      <w:pPr>
        <w:pStyle w:val="ListParagraph"/>
        <w:numPr>
          <w:ilvl w:val="0"/>
          <w:numId w:val="43"/>
        </w:numPr>
        <w:rPr>
          <w:color w:val="44546A" w:themeColor="text2"/>
        </w:rPr>
      </w:pPr>
      <w:r w:rsidRPr="00031FB0">
        <w:rPr>
          <w:color w:val="44546A" w:themeColor="text2"/>
          <w:lang w:val="en-US"/>
        </w:rPr>
        <w:t>Building a language for emotions</w:t>
      </w:r>
    </w:p>
    <w:p w14:paraId="62AECF19" w14:textId="77777777" w:rsidR="00031FB0" w:rsidRPr="00031FB0" w:rsidRDefault="0004108C" w:rsidP="00031FB0">
      <w:pPr>
        <w:pStyle w:val="ListParagraph"/>
        <w:numPr>
          <w:ilvl w:val="0"/>
          <w:numId w:val="43"/>
        </w:numPr>
        <w:rPr>
          <w:color w:val="44546A" w:themeColor="text2"/>
        </w:rPr>
      </w:pPr>
      <w:r w:rsidRPr="00031FB0">
        <w:rPr>
          <w:color w:val="44546A" w:themeColor="text2"/>
          <w:lang w:val="en-US"/>
        </w:rPr>
        <w:t>Empathic communication</w:t>
      </w:r>
    </w:p>
    <w:p w14:paraId="1F1D9BF8" w14:textId="28F88FBB" w:rsidR="0004108C" w:rsidRPr="0004108C" w:rsidRDefault="0004108C" w:rsidP="00031FB0">
      <w:pPr>
        <w:pStyle w:val="ListParagraph"/>
        <w:numPr>
          <w:ilvl w:val="0"/>
          <w:numId w:val="43"/>
        </w:numPr>
      </w:pPr>
      <w:r w:rsidRPr="00031FB0">
        <w:rPr>
          <w:color w:val="44546A" w:themeColor="text2"/>
          <w:lang w:val="en-US"/>
        </w:rPr>
        <w:t xml:space="preserve">Prosocial behaviour and </w:t>
      </w:r>
      <w:r w:rsidR="00031FB0" w:rsidRPr="00031FB0">
        <w:rPr>
          <w:color w:val="44546A" w:themeColor="text2"/>
          <w:lang w:val="en-US"/>
        </w:rPr>
        <w:t>s</w:t>
      </w:r>
      <w:r w:rsidRPr="00031FB0">
        <w:rPr>
          <w:color w:val="44546A" w:themeColor="text2"/>
          <w:lang w:val="en-US"/>
        </w:rPr>
        <w:t xml:space="preserve">ocial </w:t>
      </w:r>
      <w:r w:rsidR="00031FB0" w:rsidRPr="00031FB0">
        <w:rPr>
          <w:color w:val="44546A" w:themeColor="text2"/>
          <w:lang w:val="en-US"/>
        </w:rPr>
        <w:t>a</w:t>
      </w:r>
      <w:r w:rsidRPr="00031FB0">
        <w:rPr>
          <w:color w:val="44546A" w:themeColor="text2"/>
          <w:lang w:val="en-US"/>
        </w:rPr>
        <w:t>ction</w:t>
      </w:r>
      <w:r w:rsidR="00031FB0" w:rsidRPr="00031FB0">
        <w:rPr>
          <w:i/>
          <w:iCs/>
          <w:lang w:val="en-US"/>
        </w:rPr>
        <w:br/>
      </w:r>
      <w:r w:rsidRPr="0004108C">
        <w:t> </w:t>
      </w:r>
    </w:p>
    <w:p w14:paraId="5F9FC1D3" w14:textId="099D2A46" w:rsidR="00200D9F" w:rsidRDefault="0004108C" w:rsidP="00031FB0">
      <w:r w:rsidRPr="3103DBBE">
        <w:rPr>
          <w:lang w:val="en-US"/>
        </w:rPr>
        <w:lastRenderedPageBreak/>
        <w:t xml:space="preserve">Music is highly emotive. Otis’ music met Marv exactly where he was at that moment in his life and seemed to connect to his experience and express what he </w:t>
      </w:r>
      <w:r w:rsidR="00CB7B34" w:rsidRPr="3103DBBE">
        <w:rPr>
          <w:lang w:val="en-US"/>
        </w:rPr>
        <w:t>was feeling</w:t>
      </w:r>
      <w:r w:rsidRPr="3103DBBE">
        <w:rPr>
          <w:lang w:val="en-US"/>
        </w:rPr>
        <w:t>. ‘</w:t>
      </w:r>
      <w:r w:rsidRPr="3103DBBE">
        <w:rPr>
          <w:i/>
          <w:iCs/>
          <w:lang w:val="en-US"/>
        </w:rPr>
        <w:t>It was like he was reading my</w:t>
      </w:r>
      <w:r w:rsidRPr="3103DBBE">
        <w:rPr>
          <w:lang w:val="en-US"/>
        </w:rPr>
        <w:t xml:space="preserve"> </w:t>
      </w:r>
      <w:r w:rsidRPr="3103DBBE">
        <w:rPr>
          <w:i/>
          <w:iCs/>
          <w:lang w:val="en-US"/>
        </w:rPr>
        <w:t>mind</w:t>
      </w:r>
      <w:r w:rsidRPr="3103DBBE">
        <w:rPr>
          <w:lang w:val="en-US"/>
        </w:rPr>
        <w:t>’ (p</w:t>
      </w:r>
      <w:r w:rsidR="00031FB0" w:rsidRPr="3103DBBE">
        <w:rPr>
          <w:lang w:val="en-US"/>
        </w:rPr>
        <w:t>a</w:t>
      </w:r>
      <w:r w:rsidRPr="3103DBBE">
        <w:rPr>
          <w:lang w:val="en-US"/>
        </w:rPr>
        <w:t>g</w:t>
      </w:r>
      <w:r w:rsidR="00031FB0" w:rsidRPr="3103DBBE">
        <w:rPr>
          <w:lang w:val="en-US"/>
        </w:rPr>
        <w:t>e</w:t>
      </w:r>
      <w:r w:rsidRPr="3103DBBE">
        <w:rPr>
          <w:lang w:val="en-US"/>
        </w:rPr>
        <w:t xml:space="preserve"> 18). And at the end of the story, it facilitates an instant connection </w:t>
      </w:r>
      <w:r w:rsidR="000C4BCC" w:rsidRPr="3103DBBE">
        <w:rPr>
          <w:lang w:val="en-US"/>
        </w:rPr>
        <w:t>between</w:t>
      </w:r>
      <w:r w:rsidRPr="3103DBBE">
        <w:rPr>
          <w:lang w:val="en-US"/>
        </w:rPr>
        <w:t xml:space="preserve"> Marv </w:t>
      </w:r>
      <w:r w:rsidR="000C4BCC" w:rsidRPr="3103DBBE">
        <w:rPr>
          <w:lang w:val="en-US"/>
        </w:rPr>
        <w:t>and</w:t>
      </w:r>
      <w:r w:rsidRPr="3103DBBE">
        <w:rPr>
          <w:lang w:val="en-US"/>
        </w:rPr>
        <w:t xml:space="preserve"> someone else.</w:t>
      </w:r>
      <w:r>
        <w:t> </w:t>
      </w:r>
      <w:r>
        <w:br/>
      </w:r>
      <w:r>
        <w:br/>
      </w:r>
      <w:r w:rsidRPr="3103DBBE">
        <w:rPr>
          <w:lang w:val="en-US"/>
        </w:rPr>
        <w:t xml:space="preserve">Choose a piece of music that has meant something special for you, or that makes you think of a particular time and </w:t>
      </w:r>
      <w:r w:rsidR="000C4BCC" w:rsidRPr="3103DBBE">
        <w:rPr>
          <w:lang w:val="en-US"/>
        </w:rPr>
        <w:t>place or</w:t>
      </w:r>
      <w:r w:rsidRPr="3103DBBE">
        <w:rPr>
          <w:lang w:val="en-US"/>
        </w:rPr>
        <w:t xml:space="preserve"> connects you to someone else. Share it with your class and, if you want to, explain what meaning</w:t>
      </w:r>
      <w:r w:rsidR="00A41E56" w:rsidRPr="3103DBBE">
        <w:rPr>
          <w:lang w:val="en-US"/>
        </w:rPr>
        <w:t xml:space="preserve"> or </w:t>
      </w:r>
      <w:r w:rsidRPr="3103DBBE">
        <w:rPr>
          <w:lang w:val="en-US"/>
        </w:rPr>
        <w:t>memories it has for you.</w:t>
      </w:r>
      <w:r>
        <w:t> </w:t>
      </w:r>
      <w:r w:rsidR="004B6597">
        <w:t xml:space="preserve"> </w:t>
      </w:r>
      <w:r w:rsidRPr="3103DBBE">
        <w:rPr>
          <w:lang w:val="en-US"/>
        </w:rPr>
        <w:t>Have conversations with people in your family and community and see if they have any songs</w:t>
      </w:r>
      <w:r w:rsidR="00A41E56" w:rsidRPr="3103DBBE">
        <w:rPr>
          <w:lang w:val="en-US"/>
        </w:rPr>
        <w:t xml:space="preserve"> or </w:t>
      </w:r>
      <w:r w:rsidRPr="3103DBBE">
        <w:rPr>
          <w:lang w:val="en-US"/>
        </w:rPr>
        <w:t>pieces of music that are particularly significant</w:t>
      </w:r>
      <w:r w:rsidR="00A41E56" w:rsidRPr="3103DBBE">
        <w:rPr>
          <w:lang w:val="en-US"/>
        </w:rPr>
        <w:t xml:space="preserve"> or </w:t>
      </w:r>
      <w:r w:rsidRPr="3103DBBE">
        <w:rPr>
          <w:lang w:val="en-US"/>
        </w:rPr>
        <w:t>meaningful for them.</w:t>
      </w:r>
      <w:r>
        <w:t> </w:t>
      </w:r>
      <w:r>
        <w:br/>
      </w:r>
    </w:p>
    <w:p w14:paraId="476D42AA" w14:textId="77777777" w:rsidR="0055631F" w:rsidRDefault="0055631F" w:rsidP="0055631F">
      <w:pPr>
        <w:pStyle w:val="Heading2"/>
      </w:pPr>
      <w:bookmarkStart w:id="28" w:name="_Toc190077793"/>
      <w:bookmarkStart w:id="29" w:name="_Toc221008674"/>
      <w:r>
        <w:t>Further resources</w:t>
      </w:r>
      <w:bookmarkEnd w:id="28"/>
      <w:bookmarkEnd w:id="29"/>
    </w:p>
    <w:p w14:paraId="45A34787" w14:textId="77777777" w:rsidR="0055631F" w:rsidRPr="00655991" w:rsidRDefault="0055631F" w:rsidP="0055631F">
      <w:pPr>
        <w:pStyle w:val="Heading3"/>
      </w:pPr>
      <w:bookmarkStart w:id="30" w:name="_Toc188277637"/>
      <w:bookmarkStart w:id="31" w:name="_Toc190077794"/>
      <w:bookmarkStart w:id="32" w:name="_Toc204683976"/>
      <w:bookmarkStart w:id="33" w:name="_Toc221008675"/>
      <w:r>
        <w:t>Scottish Book Trust</w:t>
      </w:r>
      <w:bookmarkEnd w:id="30"/>
      <w:bookmarkEnd w:id="31"/>
      <w:bookmarkEnd w:id="32"/>
      <w:bookmarkEnd w:id="33"/>
    </w:p>
    <w:p w14:paraId="23FBE2BB" w14:textId="77777777" w:rsidR="0055631F" w:rsidRDefault="0055631F" w:rsidP="0055631F">
      <w:pPr>
        <w:pStyle w:val="ListParagraph"/>
        <w:numPr>
          <w:ilvl w:val="0"/>
          <w:numId w:val="29"/>
        </w:numPr>
      </w:pPr>
      <w:r>
        <w:t xml:space="preserve">For more learning resources see the </w:t>
      </w:r>
      <w:hyperlink r:id="rId51" w:history="1">
        <w:r w:rsidRPr="00EC5CC5">
          <w:rPr>
            <w:rStyle w:val="Hyperlink"/>
          </w:rPr>
          <w:t>Learning resources section of the Scottish Book Trust website</w:t>
        </w:r>
      </w:hyperlink>
      <w:r>
        <w:t xml:space="preserve">. </w:t>
      </w:r>
    </w:p>
    <w:p w14:paraId="1135EDDD" w14:textId="230B948B" w:rsidR="0055631F" w:rsidRDefault="0055631F" w:rsidP="0055631F">
      <w:pPr>
        <w:pStyle w:val="ListParagraph"/>
        <w:numPr>
          <w:ilvl w:val="0"/>
          <w:numId w:val="29"/>
        </w:numPr>
      </w:pPr>
      <w:r>
        <w:t xml:space="preserve">We also have </w:t>
      </w:r>
      <w:hyperlink r:id="rId52" w:history="1">
        <w:r w:rsidRPr="000C24BE">
          <w:rPr>
            <w:rStyle w:val="Hyperlink"/>
          </w:rPr>
          <w:t>Teen book discussion guides</w:t>
        </w:r>
      </w:hyperlink>
      <w:r w:rsidR="00FF5730">
        <w:t xml:space="preserve"> </w:t>
      </w:r>
      <w:r>
        <w:t>which you can use for class discussion or to form a book group.</w:t>
      </w:r>
    </w:p>
    <w:p w14:paraId="5CF2E72A" w14:textId="77777777" w:rsidR="0055631F" w:rsidRDefault="0055631F" w:rsidP="0055631F">
      <w:pPr>
        <w:pStyle w:val="ListParagraph"/>
        <w:numPr>
          <w:ilvl w:val="0"/>
          <w:numId w:val="29"/>
        </w:numPr>
      </w:pPr>
      <w:r>
        <w:t xml:space="preserve">To find out more about reading and empathy, see our webinar series </w:t>
      </w:r>
      <w:hyperlink r:id="rId53" w:history="1">
        <w:r w:rsidRPr="00655991">
          <w:rPr>
            <w:rStyle w:val="Hyperlink"/>
          </w:rPr>
          <w:t>Connecting empathy and reading in schools</w:t>
        </w:r>
      </w:hyperlink>
      <w:r>
        <w:t xml:space="preserve"> in partnership with Empathy Lab, Maisie Chan, the University of Strathclyde and Vanessa Thomson</w:t>
      </w:r>
    </w:p>
    <w:p w14:paraId="6D9B12B8" w14:textId="77777777" w:rsidR="0055631F" w:rsidRDefault="0055631F" w:rsidP="0055631F"/>
    <w:p w14:paraId="7129FC3A" w14:textId="77777777" w:rsidR="0055631F" w:rsidRDefault="0055631F" w:rsidP="0055631F">
      <w:pPr>
        <w:pStyle w:val="Heading3"/>
      </w:pPr>
      <w:bookmarkStart w:id="34" w:name="_Toc188277638"/>
      <w:bookmarkStart w:id="35" w:name="_Toc190077795"/>
      <w:bookmarkStart w:id="36" w:name="_Toc204683977"/>
      <w:bookmarkStart w:id="37" w:name="_Toc221008676"/>
      <w:r>
        <w:t>Empathy Lab</w:t>
      </w:r>
      <w:bookmarkEnd w:id="34"/>
      <w:bookmarkEnd w:id="35"/>
      <w:bookmarkEnd w:id="36"/>
      <w:bookmarkEnd w:id="37"/>
    </w:p>
    <w:p w14:paraId="72BE1FC0" w14:textId="77777777" w:rsidR="0055631F" w:rsidRPr="00FF5730" w:rsidRDefault="0055631F" w:rsidP="0055631F">
      <w:r w:rsidRPr="00FF5730">
        <w:t xml:space="preserve">Visit our website </w:t>
      </w:r>
      <w:hyperlink r:id="rId54" w:history="1">
        <w:r w:rsidRPr="00FF5730">
          <w:rPr>
            <w:rStyle w:val="Hyperlink"/>
          </w:rPr>
          <w:t>www.empathylab.uk</w:t>
        </w:r>
      </w:hyperlink>
      <w:r w:rsidRPr="00FF5730">
        <w:t xml:space="preserve"> for more information about how we support schools to raise an empathy-educated generation, including</w:t>
      </w:r>
    </w:p>
    <w:p w14:paraId="02D4EB23" w14:textId="77777777" w:rsidR="0055631F" w:rsidRPr="00FF5730" w:rsidRDefault="0055631F" w:rsidP="0055631F">
      <w:pPr>
        <w:pStyle w:val="ListParagraph"/>
        <w:numPr>
          <w:ilvl w:val="0"/>
          <w:numId w:val="30"/>
        </w:numPr>
      </w:pPr>
      <w:hyperlink r:id="rId55" w:history="1">
        <w:r w:rsidRPr="00FF5730">
          <w:rPr>
            <w:rStyle w:val="Hyperlink"/>
          </w:rPr>
          <w:t>Read for Empathy collections and guides</w:t>
        </w:r>
      </w:hyperlink>
    </w:p>
    <w:p w14:paraId="3D4D3DDC" w14:textId="77777777" w:rsidR="0055631F" w:rsidRPr="00FF5730" w:rsidRDefault="0055631F" w:rsidP="0055631F">
      <w:pPr>
        <w:pStyle w:val="ListParagraph"/>
        <w:numPr>
          <w:ilvl w:val="0"/>
          <w:numId w:val="30"/>
        </w:numPr>
      </w:pPr>
      <w:hyperlink r:id="rId56" w:history="1">
        <w:proofErr w:type="spellStart"/>
        <w:r w:rsidRPr="00FF5730">
          <w:rPr>
            <w:rStyle w:val="Hyperlink"/>
          </w:rPr>
          <w:t>EmpathyLab’s</w:t>
        </w:r>
        <w:proofErr w:type="spellEnd"/>
        <w:r w:rsidRPr="00FF5730">
          <w:rPr>
            <w:rStyle w:val="Hyperlink"/>
          </w:rPr>
          <w:t xml:space="preserve"> Schools Programme</w:t>
        </w:r>
      </w:hyperlink>
    </w:p>
    <w:p w14:paraId="7212D88E" w14:textId="77777777" w:rsidR="0055631F" w:rsidRPr="00FF5730" w:rsidRDefault="0055631F" w:rsidP="0055631F">
      <w:pPr>
        <w:pStyle w:val="ListParagraph"/>
        <w:numPr>
          <w:ilvl w:val="0"/>
          <w:numId w:val="30"/>
        </w:numPr>
      </w:pPr>
      <w:hyperlink r:id="rId57" w:history="1">
        <w:r w:rsidRPr="00FF5730">
          <w:rPr>
            <w:rStyle w:val="Hyperlink"/>
          </w:rPr>
          <w:t>The Empathy Day Festival</w:t>
        </w:r>
      </w:hyperlink>
    </w:p>
    <w:p w14:paraId="2F163E03" w14:textId="0561938F" w:rsidR="0055631F" w:rsidRPr="00FF5730" w:rsidRDefault="0055631F" w:rsidP="3103DBBE">
      <w:pPr>
        <w:pStyle w:val="ListParagraph"/>
      </w:pPr>
      <w:hyperlink r:id="rId58">
        <w:r w:rsidRPr="00FF5730">
          <w:rPr>
            <w:rStyle w:val="Hyperlink"/>
          </w:rPr>
          <w:t>Training events</w:t>
        </w:r>
      </w:hyperlink>
    </w:p>
    <w:p w14:paraId="0A7912F0" w14:textId="730BDAF6" w:rsidR="0064796D" w:rsidRDefault="0064796D">
      <w:pPr>
        <w:rPr>
          <w:rFonts w:eastAsia="Calibri"/>
          <w:highlight w:val="yellow"/>
        </w:rPr>
      </w:pPr>
      <w:r>
        <w:rPr>
          <w:highlight w:val="yellow"/>
        </w:rPr>
        <w:br w:type="page"/>
      </w:r>
    </w:p>
    <w:p w14:paraId="39E1D860" w14:textId="4731D618" w:rsidR="00126EB9" w:rsidRDefault="00126EB9" w:rsidP="00126EB9">
      <w:pPr>
        <w:pStyle w:val="Heading2"/>
      </w:pPr>
      <w:bookmarkStart w:id="38" w:name="_Printable_activity_sheet_2"/>
      <w:bookmarkStart w:id="39" w:name="_Toc221008677"/>
      <w:bookmarkEnd w:id="38"/>
      <w:r>
        <w:lastRenderedPageBreak/>
        <w:t>Printable activity sheet 1: Choose a pair of shoes</w:t>
      </w:r>
      <w:bookmarkEnd w:id="39"/>
    </w:p>
    <w:p w14:paraId="5DEF2A56" w14:textId="7E9288BE" w:rsidR="00126EB9" w:rsidRDefault="00EF375B">
      <w:pPr>
        <w:rPr>
          <w:b/>
          <w:bCs/>
          <w:sz w:val="32"/>
          <w:szCs w:val="32"/>
        </w:rPr>
      </w:pPr>
      <w:r>
        <w:rPr>
          <w:noProof/>
        </w:rPr>
        <w:drawing>
          <wp:inline distT="0" distB="0" distL="0" distR="0" wp14:anchorId="5694EA5E" wp14:editId="4134B008">
            <wp:extent cx="5994617" cy="8478949"/>
            <wp:effectExtent l="0" t="0" r="6350" b="0"/>
            <wp:docPr id="170646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6413"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5994617" cy="8478949"/>
                    </a:xfrm>
                    <a:prstGeom prst="rect">
                      <a:avLst/>
                    </a:prstGeom>
                  </pic:spPr>
                </pic:pic>
              </a:graphicData>
            </a:graphic>
          </wp:inline>
        </w:drawing>
      </w:r>
      <w:r w:rsidR="00126EB9">
        <w:br w:type="page"/>
      </w:r>
    </w:p>
    <w:p w14:paraId="078CFF7B" w14:textId="6631F5EF" w:rsidR="008F4EA3" w:rsidRDefault="00126EB9" w:rsidP="00126EB9">
      <w:pPr>
        <w:pStyle w:val="Heading2"/>
      </w:pPr>
      <w:bookmarkStart w:id="40" w:name="_Printable_activity_sheet_1"/>
      <w:bookmarkStart w:id="41" w:name="_Toc221008678"/>
      <w:bookmarkEnd w:id="40"/>
      <w:r>
        <w:lastRenderedPageBreak/>
        <w:t>Printable activity sheet 2: Shoe prompts</w:t>
      </w:r>
      <w:bookmarkEnd w:id="41"/>
    </w:p>
    <w:p w14:paraId="53EC4736" w14:textId="53717DDC" w:rsidR="00126EB9" w:rsidRDefault="00126EB9" w:rsidP="00126EB9">
      <w:r>
        <w:t xml:space="preserve">Use these prompts to </w:t>
      </w:r>
      <w:r w:rsidR="00EE6E1B">
        <w:t>do a piece of creative writing inspired by the shoes you choose.</w:t>
      </w:r>
    </w:p>
    <w:p w14:paraId="56CC0CEF" w14:textId="597684A7" w:rsidR="00EE6E1B" w:rsidRDefault="00EE6E1B" w:rsidP="00B326E4">
      <w:pPr>
        <w:pStyle w:val="ListParagraph"/>
        <w:numPr>
          <w:ilvl w:val="0"/>
          <w:numId w:val="11"/>
        </w:numPr>
      </w:pPr>
      <w:r>
        <w:t>Who wears these shoes? What is their name?</w:t>
      </w:r>
    </w:p>
    <w:p w14:paraId="0A9A675A" w14:textId="0371EE92" w:rsidR="00871486" w:rsidRDefault="00871486" w:rsidP="00B326E4">
      <w:pPr>
        <w:pStyle w:val="ListParagraph"/>
        <w:numPr>
          <w:ilvl w:val="0"/>
          <w:numId w:val="11"/>
        </w:numPr>
      </w:pPr>
      <w:r>
        <w:t>What kind of outfit do they wear with these shoes?</w:t>
      </w:r>
    </w:p>
    <w:p w14:paraId="5467510A" w14:textId="0A8AF14C" w:rsidR="00EE6E1B" w:rsidRDefault="00EE6E1B" w:rsidP="00B326E4">
      <w:pPr>
        <w:pStyle w:val="ListParagraph"/>
        <w:numPr>
          <w:ilvl w:val="0"/>
          <w:numId w:val="11"/>
        </w:numPr>
      </w:pPr>
      <w:r>
        <w:t>Where do they live?</w:t>
      </w:r>
    </w:p>
    <w:p w14:paraId="2A69C2AA" w14:textId="3782E52C" w:rsidR="00EE6E1B" w:rsidRDefault="00EE6E1B" w:rsidP="00B326E4">
      <w:pPr>
        <w:pStyle w:val="ListParagraph"/>
        <w:numPr>
          <w:ilvl w:val="0"/>
          <w:numId w:val="11"/>
        </w:numPr>
      </w:pPr>
      <w:r>
        <w:t xml:space="preserve">What </w:t>
      </w:r>
      <w:r w:rsidR="00FF3D4B">
        <w:t>kind of house do they live in?</w:t>
      </w:r>
    </w:p>
    <w:p w14:paraId="28F6109F" w14:textId="066D7C8A" w:rsidR="00EE6E1B" w:rsidRDefault="00EE6E1B" w:rsidP="00B326E4">
      <w:pPr>
        <w:pStyle w:val="ListParagraph"/>
        <w:numPr>
          <w:ilvl w:val="0"/>
          <w:numId w:val="11"/>
        </w:numPr>
      </w:pPr>
      <w:r>
        <w:t>What</w:t>
      </w:r>
      <w:r w:rsidR="00FF3D4B">
        <w:t xml:space="preserve"> job do they have?</w:t>
      </w:r>
    </w:p>
    <w:p w14:paraId="714CAA98" w14:textId="088F46FB" w:rsidR="00FF3D4B" w:rsidRDefault="00FF3D4B" w:rsidP="00B326E4">
      <w:pPr>
        <w:pStyle w:val="ListParagraph"/>
        <w:numPr>
          <w:ilvl w:val="0"/>
          <w:numId w:val="11"/>
        </w:numPr>
      </w:pPr>
      <w:r>
        <w:t>What is their favourite food?</w:t>
      </w:r>
    </w:p>
    <w:p w14:paraId="3F6C5B31" w14:textId="2F535999" w:rsidR="005211E1" w:rsidRDefault="005211E1" w:rsidP="00B326E4">
      <w:pPr>
        <w:pStyle w:val="ListParagraph"/>
        <w:numPr>
          <w:ilvl w:val="0"/>
          <w:numId w:val="11"/>
        </w:numPr>
      </w:pPr>
      <w:r>
        <w:t>Who do they live with?</w:t>
      </w:r>
    </w:p>
    <w:p w14:paraId="51717138" w14:textId="414C827F" w:rsidR="00FF3D4B" w:rsidRDefault="00FF3D4B" w:rsidP="00B326E4">
      <w:pPr>
        <w:pStyle w:val="ListParagraph"/>
        <w:numPr>
          <w:ilvl w:val="0"/>
          <w:numId w:val="11"/>
        </w:numPr>
      </w:pPr>
      <w:r>
        <w:t>What are their hobbies?</w:t>
      </w:r>
    </w:p>
    <w:p w14:paraId="11E39A8B" w14:textId="5829F4D3" w:rsidR="00614FF5" w:rsidRDefault="00614FF5" w:rsidP="00B326E4">
      <w:pPr>
        <w:pStyle w:val="ListParagraph"/>
        <w:numPr>
          <w:ilvl w:val="0"/>
          <w:numId w:val="11"/>
        </w:numPr>
      </w:pPr>
      <w:r>
        <w:t>What are they afraid of?</w:t>
      </w:r>
    </w:p>
    <w:p w14:paraId="43CB0685" w14:textId="1AB948E7" w:rsidR="00614FF5" w:rsidRDefault="00614FF5" w:rsidP="00B326E4">
      <w:pPr>
        <w:pStyle w:val="ListParagraph"/>
        <w:numPr>
          <w:ilvl w:val="0"/>
          <w:numId w:val="11"/>
        </w:numPr>
      </w:pPr>
      <w:r>
        <w:t>What kind of music do they listen to?</w:t>
      </w:r>
    </w:p>
    <w:p w14:paraId="04EA4864" w14:textId="229E9B14" w:rsidR="00614FF5" w:rsidRDefault="00871486" w:rsidP="00B326E4">
      <w:pPr>
        <w:pStyle w:val="ListParagraph"/>
        <w:numPr>
          <w:ilvl w:val="0"/>
          <w:numId w:val="11"/>
        </w:numPr>
      </w:pPr>
      <w:r>
        <w:t xml:space="preserve"> </w:t>
      </w:r>
      <w:r w:rsidR="00E73248">
        <w:t>Do they drink coffee or tea?</w:t>
      </w:r>
    </w:p>
    <w:p w14:paraId="494B076F" w14:textId="2155E7FE" w:rsidR="00E73248" w:rsidRDefault="00EF375B" w:rsidP="00B326E4">
      <w:pPr>
        <w:pStyle w:val="ListParagraph"/>
        <w:numPr>
          <w:ilvl w:val="0"/>
          <w:numId w:val="11"/>
        </w:numPr>
      </w:pPr>
      <w:r>
        <w:t xml:space="preserve"> </w:t>
      </w:r>
      <w:r w:rsidR="00DA7469">
        <w:t>What language(s) do they speak?</w:t>
      </w:r>
    </w:p>
    <w:p w14:paraId="73AD3621" w14:textId="25F63F6C" w:rsidR="00614FF5" w:rsidRDefault="00871486" w:rsidP="00B326E4">
      <w:pPr>
        <w:pStyle w:val="ListParagraph"/>
        <w:numPr>
          <w:ilvl w:val="0"/>
          <w:numId w:val="11"/>
        </w:numPr>
      </w:pPr>
      <w:r>
        <w:t xml:space="preserve"> </w:t>
      </w:r>
      <w:r w:rsidR="00614FF5">
        <w:t>What is their favourite film?</w:t>
      </w:r>
    </w:p>
    <w:p w14:paraId="78E9BD1E" w14:textId="5FC01A2D" w:rsidR="00871486" w:rsidRDefault="00871486" w:rsidP="00B326E4">
      <w:pPr>
        <w:pStyle w:val="ListParagraph"/>
        <w:numPr>
          <w:ilvl w:val="0"/>
          <w:numId w:val="11"/>
        </w:numPr>
      </w:pPr>
      <w:r>
        <w:t xml:space="preserve"> Where did they go on their last holiday?</w:t>
      </w:r>
    </w:p>
    <w:p w14:paraId="329E2C69" w14:textId="3D70B8A8" w:rsidR="00871486" w:rsidRDefault="005211E1" w:rsidP="00B326E4">
      <w:pPr>
        <w:pStyle w:val="ListParagraph"/>
        <w:numPr>
          <w:ilvl w:val="0"/>
          <w:numId w:val="11"/>
        </w:numPr>
      </w:pPr>
      <w:r>
        <w:t xml:space="preserve"> Would they prefer to go out or stay </w:t>
      </w:r>
      <w:r w:rsidR="000E2D86">
        <w:t>home</w:t>
      </w:r>
      <w:r>
        <w:t>?</w:t>
      </w:r>
    </w:p>
    <w:p w14:paraId="6C25EB07" w14:textId="0FA6F74A" w:rsidR="005211E1" w:rsidRDefault="005211E1" w:rsidP="00B326E4">
      <w:pPr>
        <w:pStyle w:val="ListParagraph"/>
        <w:numPr>
          <w:ilvl w:val="0"/>
          <w:numId w:val="11"/>
        </w:numPr>
      </w:pPr>
      <w:r>
        <w:t xml:space="preserve"> Do they have any pets?</w:t>
      </w:r>
    </w:p>
    <w:p w14:paraId="5175F45F" w14:textId="7D41086A" w:rsidR="005211E1" w:rsidRDefault="005211E1" w:rsidP="00B326E4">
      <w:pPr>
        <w:pStyle w:val="ListParagraph"/>
        <w:numPr>
          <w:ilvl w:val="0"/>
          <w:numId w:val="11"/>
        </w:numPr>
      </w:pPr>
      <w:r>
        <w:t xml:space="preserve"> </w:t>
      </w:r>
      <w:r w:rsidR="00761BB8">
        <w:t>What is their least favourite food?</w:t>
      </w:r>
    </w:p>
    <w:p w14:paraId="107A21D5" w14:textId="483CA683" w:rsidR="00761BB8" w:rsidRDefault="00761BB8" w:rsidP="00B326E4">
      <w:pPr>
        <w:pStyle w:val="ListParagraph"/>
        <w:numPr>
          <w:ilvl w:val="0"/>
          <w:numId w:val="11"/>
        </w:numPr>
      </w:pPr>
      <w:r>
        <w:t xml:space="preserve"> How would their friends describe them?</w:t>
      </w:r>
    </w:p>
    <w:p w14:paraId="208C104F" w14:textId="06D40602" w:rsidR="00761BB8" w:rsidRDefault="00761BB8" w:rsidP="00B326E4">
      <w:pPr>
        <w:pStyle w:val="ListParagraph"/>
        <w:numPr>
          <w:ilvl w:val="0"/>
          <w:numId w:val="11"/>
        </w:numPr>
      </w:pPr>
      <w:r>
        <w:t xml:space="preserve"> Do they drive a car or ride a bicycle?</w:t>
      </w:r>
    </w:p>
    <w:p w14:paraId="3D35813C" w14:textId="64B76409" w:rsidR="00761BB8" w:rsidRDefault="00761BB8" w:rsidP="00B326E4">
      <w:pPr>
        <w:pStyle w:val="ListParagraph"/>
        <w:numPr>
          <w:ilvl w:val="0"/>
          <w:numId w:val="11"/>
        </w:numPr>
      </w:pPr>
      <w:r>
        <w:t xml:space="preserve"> </w:t>
      </w:r>
      <w:r w:rsidR="000B0124">
        <w:t>Would they rather go to the cinema or the theatre?</w:t>
      </w:r>
    </w:p>
    <w:p w14:paraId="43704DFE" w14:textId="4F33E03B" w:rsidR="008E6CC5" w:rsidRDefault="008E6CC5" w:rsidP="00B326E4">
      <w:pPr>
        <w:pStyle w:val="ListParagraph"/>
        <w:numPr>
          <w:ilvl w:val="0"/>
          <w:numId w:val="11"/>
        </w:numPr>
      </w:pPr>
      <w:r>
        <w:t xml:space="preserve"> </w:t>
      </w:r>
      <w:r w:rsidR="000E2D86">
        <w:t>What item(s) do they always keep in their bag?</w:t>
      </w:r>
    </w:p>
    <w:p w14:paraId="21325C9C" w14:textId="1922D0AA" w:rsidR="000B0124" w:rsidRDefault="000B0124" w:rsidP="00B326E4">
      <w:pPr>
        <w:pStyle w:val="ListParagraph"/>
        <w:numPr>
          <w:ilvl w:val="0"/>
          <w:numId w:val="11"/>
        </w:numPr>
      </w:pPr>
      <w:r>
        <w:t xml:space="preserve"> </w:t>
      </w:r>
      <w:r w:rsidR="008E6CC5">
        <w:t>Are they organised or messy?</w:t>
      </w:r>
    </w:p>
    <w:p w14:paraId="14967B40" w14:textId="049FFB87" w:rsidR="000E2D86" w:rsidRDefault="000E2D86" w:rsidP="00B326E4">
      <w:pPr>
        <w:pStyle w:val="ListParagraph"/>
        <w:numPr>
          <w:ilvl w:val="0"/>
          <w:numId w:val="11"/>
        </w:numPr>
      </w:pPr>
      <w:r>
        <w:t xml:space="preserve"> What is their favourite app</w:t>
      </w:r>
      <w:r w:rsidR="007854F6">
        <w:t xml:space="preserve"> on their phone</w:t>
      </w:r>
      <w:r>
        <w:t>?</w:t>
      </w:r>
    </w:p>
    <w:p w14:paraId="62ABD929" w14:textId="703F6DF5" w:rsidR="007854F6" w:rsidRDefault="00DA7469" w:rsidP="00B326E4">
      <w:pPr>
        <w:pStyle w:val="ListParagraph"/>
        <w:numPr>
          <w:ilvl w:val="0"/>
          <w:numId w:val="11"/>
        </w:numPr>
      </w:pPr>
      <w:r>
        <w:t>What is their favourite season?</w:t>
      </w:r>
    </w:p>
    <w:p w14:paraId="2CC75CA3" w14:textId="78D111F0" w:rsidR="00620121" w:rsidRDefault="007854F6" w:rsidP="00B326E4">
      <w:pPr>
        <w:pStyle w:val="ListParagraph"/>
        <w:numPr>
          <w:ilvl w:val="0"/>
          <w:numId w:val="11"/>
        </w:numPr>
      </w:pPr>
      <w:r>
        <w:t>Are they a morning person or a night owl?</w:t>
      </w:r>
      <w:r w:rsidR="000E2D86">
        <w:t xml:space="preserve"> </w:t>
      </w:r>
    </w:p>
    <w:p w14:paraId="0D4A3E21" w14:textId="77777777" w:rsidR="00AC2244" w:rsidRDefault="00620121" w:rsidP="00AC2244">
      <w:pPr>
        <w:pStyle w:val="Heading2"/>
      </w:pPr>
      <w:bookmarkStart w:id="42" w:name="_Printable_activity_sheet"/>
      <w:bookmarkEnd w:id="42"/>
      <w:r>
        <w:br w:type="page"/>
      </w:r>
      <w:bookmarkStart w:id="43" w:name="_Toc221008679"/>
      <w:r w:rsidR="00AC2244">
        <w:lastRenderedPageBreak/>
        <w:t>Printable activity sheet 3: Scripting the party scene</w:t>
      </w:r>
      <w:bookmarkEnd w:id="43"/>
    </w:p>
    <w:p w14:paraId="7C861DEB" w14:textId="0A8B9151" w:rsidR="004B5471" w:rsidRDefault="00AC2244" w:rsidP="00AC2244">
      <w:r>
        <w:t xml:space="preserve">Here are some key considerations when </w:t>
      </w:r>
      <w:r w:rsidR="004B5471">
        <w:t xml:space="preserve">turning a scene from </w:t>
      </w:r>
      <w:r w:rsidR="004B5471">
        <w:rPr>
          <w:i/>
          <w:iCs/>
        </w:rPr>
        <w:t xml:space="preserve">Northern Soul </w:t>
      </w:r>
      <w:r w:rsidR="004B5471">
        <w:t>into a script. You can use this table to keep track of your decisions.</w:t>
      </w:r>
    </w:p>
    <w:tbl>
      <w:tblPr>
        <w:tblStyle w:val="TableGrid"/>
        <w:tblW w:w="0" w:type="auto"/>
        <w:tblLook w:val="04A0" w:firstRow="1" w:lastRow="0" w:firstColumn="1" w:lastColumn="0" w:noHBand="0" w:noVBand="1"/>
      </w:tblPr>
      <w:tblGrid>
        <w:gridCol w:w="2830"/>
        <w:gridCol w:w="6186"/>
      </w:tblGrid>
      <w:tr w:rsidR="008C5AA8" w14:paraId="7D500A78" w14:textId="77777777" w:rsidTr="008C5AA8">
        <w:tc>
          <w:tcPr>
            <w:tcW w:w="2830" w:type="dxa"/>
          </w:tcPr>
          <w:p w14:paraId="1A22E15A" w14:textId="7752CAD1" w:rsidR="008C5AA8" w:rsidRDefault="008C5AA8" w:rsidP="00AC2244">
            <w:r>
              <w:t>Where are you going to start this scene?</w:t>
            </w:r>
          </w:p>
        </w:tc>
        <w:tc>
          <w:tcPr>
            <w:tcW w:w="6186" w:type="dxa"/>
          </w:tcPr>
          <w:p w14:paraId="1AFBEA85" w14:textId="77777777" w:rsidR="008C5AA8" w:rsidRDefault="008C5AA8" w:rsidP="00AC2244"/>
          <w:p w14:paraId="11B7718F" w14:textId="77777777" w:rsidR="008C5AA8" w:rsidRDefault="008C5AA8" w:rsidP="00AC2244"/>
          <w:p w14:paraId="2F67AB8E" w14:textId="77777777" w:rsidR="008C5AA8" w:rsidRDefault="008C5AA8" w:rsidP="00AC2244"/>
          <w:p w14:paraId="59DD3782" w14:textId="77777777" w:rsidR="008C5AA8" w:rsidRDefault="008C5AA8" w:rsidP="00AC2244"/>
          <w:p w14:paraId="472BFB2F" w14:textId="77777777" w:rsidR="008C5AA8" w:rsidRDefault="008C5AA8" w:rsidP="00AC2244"/>
        </w:tc>
      </w:tr>
      <w:tr w:rsidR="004B5471" w14:paraId="65CF68C8" w14:textId="77777777" w:rsidTr="008C5AA8">
        <w:tc>
          <w:tcPr>
            <w:tcW w:w="2830" w:type="dxa"/>
          </w:tcPr>
          <w:p w14:paraId="1647D547" w14:textId="77777777" w:rsidR="004B5471" w:rsidRDefault="004B5471" w:rsidP="00AC2244">
            <w:r>
              <w:t>Whose scene is this? Whose perspective is this?</w:t>
            </w:r>
          </w:p>
          <w:p w14:paraId="19B08F28" w14:textId="77777777" w:rsidR="00A4626A" w:rsidRDefault="00A4626A" w:rsidP="00AC2244"/>
          <w:p w14:paraId="0F2105B6" w14:textId="0913CD25" w:rsidR="00806E33" w:rsidRDefault="00806E33" w:rsidP="00AC2244"/>
        </w:tc>
        <w:tc>
          <w:tcPr>
            <w:tcW w:w="6186" w:type="dxa"/>
          </w:tcPr>
          <w:p w14:paraId="00E4D516" w14:textId="77777777" w:rsidR="008C5AA8" w:rsidRDefault="008C5AA8" w:rsidP="00AC2244"/>
        </w:tc>
      </w:tr>
      <w:tr w:rsidR="004B5471" w14:paraId="694E70A9" w14:textId="77777777" w:rsidTr="008C5AA8">
        <w:tc>
          <w:tcPr>
            <w:tcW w:w="2830" w:type="dxa"/>
          </w:tcPr>
          <w:p w14:paraId="60F3BEE9" w14:textId="5AB0A900" w:rsidR="00A4626A" w:rsidRDefault="00A4626A" w:rsidP="00032D43">
            <w:r>
              <w:t>What are they feeling?</w:t>
            </w:r>
          </w:p>
        </w:tc>
        <w:tc>
          <w:tcPr>
            <w:tcW w:w="6186" w:type="dxa"/>
          </w:tcPr>
          <w:p w14:paraId="545D365F" w14:textId="77777777" w:rsidR="004B5471" w:rsidRDefault="004B5471" w:rsidP="00AC2244"/>
          <w:p w14:paraId="500C4055" w14:textId="77777777" w:rsidR="008C5AA8" w:rsidRDefault="008C5AA8" w:rsidP="00AC2244"/>
          <w:p w14:paraId="60DBD5E4" w14:textId="77777777" w:rsidR="008C5AA8" w:rsidRDefault="008C5AA8" w:rsidP="00AC2244"/>
          <w:p w14:paraId="01EFD86D" w14:textId="77777777" w:rsidR="008C5AA8" w:rsidRDefault="008C5AA8" w:rsidP="00AC2244"/>
        </w:tc>
      </w:tr>
      <w:tr w:rsidR="004B5471" w14:paraId="315F74DD" w14:textId="77777777" w:rsidTr="008C5AA8">
        <w:tc>
          <w:tcPr>
            <w:tcW w:w="2830" w:type="dxa"/>
          </w:tcPr>
          <w:p w14:paraId="45DEEE94" w14:textId="0EDDC239" w:rsidR="004B5471" w:rsidRDefault="00A4626A" w:rsidP="00AC2244">
            <w:r>
              <w:t>How can you show this with the camera angles or shots?</w:t>
            </w:r>
          </w:p>
          <w:p w14:paraId="59ED5336" w14:textId="77777777" w:rsidR="00A4626A" w:rsidRDefault="00A4626A" w:rsidP="00AC2244"/>
          <w:p w14:paraId="6CF0F516" w14:textId="77777777" w:rsidR="00A4626A" w:rsidRDefault="00A4626A" w:rsidP="00AC2244"/>
          <w:p w14:paraId="014503E7" w14:textId="77777777" w:rsidR="00806E33" w:rsidRDefault="00806E33" w:rsidP="00AC2244"/>
        </w:tc>
        <w:tc>
          <w:tcPr>
            <w:tcW w:w="6186" w:type="dxa"/>
          </w:tcPr>
          <w:p w14:paraId="3DB6145E" w14:textId="77777777" w:rsidR="004B5471" w:rsidRDefault="004B5471" w:rsidP="00AC2244"/>
          <w:p w14:paraId="3CE2289B" w14:textId="77777777" w:rsidR="008C5AA8" w:rsidRDefault="008C5AA8" w:rsidP="00AC2244"/>
          <w:p w14:paraId="6CC6CBED" w14:textId="77777777" w:rsidR="008C5AA8" w:rsidRDefault="008C5AA8" w:rsidP="00AC2244"/>
          <w:p w14:paraId="4E170BCF" w14:textId="77777777" w:rsidR="008C5AA8" w:rsidRDefault="008C5AA8" w:rsidP="00AC2244"/>
          <w:p w14:paraId="4FB36CBD" w14:textId="77777777" w:rsidR="008C5AA8" w:rsidRDefault="008C5AA8" w:rsidP="00AC2244"/>
        </w:tc>
      </w:tr>
      <w:tr w:rsidR="004B5471" w14:paraId="007340D5" w14:textId="77777777" w:rsidTr="008C5AA8">
        <w:tc>
          <w:tcPr>
            <w:tcW w:w="2830" w:type="dxa"/>
          </w:tcPr>
          <w:p w14:paraId="3063D56D" w14:textId="65F4DB09" w:rsidR="004B5471" w:rsidRDefault="00806E33" w:rsidP="00AC2244">
            <w:r>
              <w:t>How can you show this with your song?</w:t>
            </w:r>
          </w:p>
          <w:p w14:paraId="3CE08307" w14:textId="77777777" w:rsidR="00A4626A" w:rsidRDefault="00A4626A" w:rsidP="00AC2244"/>
          <w:p w14:paraId="7F9457B8" w14:textId="77777777" w:rsidR="00A4626A" w:rsidRDefault="00A4626A" w:rsidP="00AC2244"/>
          <w:p w14:paraId="36131E4C" w14:textId="77777777" w:rsidR="00F07B85" w:rsidRDefault="00F07B85" w:rsidP="00AC2244"/>
        </w:tc>
        <w:tc>
          <w:tcPr>
            <w:tcW w:w="6186" w:type="dxa"/>
          </w:tcPr>
          <w:p w14:paraId="6840F2CF" w14:textId="77777777" w:rsidR="004B5471" w:rsidRDefault="004B5471" w:rsidP="00AC2244"/>
          <w:p w14:paraId="59C02ACB" w14:textId="77777777" w:rsidR="008C5AA8" w:rsidRDefault="008C5AA8" w:rsidP="00AC2244"/>
          <w:p w14:paraId="1571DAD8" w14:textId="77777777" w:rsidR="008C5AA8" w:rsidRDefault="008C5AA8" w:rsidP="00AC2244"/>
          <w:p w14:paraId="3815ADF0" w14:textId="77777777" w:rsidR="008C5AA8" w:rsidRDefault="008C5AA8" w:rsidP="00AC2244"/>
          <w:p w14:paraId="167E258D" w14:textId="77777777" w:rsidR="008C5AA8" w:rsidRDefault="008C5AA8" w:rsidP="00AC2244"/>
        </w:tc>
      </w:tr>
      <w:tr w:rsidR="004B5471" w14:paraId="670A1E61" w14:textId="77777777" w:rsidTr="008C5AA8">
        <w:tc>
          <w:tcPr>
            <w:tcW w:w="2830" w:type="dxa"/>
          </w:tcPr>
          <w:p w14:paraId="59CF0BB0" w14:textId="0DCA454F" w:rsidR="00A4626A" w:rsidRDefault="00032D43" w:rsidP="00AC2244">
            <w:r>
              <w:t>Go through each line of dialogue – what is the character feeling and how would this impact how they say their lines?</w:t>
            </w:r>
          </w:p>
          <w:p w14:paraId="5DA34691" w14:textId="77777777" w:rsidR="00806E33" w:rsidRDefault="00806E33" w:rsidP="00AC2244"/>
          <w:p w14:paraId="608ADE1B" w14:textId="77777777" w:rsidR="00806E33" w:rsidRDefault="00806E33" w:rsidP="00AC2244"/>
        </w:tc>
        <w:tc>
          <w:tcPr>
            <w:tcW w:w="6186" w:type="dxa"/>
          </w:tcPr>
          <w:p w14:paraId="4A778A86" w14:textId="77777777" w:rsidR="008C5AA8" w:rsidRDefault="008C5AA8" w:rsidP="00AC2244"/>
        </w:tc>
      </w:tr>
      <w:tr w:rsidR="004B5471" w14:paraId="720C6BB5" w14:textId="77777777" w:rsidTr="008C5AA8">
        <w:tc>
          <w:tcPr>
            <w:tcW w:w="2830" w:type="dxa"/>
          </w:tcPr>
          <w:p w14:paraId="5856E223" w14:textId="5417F28E" w:rsidR="004B5471" w:rsidRDefault="008C5AA8" w:rsidP="00AC2244">
            <w:r>
              <w:t>How will you establish the setting?</w:t>
            </w:r>
          </w:p>
          <w:p w14:paraId="0DE3745D" w14:textId="77777777" w:rsidR="008C5AA8" w:rsidRDefault="008C5AA8" w:rsidP="00AC2244"/>
          <w:p w14:paraId="47D14B47" w14:textId="77777777" w:rsidR="008C5AA8" w:rsidRDefault="008C5AA8" w:rsidP="00AC2244"/>
          <w:p w14:paraId="0A3C5811" w14:textId="77777777" w:rsidR="00A4626A" w:rsidRDefault="00A4626A" w:rsidP="00AC2244"/>
        </w:tc>
        <w:tc>
          <w:tcPr>
            <w:tcW w:w="6186" w:type="dxa"/>
          </w:tcPr>
          <w:p w14:paraId="4E1953B9" w14:textId="77777777" w:rsidR="004B5471" w:rsidRDefault="004B5471" w:rsidP="00AC2244"/>
          <w:p w14:paraId="6FB5F0CE" w14:textId="77777777" w:rsidR="008C5AA8" w:rsidRDefault="008C5AA8" w:rsidP="00AC2244"/>
          <w:p w14:paraId="13055CB2" w14:textId="77777777" w:rsidR="008C5AA8" w:rsidRDefault="008C5AA8" w:rsidP="00AC2244"/>
          <w:p w14:paraId="5ADADA91" w14:textId="77777777" w:rsidR="008C5AA8" w:rsidRDefault="008C5AA8" w:rsidP="00AC2244"/>
          <w:p w14:paraId="480B3C12" w14:textId="77777777" w:rsidR="008C5AA8" w:rsidRDefault="008C5AA8" w:rsidP="00AC2244"/>
        </w:tc>
      </w:tr>
      <w:tr w:rsidR="008C5AA8" w14:paraId="127994A6" w14:textId="77777777" w:rsidTr="008C5AA8">
        <w:tc>
          <w:tcPr>
            <w:tcW w:w="2830" w:type="dxa"/>
          </w:tcPr>
          <w:p w14:paraId="1A001E15" w14:textId="77777777" w:rsidR="008C5AA8" w:rsidRDefault="008C5AA8" w:rsidP="00AC2244">
            <w:r>
              <w:t xml:space="preserve">What song will you use? Does it match the feeling of this scene and </w:t>
            </w:r>
            <w:r>
              <w:rPr>
                <w:i/>
                <w:iCs/>
              </w:rPr>
              <w:t xml:space="preserve">Northern Soul </w:t>
            </w:r>
            <w:r>
              <w:t>in general?</w:t>
            </w:r>
          </w:p>
          <w:p w14:paraId="04ABC618" w14:textId="45BB2416" w:rsidR="008C5AA8" w:rsidRPr="008C5AA8" w:rsidRDefault="008C5AA8" w:rsidP="00AC2244"/>
        </w:tc>
        <w:tc>
          <w:tcPr>
            <w:tcW w:w="6186" w:type="dxa"/>
          </w:tcPr>
          <w:p w14:paraId="4CDB41D6" w14:textId="77777777" w:rsidR="008C5AA8" w:rsidRDefault="008C5AA8" w:rsidP="00AC2244"/>
        </w:tc>
      </w:tr>
    </w:tbl>
    <w:p w14:paraId="4B3985DB" w14:textId="45542089" w:rsidR="00755CFC" w:rsidRDefault="00620121" w:rsidP="00620121">
      <w:pPr>
        <w:pStyle w:val="Heading2"/>
      </w:pPr>
      <w:bookmarkStart w:id="44" w:name="_Toc221008680"/>
      <w:r>
        <w:lastRenderedPageBreak/>
        <w:t xml:space="preserve">Printable activity sheet </w:t>
      </w:r>
      <w:r w:rsidR="00AC2244">
        <w:t>4</w:t>
      </w:r>
      <w:r>
        <w:t>: Complete origami fortune teller</w:t>
      </w:r>
      <w:bookmarkEnd w:id="44"/>
    </w:p>
    <w:p w14:paraId="1E2EFAD0" w14:textId="68C1CE7E" w:rsidR="00620121" w:rsidRDefault="00620121" w:rsidP="00620121">
      <w:r>
        <w:t xml:space="preserve">Cut around this template </w:t>
      </w:r>
      <w:r w:rsidR="00D308A8">
        <w:t>on the dotted lines.</w:t>
      </w:r>
    </w:p>
    <w:p w14:paraId="367F59BD" w14:textId="6E01B3E2" w:rsidR="00D308A8" w:rsidRDefault="00D308A8" w:rsidP="00620121"/>
    <w:p w14:paraId="48410059" w14:textId="7F71F4E1" w:rsidR="00D308A8" w:rsidRDefault="001A08CB" w:rsidP="001A08CB">
      <w:pPr>
        <w:jc w:val="center"/>
      </w:pPr>
      <w:r>
        <w:rPr>
          <w:noProof/>
        </w:rPr>
        <w:drawing>
          <wp:anchor distT="0" distB="0" distL="114300" distR="114300" simplePos="0" relativeHeight="251660290" behindDoc="0" locked="0" layoutInCell="1" allowOverlap="1" wp14:anchorId="58E6A470" wp14:editId="1B507B97">
            <wp:simplePos x="0" y="0"/>
            <wp:positionH relativeFrom="column">
              <wp:posOffset>-197254</wp:posOffset>
            </wp:positionH>
            <wp:positionV relativeFrom="paragraph">
              <wp:posOffset>95077</wp:posOffset>
            </wp:positionV>
            <wp:extent cx="6272074" cy="6276938"/>
            <wp:effectExtent l="19050" t="19050" r="14605" b="10160"/>
            <wp:wrapNone/>
            <wp:docPr id="21690107" name="Picture 1" descr="A paper game with colorful circl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0107" name="Picture 1" descr="A paper game with colorful circles and number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6272074" cy="6276938"/>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p>
    <w:p w14:paraId="1CD8C5BC" w14:textId="0ABC9535" w:rsidR="0084481D" w:rsidRDefault="0084481D" w:rsidP="00620121"/>
    <w:p w14:paraId="358A648D" w14:textId="3DBD0897" w:rsidR="0084481D" w:rsidRDefault="0084481D" w:rsidP="00620121"/>
    <w:p w14:paraId="50180DA9" w14:textId="3EAED6E4" w:rsidR="0084481D" w:rsidRDefault="0084481D" w:rsidP="00620121"/>
    <w:p w14:paraId="7B4E0FC2" w14:textId="02BB8A5A" w:rsidR="0084481D" w:rsidRDefault="0084481D" w:rsidP="00620121"/>
    <w:p w14:paraId="640378F1" w14:textId="77777777" w:rsidR="001A08CB" w:rsidRDefault="001A08CB">
      <w:pPr>
        <w:rPr>
          <w:b/>
          <w:bCs/>
          <w:sz w:val="32"/>
          <w:szCs w:val="32"/>
        </w:rPr>
      </w:pPr>
      <w:r>
        <w:br w:type="page"/>
      </w:r>
    </w:p>
    <w:p w14:paraId="6390157D" w14:textId="4FED1048" w:rsidR="0084481D" w:rsidRDefault="0084481D" w:rsidP="0084481D">
      <w:pPr>
        <w:pStyle w:val="Heading2"/>
      </w:pPr>
      <w:bookmarkStart w:id="45" w:name="_Toc221008681"/>
      <w:r>
        <w:lastRenderedPageBreak/>
        <w:t xml:space="preserve">Printable activity sheet </w:t>
      </w:r>
      <w:r w:rsidR="00AC2244">
        <w:t>5</w:t>
      </w:r>
      <w:r>
        <w:t xml:space="preserve">: </w:t>
      </w:r>
      <w:r w:rsidR="00602545">
        <w:t>Blank</w:t>
      </w:r>
      <w:r>
        <w:t xml:space="preserve"> origami fortune teller</w:t>
      </w:r>
      <w:bookmarkEnd w:id="45"/>
    </w:p>
    <w:p w14:paraId="299544C9" w14:textId="184C3D42" w:rsidR="0084481D" w:rsidRDefault="0084481D" w:rsidP="0084481D">
      <w:r>
        <w:t xml:space="preserve">Come up with eight possible things that could happen to Marv, or the other characters in </w:t>
      </w:r>
      <w:r>
        <w:rPr>
          <w:i/>
          <w:iCs/>
        </w:rPr>
        <w:t xml:space="preserve">Northern Soul </w:t>
      </w:r>
      <w:r>
        <w:t>and fill in the template below.</w:t>
      </w:r>
      <w:r w:rsidR="00602545">
        <w:t xml:space="preserve"> Make sure your text is the same direction as each heading!</w:t>
      </w:r>
      <w:r w:rsidR="00602545">
        <w:br/>
      </w:r>
      <w:r w:rsidR="00602545">
        <w:br/>
      </w:r>
      <w:r>
        <w:t>Once you’re done, c</w:t>
      </w:r>
      <w:r w:rsidRPr="0084481D">
        <w:t>ut</w:t>
      </w:r>
      <w:r>
        <w:t xml:space="preserve"> around the template on the dotted lines.</w:t>
      </w:r>
    </w:p>
    <w:p w14:paraId="49EB5DC3" w14:textId="10475205" w:rsidR="0084481D" w:rsidRDefault="0084481D" w:rsidP="0084481D"/>
    <w:p w14:paraId="582DD057" w14:textId="1B224576" w:rsidR="0084481D" w:rsidRPr="00620121" w:rsidRDefault="001A08CB" w:rsidP="00620121">
      <w:r>
        <w:rPr>
          <w:noProof/>
        </w:rPr>
        <w:drawing>
          <wp:anchor distT="0" distB="0" distL="114300" distR="114300" simplePos="0" relativeHeight="251659266" behindDoc="0" locked="0" layoutInCell="1" allowOverlap="1" wp14:anchorId="6A016AA8" wp14:editId="67017DEF">
            <wp:simplePos x="0" y="0"/>
            <wp:positionH relativeFrom="margin">
              <wp:align>center</wp:align>
            </wp:positionH>
            <wp:positionV relativeFrom="paragraph">
              <wp:posOffset>99002</wp:posOffset>
            </wp:positionV>
            <wp:extent cx="6236187" cy="6231352"/>
            <wp:effectExtent l="19050" t="19050" r="12700" b="17145"/>
            <wp:wrapNone/>
            <wp:docPr id="1428697217" name="Picture 1" descr="A paper with number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97217" name="Picture 1" descr="A paper with numbers and circle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6236187" cy="6231352"/>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p>
    <w:sectPr w:rsidR="0084481D" w:rsidRPr="0062012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52E80" w14:textId="77777777" w:rsidR="00E960D0" w:rsidRDefault="00E960D0" w:rsidP="00DA087C">
      <w:r>
        <w:separator/>
      </w:r>
    </w:p>
    <w:p w14:paraId="52D5A35D" w14:textId="77777777" w:rsidR="00E960D0" w:rsidRDefault="00E960D0" w:rsidP="00DA087C"/>
    <w:p w14:paraId="68E90FD5" w14:textId="77777777" w:rsidR="00E960D0" w:rsidRDefault="00E960D0" w:rsidP="00DA087C"/>
  </w:endnote>
  <w:endnote w:type="continuationSeparator" w:id="0">
    <w:p w14:paraId="4372224E" w14:textId="77777777" w:rsidR="00E960D0" w:rsidRDefault="00E960D0" w:rsidP="00DA087C">
      <w:r>
        <w:continuationSeparator/>
      </w:r>
    </w:p>
    <w:p w14:paraId="0C9AD7E4" w14:textId="77777777" w:rsidR="00E960D0" w:rsidRDefault="00E960D0" w:rsidP="00DA087C"/>
    <w:p w14:paraId="2B58F93B" w14:textId="77777777" w:rsidR="00E960D0" w:rsidRDefault="00E960D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5A9E643D"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09785D64"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643EB" w14:textId="77777777" w:rsidR="00E960D0" w:rsidRDefault="00E960D0" w:rsidP="00DA087C">
      <w:r>
        <w:separator/>
      </w:r>
    </w:p>
    <w:p w14:paraId="1B6860F2" w14:textId="77777777" w:rsidR="00E960D0" w:rsidRDefault="00E960D0" w:rsidP="00DA087C"/>
    <w:p w14:paraId="0E5BDDD6" w14:textId="77777777" w:rsidR="00E960D0" w:rsidRDefault="00E960D0" w:rsidP="00DA087C"/>
  </w:footnote>
  <w:footnote w:type="continuationSeparator" w:id="0">
    <w:p w14:paraId="1D3910FD" w14:textId="77777777" w:rsidR="00E960D0" w:rsidRDefault="00E960D0" w:rsidP="00DA087C">
      <w:r>
        <w:continuationSeparator/>
      </w:r>
    </w:p>
    <w:p w14:paraId="314D8211" w14:textId="77777777" w:rsidR="00E960D0" w:rsidRDefault="00E960D0" w:rsidP="00DA087C"/>
    <w:p w14:paraId="05839CF2" w14:textId="77777777" w:rsidR="00E960D0" w:rsidRDefault="00E960D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30FF1"/>
    <w:multiLevelType w:val="hybridMultilevel"/>
    <w:tmpl w:val="9794A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C3A92"/>
    <w:multiLevelType w:val="multilevel"/>
    <w:tmpl w:val="45BA5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67E17"/>
    <w:multiLevelType w:val="hybridMultilevel"/>
    <w:tmpl w:val="F374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A27E6"/>
    <w:multiLevelType w:val="hybridMultilevel"/>
    <w:tmpl w:val="D1ECE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7511B1"/>
    <w:multiLevelType w:val="hybridMultilevel"/>
    <w:tmpl w:val="DAB4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16754"/>
    <w:multiLevelType w:val="hybridMultilevel"/>
    <w:tmpl w:val="C1CEA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F05CF"/>
    <w:multiLevelType w:val="hybridMultilevel"/>
    <w:tmpl w:val="07F6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2126A"/>
    <w:multiLevelType w:val="hybridMultilevel"/>
    <w:tmpl w:val="2E34C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E10015"/>
    <w:multiLevelType w:val="hybridMultilevel"/>
    <w:tmpl w:val="A04C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005515"/>
    <w:multiLevelType w:val="hybridMultilevel"/>
    <w:tmpl w:val="888C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75324"/>
    <w:multiLevelType w:val="hybridMultilevel"/>
    <w:tmpl w:val="C950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585574"/>
    <w:multiLevelType w:val="multilevel"/>
    <w:tmpl w:val="1F541E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E333D5"/>
    <w:multiLevelType w:val="hybridMultilevel"/>
    <w:tmpl w:val="5E6262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573AA6"/>
    <w:multiLevelType w:val="hybridMultilevel"/>
    <w:tmpl w:val="7B1E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52529"/>
    <w:multiLevelType w:val="hybridMultilevel"/>
    <w:tmpl w:val="A72C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753367"/>
    <w:multiLevelType w:val="hybridMultilevel"/>
    <w:tmpl w:val="6564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B5DEB"/>
    <w:multiLevelType w:val="hybridMultilevel"/>
    <w:tmpl w:val="B058C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9C0A93"/>
    <w:multiLevelType w:val="hybridMultilevel"/>
    <w:tmpl w:val="0DF82E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71A1097"/>
    <w:multiLevelType w:val="hybridMultilevel"/>
    <w:tmpl w:val="4FB2E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270889"/>
    <w:multiLevelType w:val="hybridMultilevel"/>
    <w:tmpl w:val="2E9C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EF5D2E"/>
    <w:multiLevelType w:val="hybridMultilevel"/>
    <w:tmpl w:val="0C2C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F67AB"/>
    <w:multiLevelType w:val="hybridMultilevel"/>
    <w:tmpl w:val="7670095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EB4C79"/>
    <w:multiLevelType w:val="hybridMultilevel"/>
    <w:tmpl w:val="EAE4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AD70CE"/>
    <w:multiLevelType w:val="hybridMultilevel"/>
    <w:tmpl w:val="A2926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D719C5"/>
    <w:multiLevelType w:val="multilevel"/>
    <w:tmpl w:val="888845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DA55F0"/>
    <w:multiLevelType w:val="hybridMultilevel"/>
    <w:tmpl w:val="1E96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0365C"/>
    <w:multiLevelType w:val="hybridMultilevel"/>
    <w:tmpl w:val="896EC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C43C13"/>
    <w:multiLevelType w:val="hybridMultilevel"/>
    <w:tmpl w:val="D7AA4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243BB"/>
    <w:multiLevelType w:val="hybridMultilevel"/>
    <w:tmpl w:val="24B8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656372"/>
    <w:multiLevelType w:val="multilevel"/>
    <w:tmpl w:val="A418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332599"/>
    <w:multiLevelType w:val="hybridMultilevel"/>
    <w:tmpl w:val="10D62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3F3823"/>
    <w:multiLevelType w:val="hybridMultilevel"/>
    <w:tmpl w:val="9396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616D05"/>
    <w:multiLevelType w:val="hybridMultilevel"/>
    <w:tmpl w:val="B732B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7480FF6"/>
    <w:multiLevelType w:val="hybridMultilevel"/>
    <w:tmpl w:val="26EC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366217"/>
    <w:multiLevelType w:val="multilevel"/>
    <w:tmpl w:val="C964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5B43BC"/>
    <w:multiLevelType w:val="hybridMultilevel"/>
    <w:tmpl w:val="765E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BE6728"/>
    <w:multiLevelType w:val="hybridMultilevel"/>
    <w:tmpl w:val="5B7AABA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9B0CCC"/>
    <w:multiLevelType w:val="hybridMultilevel"/>
    <w:tmpl w:val="3852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11D79"/>
    <w:multiLevelType w:val="hybridMultilevel"/>
    <w:tmpl w:val="76E2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02B7C"/>
    <w:multiLevelType w:val="hybridMultilevel"/>
    <w:tmpl w:val="2D6A8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6E149A"/>
    <w:multiLevelType w:val="hybridMultilevel"/>
    <w:tmpl w:val="2CC8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4E791B"/>
    <w:multiLevelType w:val="hybridMultilevel"/>
    <w:tmpl w:val="617C6FD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E3A41BB"/>
    <w:multiLevelType w:val="hybridMultilevel"/>
    <w:tmpl w:val="E8883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2933106">
    <w:abstractNumId w:val="0"/>
  </w:num>
  <w:num w:numId="2" w16cid:durableId="1967812851">
    <w:abstractNumId w:val="27"/>
  </w:num>
  <w:num w:numId="3" w16cid:durableId="238946466">
    <w:abstractNumId w:val="34"/>
  </w:num>
  <w:num w:numId="4" w16cid:durableId="920873309">
    <w:abstractNumId w:val="39"/>
  </w:num>
  <w:num w:numId="5" w16cid:durableId="755325957">
    <w:abstractNumId w:val="44"/>
  </w:num>
  <w:num w:numId="6" w16cid:durableId="427426442">
    <w:abstractNumId w:val="15"/>
  </w:num>
  <w:num w:numId="7" w16cid:durableId="1870798167">
    <w:abstractNumId w:val="24"/>
  </w:num>
  <w:num w:numId="8" w16cid:durableId="164639424">
    <w:abstractNumId w:val="23"/>
  </w:num>
  <w:num w:numId="9" w16cid:durableId="1674842833">
    <w:abstractNumId w:val="13"/>
  </w:num>
  <w:num w:numId="10" w16cid:durableId="974405197">
    <w:abstractNumId w:val="26"/>
  </w:num>
  <w:num w:numId="11" w16cid:durableId="132792361">
    <w:abstractNumId w:val="8"/>
  </w:num>
  <w:num w:numId="12" w16cid:durableId="1966038297">
    <w:abstractNumId w:val="33"/>
  </w:num>
  <w:num w:numId="13" w16cid:durableId="303656076">
    <w:abstractNumId w:val="7"/>
  </w:num>
  <w:num w:numId="14" w16cid:durableId="471096176">
    <w:abstractNumId w:val="17"/>
  </w:num>
  <w:num w:numId="15" w16cid:durableId="552624291">
    <w:abstractNumId w:val="9"/>
  </w:num>
  <w:num w:numId="16" w16cid:durableId="232206345">
    <w:abstractNumId w:val="42"/>
  </w:num>
  <w:num w:numId="17" w16cid:durableId="180629893">
    <w:abstractNumId w:val="41"/>
  </w:num>
  <w:num w:numId="18" w16cid:durableId="641160861">
    <w:abstractNumId w:val="5"/>
  </w:num>
  <w:num w:numId="19" w16cid:durableId="1252857962">
    <w:abstractNumId w:val="28"/>
  </w:num>
  <w:num w:numId="20" w16cid:durableId="1688408672">
    <w:abstractNumId w:val="16"/>
  </w:num>
  <w:num w:numId="21" w16cid:durableId="2125035946">
    <w:abstractNumId w:val="20"/>
  </w:num>
  <w:num w:numId="22" w16cid:durableId="1481725723">
    <w:abstractNumId w:val="37"/>
  </w:num>
  <w:num w:numId="23" w16cid:durableId="503515389">
    <w:abstractNumId w:val="4"/>
  </w:num>
  <w:num w:numId="24" w16cid:durableId="1515531352">
    <w:abstractNumId w:val="32"/>
  </w:num>
  <w:num w:numId="25" w16cid:durableId="1223061432">
    <w:abstractNumId w:val="43"/>
  </w:num>
  <w:num w:numId="26" w16cid:durableId="1645962646">
    <w:abstractNumId w:val="18"/>
  </w:num>
  <w:num w:numId="27" w16cid:durableId="856508641">
    <w:abstractNumId w:val="38"/>
  </w:num>
  <w:num w:numId="28" w16cid:durableId="1219827143">
    <w:abstractNumId w:val="22"/>
  </w:num>
  <w:num w:numId="29" w16cid:durableId="1510869113">
    <w:abstractNumId w:val="19"/>
  </w:num>
  <w:num w:numId="30" w16cid:durableId="667026146">
    <w:abstractNumId w:val="29"/>
  </w:num>
  <w:num w:numId="31" w16cid:durableId="54283330">
    <w:abstractNumId w:val="36"/>
  </w:num>
  <w:num w:numId="32" w16cid:durableId="793449250">
    <w:abstractNumId w:val="25"/>
  </w:num>
  <w:num w:numId="33" w16cid:durableId="234512028">
    <w:abstractNumId w:val="12"/>
  </w:num>
  <w:num w:numId="34" w16cid:durableId="1839154126">
    <w:abstractNumId w:val="31"/>
  </w:num>
  <w:num w:numId="35" w16cid:durableId="1010108114">
    <w:abstractNumId w:val="2"/>
  </w:num>
  <w:num w:numId="36" w16cid:durableId="2084912878">
    <w:abstractNumId w:val="40"/>
  </w:num>
  <w:num w:numId="37" w16cid:durableId="2001805288">
    <w:abstractNumId w:val="30"/>
  </w:num>
  <w:num w:numId="38" w16cid:durableId="1228228866">
    <w:abstractNumId w:val="14"/>
  </w:num>
  <w:num w:numId="39" w16cid:durableId="525140204">
    <w:abstractNumId w:val="6"/>
  </w:num>
  <w:num w:numId="40" w16cid:durableId="91165846">
    <w:abstractNumId w:val="35"/>
  </w:num>
  <w:num w:numId="41" w16cid:durableId="747849012">
    <w:abstractNumId w:val="11"/>
  </w:num>
  <w:num w:numId="42" w16cid:durableId="1845974888">
    <w:abstractNumId w:val="1"/>
  </w:num>
  <w:num w:numId="43" w16cid:durableId="1059480496">
    <w:abstractNumId w:val="10"/>
  </w:num>
  <w:num w:numId="44" w16cid:durableId="1205485680">
    <w:abstractNumId w:val="21"/>
  </w:num>
  <w:num w:numId="45" w16cid:durableId="1835099939">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58F"/>
    <w:rsid w:val="000011DB"/>
    <w:rsid w:val="000102FB"/>
    <w:rsid w:val="000138DD"/>
    <w:rsid w:val="00014D59"/>
    <w:rsid w:val="000204A3"/>
    <w:rsid w:val="00020A9A"/>
    <w:rsid w:val="000233A0"/>
    <w:rsid w:val="00025A26"/>
    <w:rsid w:val="00031E7D"/>
    <w:rsid w:val="00031FB0"/>
    <w:rsid w:val="00032D43"/>
    <w:rsid w:val="000331AA"/>
    <w:rsid w:val="00036104"/>
    <w:rsid w:val="0003618E"/>
    <w:rsid w:val="0004108C"/>
    <w:rsid w:val="00041F43"/>
    <w:rsid w:val="000446A3"/>
    <w:rsid w:val="00047A1F"/>
    <w:rsid w:val="00052E69"/>
    <w:rsid w:val="00056AE1"/>
    <w:rsid w:val="0005732A"/>
    <w:rsid w:val="00064E21"/>
    <w:rsid w:val="00065DEE"/>
    <w:rsid w:val="00065FF9"/>
    <w:rsid w:val="00071FD0"/>
    <w:rsid w:val="000750FF"/>
    <w:rsid w:val="00082A26"/>
    <w:rsid w:val="00082AF2"/>
    <w:rsid w:val="0009006A"/>
    <w:rsid w:val="00097457"/>
    <w:rsid w:val="000A14FB"/>
    <w:rsid w:val="000A5980"/>
    <w:rsid w:val="000B0124"/>
    <w:rsid w:val="000B1114"/>
    <w:rsid w:val="000B26C7"/>
    <w:rsid w:val="000B4D3D"/>
    <w:rsid w:val="000B6443"/>
    <w:rsid w:val="000C4BCC"/>
    <w:rsid w:val="000C7E53"/>
    <w:rsid w:val="000D5E83"/>
    <w:rsid w:val="000E2D86"/>
    <w:rsid w:val="000F1C88"/>
    <w:rsid w:val="000F2359"/>
    <w:rsid w:val="000F3A65"/>
    <w:rsid w:val="000F611D"/>
    <w:rsid w:val="001039CD"/>
    <w:rsid w:val="00103AF0"/>
    <w:rsid w:val="00104C65"/>
    <w:rsid w:val="00107AAD"/>
    <w:rsid w:val="00111980"/>
    <w:rsid w:val="00111E61"/>
    <w:rsid w:val="00124330"/>
    <w:rsid w:val="00124DC2"/>
    <w:rsid w:val="00125233"/>
    <w:rsid w:val="00126970"/>
    <w:rsid w:val="00126EB9"/>
    <w:rsid w:val="00127288"/>
    <w:rsid w:val="00130DEB"/>
    <w:rsid w:val="0013711C"/>
    <w:rsid w:val="001419C8"/>
    <w:rsid w:val="00144697"/>
    <w:rsid w:val="00145093"/>
    <w:rsid w:val="0015345A"/>
    <w:rsid w:val="0015455B"/>
    <w:rsid w:val="00163F10"/>
    <w:rsid w:val="001708B1"/>
    <w:rsid w:val="0017177D"/>
    <w:rsid w:val="0017302B"/>
    <w:rsid w:val="00175A11"/>
    <w:rsid w:val="00177AC1"/>
    <w:rsid w:val="0018020B"/>
    <w:rsid w:val="00180398"/>
    <w:rsid w:val="00180989"/>
    <w:rsid w:val="00181E3A"/>
    <w:rsid w:val="00182784"/>
    <w:rsid w:val="001868E3"/>
    <w:rsid w:val="001933F6"/>
    <w:rsid w:val="001943CF"/>
    <w:rsid w:val="001974FA"/>
    <w:rsid w:val="0019780B"/>
    <w:rsid w:val="001A08CB"/>
    <w:rsid w:val="001A518D"/>
    <w:rsid w:val="001B78D4"/>
    <w:rsid w:val="001B7F9B"/>
    <w:rsid w:val="001C0EEA"/>
    <w:rsid w:val="001C23B4"/>
    <w:rsid w:val="001D1F1F"/>
    <w:rsid w:val="001D263C"/>
    <w:rsid w:val="001D2672"/>
    <w:rsid w:val="001E2CAA"/>
    <w:rsid w:val="001E47FF"/>
    <w:rsid w:val="001E5BD8"/>
    <w:rsid w:val="001E6B86"/>
    <w:rsid w:val="001E7EA8"/>
    <w:rsid w:val="001F3D70"/>
    <w:rsid w:val="001F4A04"/>
    <w:rsid w:val="001F4FB7"/>
    <w:rsid w:val="00200CC9"/>
    <w:rsid w:val="00200D9F"/>
    <w:rsid w:val="00201031"/>
    <w:rsid w:val="00204C0E"/>
    <w:rsid w:val="00211DF6"/>
    <w:rsid w:val="00216684"/>
    <w:rsid w:val="00226F53"/>
    <w:rsid w:val="0023311E"/>
    <w:rsid w:val="0024095B"/>
    <w:rsid w:val="00244CD1"/>
    <w:rsid w:val="002500A1"/>
    <w:rsid w:val="00253450"/>
    <w:rsid w:val="0025619B"/>
    <w:rsid w:val="00261112"/>
    <w:rsid w:val="0026204D"/>
    <w:rsid w:val="00264E31"/>
    <w:rsid w:val="0026607A"/>
    <w:rsid w:val="00266B3B"/>
    <w:rsid w:val="00272A83"/>
    <w:rsid w:val="00272B92"/>
    <w:rsid w:val="00275EA9"/>
    <w:rsid w:val="0028061F"/>
    <w:rsid w:val="002844D2"/>
    <w:rsid w:val="002852C2"/>
    <w:rsid w:val="002913C1"/>
    <w:rsid w:val="002920E1"/>
    <w:rsid w:val="00292796"/>
    <w:rsid w:val="002935F7"/>
    <w:rsid w:val="0029463C"/>
    <w:rsid w:val="00296867"/>
    <w:rsid w:val="002A0115"/>
    <w:rsid w:val="002A2863"/>
    <w:rsid w:val="002A67A6"/>
    <w:rsid w:val="002B2090"/>
    <w:rsid w:val="002B31E9"/>
    <w:rsid w:val="002B7E71"/>
    <w:rsid w:val="002C6E8C"/>
    <w:rsid w:val="002D236F"/>
    <w:rsid w:val="002D3EB4"/>
    <w:rsid w:val="002D7335"/>
    <w:rsid w:val="002E61AE"/>
    <w:rsid w:val="002E7344"/>
    <w:rsid w:val="002F164D"/>
    <w:rsid w:val="002F29A9"/>
    <w:rsid w:val="002F6B84"/>
    <w:rsid w:val="0030056A"/>
    <w:rsid w:val="00307092"/>
    <w:rsid w:val="00307D13"/>
    <w:rsid w:val="0032234C"/>
    <w:rsid w:val="00325D77"/>
    <w:rsid w:val="00326D08"/>
    <w:rsid w:val="00331F17"/>
    <w:rsid w:val="00332960"/>
    <w:rsid w:val="00334CD3"/>
    <w:rsid w:val="00340235"/>
    <w:rsid w:val="00345279"/>
    <w:rsid w:val="00345E58"/>
    <w:rsid w:val="00345FF9"/>
    <w:rsid w:val="0034734E"/>
    <w:rsid w:val="003474AB"/>
    <w:rsid w:val="00355684"/>
    <w:rsid w:val="00356332"/>
    <w:rsid w:val="003600CC"/>
    <w:rsid w:val="003641CD"/>
    <w:rsid w:val="003703F2"/>
    <w:rsid w:val="003727B6"/>
    <w:rsid w:val="00373623"/>
    <w:rsid w:val="0037447B"/>
    <w:rsid w:val="00374C98"/>
    <w:rsid w:val="0037522F"/>
    <w:rsid w:val="0038221B"/>
    <w:rsid w:val="00383B50"/>
    <w:rsid w:val="00390D36"/>
    <w:rsid w:val="00397448"/>
    <w:rsid w:val="003A0597"/>
    <w:rsid w:val="003A1C95"/>
    <w:rsid w:val="003A42DD"/>
    <w:rsid w:val="003A5B86"/>
    <w:rsid w:val="003A6649"/>
    <w:rsid w:val="003B6756"/>
    <w:rsid w:val="003C0978"/>
    <w:rsid w:val="003C3152"/>
    <w:rsid w:val="003D1A62"/>
    <w:rsid w:val="003D3FB2"/>
    <w:rsid w:val="003E004A"/>
    <w:rsid w:val="003E7650"/>
    <w:rsid w:val="003F0F7F"/>
    <w:rsid w:val="003F382D"/>
    <w:rsid w:val="0040290E"/>
    <w:rsid w:val="00405748"/>
    <w:rsid w:val="00407351"/>
    <w:rsid w:val="00416D8E"/>
    <w:rsid w:val="00417961"/>
    <w:rsid w:val="00417F05"/>
    <w:rsid w:val="00424D77"/>
    <w:rsid w:val="00426FC7"/>
    <w:rsid w:val="004309D9"/>
    <w:rsid w:val="00431D97"/>
    <w:rsid w:val="00432721"/>
    <w:rsid w:val="004328AF"/>
    <w:rsid w:val="004351E1"/>
    <w:rsid w:val="00437C34"/>
    <w:rsid w:val="004444DE"/>
    <w:rsid w:val="0044700E"/>
    <w:rsid w:val="00447364"/>
    <w:rsid w:val="0044736A"/>
    <w:rsid w:val="00454794"/>
    <w:rsid w:val="00463617"/>
    <w:rsid w:val="00465F64"/>
    <w:rsid w:val="00467843"/>
    <w:rsid w:val="00481548"/>
    <w:rsid w:val="004845C2"/>
    <w:rsid w:val="00490C82"/>
    <w:rsid w:val="0049400C"/>
    <w:rsid w:val="004952B6"/>
    <w:rsid w:val="004A19F1"/>
    <w:rsid w:val="004A22BF"/>
    <w:rsid w:val="004A2AB9"/>
    <w:rsid w:val="004A6CDB"/>
    <w:rsid w:val="004B0158"/>
    <w:rsid w:val="004B0486"/>
    <w:rsid w:val="004B2488"/>
    <w:rsid w:val="004B5471"/>
    <w:rsid w:val="004B5F44"/>
    <w:rsid w:val="004B6597"/>
    <w:rsid w:val="004C20FB"/>
    <w:rsid w:val="004C3343"/>
    <w:rsid w:val="004C4CC1"/>
    <w:rsid w:val="004D444A"/>
    <w:rsid w:val="004E505B"/>
    <w:rsid w:val="004E56DD"/>
    <w:rsid w:val="004F2E2B"/>
    <w:rsid w:val="00501CCB"/>
    <w:rsid w:val="005029E6"/>
    <w:rsid w:val="00504942"/>
    <w:rsid w:val="0050527C"/>
    <w:rsid w:val="0050717C"/>
    <w:rsid w:val="00512F33"/>
    <w:rsid w:val="00520114"/>
    <w:rsid w:val="00520212"/>
    <w:rsid w:val="005203E0"/>
    <w:rsid w:val="005211E1"/>
    <w:rsid w:val="00524AA2"/>
    <w:rsid w:val="00525346"/>
    <w:rsid w:val="005267EB"/>
    <w:rsid w:val="005305E1"/>
    <w:rsid w:val="0053185A"/>
    <w:rsid w:val="00532F6B"/>
    <w:rsid w:val="00540017"/>
    <w:rsid w:val="00541B5B"/>
    <w:rsid w:val="005540E8"/>
    <w:rsid w:val="0055631F"/>
    <w:rsid w:val="00561781"/>
    <w:rsid w:val="00565BF6"/>
    <w:rsid w:val="00571F75"/>
    <w:rsid w:val="005721BE"/>
    <w:rsid w:val="00576893"/>
    <w:rsid w:val="00583ADD"/>
    <w:rsid w:val="005909CB"/>
    <w:rsid w:val="00592A11"/>
    <w:rsid w:val="0059662B"/>
    <w:rsid w:val="00597808"/>
    <w:rsid w:val="005A5AF8"/>
    <w:rsid w:val="005A77F8"/>
    <w:rsid w:val="005B0446"/>
    <w:rsid w:val="005B3097"/>
    <w:rsid w:val="005B441C"/>
    <w:rsid w:val="005C222B"/>
    <w:rsid w:val="005C2C35"/>
    <w:rsid w:val="005D0799"/>
    <w:rsid w:val="005E1080"/>
    <w:rsid w:val="005E356A"/>
    <w:rsid w:val="005E60E9"/>
    <w:rsid w:val="005E67F3"/>
    <w:rsid w:val="005E6E32"/>
    <w:rsid w:val="005F5D50"/>
    <w:rsid w:val="005F5EDB"/>
    <w:rsid w:val="006001BC"/>
    <w:rsid w:val="00601020"/>
    <w:rsid w:val="00602545"/>
    <w:rsid w:val="00604CC9"/>
    <w:rsid w:val="00604F14"/>
    <w:rsid w:val="00614FF5"/>
    <w:rsid w:val="00617081"/>
    <w:rsid w:val="00617AC9"/>
    <w:rsid w:val="00620121"/>
    <w:rsid w:val="006209D7"/>
    <w:rsid w:val="006211CC"/>
    <w:rsid w:val="0062629D"/>
    <w:rsid w:val="00630799"/>
    <w:rsid w:val="00630ADC"/>
    <w:rsid w:val="0063229D"/>
    <w:rsid w:val="0063233A"/>
    <w:rsid w:val="0063332B"/>
    <w:rsid w:val="00634304"/>
    <w:rsid w:val="00640876"/>
    <w:rsid w:val="0064796D"/>
    <w:rsid w:val="00672620"/>
    <w:rsid w:val="00673980"/>
    <w:rsid w:val="0067416A"/>
    <w:rsid w:val="0067572D"/>
    <w:rsid w:val="00677354"/>
    <w:rsid w:val="00681D85"/>
    <w:rsid w:val="00684CE6"/>
    <w:rsid w:val="0068660F"/>
    <w:rsid w:val="00686DEB"/>
    <w:rsid w:val="00690926"/>
    <w:rsid w:val="006911E1"/>
    <w:rsid w:val="00691E72"/>
    <w:rsid w:val="00694913"/>
    <w:rsid w:val="00695B3C"/>
    <w:rsid w:val="006A010F"/>
    <w:rsid w:val="006B61C1"/>
    <w:rsid w:val="006B708A"/>
    <w:rsid w:val="006C1555"/>
    <w:rsid w:val="006C2C3C"/>
    <w:rsid w:val="006C4D05"/>
    <w:rsid w:val="006D101B"/>
    <w:rsid w:val="006D32E8"/>
    <w:rsid w:val="006D53E2"/>
    <w:rsid w:val="006D6712"/>
    <w:rsid w:val="006D7C13"/>
    <w:rsid w:val="006D7CCC"/>
    <w:rsid w:val="006E19CE"/>
    <w:rsid w:val="006F0DBC"/>
    <w:rsid w:val="006F3960"/>
    <w:rsid w:val="006F5773"/>
    <w:rsid w:val="007061A4"/>
    <w:rsid w:val="00712135"/>
    <w:rsid w:val="00712C01"/>
    <w:rsid w:val="007230F5"/>
    <w:rsid w:val="00723B6A"/>
    <w:rsid w:val="007264B3"/>
    <w:rsid w:val="0073000F"/>
    <w:rsid w:val="00731D07"/>
    <w:rsid w:val="007320E1"/>
    <w:rsid w:val="00732721"/>
    <w:rsid w:val="007343DD"/>
    <w:rsid w:val="00735A89"/>
    <w:rsid w:val="00742EC4"/>
    <w:rsid w:val="0074303B"/>
    <w:rsid w:val="00755CFC"/>
    <w:rsid w:val="00761B97"/>
    <w:rsid w:val="00761BB8"/>
    <w:rsid w:val="00767755"/>
    <w:rsid w:val="00772008"/>
    <w:rsid w:val="00782A43"/>
    <w:rsid w:val="007854F6"/>
    <w:rsid w:val="0079099B"/>
    <w:rsid w:val="00790BEC"/>
    <w:rsid w:val="007915AD"/>
    <w:rsid w:val="00792939"/>
    <w:rsid w:val="007A1FBB"/>
    <w:rsid w:val="007A53F4"/>
    <w:rsid w:val="007B3078"/>
    <w:rsid w:val="007B37A7"/>
    <w:rsid w:val="007B4226"/>
    <w:rsid w:val="007B6A3F"/>
    <w:rsid w:val="007C3D9A"/>
    <w:rsid w:val="007C43EF"/>
    <w:rsid w:val="007C4CB7"/>
    <w:rsid w:val="007D02B4"/>
    <w:rsid w:val="007D02F6"/>
    <w:rsid w:val="007D10FA"/>
    <w:rsid w:val="007D2459"/>
    <w:rsid w:val="007E1C98"/>
    <w:rsid w:val="00800C34"/>
    <w:rsid w:val="00804399"/>
    <w:rsid w:val="00804ACE"/>
    <w:rsid w:val="00805B28"/>
    <w:rsid w:val="00806E33"/>
    <w:rsid w:val="00811794"/>
    <w:rsid w:val="008237A5"/>
    <w:rsid w:val="00831342"/>
    <w:rsid w:val="008329FB"/>
    <w:rsid w:val="0084481D"/>
    <w:rsid w:val="00850C6D"/>
    <w:rsid w:val="0085430E"/>
    <w:rsid w:val="008547B6"/>
    <w:rsid w:val="00854F77"/>
    <w:rsid w:val="00861A57"/>
    <w:rsid w:val="00871486"/>
    <w:rsid w:val="00871DF2"/>
    <w:rsid w:val="008736D3"/>
    <w:rsid w:val="00874C11"/>
    <w:rsid w:val="00883EC7"/>
    <w:rsid w:val="00891883"/>
    <w:rsid w:val="00893916"/>
    <w:rsid w:val="00893F70"/>
    <w:rsid w:val="008A56E0"/>
    <w:rsid w:val="008A70D4"/>
    <w:rsid w:val="008B05A6"/>
    <w:rsid w:val="008B09EA"/>
    <w:rsid w:val="008B1FC9"/>
    <w:rsid w:val="008B6578"/>
    <w:rsid w:val="008C34A7"/>
    <w:rsid w:val="008C5AA8"/>
    <w:rsid w:val="008D7DA4"/>
    <w:rsid w:val="008E0AB4"/>
    <w:rsid w:val="008E3D90"/>
    <w:rsid w:val="008E62D3"/>
    <w:rsid w:val="008E6CC5"/>
    <w:rsid w:val="008F245A"/>
    <w:rsid w:val="008F4E11"/>
    <w:rsid w:val="008F4EA3"/>
    <w:rsid w:val="008F524D"/>
    <w:rsid w:val="008F6EFB"/>
    <w:rsid w:val="008F7614"/>
    <w:rsid w:val="00904B97"/>
    <w:rsid w:val="009064FF"/>
    <w:rsid w:val="0090682B"/>
    <w:rsid w:val="0090758B"/>
    <w:rsid w:val="00907EFB"/>
    <w:rsid w:val="00922C25"/>
    <w:rsid w:val="00925B0D"/>
    <w:rsid w:val="00927B48"/>
    <w:rsid w:val="00930246"/>
    <w:rsid w:val="00935F74"/>
    <w:rsid w:val="009402ED"/>
    <w:rsid w:val="00940FF7"/>
    <w:rsid w:val="00941415"/>
    <w:rsid w:val="00944AB9"/>
    <w:rsid w:val="00954D67"/>
    <w:rsid w:val="00961CC7"/>
    <w:rsid w:val="00964D96"/>
    <w:rsid w:val="00970019"/>
    <w:rsid w:val="00975784"/>
    <w:rsid w:val="009757BE"/>
    <w:rsid w:val="0098391B"/>
    <w:rsid w:val="00985D35"/>
    <w:rsid w:val="00993EB7"/>
    <w:rsid w:val="00997294"/>
    <w:rsid w:val="009A2134"/>
    <w:rsid w:val="009A708D"/>
    <w:rsid w:val="009A7C41"/>
    <w:rsid w:val="009B260F"/>
    <w:rsid w:val="009B4761"/>
    <w:rsid w:val="009B66EA"/>
    <w:rsid w:val="009D0EDB"/>
    <w:rsid w:val="009D39BA"/>
    <w:rsid w:val="009E058F"/>
    <w:rsid w:val="009E79A4"/>
    <w:rsid w:val="009F57D7"/>
    <w:rsid w:val="00A0203F"/>
    <w:rsid w:val="00A037B5"/>
    <w:rsid w:val="00A1287F"/>
    <w:rsid w:val="00A1316D"/>
    <w:rsid w:val="00A25F2D"/>
    <w:rsid w:val="00A27FD6"/>
    <w:rsid w:val="00A31738"/>
    <w:rsid w:val="00A3220D"/>
    <w:rsid w:val="00A330EE"/>
    <w:rsid w:val="00A33E19"/>
    <w:rsid w:val="00A35E25"/>
    <w:rsid w:val="00A41E56"/>
    <w:rsid w:val="00A43AF5"/>
    <w:rsid w:val="00A4626A"/>
    <w:rsid w:val="00A47F4D"/>
    <w:rsid w:val="00A5115F"/>
    <w:rsid w:val="00A5237C"/>
    <w:rsid w:val="00A53571"/>
    <w:rsid w:val="00A5429B"/>
    <w:rsid w:val="00A566ED"/>
    <w:rsid w:val="00A61102"/>
    <w:rsid w:val="00A64D6B"/>
    <w:rsid w:val="00A65FFE"/>
    <w:rsid w:val="00A715A3"/>
    <w:rsid w:val="00A772CC"/>
    <w:rsid w:val="00A8676A"/>
    <w:rsid w:val="00A92EB0"/>
    <w:rsid w:val="00A94062"/>
    <w:rsid w:val="00AA0234"/>
    <w:rsid w:val="00AA4413"/>
    <w:rsid w:val="00AA766B"/>
    <w:rsid w:val="00AB214F"/>
    <w:rsid w:val="00AB6550"/>
    <w:rsid w:val="00AC2244"/>
    <w:rsid w:val="00AC342C"/>
    <w:rsid w:val="00AC53AD"/>
    <w:rsid w:val="00AD15ED"/>
    <w:rsid w:val="00AD76EA"/>
    <w:rsid w:val="00AE250E"/>
    <w:rsid w:val="00AE2831"/>
    <w:rsid w:val="00AE4C54"/>
    <w:rsid w:val="00AE5715"/>
    <w:rsid w:val="00AF5591"/>
    <w:rsid w:val="00B0477E"/>
    <w:rsid w:val="00B11039"/>
    <w:rsid w:val="00B160BF"/>
    <w:rsid w:val="00B173AE"/>
    <w:rsid w:val="00B17508"/>
    <w:rsid w:val="00B228A5"/>
    <w:rsid w:val="00B27929"/>
    <w:rsid w:val="00B30011"/>
    <w:rsid w:val="00B3025B"/>
    <w:rsid w:val="00B32549"/>
    <w:rsid w:val="00B326E4"/>
    <w:rsid w:val="00B32E65"/>
    <w:rsid w:val="00B3322A"/>
    <w:rsid w:val="00B45467"/>
    <w:rsid w:val="00B50D60"/>
    <w:rsid w:val="00B5182E"/>
    <w:rsid w:val="00B52D74"/>
    <w:rsid w:val="00B53B46"/>
    <w:rsid w:val="00B602DF"/>
    <w:rsid w:val="00B6065C"/>
    <w:rsid w:val="00B6160E"/>
    <w:rsid w:val="00B61FC2"/>
    <w:rsid w:val="00B63551"/>
    <w:rsid w:val="00B63BF8"/>
    <w:rsid w:val="00B64752"/>
    <w:rsid w:val="00B662FA"/>
    <w:rsid w:val="00B7450E"/>
    <w:rsid w:val="00B80629"/>
    <w:rsid w:val="00B8746A"/>
    <w:rsid w:val="00B900DF"/>
    <w:rsid w:val="00B952D9"/>
    <w:rsid w:val="00B9639F"/>
    <w:rsid w:val="00BA3BEA"/>
    <w:rsid w:val="00BB6AF3"/>
    <w:rsid w:val="00BB7A80"/>
    <w:rsid w:val="00BD568E"/>
    <w:rsid w:val="00BE08B4"/>
    <w:rsid w:val="00BE0E7D"/>
    <w:rsid w:val="00BE2260"/>
    <w:rsid w:val="00BE3A88"/>
    <w:rsid w:val="00BE42A2"/>
    <w:rsid w:val="00BF240E"/>
    <w:rsid w:val="00BF3B21"/>
    <w:rsid w:val="00BF6880"/>
    <w:rsid w:val="00C02A85"/>
    <w:rsid w:val="00C0381E"/>
    <w:rsid w:val="00C0660F"/>
    <w:rsid w:val="00C06DE4"/>
    <w:rsid w:val="00C10A19"/>
    <w:rsid w:val="00C11756"/>
    <w:rsid w:val="00C14F91"/>
    <w:rsid w:val="00C205CC"/>
    <w:rsid w:val="00C23C71"/>
    <w:rsid w:val="00C24DA2"/>
    <w:rsid w:val="00C33105"/>
    <w:rsid w:val="00C42F4E"/>
    <w:rsid w:val="00C45D78"/>
    <w:rsid w:val="00C505B5"/>
    <w:rsid w:val="00C54C9F"/>
    <w:rsid w:val="00C5703E"/>
    <w:rsid w:val="00C57152"/>
    <w:rsid w:val="00C634BC"/>
    <w:rsid w:val="00C66C6B"/>
    <w:rsid w:val="00C72030"/>
    <w:rsid w:val="00C73970"/>
    <w:rsid w:val="00C74386"/>
    <w:rsid w:val="00C7673D"/>
    <w:rsid w:val="00C76CD6"/>
    <w:rsid w:val="00C77724"/>
    <w:rsid w:val="00C80BAF"/>
    <w:rsid w:val="00C80D88"/>
    <w:rsid w:val="00C83D1F"/>
    <w:rsid w:val="00C84DF2"/>
    <w:rsid w:val="00C90E18"/>
    <w:rsid w:val="00C9518A"/>
    <w:rsid w:val="00C95A8C"/>
    <w:rsid w:val="00C964EC"/>
    <w:rsid w:val="00CA22ED"/>
    <w:rsid w:val="00CA2FEB"/>
    <w:rsid w:val="00CB6B9D"/>
    <w:rsid w:val="00CB7B34"/>
    <w:rsid w:val="00CB7E4B"/>
    <w:rsid w:val="00CC438D"/>
    <w:rsid w:val="00CC54BB"/>
    <w:rsid w:val="00CC58C4"/>
    <w:rsid w:val="00CD0BCB"/>
    <w:rsid w:val="00CD55AF"/>
    <w:rsid w:val="00CE6393"/>
    <w:rsid w:val="00CE719A"/>
    <w:rsid w:val="00CF0E7B"/>
    <w:rsid w:val="00CF3356"/>
    <w:rsid w:val="00CF3843"/>
    <w:rsid w:val="00CF79E7"/>
    <w:rsid w:val="00CF7A8E"/>
    <w:rsid w:val="00D005C5"/>
    <w:rsid w:val="00D112F6"/>
    <w:rsid w:val="00D179A0"/>
    <w:rsid w:val="00D22C0F"/>
    <w:rsid w:val="00D22D5A"/>
    <w:rsid w:val="00D308A8"/>
    <w:rsid w:val="00D342A8"/>
    <w:rsid w:val="00D350EE"/>
    <w:rsid w:val="00D41F46"/>
    <w:rsid w:val="00D422B3"/>
    <w:rsid w:val="00D46AE9"/>
    <w:rsid w:val="00D47E05"/>
    <w:rsid w:val="00D53A03"/>
    <w:rsid w:val="00D5515F"/>
    <w:rsid w:val="00D56053"/>
    <w:rsid w:val="00D63835"/>
    <w:rsid w:val="00D7029C"/>
    <w:rsid w:val="00D71965"/>
    <w:rsid w:val="00D75CDD"/>
    <w:rsid w:val="00D75DB7"/>
    <w:rsid w:val="00D81B78"/>
    <w:rsid w:val="00D822B2"/>
    <w:rsid w:val="00D823BD"/>
    <w:rsid w:val="00DA087C"/>
    <w:rsid w:val="00DA7469"/>
    <w:rsid w:val="00DB0D15"/>
    <w:rsid w:val="00DB3B99"/>
    <w:rsid w:val="00DB6576"/>
    <w:rsid w:val="00DB6860"/>
    <w:rsid w:val="00DC4B9A"/>
    <w:rsid w:val="00DC5F66"/>
    <w:rsid w:val="00DD4846"/>
    <w:rsid w:val="00DE1D00"/>
    <w:rsid w:val="00DE5AA1"/>
    <w:rsid w:val="00DE71C5"/>
    <w:rsid w:val="00DE7587"/>
    <w:rsid w:val="00DE7E48"/>
    <w:rsid w:val="00DF0088"/>
    <w:rsid w:val="00DF0902"/>
    <w:rsid w:val="00DF13E5"/>
    <w:rsid w:val="00DF2D99"/>
    <w:rsid w:val="00E00455"/>
    <w:rsid w:val="00E10D38"/>
    <w:rsid w:val="00E13326"/>
    <w:rsid w:val="00E13823"/>
    <w:rsid w:val="00E21400"/>
    <w:rsid w:val="00E232FE"/>
    <w:rsid w:val="00E26836"/>
    <w:rsid w:val="00E310E2"/>
    <w:rsid w:val="00E32FBA"/>
    <w:rsid w:val="00E334E6"/>
    <w:rsid w:val="00E34433"/>
    <w:rsid w:val="00E407DD"/>
    <w:rsid w:val="00E44B25"/>
    <w:rsid w:val="00E47EE6"/>
    <w:rsid w:val="00E52118"/>
    <w:rsid w:val="00E52D10"/>
    <w:rsid w:val="00E55D51"/>
    <w:rsid w:val="00E61E34"/>
    <w:rsid w:val="00E65B3B"/>
    <w:rsid w:val="00E73248"/>
    <w:rsid w:val="00E7710F"/>
    <w:rsid w:val="00E8274D"/>
    <w:rsid w:val="00E9327A"/>
    <w:rsid w:val="00E960D0"/>
    <w:rsid w:val="00EA1CB7"/>
    <w:rsid w:val="00EA569B"/>
    <w:rsid w:val="00EA62F9"/>
    <w:rsid w:val="00EB23DE"/>
    <w:rsid w:val="00EB3851"/>
    <w:rsid w:val="00EB46A7"/>
    <w:rsid w:val="00EB4DA1"/>
    <w:rsid w:val="00EB7E89"/>
    <w:rsid w:val="00EC370B"/>
    <w:rsid w:val="00EC643F"/>
    <w:rsid w:val="00EC6B59"/>
    <w:rsid w:val="00ED055F"/>
    <w:rsid w:val="00ED15E3"/>
    <w:rsid w:val="00ED2701"/>
    <w:rsid w:val="00ED5B43"/>
    <w:rsid w:val="00EE019F"/>
    <w:rsid w:val="00EE33F7"/>
    <w:rsid w:val="00EE3E05"/>
    <w:rsid w:val="00EE5184"/>
    <w:rsid w:val="00EE6E1B"/>
    <w:rsid w:val="00EF375B"/>
    <w:rsid w:val="00EF45F2"/>
    <w:rsid w:val="00F01AED"/>
    <w:rsid w:val="00F036BD"/>
    <w:rsid w:val="00F07B85"/>
    <w:rsid w:val="00F11DF7"/>
    <w:rsid w:val="00F21307"/>
    <w:rsid w:val="00F36429"/>
    <w:rsid w:val="00F4153E"/>
    <w:rsid w:val="00F45462"/>
    <w:rsid w:val="00F46ADF"/>
    <w:rsid w:val="00F55597"/>
    <w:rsid w:val="00F57219"/>
    <w:rsid w:val="00F573EC"/>
    <w:rsid w:val="00F604E6"/>
    <w:rsid w:val="00F66A9C"/>
    <w:rsid w:val="00F72FE4"/>
    <w:rsid w:val="00F74F81"/>
    <w:rsid w:val="00F7658D"/>
    <w:rsid w:val="00F84F2D"/>
    <w:rsid w:val="00FA1E16"/>
    <w:rsid w:val="00FA3325"/>
    <w:rsid w:val="00FB194A"/>
    <w:rsid w:val="00FB6395"/>
    <w:rsid w:val="00FC7050"/>
    <w:rsid w:val="00FD6C31"/>
    <w:rsid w:val="00FE09E1"/>
    <w:rsid w:val="00FE6967"/>
    <w:rsid w:val="00FF204B"/>
    <w:rsid w:val="00FF3D4B"/>
    <w:rsid w:val="00FF5730"/>
    <w:rsid w:val="00FF74D3"/>
    <w:rsid w:val="0758C4C5"/>
    <w:rsid w:val="0892C740"/>
    <w:rsid w:val="09082046"/>
    <w:rsid w:val="1072AFE5"/>
    <w:rsid w:val="10A70520"/>
    <w:rsid w:val="120E8214"/>
    <w:rsid w:val="133C661C"/>
    <w:rsid w:val="160108B2"/>
    <w:rsid w:val="1F24E436"/>
    <w:rsid w:val="20B8694E"/>
    <w:rsid w:val="26177DB4"/>
    <w:rsid w:val="26E24C5B"/>
    <w:rsid w:val="2A2DF1FE"/>
    <w:rsid w:val="3103DBBE"/>
    <w:rsid w:val="312660AA"/>
    <w:rsid w:val="321D91F9"/>
    <w:rsid w:val="3385089A"/>
    <w:rsid w:val="3EEFD8CA"/>
    <w:rsid w:val="4666B45E"/>
    <w:rsid w:val="4842D8FD"/>
    <w:rsid w:val="528C936E"/>
    <w:rsid w:val="52D5671E"/>
    <w:rsid w:val="544E7980"/>
    <w:rsid w:val="54D52D35"/>
    <w:rsid w:val="55CCE76C"/>
    <w:rsid w:val="57D55243"/>
    <w:rsid w:val="5C00F485"/>
    <w:rsid w:val="606D4164"/>
    <w:rsid w:val="66C4F420"/>
    <w:rsid w:val="74952C08"/>
    <w:rsid w:val="7DB93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0D20C8"/>
  <w15:chartTrackingRefBased/>
  <w15:docId w15:val="{DEE7629A-9008-4373-BB46-88BE4E21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AD15ED"/>
    <w:pPr>
      <w:spacing w:after="0" w:line="240" w:lineRule="auto"/>
    </w:pPr>
    <w:rPr>
      <w:rFonts w:ascii="Arial" w:eastAsiaTheme="minorEastAsia" w:hAnsi="Arial" w:cs="Arial"/>
      <w:sz w:val="24"/>
      <w:szCs w:val="24"/>
      <w:lang w:eastAsia="en-GB"/>
    </w:rPr>
  </w:style>
  <w:style w:type="character" w:styleId="UnresolvedMention">
    <w:name w:val="Unresolved Mention"/>
    <w:basedOn w:val="DefaultParagraphFont"/>
    <w:uiPriority w:val="99"/>
    <w:semiHidden/>
    <w:unhideWhenUsed/>
    <w:rsid w:val="00BE42A2"/>
    <w:rPr>
      <w:color w:val="605E5C"/>
      <w:shd w:val="clear" w:color="auto" w:fill="E1DFDD"/>
    </w:rPr>
  </w:style>
  <w:style w:type="paragraph" w:styleId="TOC3">
    <w:name w:val="toc 3"/>
    <w:basedOn w:val="Normal"/>
    <w:next w:val="Normal"/>
    <w:autoRedefine/>
    <w:uiPriority w:val="39"/>
    <w:unhideWhenUsed/>
    <w:rsid w:val="0055631F"/>
    <w:pPr>
      <w:spacing w:after="100"/>
      <w:ind w:left="480"/>
    </w:pPr>
  </w:style>
  <w:style w:type="paragraph" w:styleId="Revision">
    <w:name w:val="Revision"/>
    <w:hidden/>
    <w:uiPriority w:val="99"/>
    <w:semiHidden/>
    <w:rsid w:val="00C02A85"/>
    <w:pPr>
      <w:spacing w:after="0" w:line="240" w:lineRule="auto"/>
    </w:pPr>
    <w:rPr>
      <w:rFonts w:ascii="Arial" w:hAnsi="Arial" w:cs="Arial"/>
      <w:sz w:val="24"/>
      <w:szCs w:val="24"/>
    </w:rPr>
  </w:style>
  <w:style w:type="paragraph" w:styleId="CommentText">
    <w:name w:val="annotation text"/>
    <w:basedOn w:val="Normal"/>
    <w:link w:val="CommentTextChar"/>
    <w:uiPriority w:val="99"/>
    <w:unhideWhenUsed/>
    <w:rsid w:val="0090682B"/>
    <w:pPr>
      <w:spacing w:line="240" w:lineRule="auto"/>
    </w:pPr>
    <w:rPr>
      <w:sz w:val="20"/>
      <w:szCs w:val="20"/>
    </w:rPr>
  </w:style>
  <w:style w:type="character" w:customStyle="1" w:styleId="CommentTextChar">
    <w:name w:val="Comment Text Char"/>
    <w:basedOn w:val="DefaultParagraphFont"/>
    <w:link w:val="CommentText"/>
    <w:uiPriority w:val="99"/>
    <w:rsid w:val="0090682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682B"/>
    <w:rPr>
      <w:b/>
      <w:bCs/>
    </w:rPr>
  </w:style>
  <w:style w:type="character" w:customStyle="1" w:styleId="CommentSubjectChar">
    <w:name w:val="Comment Subject Char"/>
    <w:basedOn w:val="CommentTextChar"/>
    <w:link w:val="CommentSubject"/>
    <w:uiPriority w:val="99"/>
    <w:semiHidden/>
    <w:rsid w:val="0090682B"/>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mpathylab.uk/" TargetMode="External"/><Relationship Id="rId26" Type="http://schemas.openxmlformats.org/officeDocument/2006/relationships/hyperlink" Target="https://collins.co.uk/pages/barrington-stoke" TargetMode="External"/><Relationship Id="rId39" Type="http://schemas.openxmlformats.org/officeDocument/2006/relationships/hyperlink" Target="https://www.scottishbooktrust.com/learning-resources/book-reviews-and-trailers-on-film" TargetMode="External"/><Relationship Id="rId21" Type="http://schemas.openxmlformats.org/officeDocument/2006/relationships/hyperlink" Target="https://www.scottishbooktrust.com/learning-resources/set-text-resource-you-could-be-so-pretty" TargetMode="External"/><Relationship Id="rId34" Type="http://schemas.openxmlformats.org/officeDocument/2006/relationships/hyperlink" Target="https://www.scottishbooktrust.com/learning-resources/set-text-resource-northern-soul" TargetMode="External"/><Relationship Id="rId42" Type="http://schemas.openxmlformats.org/officeDocument/2006/relationships/hyperlink" Target="https://www.youtube.com/watch?v=CODnVX7VAZ8" TargetMode="External"/><Relationship Id="rId47" Type="http://schemas.openxmlformats.org/officeDocument/2006/relationships/hyperlink" Target="https://www.bbc.co.uk/bitesize/articles/zh4phbk" TargetMode="External"/><Relationship Id="rId50" Type="http://schemas.openxmlformats.org/officeDocument/2006/relationships/hyperlink" Target="https://empathylab.uk/wp-content/uploads/2025/03/Empathy-Chat.pdf" TargetMode="External"/><Relationship Id="rId55" Type="http://schemas.openxmlformats.org/officeDocument/2006/relationships/hyperlink" Target="https://www.empathylab.uk/RF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theneedledrop.com/album-reviews/sam-fender-people-watching-album-review/" TargetMode="External"/><Relationship Id="rId11" Type="http://schemas.openxmlformats.org/officeDocument/2006/relationships/image" Target="media/image1.png"/><Relationship Id="rId24" Type="http://schemas.openxmlformats.org/officeDocument/2006/relationships/hyperlink" Target="https://www.scottishbooktrust.com/learning-and-resources/our-schools-guide" TargetMode="External"/><Relationship Id="rId32" Type="http://schemas.openxmlformats.org/officeDocument/2006/relationships/hyperlink" Target="https://www.theguardian.com/music/2025/jul/10/hannah-laing-dj-interview-dance-music-scotland-doof-in-the-park" TargetMode="External"/><Relationship Id="rId37" Type="http://schemas.openxmlformats.org/officeDocument/2006/relationships/hyperlink" Target="https://www.scottishbooktrust.com/authors-live-on-demand/alan-bissett" TargetMode="External"/><Relationship Id="rId40" Type="http://schemas.openxmlformats.org/officeDocument/2006/relationships/hyperlink" Target="https://youtu.be/8O8DHdJ8U6E?si=LCPaCtUv9ghlPl-6&amp;t=621" TargetMode="External"/><Relationship Id="rId45" Type="http://schemas.openxmlformats.org/officeDocument/2006/relationships/hyperlink" Target="https://timeline.carnegiehall.org/genres/soul" TargetMode="External"/><Relationship Id="rId53" Type="http://schemas.openxmlformats.org/officeDocument/2006/relationships/hyperlink" Target="https://www.scottishbooktrust.com/learning-resources/webinar-connecting-empathy-and-reading-in-schools" TargetMode="External"/><Relationship Id="rId58" Type="http://schemas.openxmlformats.org/officeDocument/2006/relationships/hyperlink" Target="https://www.empathylab.uk/our-foundation-empathy-programme" TargetMode="External"/><Relationship Id="rId5" Type="http://schemas.openxmlformats.org/officeDocument/2006/relationships/numbering" Target="numbering.xml"/><Relationship Id="rId61" Type="http://schemas.openxmlformats.org/officeDocument/2006/relationships/image" Target="media/image8.png"/><Relationship Id="rId19" Type="http://schemas.openxmlformats.org/officeDocument/2006/relationships/hyperlink" Target="https://www.scottishbooktrust.com/learning-resources/set-text-resource-glasgow-boys" TargetMode="External"/><Relationship Id="rId14" Type="http://schemas.openxmlformats.org/officeDocument/2006/relationships/image" Target="media/image4.png"/><Relationship Id="rId22" Type="http://schemas.openxmlformats.org/officeDocument/2006/relationships/hyperlink" Target="https://www.scottishbooktrust.com/" TargetMode="External"/><Relationship Id="rId27" Type="http://schemas.openxmlformats.org/officeDocument/2006/relationships/hyperlink" Target="https://www.scottishbooktrust.com/topics/creative-writing" TargetMode="External"/><Relationship Id="rId30" Type="http://schemas.openxmlformats.org/officeDocument/2006/relationships/hyperlink" Target="https://www.theguardian.com/music/2025/jun/06/addison-rae-addison-album-review" TargetMode="External"/><Relationship Id="rId35" Type="http://schemas.openxmlformats.org/officeDocument/2006/relationships/hyperlink" Target="https://genius.com/3118649" TargetMode="External"/><Relationship Id="rId43" Type="http://schemas.openxmlformats.org/officeDocument/2006/relationships/hyperlink" Target="https://www.wikihow.com/Fold-a-Fortune-Teller" TargetMode="External"/><Relationship Id="rId48" Type="http://schemas.openxmlformats.org/officeDocument/2006/relationships/hyperlink" Target="https://empathylab.uk/wp-content/uploads/2025/02/The-Listening-Switch-exercise.pdf" TargetMode="External"/><Relationship Id="rId56" Type="http://schemas.openxmlformats.org/officeDocument/2006/relationships/hyperlink" Target="https://www.empathylab.uk/training" TargetMode="External"/><Relationship Id="rId8" Type="http://schemas.openxmlformats.org/officeDocument/2006/relationships/webSettings" Target="webSettings.xml"/><Relationship Id="rId51" Type="http://schemas.openxmlformats.org/officeDocument/2006/relationships/hyperlink" Target="https://www.scottishbooktrust.com/learning-resource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cottishbooktrust.com/" TargetMode="External"/><Relationship Id="rId25" Type="http://schemas.openxmlformats.org/officeDocument/2006/relationships/hyperlink" Target="https://www.empathylab.uk/" TargetMode="External"/><Relationship Id="rId33" Type="http://schemas.openxmlformats.org/officeDocument/2006/relationships/hyperlink" Target="https://www.scottishbooktrust.com/book-lists/books-for-your-music-classroom" TargetMode="External"/><Relationship Id="rId38" Type="http://schemas.openxmlformats.org/officeDocument/2006/relationships/hyperlink" Target="https://learning.nspcc.org.uk/services/talk-relationships" TargetMode="External"/><Relationship Id="rId46" Type="http://schemas.openxmlformats.org/officeDocument/2006/relationships/hyperlink" Target="https://www.bbc.co.uk/programmes/p05t69hz" TargetMode="External"/><Relationship Id="rId59" Type="http://schemas.openxmlformats.org/officeDocument/2006/relationships/image" Target="media/image6.png"/><Relationship Id="rId20" Type="http://schemas.openxmlformats.org/officeDocument/2006/relationships/hyperlink" Target="https://www.scottishbooktrust.com/learning-resources/set-text-resource-little-bang" TargetMode="External"/><Relationship Id="rId41" Type="http://schemas.openxmlformats.org/officeDocument/2006/relationships/hyperlink" Target="https://www.scottishbooktrust.com/learning-resources/book-reviews-and-trailers-on-film" TargetMode="External"/><Relationship Id="rId54" Type="http://schemas.openxmlformats.org/officeDocument/2006/relationships/hyperlink" Target="http://www.empathylab.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scottishbooktrust.com/learning-and-resources" TargetMode="External"/><Relationship Id="rId28" Type="http://schemas.openxmlformats.org/officeDocument/2006/relationships/hyperlink" Target="https://www.theguardian.com/music/2025/feb/07/she-really-is-everything-how-doechii-became-a-rap-icon-and-bagged-a-grammy" TargetMode="External"/><Relationship Id="rId36" Type="http://schemas.openxmlformats.org/officeDocument/2006/relationships/hyperlink" Target="https://genius.com/Otis-redding-try-a-little-tenderness-lyrics" TargetMode="External"/><Relationship Id="rId49" Type="http://schemas.openxmlformats.org/officeDocument/2006/relationships/hyperlink" Target="https://empathylab.uk/wp-content/uploads/2025/03/Empathy-Characters.pdf" TargetMode="External"/><Relationship Id="rId57" Type="http://schemas.openxmlformats.org/officeDocument/2006/relationships/hyperlink" Target="https://www.empathylab.uk/empathy-day" TargetMode="External"/><Relationship Id="rId10" Type="http://schemas.openxmlformats.org/officeDocument/2006/relationships/endnotes" Target="endnotes.xml"/><Relationship Id="rId31" Type="http://schemas.openxmlformats.org/officeDocument/2006/relationships/hyperlink" Target="https://www.npr.org/2022/05/22/1080632810/tiktok-music-industry-gayle-abcdefu-sia-tai-verdes-celine-dion" TargetMode="External"/><Relationship Id="rId44" Type="http://schemas.openxmlformats.org/officeDocument/2006/relationships/hyperlink" Target="https://www.theguardian.com/music/2021/nov/26/dancing-kept-me-sane-how-black-british-youth-found-a-home-in-northern-soul" TargetMode="External"/><Relationship Id="rId52" Type="http://schemas.openxmlformats.org/officeDocument/2006/relationships/hyperlink" Target="https://www.scottishbooktrust.com/learning-resources/teen-book-discussion-guides" TargetMode="External"/><Relationship Id="rId60"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Props1.xml><?xml version="1.0" encoding="utf-8"?>
<ds:datastoreItem xmlns:ds="http://schemas.openxmlformats.org/officeDocument/2006/customXml" ds:itemID="{50D8AA5B-20E2-4472-9E9B-F465A7FD6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2C6DEE7-1BBE-44AB-8E88-02BCBB61D847}">
  <ds:schemaRefs>
    <ds:schemaRef ds:uri="http://schemas.microsoft.com/sharepoint/v3/contenttype/forms"/>
  </ds:schemaRefs>
</ds:datastoreItem>
</file>

<file path=customXml/itemProps4.xml><?xml version="1.0" encoding="utf-8"?>
<ds:datastoreItem xmlns:ds="http://schemas.openxmlformats.org/officeDocument/2006/customXml" ds:itemID="{6B7C4897-42B4-4F30-8DB7-FFDCA8EC67E8}">
  <ds:schemaRefs>
    <ds:schemaRef ds:uri="http://purl.org/dc/elements/1.1/"/>
    <ds:schemaRef ds:uri="http://schemas.microsoft.com/office/2006/documentManagement/types"/>
    <ds:schemaRef ds:uri="6b42feb5-42f4-4875-917d-a8fcb0477ae8"/>
    <ds:schemaRef ds:uri="http://www.w3.org/XML/1998/namespace"/>
    <ds:schemaRef ds:uri="http://purl.org/dc/terms/"/>
    <ds:schemaRef ds:uri="http://schemas.microsoft.com/office/infopath/2007/PartnerControls"/>
    <ds:schemaRef ds:uri="http://purl.org/dc/dcmitype/"/>
    <ds:schemaRef ds:uri="http://schemas.openxmlformats.org/package/2006/metadata/core-properties"/>
    <ds:schemaRef ds:uri="e8fe8bb9-e0d4-4ac3-b920-326070b987f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24</Pages>
  <Words>4952</Words>
  <Characters>28227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Soul learning resource</dc:title>
  <dc:subject/>
  <dc:creator>Catherine Wilson Garry</dc:creator>
  <cp:keywords/>
  <dc:description/>
  <cp:lastModifiedBy>Katie Cutforth</cp:lastModifiedBy>
  <cp:revision>2</cp:revision>
  <dcterms:created xsi:type="dcterms:W3CDTF">2026-04-01T15:44:00Z</dcterms:created>
  <dcterms:modified xsi:type="dcterms:W3CDTF">2026-04-01T15:44:00Z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