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AE4D" w14:textId="12BC907F" w:rsidR="007917D9" w:rsidRPr="007917D9" w:rsidRDefault="007917D9" w:rsidP="007917D9">
      <w:pPr>
        <w:pStyle w:val="Heading1"/>
      </w:pPr>
      <w:r>
        <w:t>Our learning resources for specific books</w:t>
      </w:r>
    </w:p>
    <w:p w14:paraId="71EB9A37" w14:textId="7AD5E5C3" w:rsidR="007917D9" w:rsidRDefault="007917D9" w:rsidP="007917D9">
      <w:pPr>
        <w:pStyle w:val="Heading2"/>
      </w:pPr>
      <w:r>
        <w:t>About this resource</w:t>
      </w:r>
    </w:p>
    <w:p w14:paraId="75D14EAC" w14:textId="50A2C67F" w:rsidR="007917D9" w:rsidRPr="007917D9" w:rsidRDefault="007917D9" w:rsidP="007917D9">
      <w:r>
        <w:t>You can search this resource</w:t>
      </w:r>
      <w:r w:rsidR="005D10D1">
        <w:t xml:space="preserve"> for specific titles or authors. Each title is linked to the resource </w:t>
      </w:r>
      <w:r w:rsidR="00316743">
        <w:t xml:space="preserve">page </w:t>
      </w:r>
      <w:r w:rsidR="005D10D1">
        <w:t>on our website</w:t>
      </w:r>
      <w:r w:rsidR="00316743">
        <w:t xml:space="preserve"> where you can download the activity pack </w:t>
      </w:r>
      <w:r w:rsidR="00E03113">
        <w:t xml:space="preserve">for </w:t>
      </w:r>
      <w:r w:rsidR="00973BA4">
        <w:t>each</w:t>
      </w:r>
      <w:r w:rsidR="00E03113">
        <w:t xml:space="preserve"> book </w:t>
      </w:r>
      <w:r w:rsidR="00316743">
        <w:t>in different formats</w:t>
      </w:r>
      <w:r w:rsidR="005D10D1">
        <w:t xml:space="preserve">. </w:t>
      </w:r>
      <w:r w:rsidR="00AD20C9">
        <w:t xml:space="preserve">You can also find all of our resources by visiting the </w:t>
      </w:r>
      <w:hyperlink r:id="rId11" w:history="1">
        <w:r w:rsidR="00AD20C9" w:rsidRPr="00BD2C5E">
          <w:rPr>
            <w:rStyle w:val="Hyperlink"/>
          </w:rPr>
          <w:t>Learning and resources section of the Scottish Book Trust website</w:t>
        </w:r>
      </w:hyperlink>
      <w:r w:rsidR="00AD20C9">
        <w:t>.</w:t>
      </w:r>
    </w:p>
    <w:p w14:paraId="5F182A90" w14:textId="77777777" w:rsidR="007917D9" w:rsidRDefault="007917D9" w:rsidP="007917D9">
      <w:pPr>
        <w:pStyle w:val="Heading2"/>
      </w:pPr>
    </w:p>
    <w:p w14:paraId="6047ABA8" w14:textId="0F5868FC" w:rsidR="00292796" w:rsidRDefault="0068048A" w:rsidP="0068048A">
      <w:pPr>
        <w:pStyle w:val="Heading1"/>
        <w:rPr>
          <w:sz w:val="36"/>
          <w:szCs w:val="36"/>
        </w:rPr>
      </w:pPr>
      <w:bookmarkStart w:id="0" w:name="_Toc190263112"/>
      <w:r w:rsidRPr="0068048A">
        <w:rPr>
          <w:sz w:val="36"/>
          <w:szCs w:val="36"/>
        </w:rPr>
        <w:t>Early Level texts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8048A" w14:paraId="1779BCC7" w14:textId="77777777" w:rsidTr="536973CD">
        <w:tc>
          <w:tcPr>
            <w:tcW w:w="3005" w:type="dxa"/>
          </w:tcPr>
          <w:p w14:paraId="03C823EB" w14:textId="77777777" w:rsidR="0068048A" w:rsidRPr="0068048A" w:rsidRDefault="0068048A" w:rsidP="008B45B9">
            <w:pPr>
              <w:jc w:val="center"/>
            </w:pPr>
            <w:r>
              <w:t>Cover image</w:t>
            </w:r>
          </w:p>
        </w:tc>
        <w:tc>
          <w:tcPr>
            <w:tcW w:w="3005" w:type="dxa"/>
          </w:tcPr>
          <w:p w14:paraId="3016AE83" w14:textId="77777777" w:rsidR="0068048A" w:rsidRPr="0068048A" w:rsidRDefault="0068048A" w:rsidP="008B45B9">
            <w:pPr>
              <w:jc w:val="center"/>
            </w:pPr>
            <w:r>
              <w:t>Title and author</w:t>
            </w:r>
          </w:p>
        </w:tc>
        <w:tc>
          <w:tcPr>
            <w:tcW w:w="3006" w:type="dxa"/>
          </w:tcPr>
          <w:p w14:paraId="71319DA5" w14:textId="77777777" w:rsidR="0068048A" w:rsidRPr="0068048A" w:rsidRDefault="0068048A" w:rsidP="008B45B9">
            <w:pPr>
              <w:jc w:val="center"/>
            </w:pPr>
            <w:r>
              <w:t>Themes</w:t>
            </w:r>
          </w:p>
        </w:tc>
      </w:tr>
      <w:tr w:rsidR="0068048A" w14:paraId="0A91A0F3" w14:textId="77777777" w:rsidTr="001A3D80">
        <w:tc>
          <w:tcPr>
            <w:tcW w:w="3005" w:type="dxa"/>
            <w:vAlign w:val="center"/>
          </w:tcPr>
          <w:p w14:paraId="344BDF42" w14:textId="3EC3ACB1" w:rsidR="0068048A" w:rsidRDefault="7C1E3010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D9116" wp14:editId="6502C20A">
                  <wp:extent cx="1762125" cy="1171575"/>
                  <wp:effectExtent l="0" t="0" r="0" b="0"/>
                  <wp:docPr id="996626644" name="Picture 996626644" descr="Spread of picture books from Bookbug Explorer bags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6266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DC0ACF5" w14:textId="10F270A2" w:rsidR="0068048A" w:rsidRDefault="18A8279B" w:rsidP="008B45B9">
            <w:hyperlink r:id="rId13">
              <w:r w:rsidRPr="1C004E41">
                <w:rPr>
                  <w:rStyle w:val="Hyperlink"/>
                </w:rPr>
                <w:t>Bookbug Explorer Bag</w:t>
              </w:r>
            </w:hyperlink>
            <w:r>
              <w:t xml:space="preserve"> Books</w:t>
            </w:r>
          </w:p>
        </w:tc>
        <w:tc>
          <w:tcPr>
            <w:tcW w:w="3006" w:type="dxa"/>
          </w:tcPr>
          <w:p w14:paraId="25E7D966" w14:textId="6CE44743" w:rsidR="0068048A" w:rsidRDefault="6C8785F9" w:rsidP="1C004E41">
            <w:r>
              <w:t>Each year, we gift picture books to children aged 3 across Scotland. Each book comes with fun and inclusive activities. Visit our website to find the resources for the books this year.</w:t>
            </w:r>
          </w:p>
          <w:p w14:paraId="43B825DE" w14:textId="480FCFE4" w:rsidR="0068048A" w:rsidRDefault="0068048A" w:rsidP="008B45B9"/>
        </w:tc>
      </w:tr>
      <w:tr w:rsidR="0068048A" w14:paraId="4069C3CD" w14:textId="77777777" w:rsidTr="001A3D80">
        <w:tc>
          <w:tcPr>
            <w:tcW w:w="3005" w:type="dxa"/>
            <w:vAlign w:val="center"/>
          </w:tcPr>
          <w:p w14:paraId="0FD841F4" w14:textId="46A5313B" w:rsidR="0068048A" w:rsidRDefault="41A65AF3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9F4F8" wp14:editId="2436E66B">
                  <wp:extent cx="1762125" cy="1571625"/>
                  <wp:effectExtent l="0" t="0" r="0" b="0"/>
                  <wp:docPr id="1071890057" name="Picture 1071890057" descr="Book cover of Jack and the Flumflum Tree by Julia Donaldson and David Rober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89005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864ED53" w14:textId="20FBC81A" w:rsidR="0068048A" w:rsidRDefault="7D2A2003" w:rsidP="7DB9B789">
            <w:pPr>
              <w:spacing w:after="80"/>
              <w:rPr>
                <w:rFonts w:eastAsia="Arial"/>
              </w:rPr>
            </w:pPr>
            <w:hyperlink r:id="rId15">
              <w:r w:rsidRPr="066E8898">
                <w:rPr>
                  <w:rStyle w:val="Hyperlink"/>
                  <w:rFonts w:eastAsia="Arial"/>
                  <w:i/>
                  <w:iCs/>
                </w:rPr>
                <w:t xml:space="preserve">Jack and the </w:t>
              </w:r>
              <w:proofErr w:type="spellStart"/>
              <w:r w:rsidRPr="066E8898">
                <w:rPr>
                  <w:rStyle w:val="Hyperlink"/>
                  <w:rFonts w:eastAsia="Arial"/>
                  <w:i/>
                  <w:iCs/>
                </w:rPr>
                <w:t>Flumflum</w:t>
              </w:r>
              <w:proofErr w:type="spellEnd"/>
              <w:r w:rsidRPr="066E8898">
                <w:rPr>
                  <w:rStyle w:val="Hyperlink"/>
                  <w:rFonts w:eastAsia="Arial"/>
                  <w:i/>
                  <w:iCs/>
                </w:rPr>
                <w:t xml:space="preserve"> Tree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David Roberts</w:t>
            </w:r>
          </w:p>
          <w:p w14:paraId="7666DF8A" w14:textId="73542BF8" w:rsidR="0068048A" w:rsidRDefault="0068048A" w:rsidP="008B45B9"/>
        </w:tc>
        <w:tc>
          <w:tcPr>
            <w:tcW w:w="3006" w:type="dxa"/>
          </w:tcPr>
          <w:p w14:paraId="23F10E44" w14:textId="61602C6B" w:rsidR="0068048A" w:rsidRDefault="5CC06662" w:rsidP="066E8898">
            <w:r>
              <w:t xml:space="preserve">Make your own patchwork sack, play a memory game and experiment with floating and sinking </w:t>
            </w:r>
            <w:r w:rsidR="2C2A672E">
              <w:t xml:space="preserve">using </w:t>
            </w:r>
            <w:r>
              <w:t xml:space="preserve">these </w:t>
            </w:r>
            <w:r w:rsidR="5A8475E1">
              <w:t>eight</w:t>
            </w:r>
            <w:r>
              <w:t xml:space="preserve"> cross-curricular activities suitable for early and first level.</w:t>
            </w:r>
          </w:p>
          <w:p w14:paraId="494CCDD3" w14:textId="5D889214" w:rsidR="0068048A" w:rsidRDefault="0068048A" w:rsidP="066E8898"/>
          <w:p w14:paraId="639AB049" w14:textId="771123D4" w:rsidR="0068048A" w:rsidRDefault="0068048A" w:rsidP="066E8898"/>
        </w:tc>
      </w:tr>
      <w:tr w:rsidR="0068048A" w14:paraId="1D4A784E" w14:textId="77777777" w:rsidTr="001A3D80">
        <w:tc>
          <w:tcPr>
            <w:tcW w:w="3005" w:type="dxa"/>
            <w:vAlign w:val="center"/>
          </w:tcPr>
          <w:p w14:paraId="34895CCD" w14:textId="4438593B" w:rsidR="0068048A" w:rsidRDefault="4158C52C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C5C7C" wp14:editId="4F807D75">
                  <wp:extent cx="1762125" cy="1600200"/>
                  <wp:effectExtent l="0" t="0" r="0" b="0"/>
                  <wp:docPr id="477636266" name="Picture 477636266" descr="Book cover of Journey by Aaron Beck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6362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CFFABFE" w14:textId="2BDE6718" w:rsidR="0068048A" w:rsidRDefault="75604C43" w:rsidP="066E8898">
            <w:pPr>
              <w:spacing w:after="80"/>
              <w:rPr>
                <w:rFonts w:eastAsia="Arial"/>
              </w:rPr>
            </w:pPr>
            <w:hyperlink r:id="rId17">
              <w:r w:rsidRPr="066E8898">
                <w:rPr>
                  <w:rStyle w:val="Hyperlink"/>
                  <w:rFonts w:eastAsia="Arial"/>
                  <w:i/>
                  <w:iCs/>
                </w:rPr>
                <w:t>Journey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Aaron Becker</w:t>
            </w:r>
          </w:p>
          <w:p w14:paraId="14B9E956" w14:textId="213BE205" w:rsidR="0068048A" w:rsidRDefault="0068048A" w:rsidP="008B45B9"/>
        </w:tc>
        <w:tc>
          <w:tcPr>
            <w:tcW w:w="3006" w:type="dxa"/>
          </w:tcPr>
          <w:p w14:paraId="328C15FC" w14:textId="77777777" w:rsidR="0068048A" w:rsidRDefault="0607BAFA" w:rsidP="066E8898">
            <w:pPr>
              <w:rPr>
                <w:rFonts w:eastAsia="Arial"/>
              </w:rPr>
            </w:pPr>
            <w:r>
              <w:t>Explore where your magical crayon might take you</w:t>
            </w:r>
            <w:r w:rsidR="674EC18D">
              <w:t>, create a journey stick</w:t>
            </w:r>
            <w:r>
              <w:t xml:space="preserve"> and use mime to reflect different emotions using these cross-curricular activities.</w:t>
            </w:r>
            <w:r w:rsidR="028797F0">
              <w:t xml:space="preserve"> </w:t>
            </w:r>
            <w:r w:rsidR="2DD9FD92">
              <w:t>This resource can be used as a</w:t>
            </w:r>
            <w:r w:rsidR="2DD9FD92" w:rsidRPr="536973CD">
              <w:rPr>
                <w:rFonts w:eastAsia="Arial"/>
              </w:rPr>
              <w:t xml:space="preserve"> </w:t>
            </w:r>
            <w:r w:rsidR="2DD9FD92" w:rsidRPr="536973CD">
              <w:rPr>
                <w:rFonts w:eastAsia="Arial"/>
                <w:b/>
                <w:bCs/>
              </w:rPr>
              <w:t>whole school</w:t>
            </w:r>
            <w:r w:rsidR="2DD9FD92" w:rsidRPr="536973CD">
              <w:rPr>
                <w:rFonts w:eastAsia="Arial"/>
              </w:rPr>
              <w:t xml:space="preserve"> core book project.</w:t>
            </w:r>
          </w:p>
          <w:p w14:paraId="3B3938F2" w14:textId="2F19E1D3" w:rsidR="00316743" w:rsidRDefault="00316743" w:rsidP="066E8898">
            <w:pPr>
              <w:rPr>
                <w:rFonts w:eastAsia="Arial"/>
              </w:rPr>
            </w:pPr>
          </w:p>
        </w:tc>
      </w:tr>
      <w:tr w:rsidR="0068048A" w14:paraId="117BB2D0" w14:textId="77777777" w:rsidTr="001A3D80">
        <w:tc>
          <w:tcPr>
            <w:tcW w:w="3005" w:type="dxa"/>
            <w:vAlign w:val="center"/>
          </w:tcPr>
          <w:p w14:paraId="4CF5FA63" w14:textId="758BEB50" w:rsidR="0068048A" w:rsidRDefault="38679B87" w:rsidP="001A3D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D6C556" wp14:editId="708B5D0D">
                  <wp:extent cx="1409700" cy="1762125"/>
                  <wp:effectExtent l="0" t="0" r="0" b="0"/>
                  <wp:docPr id="464045993" name="Picture 464045993" descr="Book cover of Monkey Puzzle by Julia Donaldson and Axel Scheffl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4599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A99CE8E" w14:textId="069046C3" w:rsidR="0068048A" w:rsidRDefault="4EF54DDB" w:rsidP="066E8898">
            <w:pPr>
              <w:spacing w:after="80"/>
              <w:rPr>
                <w:rFonts w:eastAsia="Arial"/>
              </w:rPr>
            </w:pPr>
            <w:hyperlink r:id="rId19">
              <w:r w:rsidRPr="066E8898">
                <w:rPr>
                  <w:rStyle w:val="Hyperlink"/>
                  <w:rFonts w:eastAsia="Arial"/>
                  <w:i/>
                  <w:iCs/>
                </w:rPr>
                <w:t>Monkey Puzzle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Axel Scheffler</w:t>
            </w:r>
          </w:p>
          <w:p w14:paraId="13938EB2" w14:textId="3BD9E5E9" w:rsidR="0068048A" w:rsidRDefault="0068048A" w:rsidP="008B45B9"/>
        </w:tc>
        <w:tc>
          <w:tcPr>
            <w:tcW w:w="3006" w:type="dxa"/>
          </w:tcPr>
          <w:p w14:paraId="45477947" w14:textId="77777777" w:rsidR="0068048A" w:rsidRDefault="4586B9D6" w:rsidP="008B45B9">
            <w:r>
              <w:t xml:space="preserve">Roleplay different animals, go for a nature walk and make your own symmetrical butterflies using these </w:t>
            </w:r>
            <w:r w:rsidR="3D78A779">
              <w:t>nine</w:t>
            </w:r>
            <w:r>
              <w:t xml:space="preserve"> cross-curricular activities suitable for early and first level.</w:t>
            </w:r>
          </w:p>
          <w:p w14:paraId="5DB49949" w14:textId="77777777" w:rsidR="00316743" w:rsidRDefault="00316743" w:rsidP="008B45B9"/>
          <w:p w14:paraId="08E0E515" w14:textId="77777777" w:rsidR="00316743" w:rsidRDefault="00316743" w:rsidP="008B45B9"/>
          <w:p w14:paraId="1ED5F744" w14:textId="025C577A" w:rsidR="00316743" w:rsidRDefault="00316743" w:rsidP="008B45B9"/>
        </w:tc>
      </w:tr>
      <w:tr w:rsidR="0068048A" w14:paraId="38A92FEE" w14:textId="77777777" w:rsidTr="001A3D80">
        <w:tc>
          <w:tcPr>
            <w:tcW w:w="3005" w:type="dxa"/>
            <w:vAlign w:val="center"/>
          </w:tcPr>
          <w:p w14:paraId="51879780" w14:textId="022F0895" w:rsidR="0068048A" w:rsidRDefault="7A0470EE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7BB90" wp14:editId="3B07730B">
                  <wp:extent cx="1419225" cy="1762125"/>
                  <wp:effectExtent l="0" t="0" r="0" b="0"/>
                  <wp:docPr id="1923576620" name="Picture 1923576620" descr="Book cover of Stick Man by Julia Donaldson and Axel Scheffl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57662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99B87D6" w14:textId="7BC4D0AF" w:rsidR="0068048A" w:rsidRDefault="32BEBA22" w:rsidP="066E8898">
            <w:pPr>
              <w:spacing w:after="80"/>
              <w:rPr>
                <w:rFonts w:eastAsia="Arial"/>
              </w:rPr>
            </w:pPr>
            <w:hyperlink r:id="rId21">
              <w:r w:rsidRPr="066E8898">
                <w:rPr>
                  <w:rStyle w:val="Hyperlink"/>
                  <w:rFonts w:eastAsia="Arial"/>
                  <w:i/>
                  <w:iCs/>
                </w:rPr>
                <w:t>Stick Man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Axel Scheffler</w:t>
            </w:r>
          </w:p>
          <w:p w14:paraId="59CBDD58" w14:textId="35D907DE" w:rsidR="0068048A" w:rsidRDefault="0068048A" w:rsidP="008B45B9"/>
        </w:tc>
        <w:tc>
          <w:tcPr>
            <w:tcW w:w="3006" w:type="dxa"/>
          </w:tcPr>
          <w:p w14:paraId="25770D73" w14:textId="77777777" w:rsidR="0068048A" w:rsidRDefault="77F3C48D" w:rsidP="008B45B9">
            <w:r>
              <w:t xml:space="preserve">Create a class story, play pooh sticks and design your own </w:t>
            </w:r>
            <w:r w:rsidR="62E9FA89">
              <w:t>s</w:t>
            </w:r>
            <w:r>
              <w:t xml:space="preserve">tick </w:t>
            </w:r>
            <w:r w:rsidR="31B8F2B5">
              <w:t>m</w:t>
            </w:r>
            <w:r>
              <w:t xml:space="preserve">an with these </w:t>
            </w:r>
            <w:r w:rsidR="58C3CDB4">
              <w:t>seven</w:t>
            </w:r>
            <w:r>
              <w:t xml:space="preserve"> cross-curricular activities suitable for early and first level.</w:t>
            </w:r>
          </w:p>
          <w:p w14:paraId="6BE6B03A" w14:textId="77777777" w:rsidR="00316743" w:rsidRDefault="00316743" w:rsidP="008B45B9"/>
          <w:p w14:paraId="7FB3EA2D" w14:textId="77777777" w:rsidR="00316743" w:rsidRDefault="00316743" w:rsidP="008B45B9"/>
          <w:p w14:paraId="0E0DCCF8" w14:textId="77777777" w:rsidR="00316743" w:rsidRDefault="00316743" w:rsidP="008B45B9"/>
          <w:p w14:paraId="7CF75C9F" w14:textId="537CBCFD" w:rsidR="00316743" w:rsidRDefault="00316743" w:rsidP="008B45B9"/>
        </w:tc>
      </w:tr>
      <w:tr w:rsidR="066E8898" w14:paraId="168209EE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0FB204BF" w14:textId="49DBF24A" w:rsidR="3D740CD8" w:rsidRDefault="6A6156F7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5D62A" wp14:editId="0DE97D08">
                  <wp:extent cx="1509162" cy="1899285"/>
                  <wp:effectExtent l="0" t="0" r="0" b="5715"/>
                  <wp:docPr id="901516906" name="Picture 901516906" descr="Book cover of Sulwe by Lupita Nyong’o and Vashti Harri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51690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44" cy="190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231297A" w14:textId="01B89F17" w:rsidR="7CA4F40C" w:rsidRDefault="749D6821" w:rsidP="066E8898">
            <w:pPr>
              <w:spacing w:after="80"/>
              <w:rPr>
                <w:rFonts w:eastAsia="Arial"/>
              </w:rPr>
            </w:pPr>
            <w:hyperlink r:id="rId23">
              <w:proofErr w:type="spellStart"/>
              <w:r w:rsidRPr="1C004E41">
                <w:rPr>
                  <w:rStyle w:val="Hyperlink"/>
                  <w:rFonts w:eastAsia="Arial"/>
                  <w:i/>
                  <w:iCs/>
                </w:rPr>
                <w:t>Sulwe</w:t>
              </w:r>
              <w:proofErr w:type="spellEnd"/>
            </w:hyperlink>
            <w:r w:rsidRPr="1C004E41">
              <w:rPr>
                <w:rFonts w:eastAsia="Arial"/>
                <w:i/>
                <w:iCs/>
                <w:color w:val="000000" w:themeColor="text1"/>
              </w:rPr>
              <w:t xml:space="preserve"> </w:t>
            </w:r>
            <w:r w:rsidRPr="1C004E41">
              <w:rPr>
                <w:rFonts w:eastAsia="Arial"/>
                <w:color w:val="000000" w:themeColor="text1"/>
              </w:rPr>
              <w:t>by Lupita Nyong’o and Vashti Harrison</w:t>
            </w:r>
          </w:p>
          <w:p w14:paraId="51F1818C" w14:textId="35E4EE5A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7A78BFAE" w14:textId="7306AC55" w:rsidR="6FCECC1E" w:rsidRDefault="4E1934D5" w:rsidP="066E8898">
            <w:r>
              <w:t xml:space="preserve">Make a human sundial, </w:t>
            </w:r>
            <w:r w:rsidR="2AEDC995">
              <w:t>explore your unique skin tone</w:t>
            </w:r>
            <w:r>
              <w:t xml:space="preserve">, and </w:t>
            </w:r>
            <w:r w:rsidR="6C0BF548">
              <w:t>play with rhyming words using</w:t>
            </w:r>
            <w:r>
              <w:t xml:space="preserve"> these </w:t>
            </w:r>
            <w:r w:rsidR="4FE817EF">
              <w:t>eight</w:t>
            </w:r>
            <w:r>
              <w:t xml:space="preserve"> cross-curricular activities suitable for ear</w:t>
            </w:r>
            <w:r w:rsidR="67E055A6">
              <w:t>ly and first level.</w:t>
            </w:r>
            <w:r w:rsidR="5EC0CAFC">
              <w:t xml:space="preserve"> This is part of our Read Woke</w:t>
            </w:r>
            <w:r w:rsidR="4AD46518">
              <w:t xml:space="preserve"> South Ayrshire</w:t>
            </w:r>
            <w:r w:rsidR="5EC0CAFC">
              <w:t xml:space="preserve"> resource, which empowers learners to engage with social justice issues.</w:t>
            </w:r>
          </w:p>
        </w:tc>
      </w:tr>
      <w:tr w:rsidR="1C004E41" w14:paraId="4CE56B73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759CF512" w14:textId="38B151EA" w:rsidR="4668FC5A" w:rsidRDefault="34F5CDDA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77C62" wp14:editId="282E61D7">
                  <wp:extent cx="1524000" cy="1762125"/>
                  <wp:effectExtent l="0" t="0" r="0" b="0"/>
                  <wp:docPr id="2127847067" name="Picture 2127847067" descr="Book cover of The Knight who said “No!” by Lucy Rowland and Kate Hinle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84706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576E147" w14:textId="057B7AF3" w:rsidR="7BCA2213" w:rsidRDefault="7BCA2213" w:rsidP="1C004E41">
            <w:pPr>
              <w:spacing w:after="80"/>
              <w:rPr>
                <w:rFonts w:eastAsia="Arial"/>
              </w:rPr>
            </w:pPr>
            <w:hyperlink r:id="rId25">
              <w:r w:rsidRPr="1C004E41">
                <w:rPr>
                  <w:rStyle w:val="Hyperlink"/>
                  <w:rFonts w:eastAsia="Arial"/>
                  <w:i/>
                  <w:iCs/>
                </w:rPr>
                <w:t>The Knight who said “No!”</w:t>
              </w:r>
            </w:hyperlink>
            <w:r w:rsidRPr="1C004E41">
              <w:rPr>
                <w:rFonts w:eastAsia="Arial"/>
                <w:i/>
                <w:iCs/>
              </w:rPr>
              <w:t xml:space="preserve"> </w:t>
            </w:r>
            <w:r w:rsidRPr="1C004E41">
              <w:rPr>
                <w:rFonts w:eastAsia="Arial"/>
              </w:rPr>
              <w:t>by Lucy Rowland and Kate Hinley</w:t>
            </w:r>
          </w:p>
          <w:p w14:paraId="4457F8EF" w14:textId="69C33E67" w:rsidR="1C004E41" w:rsidRDefault="1C004E41" w:rsidP="1C004E41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2FE37785" w14:textId="42266382" w:rsidR="7BCA2213" w:rsidRDefault="30E16F7D" w:rsidP="1C004E41">
            <w:r>
              <w:t>Make a sensory castle corner, act out different jobs and use drama to role-play having a ‘</w:t>
            </w:r>
            <w:proofErr w:type="spellStart"/>
            <w:r>
              <w:t>yes’</w:t>
            </w:r>
            <w:proofErr w:type="spellEnd"/>
            <w:r>
              <w:t xml:space="preserve"> </w:t>
            </w:r>
            <w:r w:rsidR="763627E6">
              <w:t>and</w:t>
            </w:r>
            <w:r>
              <w:t xml:space="preserve"> a ‘no’ day</w:t>
            </w:r>
            <w:r w:rsidR="3ACFF49E">
              <w:t xml:space="preserve"> using these inclusive activities</w:t>
            </w:r>
            <w:r w:rsidR="0D58EA3F">
              <w:t xml:space="preserve"> suitable for early and first level</w:t>
            </w:r>
            <w:r w:rsidR="3ACFF49E">
              <w:t>. You could then have a go at making your own dragon using our sensory art p</w:t>
            </w:r>
            <w:r w:rsidR="0C3CEE02">
              <w:t>roject</w:t>
            </w:r>
            <w:r w:rsidR="3ACFF49E">
              <w:t xml:space="preserve"> resource.</w:t>
            </w:r>
          </w:p>
        </w:tc>
      </w:tr>
      <w:tr w:rsidR="066E8898" w14:paraId="04CE4044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16FBEAD2" w14:textId="7C95F12C" w:rsidR="2D21714D" w:rsidRDefault="079B5E27" w:rsidP="001A3D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D5440D" wp14:editId="1B15ADD1">
                  <wp:extent cx="1409700" cy="1762125"/>
                  <wp:effectExtent l="0" t="0" r="0" b="0"/>
                  <wp:docPr id="1154834895" name="Picture 1154834895" descr="Book cover of Tidy by Emily Gravet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83489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F9BF5A9" w14:textId="2FE51A1E" w:rsidR="2D21714D" w:rsidRDefault="2D21714D" w:rsidP="066E8898">
            <w:pPr>
              <w:spacing w:after="80"/>
              <w:rPr>
                <w:rFonts w:eastAsia="Arial"/>
              </w:rPr>
            </w:pPr>
            <w:hyperlink r:id="rId27">
              <w:r w:rsidRPr="066E8898">
                <w:rPr>
                  <w:rStyle w:val="Hyperlink"/>
                  <w:rFonts w:eastAsia="Arial"/>
                  <w:i/>
                  <w:iCs/>
                </w:rPr>
                <w:t>Tidy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Emily Gravett</w:t>
            </w:r>
          </w:p>
          <w:p w14:paraId="3418EB25" w14:textId="19884F31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12EA919E" w14:textId="77777777" w:rsidR="002B96BA" w:rsidRDefault="002B96BA" w:rsidP="066E8898">
            <w:pPr>
              <w:rPr>
                <w:rFonts w:eastAsia="Arial"/>
              </w:rPr>
            </w:pPr>
            <w:r>
              <w:t>Design a tool to help keep your playground tidy, research different kinds of leaves</w:t>
            </w:r>
            <w:r w:rsidR="509C65C9">
              <w:t xml:space="preserve"> and draw your own badger with these cross-curricular activities. This resource can be used as a</w:t>
            </w:r>
            <w:r w:rsidR="509C65C9" w:rsidRPr="066E8898">
              <w:rPr>
                <w:rFonts w:eastAsia="Arial"/>
              </w:rPr>
              <w:t xml:space="preserve"> </w:t>
            </w:r>
            <w:r w:rsidR="509C65C9" w:rsidRPr="066E8898">
              <w:rPr>
                <w:rFonts w:eastAsia="Arial"/>
                <w:b/>
                <w:bCs/>
              </w:rPr>
              <w:t>whole school</w:t>
            </w:r>
            <w:r w:rsidR="509C65C9" w:rsidRPr="066E8898">
              <w:rPr>
                <w:rFonts w:eastAsia="Arial"/>
              </w:rPr>
              <w:t xml:space="preserve"> core book project.</w:t>
            </w:r>
          </w:p>
          <w:p w14:paraId="15034EDC" w14:textId="77777777" w:rsidR="00316743" w:rsidRDefault="00316743" w:rsidP="066E8898">
            <w:pPr>
              <w:rPr>
                <w:rFonts w:eastAsia="Arial"/>
              </w:rPr>
            </w:pPr>
          </w:p>
          <w:p w14:paraId="3513A7E1" w14:textId="349C3D60" w:rsidR="00316743" w:rsidRDefault="00316743" w:rsidP="066E8898">
            <w:pPr>
              <w:rPr>
                <w:rFonts w:eastAsia="Arial"/>
              </w:rPr>
            </w:pPr>
          </w:p>
        </w:tc>
      </w:tr>
      <w:tr w:rsidR="066E8898" w14:paraId="109458E5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7C8FF59B" w14:textId="7EEA9730" w:rsidR="1F3344DB" w:rsidRDefault="697962B1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E96FD" wp14:editId="40373053">
                  <wp:extent cx="1752600" cy="1762125"/>
                  <wp:effectExtent l="0" t="0" r="0" b="0"/>
                  <wp:docPr id="82618262" name="Picture 82618262" descr="Book cover of What the Ladybird Heard by Julia Donaldson and Lydia Monk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1826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888E4A6" w14:textId="100EC9A9" w:rsidR="509C65C9" w:rsidRDefault="509C65C9" w:rsidP="066E8898">
            <w:pPr>
              <w:spacing w:after="80"/>
              <w:rPr>
                <w:rFonts w:eastAsia="Arial"/>
              </w:rPr>
            </w:pPr>
            <w:hyperlink r:id="rId29">
              <w:r w:rsidRPr="066E8898">
                <w:rPr>
                  <w:rStyle w:val="Hyperlink"/>
                  <w:rFonts w:eastAsia="Arial"/>
                  <w:i/>
                  <w:iCs/>
                </w:rPr>
                <w:t>What the Ladybird Heard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Lydia Monks</w:t>
            </w:r>
          </w:p>
          <w:p w14:paraId="7E5982BB" w14:textId="57B71B51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647175A8" w14:textId="77777777" w:rsidR="4A1A5630" w:rsidRDefault="33824F96" w:rsidP="066E8898">
            <w:r>
              <w:t>Create a farmyard scene</w:t>
            </w:r>
            <w:r w:rsidR="61FB6031">
              <w:t>,</w:t>
            </w:r>
            <w:r>
              <w:t xml:space="preserve"> throw a party or make a news report using these cross-curricular activities suitable for early and first level.</w:t>
            </w:r>
          </w:p>
          <w:p w14:paraId="09E4F5D7" w14:textId="77777777" w:rsidR="00316743" w:rsidRDefault="00316743" w:rsidP="066E8898"/>
          <w:p w14:paraId="3EED56F0" w14:textId="77777777" w:rsidR="00316743" w:rsidRDefault="00316743" w:rsidP="066E8898"/>
          <w:p w14:paraId="0572938C" w14:textId="77777777" w:rsidR="00316743" w:rsidRDefault="00316743" w:rsidP="066E8898"/>
          <w:p w14:paraId="00335B17" w14:textId="77777777" w:rsidR="00316743" w:rsidRDefault="00316743" w:rsidP="066E8898"/>
          <w:p w14:paraId="5A55DFE5" w14:textId="0595E6A1" w:rsidR="00316743" w:rsidRDefault="00316743" w:rsidP="066E8898"/>
        </w:tc>
      </w:tr>
    </w:tbl>
    <w:p w14:paraId="3223001D" w14:textId="77777777" w:rsidR="0068048A" w:rsidRDefault="0068048A" w:rsidP="0068048A"/>
    <w:p w14:paraId="3B0E0EAF" w14:textId="44E003FA" w:rsidR="00E32D33" w:rsidRDefault="00E32D33">
      <w:pPr>
        <w:rPr>
          <w:b/>
          <w:sz w:val="36"/>
          <w:szCs w:val="36"/>
        </w:rPr>
      </w:pPr>
    </w:p>
    <w:sectPr w:rsidR="00E32D33" w:rsidSect="00AD20C9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6EF75" w14:textId="77777777" w:rsidR="00FB2188" w:rsidRDefault="00FB2188" w:rsidP="00DA087C">
      <w:r>
        <w:separator/>
      </w:r>
    </w:p>
    <w:p w14:paraId="4BCD4FCB" w14:textId="77777777" w:rsidR="00FB2188" w:rsidRDefault="00FB2188" w:rsidP="00DA087C"/>
    <w:p w14:paraId="1E7AF4FE" w14:textId="77777777" w:rsidR="00FB2188" w:rsidRDefault="00FB2188" w:rsidP="00DA087C"/>
  </w:endnote>
  <w:endnote w:type="continuationSeparator" w:id="0">
    <w:p w14:paraId="469E9DE5" w14:textId="77777777" w:rsidR="00FB2188" w:rsidRDefault="00FB2188" w:rsidP="00DA087C">
      <w:r>
        <w:continuationSeparator/>
      </w:r>
    </w:p>
    <w:p w14:paraId="4E1C3CDF" w14:textId="77777777" w:rsidR="00FB2188" w:rsidRDefault="00FB2188" w:rsidP="00DA087C"/>
    <w:p w14:paraId="2C581952" w14:textId="77777777" w:rsidR="00FB2188" w:rsidRDefault="00FB2188" w:rsidP="00DA087C"/>
  </w:endnote>
  <w:endnote w:type="continuationNotice" w:id="1">
    <w:p w14:paraId="2D2577AF" w14:textId="77777777" w:rsidR="00FB2188" w:rsidRDefault="00FB21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9775008"/>
      <w:docPartObj>
        <w:docPartGallery w:val="Page Numbers (Bottom of Page)"/>
        <w:docPartUnique/>
      </w:docPartObj>
    </w:sdtPr>
    <w:sdtEndPr/>
    <w:sdtContent>
      <w:p w14:paraId="6EAB9328" w14:textId="4BF3AD88" w:rsidR="006553BF" w:rsidRDefault="006553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4BDF5A" w14:textId="77777777" w:rsidR="00BE0E7D" w:rsidRDefault="00BE0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9415251"/>
      <w:docPartObj>
        <w:docPartGallery w:val="Page Numbers (Bottom of Page)"/>
        <w:docPartUnique/>
      </w:docPartObj>
    </w:sdtPr>
    <w:sdtEndPr/>
    <w:sdtContent>
      <w:p w14:paraId="4C762A10" w14:textId="1A5C1CA9" w:rsidR="005D10D1" w:rsidRDefault="005D10D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A0FC6" w14:textId="77777777" w:rsidR="005D10D1" w:rsidRDefault="005D1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3BFF0" w14:textId="77777777" w:rsidR="00FB2188" w:rsidRDefault="00FB2188" w:rsidP="00DA087C">
      <w:r>
        <w:separator/>
      </w:r>
    </w:p>
    <w:p w14:paraId="10E72665" w14:textId="77777777" w:rsidR="00FB2188" w:rsidRDefault="00FB2188" w:rsidP="00DA087C"/>
    <w:p w14:paraId="0EB899C1" w14:textId="77777777" w:rsidR="00FB2188" w:rsidRDefault="00FB2188" w:rsidP="00DA087C"/>
  </w:footnote>
  <w:footnote w:type="continuationSeparator" w:id="0">
    <w:p w14:paraId="28DAB2D6" w14:textId="77777777" w:rsidR="00FB2188" w:rsidRDefault="00FB2188" w:rsidP="00DA087C">
      <w:r>
        <w:continuationSeparator/>
      </w:r>
    </w:p>
    <w:p w14:paraId="690B7C41" w14:textId="77777777" w:rsidR="00FB2188" w:rsidRDefault="00FB2188" w:rsidP="00DA087C"/>
    <w:p w14:paraId="78AAB282" w14:textId="77777777" w:rsidR="00FB2188" w:rsidRDefault="00FB2188" w:rsidP="00DA087C"/>
  </w:footnote>
  <w:footnote w:type="continuationNotice" w:id="1">
    <w:p w14:paraId="5B50AB0D" w14:textId="77777777" w:rsidR="00FB2188" w:rsidRDefault="00FB21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63EB8" w14:textId="42FA3131" w:rsidR="00AD20C9" w:rsidRDefault="00AD20C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3E0C48" wp14:editId="7913F7E9">
          <wp:simplePos x="0" y="0"/>
          <wp:positionH relativeFrom="column">
            <wp:posOffset>5312864</wp:posOffset>
          </wp:positionH>
          <wp:positionV relativeFrom="paragraph">
            <wp:posOffset>-215974</wp:posOffset>
          </wp:positionV>
          <wp:extent cx="879125" cy="610712"/>
          <wp:effectExtent l="0" t="0" r="0" b="0"/>
          <wp:wrapNone/>
          <wp:docPr id="427582324" name="Picture 2" descr="Charity spotlight: Scottish Book Trust | Publishing Sco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arity spotlight: Scottish Book Trust | Publishing Scot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3" t="20142" r="30875" b="24454"/>
                  <a:stretch/>
                </pic:blipFill>
                <pic:spPr bwMode="auto">
                  <a:xfrm>
                    <a:off x="0" y="0"/>
                    <a:ext cx="880426" cy="6116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03188E" w14:textId="77777777" w:rsidR="00AD20C9" w:rsidRDefault="00AD20C9">
    <w:pPr>
      <w:pStyle w:val="Header"/>
    </w:pPr>
  </w:p>
  <w:p w14:paraId="54D3A225" w14:textId="77777777" w:rsidR="00AD20C9" w:rsidRDefault="00AD20C9">
    <w:pPr>
      <w:pStyle w:val="Header"/>
    </w:pPr>
  </w:p>
  <w:p w14:paraId="06BFC69E" w14:textId="77777777" w:rsidR="00007BED" w:rsidRDefault="00007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9EAB" w14:textId="33389D91" w:rsidR="005D10D1" w:rsidRDefault="00AD20C9">
    <w:pPr>
      <w:pStyle w:val="Header"/>
    </w:pPr>
    <w:r>
      <w:rPr>
        <w:noProof/>
      </w:rPr>
      <w:drawing>
        <wp:inline distT="0" distB="0" distL="0" distR="0" wp14:anchorId="0BB06A88" wp14:editId="5461D85A">
          <wp:extent cx="1401635" cy="930511"/>
          <wp:effectExtent l="0" t="0" r="8255" b="3175"/>
          <wp:docPr id="1593710496" name="Picture 1" descr="Charity spotlight: Scottish Book Trust | Publishing Sco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arity spotlight: Scottish Book Trust | Publishing Scot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99" t="21674" r="30827" b="25880"/>
                  <a:stretch/>
                </pic:blipFill>
                <pic:spPr bwMode="auto">
                  <a:xfrm>
                    <a:off x="0" y="0"/>
                    <a:ext cx="1406714" cy="9338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109703">
    <w:abstractNumId w:val="8"/>
  </w:num>
  <w:num w:numId="2" w16cid:durableId="1078553649">
    <w:abstractNumId w:val="35"/>
  </w:num>
  <w:num w:numId="3" w16cid:durableId="1101025446">
    <w:abstractNumId w:val="16"/>
  </w:num>
  <w:num w:numId="4" w16cid:durableId="2059698160">
    <w:abstractNumId w:val="7"/>
  </w:num>
  <w:num w:numId="5" w16cid:durableId="1316646527">
    <w:abstractNumId w:val="24"/>
  </w:num>
  <w:num w:numId="6" w16cid:durableId="1766144192">
    <w:abstractNumId w:val="22"/>
  </w:num>
  <w:num w:numId="7" w16cid:durableId="987127627">
    <w:abstractNumId w:val="19"/>
  </w:num>
  <w:num w:numId="8" w16cid:durableId="1164122736">
    <w:abstractNumId w:val="31"/>
  </w:num>
  <w:num w:numId="9" w16cid:durableId="1738937806">
    <w:abstractNumId w:val="29"/>
  </w:num>
  <w:num w:numId="10" w16cid:durableId="1240289502">
    <w:abstractNumId w:val="0"/>
  </w:num>
  <w:num w:numId="11" w16cid:durableId="461768819">
    <w:abstractNumId w:val="17"/>
  </w:num>
  <w:num w:numId="12" w16cid:durableId="1455439089">
    <w:abstractNumId w:val="15"/>
  </w:num>
  <w:num w:numId="13" w16cid:durableId="2074890071">
    <w:abstractNumId w:val="25"/>
  </w:num>
  <w:num w:numId="14" w16cid:durableId="2077584573">
    <w:abstractNumId w:val="5"/>
  </w:num>
  <w:num w:numId="15" w16cid:durableId="878081731">
    <w:abstractNumId w:val="11"/>
  </w:num>
  <w:num w:numId="16" w16cid:durableId="662667165">
    <w:abstractNumId w:val="30"/>
  </w:num>
  <w:num w:numId="17" w16cid:durableId="1652245273">
    <w:abstractNumId w:val="23"/>
  </w:num>
  <w:num w:numId="18" w16cid:durableId="1391686215">
    <w:abstractNumId w:val="2"/>
  </w:num>
  <w:num w:numId="19" w16cid:durableId="1417508206">
    <w:abstractNumId w:val="4"/>
  </w:num>
  <w:num w:numId="20" w16cid:durableId="1248659627">
    <w:abstractNumId w:val="12"/>
  </w:num>
  <w:num w:numId="21" w16cid:durableId="2093888757">
    <w:abstractNumId w:val="3"/>
  </w:num>
  <w:num w:numId="22" w16cid:durableId="1426730696">
    <w:abstractNumId w:val="18"/>
  </w:num>
  <w:num w:numId="23" w16cid:durableId="144319686">
    <w:abstractNumId w:val="1"/>
  </w:num>
  <w:num w:numId="24" w16cid:durableId="230429699">
    <w:abstractNumId w:val="9"/>
  </w:num>
  <w:num w:numId="25" w16cid:durableId="754010066">
    <w:abstractNumId w:val="33"/>
  </w:num>
  <w:num w:numId="26" w16cid:durableId="1253662643">
    <w:abstractNumId w:val="26"/>
  </w:num>
  <w:num w:numId="27" w16cid:durableId="676465352">
    <w:abstractNumId w:val="34"/>
  </w:num>
  <w:num w:numId="28" w16cid:durableId="486211910">
    <w:abstractNumId w:val="20"/>
  </w:num>
  <w:num w:numId="29" w16cid:durableId="94635121">
    <w:abstractNumId w:val="28"/>
  </w:num>
  <w:num w:numId="30" w16cid:durableId="661009080">
    <w:abstractNumId w:val="6"/>
  </w:num>
  <w:num w:numId="31" w16cid:durableId="222448394">
    <w:abstractNumId w:val="13"/>
  </w:num>
  <w:num w:numId="32" w16cid:durableId="602301415">
    <w:abstractNumId w:val="10"/>
  </w:num>
  <w:num w:numId="33" w16cid:durableId="444152197">
    <w:abstractNumId w:val="21"/>
  </w:num>
  <w:num w:numId="34" w16cid:durableId="17002184">
    <w:abstractNumId w:val="14"/>
  </w:num>
  <w:num w:numId="35" w16cid:durableId="137114945">
    <w:abstractNumId w:val="32"/>
  </w:num>
  <w:num w:numId="36" w16cid:durableId="640617547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8A"/>
    <w:rsid w:val="00007BED"/>
    <w:rsid w:val="000102FB"/>
    <w:rsid w:val="00011443"/>
    <w:rsid w:val="000204A3"/>
    <w:rsid w:val="00025A26"/>
    <w:rsid w:val="0003618E"/>
    <w:rsid w:val="00065DEE"/>
    <w:rsid w:val="000B26C7"/>
    <w:rsid w:val="000F2E00"/>
    <w:rsid w:val="000F611D"/>
    <w:rsid w:val="001040BF"/>
    <w:rsid w:val="00111E61"/>
    <w:rsid w:val="00146C5A"/>
    <w:rsid w:val="00180989"/>
    <w:rsid w:val="001868E3"/>
    <w:rsid w:val="001933F6"/>
    <w:rsid w:val="0019688E"/>
    <w:rsid w:val="0019780B"/>
    <w:rsid w:val="001A3D80"/>
    <w:rsid w:val="001B358D"/>
    <w:rsid w:val="001D263C"/>
    <w:rsid w:val="001E2497"/>
    <w:rsid w:val="00200CC9"/>
    <w:rsid w:val="00213D9E"/>
    <w:rsid w:val="002500A1"/>
    <w:rsid w:val="002637D8"/>
    <w:rsid w:val="00264E31"/>
    <w:rsid w:val="00275619"/>
    <w:rsid w:val="00292796"/>
    <w:rsid w:val="002A2863"/>
    <w:rsid w:val="002B611A"/>
    <w:rsid w:val="002B96BA"/>
    <w:rsid w:val="002C74A0"/>
    <w:rsid w:val="00307D13"/>
    <w:rsid w:val="00316743"/>
    <w:rsid w:val="0034D527"/>
    <w:rsid w:val="00350BBD"/>
    <w:rsid w:val="00367956"/>
    <w:rsid w:val="00373623"/>
    <w:rsid w:val="003A42DD"/>
    <w:rsid w:val="003F2B5C"/>
    <w:rsid w:val="00407351"/>
    <w:rsid w:val="00432721"/>
    <w:rsid w:val="004A1AE8"/>
    <w:rsid w:val="004B5F44"/>
    <w:rsid w:val="004C38B7"/>
    <w:rsid w:val="004E505B"/>
    <w:rsid w:val="00520212"/>
    <w:rsid w:val="005267EB"/>
    <w:rsid w:val="00532F6B"/>
    <w:rsid w:val="00540017"/>
    <w:rsid w:val="00541B5B"/>
    <w:rsid w:val="00571F75"/>
    <w:rsid w:val="005B15F4"/>
    <w:rsid w:val="005D10D1"/>
    <w:rsid w:val="005E67F3"/>
    <w:rsid w:val="00640876"/>
    <w:rsid w:val="006553BF"/>
    <w:rsid w:val="0067572D"/>
    <w:rsid w:val="0068048A"/>
    <w:rsid w:val="006D101B"/>
    <w:rsid w:val="006F5773"/>
    <w:rsid w:val="0073000F"/>
    <w:rsid w:val="00731D07"/>
    <w:rsid w:val="00742EC4"/>
    <w:rsid w:val="007917D9"/>
    <w:rsid w:val="007C3D9A"/>
    <w:rsid w:val="007D02B4"/>
    <w:rsid w:val="007D229E"/>
    <w:rsid w:val="00804ACE"/>
    <w:rsid w:val="00831342"/>
    <w:rsid w:val="00850C6D"/>
    <w:rsid w:val="00854F77"/>
    <w:rsid w:val="008A70D4"/>
    <w:rsid w:val="008B1FC9"/>
    <w:rsid w:val="008B45B9"/>
    <w:rsid w:val="008E3D90"/>
    <w:rsid w:val="008E5399"/>
    <w:rsid w:val="00912A01"/>
    <w:rsid w:val="00931239"/>
    <w:rsid w:val="00944AB9"/>
    <w:rsid w:val="00954D67"/>
    <w:rsid w:val="00973BA4"/>
    <w:rsid w:val="00985D35"/>
    <w:rsid w:val="00996E3A"/>
    <w:rsid w:val="00997294"/>
    <w:rsid w:val="009A708D"/>
    <w:rsid w:val="009D0EDB"/>
    <w:rsid w:val="00A35E25"/>
    <w:rsid w:val="00A5115F"/>
    <w:rsid w:val="00A710DF"/>
    <w:rsid w:val="00A92EB0"/>
    <w:rsid w:val="00AA49A5"/>
    <w:rsid w:val="00AD20C9"/>
    <w:rsid w:val="00AD76EA"/>
    <w:rsid w:val="00B61FB3"/>
    <w:rsid w:val="00B8746A"/>
    <w:rsid w:val="00B9D22F"/>
    <w:rsid w:val="00BD2C5E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D179A0"/>
    <w:rsid w:val="00D41F46"/>
    <w:rsid w:val="00D5777C"/>
    <w:rsid w:val="00D77142"/>
    <w:rsid w:val="00D81B78"/>
    <w:rsid w:val="00DA087C"/>
    <w:rsid w:val="00DC57D7"/>
    <w:rsid w:val="00DC5F66"/>
    <w:rsid w:val="00DE4E87"/>
    <w:rsid w:val="00DE7587"/>
    <w:rsid w:val="00E00455"/>
    <w:rsid w:val="00E03113"/>
    <w:rsid w:val="00E26DA4"/>
    <w:rsid w:val="00E32D33"/>
    <w:rsid w:val="00E407DD"/>
    <w:rsid w:val="00EB7E89"/>
    <w:rsid w:val="00EE019F"/>
    <w:rsid w:val="00EE39C5"/>
    <w:rsid w:val="00EE5184"/>
    <w:rsid w:val="00F45462"/>
    <w:rsid w:val="00F46ADF"/>
    <w:rsid w:val="00F65888"/>
    <w:rsid w:val="00FB194A"/>
    <w:rsid w:val="00FB2188"/>
    <w:rsid w:val="00FB6395"/>
    <w:rsid w:val="00FE09E1"/>
    <w:rsid w:val="00FE1BC4"/>
    <w:rsid w:val="012487C5"/>
    <w:rsid w:val="012ED8D4"/>
    <w:rsid w:val="0139CE5D"/>
    <w:rsid w:val="015E7933"/>
    <w:rsid w:val="0164E40E"/>
    <w:rsid w:val="016D035B"/>
    <w:rsid w:val="017A0082"/>
    <w:rsid w:val="0183A5EF"/>
    <w:rsid w:val="01E914F6"/>
    <w:rsid w:val="020569BA"/>
    <w:rsid w:val="021B9FAA"/>
    <w:rsid w:val="0222A015"/>
    <w:rsid w:val="024524E5"/>
    <w:rsid w:val="02665A9F"/>
    <w:rsid w:val="026D2AD6"/>
    <w:rsid w:val="028797F0"/>
    <w:rsid w:val="02B5320E"/>
    <w:rsid w:val="02B7B035"/>
    <w:rsid w:val="02D67CB4"/>
    <w:rsid w:val="02E2E459"/>
    <w:rsid w:val="03235C45"/>
    <w:rsid w:val="0349EB7F"/>
    <w:rsid w:val="03CDE9E2"/>
    <w:rsid w:val="03E23E2E"/>
    <w:rsid w:val="0417D5BA"/>
    <w:rsid w:val="04420563"/>
    <w:rsid w:val="04A49BC0"/>
    <w:rsid w:val="04CE0A09"/>
    <w:rsid w:val="05436003"/>
    <w:rsid w:val="054AD405"/>
    <w:rsid w:val="0607BAFA"/>
    <w:rsid w:val="06247A13"/>
    <w:rsid w:val="065C0F83"/>
    <w:rsid w:val="066E8898"/>
    <w:rsid w:val="0693658B"/>
    <w:rsid w:val="06D9BBBD"/>
    <w:rsid w:val="06E054F6"/>
    <w:rsid w:val="070DF6A0"/>
    <w:rsid w:val="072B6044"/>
    <w:rsid w:val="0785700D"/>
    <w:rsid w:val="079B5E27"/>
    <w:rsid w:val="07A2BCAD"/>
    <w:rsid w:val="07A5F59D"/>
    <w:rsid w:val="07BBAF7B"/>
    <w:rsid w:val="07DE2819"/>
    <w:rsid w:val="07E5C466"/>
    <w:rsid w:val="080007D8"/>
    <w:rsid w:val="08092061"/>
    <w:rsid w:val="0813ECEB"/>
    <w:rsid w:val="0842C98F"/>
    <w:rsid w:val="08B50AC5"/>
    <w:rsid w:val="08CB9FD7"/>
    <w:rsid w:val="08DBAD92"/>
    <w:rsid w:val="0936924E"/>
    <w:rsid w:val="096FF2EC"/>
    <w:rsid w:val="09866407"/>
    <w:rsid w:val="098F6241"/>
    <w:rsid w:val="09971F51"/>
    <w:rsid w:val="0997FA1A"/>
    <w:rsid w:val="09BAAD53"/>
    <w:rsid w:val="09D18008"/>
    <w:rsid w:val="09DACF09"/>
    <w:rsid w:val="0A207E0F"/>
    <w:rsid w:val="0A4A6335"/>
    <w:rsid w:val="0A59E16A"/>
    <w:rsid w:val="0A63C463"/>
    <w:rsid w:val="0A81C11A"/>
    <w:rsid w:val="0A86886F"/>
    <w:rsid w:val="0A929370"/>
    <w:rsid w:val="0ABC55F2"/>
    <w:rsid w:val="0B4DCFCE"/>
    <w:rsid w:val="0B54FCD2"/>
    <w:rsid w:val="0B8FF6C2"/>
    <w:rsid w:val="0BC8F4F9"/>
    <w:rsid w:val="0BE396B9"/>
    <w:rsid w:val="0C2F8E72"/>
    <w:rsid w:val="0C307D7F"/>
    <w:rsid w:val="0C3CEE02"/>
    <w:rsid w:val="0C582AA6"/>
    <w:rsid w:val="0C5A105B"/>
    <w:rsid w:val="0C775324"/>
    <w:rsid w:val="0C776927"/>
    <w:rsid w:val="0C9DA6B5"/>
    <w:rsid w:val="0CD96E38"/>
    <w:rsid w:val="0CE96BC8"/>
    <w:rsid w:val="0D111857"/>
    <w:rsid w:val="0D211658"/>
    <w:rsid w:val="0D2B7DB9"/>
    <w:rsid w:val="0D3F9C65"/>
    <w:rsid w:val="0D507F39"/>
    <w:rsid w:val="0D58EA3F"/>
    <w:rsid w:val="0D59A0C5"/>
    <w:rsid w:val="0D615CA8"/>
    <w:rsid w:val="0D66EEB2"/>
    <w:rsid w:val="0D9E88A5"/>
    <w:rsid w:val="0DA8D327"/>
    <w:rsid w:val="0DAB27F1"/>
    <w:rsid w:val="0DB60735"/>
    <w:rsid w:val="0DC80152"/>
    <w:rsid w:val="0DD314CD"/>
    <w:rsid w:val="0DFF0321"/>
    <w:rsid w:val="0E3E0777"/>
    <w:rsid w:val="0EA99A1F"/>
    <w:rsid w:val="0EFEFFCC"/>
    <w:rsid w:val="0F3072D8"/>
    <w:rsid w:val="0F48D44A"/>
    <w:rsid w:val="0FD803C2"/>
    <w:rsid w:val="0FF8EA11"/>
    <w:rsid w:val="0FF9B1BB"/>
    <w:rsid w:val="102F85A8"/>
    <w:rsid w:val="103E33E5"/>
    <w:rsid w:val="1073623A"/>
    <w:rsid w:val="10848FF2"/>
    <w:rsid w:val="109F2F55"/>
    <w:rsid w:val="10DF9011"/>
    <w:rsid w:val="10F15406"/>
    <w:rsid w:val="10FD98C6"/>
    <w:rsid w:val="113114D1"/>
    <w:rsid w:val="11438448"/>
    <w:rsid w:val="1153A7A4"/>
    <w:rsid w:val="1173A565"/>
    <w:rsid w:val="118C3D0C"/>
    <w:rsid w:val="11AA311A"/>
    <w:rsid w:val="11B33D2C"/>
    <w:rsid w:val="11BD81D6"/>
    <w:rsid w:val="11BE3F64"/>
    <w:rsid w:val="11F54B79"/>
    <w:rsid w:val="12360B2F"/>
    <w:rsid w:val="12A9C516"/>
    <w:rsid w:val="12C1970F"/>
    <w:rsid w:val="12D25DCC"/>
    <w:rsid w:val="12F308CA"/>
    <w:rsid w:val="132ED8A8"/>
    <w:rsid w:val="13414D60"/>
    <w:rsid w:val="134E7831"/>
    <w:rsid w:val="136C2B14"/>
    <w:rsid w:val="139CAB76"/>
    <w:rsid w:val="13B4792A"/>
    <w:rsid w:val="1418783E"/>
    <w:rsid w:val="14255AEF"/>
    <w:rsid w:val="143E94C3"/>
    <w:rsid w:val="1468F416"/>
    <w:rsid w:val="14758D35"/>
    <w:rsid w:val="147889AF"/>
    <w:rsid w:val="14877ABC"/>
    <w:rsid w:val="14D9A722"/>
    <w:rsid w:val="1525A950"/>
    <w:rsid w:val="152D7320"/>
    <w:rsid w:val="153D6237"/>
    <w:rsid w:val="15BFFABC"/>
    <w:rsid w:val="15CC9175"/>
    <w:rsid w:val="163C697A"/>
    <w:rsid w:val="16645DBA"/>
    <w:rsid w:val="1680B375"/>
    <w:rsid w:val="169AB0B1"/>
    <w:rsid w:val="169C46C9"/>
    <w:rsid w:val="16DAB081"/>
    <w:rsid w:val="1724A35D"/>
    <w:rsid w:val="1727F115"/>
    <w:rsid w:val="173A3B97"/>
    <w:rsid w:val="1742A44E"/>
    <w:rsid w:val="175D3EA4"/>
    <w:rsid w:val="1790A26F"/>
    <w:rsid w:val="17A3FEE7"/>
    <w:rsid w:val="17D2ECB2"/>
    <w:rsid w:val="1865C7E2"/>
    <w:rsid w:val="1869BBF2"/>
    <w:rsid w:val="188C572A"/>
    <w:rsid w:val="18A8279B"/>
    <w:rsid w:val="18BCB85B"/>
    <w:rsid w:val="1918E3D2"/>
    <w:rsid w:val="193D7251"/>
    <w:rsid w:val="1951A03E"/>
    <w:rsid w:val="1959CE14"/>
    <w:rsid w:val="19640E09"/>
    <w:rsid w:val="19654511"/>
    <w:rsid w:val="19686EB2"/>
    <w:rsid w:val="196C4E50"/>
    <w:rsid w:val="199A81AD"/>
    <w:rsid w:val="19AC8E88"/>
    <w:rsid w:val="19EE061D"/>
    <w:rsid w:val="19FE61DD"/>
    <w:rsid w:val="1A0FE8E6"/>
    <w:rsid w:val="1A17E2E8"/>
    <w:rsid w:val="1A42DDFA"/>
    <w:rsid w:val="1A585DC4"/>
    <w:rsid w:val="1A6DDE5F"/>
    <w:rsid w:val="1A88DF10"/>
    <w:rsid w:val="1A9C413A"/>
    <w:rsid w:val="1AC0D14A"/>
    <w:rsid w:val="1AC86E48"/>
    <w:rsid w:val="1B402909"/>
    <w:rsid w:val="1B428DD7"/>
    <w:rsid w:val="1B7466A5"/>
    <w:rsid w:val="1B8D286F"/>
    <w:rsid w:val="1BA3BD24"/>
    <w:rsid w:val="1C004E41"/>
    <w:rsid w:val="1C055724"/>
    <w:rsid w:val="1C169794"/>
    <w:rsid w:val="1C17C766"/>
    <w:rsid w:val="1C21616A"/>
    <w:rsid w:val="1C257F3B"/>
    <w:rsid w:val="1C8EDF56"/>
    <w:rsid w:val="1C9E8914"/>
    <w:rsid w:val="1CCE2253"/>
    <w:rsid w:val="1CDCA28E"/>
    <w:rsid w:val="1D7D266B"/>
    <w:rsid w:val="1D9CB6A3"/>
    <w:rsid w:val="1DA7779B"/>
    <w:rsid w:val="1DAD8D8F"/>
    <w:rsid w:val="1DEC78E9"/>
    <w:rsid w:val="1E0265DD"/>
    <w:rsid w:val="1E2342A1"/>
    <w:rsid w:val="1E4D52BB"/>
    <w:rsid w:val="1E532B06"/>
    <w:rsid w:val="1E72A828"/>
    <w:rsid w:val="1E9A51E7"/>
    <w:rsid w:val="1EDA0E64"/>
    <w:rsid w:val="1EDAFA77"/>
    <w:rsid w:val="1EE8BE73"/>
    <w:rsid w:val="1F3344DB"/>
    <w:rsid w:val="1F411119"/>
    <w:rsid w:val="1F4D28CA"/>
    <w:rsid w:val="1F9758BD"/>
    <w:rsid w:val="1F9E1BF8"/>
    <w:rsid w:val="1FB8EF46"/>
    <w:rsid w:val="1FC84C80"/>
    <w:rsid w:val="1FD7AE05"/>
    <w:rsid w:val="1FD9ADF2"/>
    <w:rsid w:val="200624D0"/>
    <w:rsid w:val="2014DC89"/>
    <w:rsid w:val="2029901F"/>
    <w:rsid w:val="2036E137"/>
    <w:rsid w:val="209A6AA0"/>
    <w:rsid w:val="211001F2"/>
    <w:rsid w:val="2149554A"/>
    <w:rsid w:val="218D9251"/>
    <w:rsid w:val="2194549F"/>
    <w:rsid w:val="219D93EE"/>
    <w:rsid w:val="21D5FA64"/>
    <w:rsid w:val="221701FF"/>
    <w:rsid w:val="2239FD6D"/>
    <w:rsid w:val="224B0614"/>
    <w:rsid w:val="225429DF"/>
    <w:rsid w:val="2258F970"/>
    <w:rsid w:val="228295E7"/>
    <w:rsid w:val="228D1FB6"/>
    <w:rsid w:val="22DA18EB"/>
    <w:rsid w:val="2330D073"/>
    <w:rsid w:val="23547DB6"/>
    <w:rsid w:val="23865C08"/>
    <w:rsid w:val="239EB02F"/>
    <w:rsid w:val="23AD1473"/>
    <w:rsid w:val="23BA124C"/>
    <w:rsid w:val="23BD4092"/>
    <w:rsid w:val="2462F92F"/>
    <w:rsid w:val="249C59AD"/>
    <w:rsid w:val="24B707EB"/>
    <w:rsid w:val="24BFC078"/>
    <w:rsid w:val="24DB155B"/>
    <w:rsid w:val="24F13A7E"/>
    <w:rsid w:val="250227EB"/>
    <w:rsid w:val="2587F8D8"/>
    <w:rsid w:val="258DA89D"/>
    <w:rsid w:val="2597835E"/>
    <w:rsid w:val="25EA7BE0"/>
    <w:rsid w:val="25FC25A4"/>
    <w:rsid w:val="260390CB"/>
    <w:rsid w:val="2621322E"/>
    <w:rsid w:val="2656D8CB"/>
    <w:rsid w:val="26A8A81F"/>
    <w:rsid w:val="26BEA4E7"/>
    <w:rsid w:val="26C16B45"/>
    <w:rsid w:val="26C74379"/>
    <w:rsid w:val="27616DA1"/>
    <w:rsid w:val="27663081"/>
    <w:rsid w:val="27845E13"/>
    <w:rsid w:val="2790FEA1"/>
    <w:rsid w:val="27A1FB1C"/>
    <w:rsid w:val="27AA8AFE"/>
    <w:rsid w:val="27D41340"/>
    <w:rsid w:val="282DFC37"/>
    <w:rsid w:val="28397297"/>
    <w:rsid w:val="2850A737"/>
    <w:rsid w:val="288A5F06"/>
    <w:rsid w:val="28DEA122"/>
    <w:rsid w:val="290FE375"/>
    <w:rsid w:val="2914389D"/>
    <w:rsid w:val="292BC89F"/>
    <w:rsid w:val="29445BD9"/>
    <w:rsid w:val="294A65C6"/>
    <w:rsid w:val="2956AE77"/>
    <w:rsid w:val="2984979C"/>
    <w:rsid w:val="29C887C1"/>
    <w:rsid w:val="29DFF5C7"/>
    <w:rsid w:val="29F77D3F"/>
    <w:rsid w:val="29F97A37"/>
    <w:rsid w:val="2A67ADAA"/>
    <w:rsid w:val="2AAA5B92"/>
    <w:rsid w:val="2AAB35D6"/>
    <w:rsid w:val="2ACFF8A0"/>
    <w:rsid w:val="2AD1874B"/>
    <w:rsid w:val="2AEDC995"/>
    <w:rsid w:val="2AFC61CA"/>
    <w:rsid w:val="2B12F4C2"/>
    <w:rsid w:val="2B1C1EC3"/>
    <w:rsid w:val="2B9E74EF"/>
    <w:rsid w:val="2BAE8874"/>
    <w:rsid w:val="2BBB915B"/>
    <w:rsid w:val="2BD2C6A7"/>
    <w:rsid w:val="2C01C86C"/>
    <w:rsid w:val="2C15FF78"/>
    <w:rsid w:val="2C19AF6D"/>
    <w:rsid w:val="2C2A672E"/>
    <w:rsid w:val="2C5F100D"/>
    <w:rsid w:val="2C914ABD"/>
    <w:rsid w:val="2CA33A26"/>
    <w:rsid w:val="2CED065D"/>
    <w:rsid w:val="2D00FF8C"/>
    <w:rsid w:val="2D21714D"/>
    <w:rsid w:val="2DC47BAE"/>
    <w:rsid w:val="2DD9FD92"/>
    <w:rsid w:val="2E030454"/>
    <w:rsid w:val="2E11D5AF"/>
    <w:rsid w:val="2E207DF3"/>
    <w:rsid w:val="2E24C61B"/>
    <w:rsid w:val="2E27A08D"/>
    <w:rsid w:val="2E392483"/>
    <w:rsid w:val="2E5A92BF"/>
    <w:rsid w:val="2E63D2BC"/>
    <w:rsid w:val="2E74D990"/>
    <w:rsid w:val="2E7CD00C"/>
    <w:rsid w:val="2E971C45"/>
    <w:rsid w:val="2EBFCF5C"/>
    <w:rsid w:val="2EC77294"/>
    <w:rsid w:val="2EDB5E9A"/>
    <w:rsid w:val="2EE6FD81"/>
    <w:rsid w:val="2EFBBBA6"/>
    <w:rsid w:val="2EFE1468"/>
    <w:rsid w:val="2F134C51"/>
    <w:rsid w:val="2F1917D0"/>
    <w:rsid w:val="2F33C366"/>
    <w:rsid w:val="2F5D2C4A"/>
    <w:rsid w:val="2F60B479"/>
    <w:rsid w:val="2F75E7F5"/>
    <w:rsid w:val="2F97403A"/>
    <w:rsid w:val="2FA31B7D"/>
    <w:rsid w:val="2FE84471"/>
    <w:rsid w:val="3002613B"/>
    <w:rsid w:val="30202201"/>
    <w:rsid w:val="30345D38"/>
    <w:rsid w:val="30441B8E"/>
    <w:rsid w:val="3065AC52"/>
    <w:rsid w:val="30749B79"/>
    <w:rsid w:val="308E8DF6"/>
    <w:rsid w:val="30A127E8"/>
    <w:rsid w:val="30B4B5BF"/>
    <w:rsid w:val="30E16F7D"/>
    <w:rsid w:val="30EAAEBA"/>
    <w:rsid w:val="3109F783"/>
    <w:rsid w:val="311E98AF"/>
    <w:rsid w:val="31307630"/>
    <w:rsid w:val="316BA9C6"/>
    <w:rsid w:val="31A6DF9F"/>
    <w:rsid w:val="31ACF2E3"/>
    <w:rsid w:val="31B2F234"/>
    <w:rsid w:val="31B8F2B5"/>
    <w:rsid w:val="31EB408A"/>
    <w:rsid w:val="32030511"/>
    <w:rsid w:val="32117194"/>
    <w:rsid w:val="321DF044"/>
    <w:rsid w:val="322D077C"/>
    <w:rsid w:val="322FDB67"/>
    <w:rsid w:val="324C92B5"/>
    <w:rsid w:val="32572D96"/>
    <w:rsid w:val="3262B6E1"/>
    <w:rsid w:val="32831A12"/>
    <w:rsid w:val="32842BDB"/>
    <w:rsid w:val="328582FB"/>
    <w:rsid w:val="32BEBA22"/>
    <w:rsid w:val="32C8B55D"/>
    <w:rsid w:val="32D43C05"/>
    <w:rsid w:val="32DE77CB"/>
    <w:rsid w:val="32F2E432"/>
    <w:rsid w:val="332072AB"/>
    <w:rsid w:val="3338E584"/>
    <w:rsid w:val="336CCF80"/>
    <w:rsid w:val="33824F96"/>
    <w:rsid w:val="3387C5F3"/>
    <w:rsid w:val="3390065F"/>
    <w:rsid w:val="339DD5BC"/>
    <w:rsid w:val="33E5FA1F"/>
    <w:rsid w:val="33EF27D3"/>
    <w:rsid w:val="3425EB1E"/>
    <w:rsid w:val="34314C51"/>
    <w:rsid w:val="348DA06C"/>
    <w:rsid w:val="349FBD6A"/>
    <w:rsid w:val="34C320B7"/>
    <w:rsid w:val="34F5CDDA"/>
    <w:rsid w:val="353C63DB"/>
    <w:rsid w:val="3573B8B3"/>
    <w:rsid w:val="358D8BE0"/>
    <w:rsid w:val="35931BE4"/>
    <w:rsid w:val="35D1431B"/>
    <w:rsid w:val="35E978EA"/>
    <w:rsid w:val="363E9756"/>
    <w:rsid w:val="367654BA"/>
    <w:rsid w:val="367D3E8D"/>
    <w:rsid w:val="36998672"/>
    <w:rsid w:val="37225CAB"/>
    <w:rsid w:val="3745973F"/>
    <w:rsid w:val="376DC4AE"/>
    <w:rsid w:val="37ADA88E"/>
    <w:rsid w:val="37B173E2"/>
    <w:rsid w:val="37BFE8B6"/>
    <w:rsid w:val="37C375DB"/>
    <w:rsid w:val="37CDDB3F"/>
    <w:rsid w:val="37D6F333"/>
    <w:rsid w:val="37F1BEEA"/>
    <w:rsid w:val="37FB235C"/>
    <w:rsid w:val="3830E274"/>
    <w:rsid w:val="3834072A"/>
    <w:rsid w:val="38346044"/>
    <w:rsid w:val="38364D7A"/>
    <w:rsid w:val="3847816A"/>
    <w:rsid w:val="38493F5C"/>
    <w:rsid w:val="38679B87"/>
    <w:rsid w:val="38709E96"/>
    <w:rsid w:val="387D52E0"/>
    <w:rsid w:val="38F5A341"/>
    <w:rsid w:val="391CABCF"/>
    <w:rsid w:val="391EF7E4"/>
    <w:rsid w:val="392B4887"/>
    <w:rsid w:val="3949735A"/>
    <w:rsid w:val="39DA7ED3"/>
    <w:rsid w:val="39DCCE9F"/>
    <w:rsid w:val="39FC3D15"/>
    <w:rsid w:val="3A183E30"/>
    <w:rsid w:val="3A73BBB0"/>
    <w:rsid w:val="3AB4D1DF"/>
    <w:rsid w:val="3ACFF49E"/>
    <w:rsid w:val="3AF18288"/>
    <w:rsid w:val="3B0BFAC1"/>
    <w:rsid w:val="3B17BE1D"/>
    <w:rsid w:val="3B357A7E"/>
    <w:rsid w:val="3B48F975"/>
    <w:rsid w:val="3B58C1A0"/>
    <w:rsid w:val="3B7C4A8D"/>
    <w:rsid w:val="3B7C7867"/>
    <w:rsid w:val="3BB6AD05"/>
    <w:rsid w:val="3C547679"/>
    <w:rsid w:val="3C6F2D59"/>
    <w:rsid w:val="3C97C991"/>
    <w:rsid w:val="3C991953"/>
    <w:rsid w:val="3CC42AB8"/>
    <w:rsid w:val="3CCF85F3"/>
    <w:rsid w:val="3D72A6D2"/>
    <w:rsid w:val="3D740CD8"/>
    <w:rsid w:val="3D78A779"/>
    <w:rsid w:val="3D816230"/>
    <w:rsid w:val="3D8CB509"/>
    <w:rsid w:val="3D8DCEB4"/>
    <w:rsid w:val="3D8FB1EE"/>
    <w:rsid w:val="3DA2148B"/>
    <w:rsid w:val="3DE0DBAD"/>
    <w:rsid w:val="3DF2144D"/>
    <w:rsid w:val="3DF463FF"/>
    <w:rsid w:val="3EA1C0CD"/>
    <w:rsid w:val="3EA9503E"/>
    <w:rsid w:val="3EC573FA"/>
    <w:rsid w:val="3EC6897B"/>
    <w:rsid w:val="3EEAA907"/>
    <w:rsid w:val="3F2A362B"/>
    <w:rsid w:val="3F3A384A"/>
    <w:rsid w:val="3F66EA6F"/>
    <w:rsid w:val="3F7A4F92"/>
    <w:rsid w:val="3F843D51"/>
    <w:rsid w:val="3FB714AD"/>
    <w:rsid w:val="3FEA291A"/>
    <w:rsid w:val="4007B988"/>
    <w:rsid w:val="4043049C"/>
    <w:rsid w:val="4058BDEF"/>
    <w:rsid w:val="40B4C9E8"/>
    <w:rsid w:val="4158C52C"/>
    <w:rsid w:val="4166BF74"/>
    <w:rsid w:val="4172BDAB"/>
    <w:rsid w:val="4186C19D"/>
    <w:rsid w:val="41A65AF3"/>
    <w:rsid w:val="41CC219F"/>
    <w:rsid w:val="41D885B6"/>
    <w:rsid w:val="41F011B4"/>
    <w:rsid w:val="42057A9A"/>
    <w:rsid w:val="4209F249"/>
    <w:rsid w:val="420E383E"/>
    <w:rsid w:val="421DE20C"/>
    <w:rsid w:val="42538B15"/>
    <w:rsid w:val="4266D760"/>
    <w:rsid w:val="42885B01"/>
    <w:rsid w:val="42AE8AD1"/>
    <w:rsid w:val="42F3278A"/>
    <w:rsid w:val="431D0BFC"/>
    <w:rsid w:val="438C3DDE"/>
    <w:rsid w:val="43909CC3"/>
    <w:rsid w:val="43BA795C"/>
    <w:rsid w:val="43CAC747"/>
    <w:rsid w:val="43E81521"/>
    <w:rsid w:val="43F35CF0"/>
    <w:rsid w:val="440D7536"/>
    <w:rsid w:val="4424D97C"/>
    <w:rsid w:val="4427ED50"/>
    <w:rsid w:val="442AC6FF"/>
    <w:rsid w:val="4435A869"/>
    <w:rsid w:val="4486574E"/>
    <w:rsid w:val="44C00B99"/>
    <w:rsid w:val="44CD6522"/>
    <w:rsid w:val="44E6EC72"/>
    <w:rsid w:val="44F95FCB"/>
    <w:rsid w:val="4548A88F"/>
    <w:rsid w:val="455EF7D5"/>
    <w:rsid w:val="45686988"/>
    <w:rsid w:val="456D45D0"/>
    <w:rsid w:val="4586B9D6"/>
    <w:rsid w:val="459B8181"/>
    <w:rsid w:val="45A0FB11"/>
    <w:rsid w:val="45A315B9"/>
    <w:rsid w:val="45ADA328"/>
    <w:rsid w:val="45B632D9"/>
    <w:rsid w:val="45BB43BB"/>
    <w:rsid w:val="45E049CA"/>
    <w:rsid w:val="4601CD54"/>
    <w:rsid w:val="4610581F"/>
    <w:rsid w:val="462CF503"/>
    <w:rsid w:val="4668FC5A"/>
    <w:rsid w:val="46B54555"/>
    <w:rsid w:val="46C1C828"/>
    <w:rsid w:val="46C90A58"/>
    <w:rsid w:val="46CE1508"/>
    <w:rsid w:val="4743316A"/>
    <w:rsid w:val="474D075A"/>
    <w:rsid w:val="475147E6"/>
    <w:rsid w:val="47578F0A"/>
    <w:rsid w:val="4782A52C"/>
    <w:rsid w:val="4787931D"/>
    <w:rsid w:val="479A4CE2"/>
    <w:rsid w:val="47F72DF9"/>
    <w:rsid w:val="48231CCD"/>
    <w:rsid w:val="484E077E"/>
    <w:rsid w:val="488051C1"/>
    <w:rsid w:val="488271D5"/>
    <w:rsid w:val="48A939D8"/>
    <w:rsid w:val="48CBDAA3"/>
    <w:rsid w:val="48CFC775"/>
    <w:rsid w:val="48E4FCA1"/>
    <w:rsid w:val="48F4F4D3"/>
    <w:rsid w:val="48F8444F"/>
    <w:rsid w:val="49092F31"/>
    <w:rsid w:val="49241DB4"/>
    <w:rsid w:val="49431873"/>
    <w:rsid w:val="494751E2"/>
    <w:rsid w:val="49D99C08"/>
    <w:rsid w:val="49FF2988"/>
    <w:rsid w:val="4A0B0170"/>
    <w:rsid w:val="4A1A5630"/>
    <w:rsid w:val="4A617D3A"/>
    <w:rsid w:val="4A80E075"/>
    <w:rsid w:val="4A96774D"/>
    <w:rsid w:val="4ABBBE91"/>
    <w:rsid w:val="4AD46518"/>
    <w:rsid w:val="4AF1480C"/>
    <w:rsid w:val="4B792C2E"/>
    <w:rsid w:val="4B7BC86F"/>
    <w:rsid w:val="4B7DC371"/>
    <w:rsid w:val="4B869ADA"/>
    <w:rsid w:val="4BE1DA04"/>
    <w:rsid w:val="4C045B4C"/>
    <w:rsid w:val="4C954A70"/>
    <w:rsid w:val="4CD60C66"/>
    <w:rsid w:val="4D0059A8"/>
    <w:rsid w:val="4D61F3E8"/>
    <w:rsid w:val="4DC4774D"/>
    <w:rsid w:val="4DC5AE6D"/>
    <w:rsid w:val="4DDE43FD"/>
    <w:rsid w:val="4DF2E48C"/>
    <w:rsid w:val="4E16642A"/>
    <w:rsid w:val="4E1934D5"/>
    <w:rsid w:val="4E5EA318"/>
    <w:rsid w:val="4E607F00"/>
    <w:rsid w:val="4E7CD9C1"/>
    <w:rsid w:val="4E86D8FC"/>
    <w:rsid w:val="4E9CB04D"/>
    <w:rsid w:val="4EA0961C"/>
    <w:rsid w:val="4EF54DDB"/>
    <w:rsid w:val="4EFD0124"/>
    <w:rsid w:val="4EFDB668"/>
    <w:rsid w:val="4F15BD89"/>
    <w:rsid w:val="4F24CFFC"/>
    <w:rsid w:val="4F5F3FAF"/>
    <w:rsid w:val="4FB9604D"/>
    <w:rsid w:val="4FE817EF"/>
    <w:rsid w:val="5004BF4E"/>
    <w:rsid w:val="5008BDC7"/>
    <w:rsid w:val="500FBD6A"/>
    <w:rsid w:val="5024B73E"/>
    <w:rsid w:val="504B0F5B"/>
    <w:rsid w:val="507318F6"/>
    <w:rsid w:val="509519C9"/>
    <w:rsid w:val="509C65C9"/>
    <w:rsid w:val="50B2B584"/>
    <w:rsid w:val="50D41221"/>
    <w:rsid w:val="513DDDEA"/>
    <w:rsid w:val="5140B59D"/>
    <w:rsid w:val="5141B606"/>
    <w:rsid w:val="514F8D0C"/>
    <w:rsid w:val="51581EEC"/>
    <w:rsid w:val="5185310D"/>
    <w:rsid w:val="518973F4"/>
    <w:rsid w:val="5199D1D7"/>
    <w:rsid w:val="519FFC9E"/>
    <w:rsid w:val="51A99384"/>
    <w:rsid w:val="51AA3489"/>
    <w:rsid w:val="51AF4265"/>
    <w:rsid w:val="51EAB8A0"/>
    <w:rsid w:val="520B4C25"/>
    <w:rsid w:val="520D57F3"/>
    <w:rsid w:val="523998F0"/>
    <w:rsid w:val="523F22F0"/>
    <w:rsid w:val="52541685"/>
    <w:rsid w:val="5258DABA"/>
    <w:rsid w:val="526EEC6B"/>
    <w:rsid w:val="52AF3E76"/>
    <w:rsid w:val="52CDCF5F"/>
    <w:rsid w:val="52D573F5"/>
    <w:rsid w:val="52E0D82D"/>
    <w:rsid w:val="52EC7A8A"/>
    <w:rsid w:val="5340D1D5"/>
    <w:rsid w:val="5347EE75"/>
    <w:rsid w:val="53692BF2"/>
    <w:rsid w:val="536973CD"/>
    <w:rsid w:val="53C8299F"/>
    <w:rsid w:val="53D1983A"/>
    <w:rsid w:val="53F0C66B"/>
    <w:rsid w:val="541AC229"/>
    <w:rsid w:val="5460CFEA"/>
    <w:rsid w:val="5469AEFD"/>
    <w:rsid w:val="549AC69F"/>
    <w:rsid w:val="54B6F81C"/>
    <w:rsid w:val="54E0A0A8"/>
    <w:rsid w:val="54F98B3F"/>
    <w:rsid w:val="552FF5EC"/>
    <w:rsid w:val="553F836C"/>
    <w:rsid w:val="5559CA90"/>
    <w:rsid w:val="556CCF8C"/>
    <w:rsid w:val="55927E64"/>
    <w:rsid w:val="55C8F842"/>
    <w:rsid w:val="55D1209D"/>
    <w:rsid w:val="55EE47F8"/>
    <w:rsid w:val="5654A43F"/>
    <w:rsid w:val="5696E854"/>
    <w:rsid w:val="569A9714"/>
    <w:rsid w:val="56B994C7"/>
    <w:rsid w:val="56D3CD4C"/>
    <w:rsid w:val="56DCB60B"/>
    <w:rsid w:val="56F38C80"/>
    <w:rsid w:val="570E1377"/>
    <w:rsid w:val="574A81A5"/>
    <w:rsid w:val="575BED78"/>
    <w:rsid w:val="575DB0C6"/>
    <w:rsid w:val="5783370F"/>
    <w:rsid w:val="579B3A1B"/>
    <w:rsid w:val="57B6F0C1"/>
    <w:rsid w:val="57CD98CB"/>
    <w:rsid w:val="57D0C288"/>
    <w:rsid w:val="5812B198"/>
    <w:rsid w:val="582922C7"/>
    <w:rsid w:val="5896BDA2"/>
    <w:rsid w:val="58C3CDB4"/>
    <w:rsid w:val="591FB725"/>
    <w:rsid w:val="595EA813"/>
    <w:rsid w:val="5961A4AF"/>
    <w:rsid w:val="596EFDFB"/>
    <w:rsid w:val="59711382"/>
    <w:rsid w:val="5996BA75"/>
    <w:rsid w:val="599FBC3E"/>
    <w:rsid w:val="59CA5DAE"/>
    <w:rsid w:val="5A2E674A"/>
    <w:rsid w:val="5A487B88"/>
    <w:rsid w:val="5A49E9C2"/>
    <w:rsid w:val="5A60C4B9"/>
    <w:rsid w:val="5A74584E"/>
    <w:rsid w:val="5A8475E1"/>
    <w:rsid w:val="5ADA88DB"/>
    <w:rsid w:val="5AE7DBC3"/>
    <w:rsid w:val="5B0C7AA6"/>
    <w:rsid w:val="5B723423"/>
    <w:rsid w:val="5BDCD14F"/>
    <w:rsid w:val="5BE36453"/>
    <w:rsid w:val="5C5B9D05"/>
    <w:rsid w:val="5C5D90C9"/>
    <w:rsid w:val="5C6176F7"/>
    <w:rsid w:val="5CC06662"/>
    <w:rsid w:val="5CCCB479"/>
    <w:rsid w:val="5CD45DFB"/>
    <w:rsid w:val="5D001C38"/>
    <w:rsid w:val="5D419BA5"/>
    <w:rsid w:val="5D480A16"/>
    <w:rsid w:val="5D7D410B"/>
    <w:rsid w:val="5DA4CE77"/>
    <w:rsid w:val="5DA6EA94"/>
    <w:rsid w:val="5DE5356F"/>
    <w:rsid w:val="5DEBE771"/>
    <w:rsid w:val="5DEEDB1F"/>
    <w:rsid w:val="5E0EE9F4"/>
    <w:rsid w:val="5E203385"/>
    <w:rsid w:val="5EB4F8AD"/>
    <w:rsid w:val="5EC0CAFC"/>
    <w:rsid w:val="5EC80445"/>
    <w:rsid w:val="5ECE5DE8"/>
    <w:rsid w:val="5EE42DAB"/>
    <w:rsid w:val="5EEB64FD"/>
    <w:rsid w:val="5F04D802"/>
    <w:rsid w:val="5F2F96DD"/>
    <w:rsid w:val="5F346454"/>
    <w:rsid w:val="5F35C453"/>
    <w:rsid w:val="5F5E3EB6"/>
    <w:rsid w:val="5F8C44F4"/>
    <w:rsid w:val="5FA794DA"/>
    <w:rsid w:val="5FDE3E71"/>
    <w:rsid w:val="5FFBD391"/>
    <w:rsid w:val="60123219"/>
    <w:rsid w:val="60174D02"/>
    <w:rsid w:val="6028AEDC"/>
    <w:rsid w:val="605197D5"/>
    <w:rsid w:val="60553EC4"/>
    <w:rsid w:val="6087A2F8"/>
    <w:rsid w:val="6092F61C"/>
    <w:rsid w:val="60992F39"/>
    <w:rsid w:val="6099C18A"/>
    <w:rsid w:val="60B740B4"/>
    <w:rsid w:val="612BB6FC"/>
    <w:rsid w:val="612D74BA"/>
    <w:rsid w:val="61ABB54B"/>
    <w:rsid w:val="61BEBEAB"/>
    <w:rsid w:val="61F6EBA9"/>
    <w:rsid w:val="61FB6031"/>
    <w:rsid w:val="62000EBB"/>
    <w:rsid w:val="620B2629"/>
    <w:rsid w:val="62873042"/>
    <w:rsid w:val="62918FCA"/>
    <w:rsid w:val="62AF02A3"/>
    <w:rsid w:val="62BBFEEF"/>
    <w:rsid w:val="62E9FA89"/>
    <w:rsid w:val="62EAAE05"/>
    <w:rsid w:val="63347E88"/>
    <w:rsid w:val="634F9C91"/>
    <w:rsid w:val="6382223A"/>
    <w:rsid w:val="63A2B070"/>
    <w:rsid w:val="63C53BDD"/>
    <w:rsid w:val="6426C730"/>
    <w:rsid w:val="6426F07F"/>
    <w:rsid w:val="642FAC95"/>
    <w:rsid w:val="64476C2B"/>
    <w:rsid w:val="6473D5BF"/>
    <w:rsid w:val="64B3C1DE"/>
    <w:rsid w:val="64D2359C"/>
    <w:rsid w:val="65089FE4"/>
    <w:rsid w:val="651751F8"/>
    <w:rsid w:val="6519CCE3"/>
    <w:rsid w:val="651ED769"/>
    <w:rsid w:val="65840D1B"/>
    <w:rsid w:val="65E2100C"/>
    <w:rsid w:val="6602878D"/>
    <w:rsid w:val="66190C45"/>
    <w:rsid w:val="664923E8"/>
    <w:rsid w:val="669BDA47"/>
    <w:rsid w:val="66BB1379"/>
    <w:rsid w:val="66CF07CE"/>
    <w:rsid w:val="6704D390"/>
    <w:rsid w:val="6718A1A7"/>
    <w:rsid w:val="6723BA73"/>
    <w:rsid w:val="674EC18D"/>
    <w:rsid w:val="6751A4E1"/>
    <w:rsid w:val="67B8D091"/>
    <w:rsid w:val="67CFAE19"/>
    <w:rsid w:val="67E055A6"/>
    <w:rsid w:val="6806188E"/>
    <w:rsid w:val="681921CE"/>
    <w:rsid w:val="68261A75"/>
    <w:rsid w:val="68290B0F"/>
    <w:rsid w:val="683244F0"/>
    <w:rsid w:val="68661C0E"/>
    <w:rsid w:val="686A2470"/>
    <w:rsid w:val="688F5BC2"/>
    <w:rsid w:val="689172D2"/>
    <w:rsid w:val="68BC6D8F"/>
    <w:rsid w:val="68E5CB98"/>
    <w:rsid w:val="68FAC11C"/>
    <w:rsid w:val="6905916A"/>
    <w:rsid w:val="6906D653"/>
    <w:rsid w:val="6907080F"/>
    <w:rsid w:val="690EF6C8"/>
    <w:rsid w:val="6923051B"/>
    <w:rsid w:val="695EF09A"/>
    <w:rsid w:val="696B1C4F"/>
    <w:rsid w:val="6972C61A"/>
    <w:rsid w:val="697962B1"/>
    <w:rsid w:val="697E6A84"/>
    <w:rsid w:val="6987B812"/>
    <w:rsid w:val="699F0739"/>
    <w:rsid w:val="69B0F5AE"/>
    <w:rsid w:val="69D694D2"/>
    <w:rsid w:val="69F69BA4"/>
    <w:rsid w:val="6A030453"/>
    <w:rsid w:val="6A17C074"/>
    <w:rsid w:val="6A269A3B"/>
    <w:rsid w:val="6A2B6880"/>
    <w:rsid w:val="6A523565"/>
    <w:rsid w:val="6A6156F7"/>
    <w:rsid w:val="6AB1B201"/>
    <w:rsid w:val="6ABEB9EB"/>
    <w:rsid w:val="6ACA5328"/>
    <w:rsid w:val="6AD6B821"/>
    <w:rsid w:val="6AE74F63"/>
    <w:rsid w:val="6B26C137"/>
    <w:rsid w:val="6B53F5AE"/>
    <w:rsid w:val="6B70CF63"/>
    <w:rsid w:val="6B739C07"/>
    <w:rsid w:val="6B9B4ACB"/>
    <w:rsid w:val="6BB1860C"/>
    <w:rsid w:val="6BB34D96"/>
    <w:rsid w:val="6BF40736"/>
    <w:rsid w:val="6C0BF548"/>
    <w:rsid w:val="6C2B396E"/>
    <w:rsid w:val="6C39AD91"/>
    <w:rsid w:val="6C43CBE6"/>
    <w:rsid w:val="6C8785F9"/>
    <w:rsid w:val="6C92E9F2"/>
    <w:rsid w:val="6C9A9C2D"/>
    <w:rsid w:val="6C9EFAB8"/>
    <w:rsid w:val="6CB62619"/>
    <w:rsid w:val="6CBC29A6"/>
    <w:rsid w:val="6CDCCE7F"/>
    <w:rsid w:val="6CF9808B"/>
    <w:rsid w:val="6D09F99B"/>
    <w:rsid w:val="6D2E0817"/>
    <w:rsid w:val="6D47CE06"/>
    <w:rsid w:val="6D57DDFD"/>
    <w:rsid w:val="6D7D1665"/>
    <w:rsid w:val="6D99BFD9"/>
    <w:rsid w:val="6D9B31BC"/>
    <w:rsid w:val="6DF597DF"/>
    <w:rsid w:val="6E38D11B"/>
    <w:rsid w:val="6E49C4FA"/>
    <w:rsid w:val="6E70DEAC"/>
    <w:rsid w:val="6E88F0F3"/>
    <w:rsid w:val="6EACC35C"/>
    <w:rsid w:val="6EB9F2FA"/>
    <w:rsid w:val="6F044FCD"/>
    <w:rsid w:val="6F06B1BB"/>
    <w:rsid w:val="6F46CCEC"/>
    <w:rsid w:val="6F4C5FD2"/>
    <w:rsid w:val="6F571806"/>
    <w:rsid w:val="6F8AA353"/>
    <w:rsid w:val="6FAFDDCA"/>
    <w:rsid w:val="6FCECC1E"/>
    <w:rsid w:val="700C1DAD"/>
    <w:rsid w:val="703158FA"/>
    <w:rsid w:val="703220FB"/>
    <w:rsid w:val="703616FB"/>
    <w:rsid w:val="703DF266"/>
    <w:rsid w:val="706D3890"/>
    <w:rsid w:val="709185E6"/>
    <w:rsid w:val="70A25AE1"/>
    <w:rsid w:val="70D8C22D"/>
    <w:rsid w:val="713C439D"/>
    <w:rsid w:val="71DCDE79"/>
    <w:rsid w:val="71F1AB8D"/>
    <w:rsid w:val="71F50FC9"/>
    <w:rsid w:val="72155B00"/>
    <w:rsid w:val="72282CDB"/>
    <w:rsid w:val="72A060DD"/>
    <w:rsid w:val="72B85AE4"/>
    <w:rsid w:val="72C4A36F"/>
    <w:rsid w:val="72D6BA57"/>
    <w:rsid w:val="72E76707"/>
    <w:rsid w:val="72FDADE6"/>
    <w:rsid w:val="73139915"/>
    <w:rsid w:val="7344070E"/>
    <w:rsid w:val="73A1FCC4"/>
    <w:rsid w:val="73ABDD14"/>
    <w:rsid w:val="73B0CFDE"/>
    <w:rsid w:val="73B4926A"/>
    <w:rsid w:val="73DAC14A"/>
    <w:rsid w:val="73F7EC14"/>
    <w:rsid w:val="74149A61"/>
    <w:rsid w:val="745B3F19"/>
    <w:rsid w:val="746D0020"/>
    <w:rsid w:val="749D6821"/>
    <w:rsid w:val="74B8BF2B"/>
    <w:rsid w:val="74C08CC5"/>
    <w:rsid w:val="74F9EEBA"/>
    <w:rsid w:val="7506601A"/>
    <w:rsid w:val="751118D0"/>
    <w:rsid w:val="751D8BB3"/>
    <w:rsid w:val="75351B18"/>
    <w:rsid w:val="75604C43"/>
    <w:rsid w:val="7574ED7E"/>
    <w:rsid w:val="7590EC26"/>
    <w:rsid w:val="75A187E7"/>
    <w:rsid w:val="75B39AAE"/>
    <w:rsid w:val="75C6D871"/>
    <w:rsid w:val="75F228DC"/>
    <w:rsid w:val="75FDBB55"/>
    <w:rsid w:val="75FFD4DF"/>
    <w:rsid w:val="760853AE"/>
    <w:rsid w:val="7625278C"/>
    <w:rsid w:val="7634BDB2"/>
    <w:rsid w:val="763627E6"/>
    <w:rsid w:val="7653BF8F"/>
    <w:rsid w:val="76667ED4"/>
    <w:rsid w:val="767BEE0C"/>
    <w:rsid w:val="769B9FDA"/>
    <w:rsid w:val="76B9F3EA"/>
    <w:rsid w:val="76BD2E89"/>
    <w:rsid w:val="76E0CABC"/>
    <w:rsid w:val="76E2BA62"/>
    <w:rsid w:val="76E5266B"/>
    <w:rsid w:val="76F45873"/>
    <w:rsid w:val="772E7077"/>
    <w:rsid w:val="778BEABC"/>
    <w:rsid w:val="77B4BFB6"/>
    <w:rsid w:val="77D260D4"/>
    <w:rsid w:val="77D8342D"/>
    <w:rsid w:val="77F016C7"/>
    <w:rsid w:val="77F3C48D"/>
    <w:rsid w:val="77FFFC59"/>
    <w:rsid w:val="78493EDF"/>
    <w:rsid w:val="7878226F"/>
    <w:rsid w:val="788482AD"/>
    <w:rsid w:val="7892E03F"/>
    <w:rsid w:val="789E2094"/>
    <w:rsid w:val="79201CC9"/>
    <w:rsid w:val="793D5CAE"/>
    <w:rsid w:val="794EEA5D"/>
    <w:rsid w:val="797550C0"/>
    <w:rsid w:val="7A005054"/>
    <w:rsid w:val="7A0470EE"/>
    <w:rsid w:val="7A483B1C"/>
    <w:rsid w:val="7A4F80F6"/>
    <w:rsid w:val="7A5C7464"/>
    <w:rsid w:val="7A6786C5"/>
    <w:rsid w:val="7A8084D7"/>
    <w:rsid w:val="7B0254AB"/>
    <w:rsid w:val="7B1720DC"/>
    <w:rsid w:val="7B1AA504"/>
    <w:rsid w:val="7B2FAA9C"/>
    <w:rsid w:val="7B425AB6"/>
    <w:rsid w:val="7B5D5C4D"/>
    <w:rsid w:val="7B70483B"/>
    <w:rsid w:val="7B9B3AAC"/>
    <w:rsid w:val="7BAA40E4"/>
    <w:rsid w:val="7BAD6AFE"/>
    <w:rsid w:val="7BC63BEF"/>
    <w:rsid w:val="7BCA2213"/>
    <w:rsid w:val="7BE35B58"/>
    <w:rsid w:val="7BE40577"/>
    <w:rsid w:val="7C1E3010"/>
    <w:rsid w:val="7C5DDB19"/>
    <w:rsid w:val="7C8A0B81"/>
    <w:rsid w:val="7C8B8596"/>
    <w:rsid w:val="7CA4F40C"/>
    <w:rsid w:val="7CB0E265"/>
    <w:rsid w:val="7CF3FC61"/>
    <w:rsid w:val="7CF67F18"/>
    <w:rsid w:val="7CF83889"/>
    <w:rsid w:val="7D2A2003"/>
    <w:rsid w:val="7D2F5FC7"/>
    <w:rsid w:val="7D357EC7"/>
    <w:rsid w:val="7D401134"/>
    <w:rsid w:val="7D707912"/>
    <w:rsid w:val="7D89F9FD"/>
    <w:rsid w:val="7DB21715"/>
    <w:rsid w:val="7DB9B789"/>
    <w:rsid w:val="7DCF543E"/>
    <w:rsid w:val="7E102F0A"/>
    <w:rsid w:val="7E4875A4"/>
    <w:rsid w:val="7E4BFEC9"/>
    <w:rsid w:val="7EEBD40E"/>
    <w:rsid w:val="7F3594EF"/>
    <w:rsid w:val="7F396B20"/>
    <w:rsid w:val="7F458D11"/>
    <w:rsid w:val="7F57B8F7"/>
    <w:rsid w:val="7F61CDF2"/>
    <w:rsid w:val="7F9C17A5"/>
    <w:rsid w:val="7F9E98E2"/>
    <w:rsid w:val="7FB19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41421"/>
  <w15:chartTrackingRefBased/>
  <w15:docId w15:val="{64A94BC3-5BCC-4007-9BD9-7E5131D5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D2C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6743"/>
    <w:pPr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ttishbooktrust.com/reading-and-stories/bookbug/bookbug-explorer-bag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https://www.scottishbooktrust.com/learning-resources/julia-donaldson-activity-pack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scottishbooktrust.com/learning-resources/using-journey-for-a-cross-curricular-book-project" TargetMode="External"/><Relationship Id="rId25" Type="http://schemas.openxmlformats.org/officeDocument/2006/relationships/hyperlink" Target="https://www.scottishbooktrust.com/learning-resources/let-there-be-dragons-a-tactile-and-sensory-art-project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g"/><Relationship Id="rId29" Type="http://schemas.openxmlformats.org/officeDocument/2006/relationships/hyperlink" Target="https://www.scottishbooktrust.com/learning-resources/julia-donaldson-activity-pack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learning-and-resources" TargetMode="External"/><Relationship Id="rId24" Type="http://schemas.openxmlformats.org/officeDocument/2006/relationships/image" Target="media/image7.jp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cottishbooktrust.com/learning-resources/julia-donaldson-activity-packs" TargetMode="External"/><Relationship Id="rId23" Type="http://schemas.openxmlformats.org/officeDocument/2006/relationships/hyperlink" Target="https://www.scottishbooktrust.com/learning-resources/read-woke-learning-resources" TargetMode="External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hyperlink" Target="https://www.scottishbooktrust.com/learning-resources/julia-donaldson-activity-pack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6.jpg"/><Relationship Id="rId27" Type="http://schemas.openxmlformats.org/officeDocument/2006/relationships/hyperlink" Target="https://www.scottishbooktrust.com/learning-resources/using-tidy-for-a-cross-curricular-book-project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fe8bb9-e0d4-4ac3-b920-326070b987fc">
      <Terms xmlns="http://schemas.microsoft.com/office/infopath/2007/PartnerControls"/>
    </lcf76f155ced4ddcb4097134ff3c332f>
    <TaxCatchAll xmlns="6b42feb5-42f4-4875-917d-a8fcb0477ae8" xsi:nil="true"/>
    <Notes0 xmlns="e8fe8bb9-e0d4-4ac3-b920-326070b987fc" xsi:nil="true"/>
    <Added_x0020_by xmlns="e8fe8bb9-e0d4-4ac3-b920-326070b987fc">
      <UserInfo>
        <DisplayName/>
        <AccountId xsi:nil="true"/>
        <AccountType/>
      </UserInfo>
    </Added_x0020_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4" ma:contentTypeDescription="Create a new document." ma:contentTypeScope="" ma:versionID="9195f5417c91c93c7b3e060401e0edc8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ec649c151c5def66d91759c78aec2fd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Added_x0020_by" minOccurs="0"/>
                <xsd:element ref="ns3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Added_x0020_by" ma:index="24" nillable="true" ma:displayName="Added by" ma:list="UserInfo" ma:SharePointGroup="0" ma:internalName="Added_x0020_by" ma:showField="User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otes0" ma:index="25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9B363-E1B3-49CD-AAA8-C72745A1EB7C}">
  <ds:schemaRefs>
    <ds:schemaRef ds:uri="http://schemas.microsoft.com/office/2006/metadata/properties"/>
    <ds:schemaRef ds:uri="http://schemas.microsoft.com/office/infopath/2007/PartnerControls"/>
    <ds:schemaRef ds:uri="e8fe8bb9-e0d4-4ac3-b920-326070b987fc"/>
    <ds:schemaRef ds:uri="6b42feb5-42f4-4875-917d-a8fcb0477ae8"/>
  </ds:schemaRefs>
</ds:datastoreItem>
</file>

<file path=customXml/itemProps2.xml><?xml version="1.0" encoding="utf-8"?>
<ds:datastoreItem xmlns:ds="http://schemas.openxmlformats.org/officeDocument/2006/customXml" ds:itemID="{F594BBF3-DB4F-4E58-AFDA-F4886FF92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6028D3-00D6-44C3-8739-4775CE3782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1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- Our learning resources for specific books</vt:lpstr>
    </vt:vector>
  </TitlesOfParts>
  <Company>Microsoft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- Our learning resources for specific books</dc:title>
  <dc:subject/>
  <dc:creator>Catherine Wilson Garry</dc:creator>
  <cp:keywords/>
  <dc:description/>
  <cp:lastModifiedBy>Katie Cutforth</cp:lastModifiedBy>
  <cp:revision>2</cp:revision>
  <cp:lastPrinted>2026-02-11T16:18:00Z</cp:lastPrinted>
  <dcterms:created xsi:type="dcterms:W3CDTF">2026-02-11T16:19:00Z</dcterms:created>
  <dcterms:modified xsi:type="dcterms:W3CDTF">2026-02-11T16:19:00Z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