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B1E90" w14:textId="17770B59" w:rsidR="00A97EF6" w:rsidRDefault="00A97EF6" w:rsidP="007C56CF">
      <w:pPr>
        <w:pStyle w:val="Heading1"/>
      </w:pPr>
      <w:r w:rsidRPr="00AB52DC">
        <w:t>Bookbug Session:</w:t>
      </w:r>
      <w:r w:rsidR="00FD578F">
        <w:t xml:space="preserve"> </w:t>
      </w:r>
      <w:r w:rsidR="00AA0F25">
        <w:t>Friendship</w:t>
      </w:r>
    </w:p>
    <w:p w14:paraId="75A41FD2" w14:textId="77777777" w:rsidR="009828AF" w:rsidRPr="009828AF" w:rsidRDefault="009828AF" w:rsidP="007C56CF"/>
    <w:p w14:paraId="15E1FE62" w14:textId="58EA1FD5" w:rsidR="00FD769C" w:rsidRDefault="006D0B82" w:rsidP="007C56CF">
      <w:r>
        <w:t>Sharing f</w:t>
      </w:r>
      <w:r w:rsidR="007D1596">
        <w:t xml:space="preserve">amiliar songs, rhymes and stories </w:t>
      </w:r>
      <w:r w:rsidR="00ED5083">
        <w:t xml:space="preserve">together </w:t>
      </w:r>
      <w:r w:rsidR="007D1596" w:rsidRPr="007D1596">
        <w:t xml:space="preserve">can help </w:t>
      </w:r>
      <w:r w:rsidR="007D1596">
        <w:t xml:space="preserve">children </w:t>
      </w:r>
      <w:r w:rsidR="00310B7D">
        <w:t xml:space="preserve">forge and sustain friendships, support them to participate in groups and </w:t>
      </w:r>
      <w:r w:rsidR="0014675D">
        <w:t>help with turn-taking</w:t>
      </w:r>
      <w:r w:rsidR="00310B7D">
        <w:t>.</w:t>
      </w:r>
      <w:r w:rsidR="00F34414">
        <w:t xml:space="preserve"> They can also help them </w:t>
      </w:r>
      <w:r w:rsidR="00C137A8">
        <w:t xml:space="preserve">name, </w:t>
      </w:r>
      <w:r w:rsidR="00BC2B1A">
        <w:t xml:space="preserve">understand and </w:t>
      </w:r>
      <w:r w:rsidR="007D1596" w:rsidRPr="007D1596">
        <w:t xml:space="preserve">regulate </w:t>
      </w:r>
      <w:r w:rsidR="007D1596">
        <w:t xml:space="preserve">their </w:t>
      </w:r>
      <w:r w:rsidR="007D1596" w:rsidRPr="007D1596">
        <w:t>emotions</w:t>
      </w:r>
      <w:r w:rsidR="00F34414">
        <w:t>.</w:t>
      </w:r>
    </w:p>
    <w:p w14:paraId="0F716182" w14:textId="77777777" w:rsidR="00FD769C" w:rsidRDefault="00FD769C" w:rsidP="007C56CF"/>
    <w:p w14:paraId="367FFB38" w14:textId="4F520A71" w:rsidR="0071109B" w:rsidRDefault="0014675D" w:rsidP="007C56CF">
      <w:r>
        <w:t>C</w:t>
      </w:r>
      <w:r w:rsidR="00FD769C">
        <w:t xml:space="preserve">lick each song / rhyme </w:t>
      </w:r>
      <w:r>
        <w:t xml:space="preserve">to visit </w:t>
      </w:r>
      <w:r w:rsidR="00FD769C">
        <w:t xml:space="preserve">the </w:t>
      </w:r>
      <w:r>
        <w:t xml:space="preserve">Bookbug </w:t>
      </w:r>
      <w:hyperlink r:id="rId11" w:history="1">
        <w:r w:rsidR="00FD769C" w:rsidRPr="00FD769C">
          <w:rPr>
            <w:rStyle w:val="Hyperlink"/>
          </w:rPr>
          <w:t>Song and Rhyme Library</w:t>
        </w:r>
      </w:hyperlink>
      <w:r w:rsidR="00FD769C">
        <w:t xml:space="preserve"> where you will find a</w:t>
      </w:r>
      <w:r>
        <w:t xml:space="preserve"> </w:t>
      </w:r>
      <w:r w:rsidR="00FD769C">
        <w:t>video, tips and lyrics.</w:t>
      </w:r>
    </w:p>
    <w:p w14:paraId="01C45100" w14:textId="77777777" w:rsidR="00200246" w:rsidRDefault="00200246" w:rsidP="007C56CF"/>
    <w:p w14:paraId="66D56F81" w14:textId="07534334" w:rsidR="003C388C" w:rsidRPr="00FD769C" w:rsidRDefault="00860635" w:rsidP="007C56CF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FD769C">
        <w:rPr>
          <w:sz w:val="28"/>
          <w:szCs w:val="28"/>
        </w:rPr>
        <w:t>Introduction song</w:t>
      </w:r>
    </w:p>
    <w:p w14:paraId="7CE8977A" w14:textId="30C41815" w:rsidR="00D2104A" w:rsidRPr="00C11B23" w:rsidRDefault="00D2104A" w:rsidP="007C56CF">
      <w:pPr>
        <w:pStyle w:val="Heading2"/>
        <w:rPr>
          <w:sz w:val="24"/>
          <w:szCs w:val="24"/>
        </w:rPr>
      </w:pPr>
      <w:hyperlink r:id="rId12" w:history="1">
        <w:r w:rsidRPr="00C11B23">
          <w:rPr>
            <w:rStyle w:val="Hyperlink"/>
            <w:color w:val="C00000"/>
            <w:sz w:val="24"/>
            <w:szCs w:val="24"/>
          </w:rPr>
          <w:t>Hello</w:t>
        </w:r>
      </w:hyperlink>
    </w:p>
    <w:p w14:paraId="609ACC63" w14:textId="6DDCAA94" w:rsidR="00860635" w:rsidRPr="00D42679" w:rsidRDefault="00860635" w:rsidP="00D424A8">
      <w:pPr>
        <w:pStyle w:val="Heading3"/>
      </w:pPr>
      <w:r w:rsidRPr="00D42679">
        <w:t>Benefits</w:t>
      </w:r>
    </w:p>
    <w:p w14:paraId="7494C2B9" w14:textId="77777777" w:rsidR="007C56CF" w:rsidRDefault="007C56CF" w:rsidP="007C56CF">
      <w:r>
        <w:t>Makes everyone feel welcome – children can participate in any way they can e.g. tap, clap, jump or even hum along</w:t>
      </w:r>
      <w:r w:rsidR="00533633">
        <w:t>.</w:t>
      </w:r>
    </w:p>
    <w:p w14:paraId="439ADF7F" w14:textId="77777777" w:rsidR="007C56CF" w:rsidRPr="007C56CF" w:rsidRDefault="00860635" w:rsidP="00D424A8">
      <w:pPr>
        <w:pStyle w:val="Heading3"/>
      </w:pPr>
      <w:r w:rsidRPr="007C56CF">
        <w:t>Tips</w:t>
      </w:r>
    </w:p>
    <w:p w14:paraId="3674A79E" w14:textId="677EE063" w:rsidR="00A97EF6" w:rsidRPr="007D1278" w:rsidRDefault="00A20F7A" w:rsidP="007C56CF">
      <w:pPr>
        <w:rPr>
          <w:rFonts w:cs="Arial"/>
          <w:szCs w:val="24"/>
        </w:rPr>
      </w:pPr>
      <w:r>
        <w:rPr>
          <w:rFonts w:cs="Arial"/>
          <w:szCs w:val="24"/>
        </w:rPr>
        <w:t>If you have a small group</w:t>
      </w:r>
      <w:r w:rsidR="00F34414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personalise the song by including the children’s names</w:t>
      </w:r>
      <w:r w:rsidR="00533633">
        <w:rPr>
          <w:rFonts w:cs="Arial"/>
          <w:i/>
          <w:iCs/>
          <w:szCs w:val="24"/>
        </w:rPr>
        <w:t xml:space="preserve">. </w:t>
      </w:r>
      <w:r w:rsidR="007D1278" w:rsidRPr="007D1278">
        <w:rPr>
          <w:rFonts w:cs="Arial"/>
          <w:szCs w:val="24"/>
        </w:rPr>
        <w:t xml:space="preserve">If you know </w:t>
      </w:r>
      <w:hyperlink r:id="rId13" w:history="1">
        <w:r w:rsidR="007D1278" w:rsidRPr="00556854">
          <w:rPr>
            <w:rStyle w:val="Hyperlink"/>
            <w:rFonts w:cs="Arial"/>
            <w:szCs w:val="24"/>
          </w:rPr>
          <w:t>Makaton</w:t>
        </w:r>
      </w:hyperlink>
      <w:r w:rsidR="007D1278" w:rsidRPr="007D1278">
        <w:rPr>
          <w:rFonts w:cs="Arial"/>
          <w:b/>
          <w:bCs/>
          <w:szCs w:val="24"/>
        </w:rPr>
        <w:t xml:space="preserve"> </w:t>
      </w:r>
      <w:r w:rsidR="007D1278" w:rsidRPr="007D1278">
        <w:rPr>
          <w:rFonts w:cs="Arial"/>
          <w:szCs w:val="24"/>
        </w:rPr>
        <w:t>you can support this song with signs.</w:t>
      </w:r>
      <w:r w:rsidR="006C0BB5" w:rsidRPr="006C0BB5">
        <w:t xml:space="preserve"> </w:t>
      </w:r>
      <w:r w:rsidR="006C0BB5" w:rsidRPr="006C0BB5">
        <w:rPr>
          <w:rFonts w:cs="Arial"/>
          <w:szCs w:val="24"/>
        </w:rPr>
        <w:t xml:space="preserve">Use this </w:t>
      </w:r>
      <w:r w:rsidR="006C0BB5">
        <w:rPr>
          <w:rFonts w:cs="Arial"/>
          <w:szCs w:val="24"/>
        </w:rPr>
        <w:t xml:space="preserve">song </w:t>
      </w:r>
      <w:r w:rsidR="006C0BB5" w:rsidRPr="006C0BB5">
        <w:rPr>
          <w:rFonts w:cs="Arial"/>
          <w:szCs w:val="24"/>
        </w:rPr>
        <w:t>a</w:t>
      </w:r>
      <w:r w:rsidR="006C0BB5">
        <w:rPr>
          <w:rFonts w:cs="Arial"/>
          <w:szCs w:val="24"/>
        </w:rPr>
        <w:t>t</w:t>
      </w:r>
      <w:r w:rsidR="006C0BB5" w:rsidRPr="006C0BB5">
        <w:rPr>
          <w:rFonts w:cs="Arial"/>
          <w:szCs w:val="24"/>
        </w:rPr>
        <w:t xml:space="preserve"> circle time</w:t>
      </w:r>
      <w:r w:rsidR="006C0BB5">
        <w:rPr>
          <w:rFonts w:cs="Arial"/>
          <w:szCs w:val="24"/>
        </w:rPr>
        <w:t xml:space="preserve"> or</w:t>
      </w:r>
      <w:r w:rsidR="006C0BB5" w:rsidRPr="006C0BB5">
        <w:rPr>
          <w:rFonts w:cs="Arial"/>
          <w:szCs w:val="24"/>
        </w:rPr>
        <w:t xml:space="preserve"> when children arrive at nursery</w:t>
      </w:r>
      <w:r w:rsidR="006C0BB5">
        <w:rPr>
          <w:rFonts w:cs="Arial"/>
          <w:szCs w:val="24"/>
        </w:rPr>
        <w:t xml:space="preserve"> / class</w:t>
      </w:r>
      <w:r w:rsidR="006C0BB5" w:rsidRPr="006C0BB5">
        <w:rPr>
          <w:rFonts w:cs="Arial"/>
          <w:szCs w:val="24"/>
        </w:rPr>
        <w:t xml:space="preserve">. </w:t>
      </w:r>
    </w:p>
    <w:p w14:paraId="344F26A0" w14:textId="77777777" w:rsidR="00A97EF6" w:rsidRDefault="00A97EF6" w:rsidP="007C56CF">
      <w:pPr>
        <w:rPr>
          <w:rFonts w:cs="Arial"/>
          <w:szCs w:val="24"/>
        </w:rPr>
      </w:pPr>
    </w:p>
    <w:p w14:paraId="3DB43DE5" w14:textId="77777777" w:rsidR="008E79A8" w:rsidRPr="007B1179" w:rsidRDefault="008E79A8" w:rsidP="008E79A8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7B1179">
        <w:rPr>
          <w:sz w:val="28"/>
          <w:szCs w:val="28"/>
        </w:rPr>
        <w:t>Action Rhyme</w:t>
      </w:r>
    </w:p>
    <w:p w14:paraId="46B748DE" w14:textId="77777777" w:rsidR="008E79A8" w:rsidRPr="00C11B23" w:rsidRDefault="008E79A8" w:rsidP="008E79A8">
      <w:pPr>
        <w:pStyle w:val="Heading2"/>
      </w:pPr>
      <w:hyperlink r:id="rId14" w:history="1">
        <w:r w:rsidRPr="00C11B23">
          <w:rPr>
            <w:rStyle w:val="Hyperlink"/>
            <w:sz w:val="24"/>
            <w:szCs w:val="24"/>
          </w:rPr>
          <w:t>Two Little Dicky Birds</w:t>
        </w:r>
      </w:hyperlink>
    </w:p>
    <w:p w14:paraId="00733BDA" w14:textId="77777777" w:rsidR="008E79A8" w:rsidRDefault="008E79A8" w:rsidP="00D424A8">
      <w:pPr>
        <w:pStyle w:val="Heading3"/>
      </w:pPr>
      <w:r>
        <w:t>Benefits</w:t>
      </w:r>
    </w:p>
    <w:p w14:paraId="5FCBCD72" w14:textId="1F964F7E" w:rsidR="008E79A8" w:rsidRDefault="008E79A8" w:rsidP="008E79A8">
      <w:r>
        <w:t xml:space="preserve">The simple story of the birds flying away and coming back helps children understand feelings of missing someone and the joy of their return, fostering emotional understanding and a sense of security. Finger play can also improve fine motor skills, dexterity and hand eye coordination. </w:t>
      </w:r>
    </w:p>
    <w:p w14:paraId="2895718C" w14:textId="77777777" w:rsidR="008E79A8" w:rsidRDefault="008E79A8" w:rsidP="00D424A8">
      <w:pPr>
        <w:pStyle w:val="Heading3"/>
      </w:pPr>
      <w:r w:rsidRPr="008F6ADE">
        <w:t>Tips</w:t>
      </w:r>
    </w:p>
    <w:p w14:paraId="0831D2B7" w14:textId="71D94F3E" w:rsidR="008E79A8" w:rsidRDefault="008E79A8" w:rsidP="008E79A8">
      <w:r w:rsidRPr="008F6ADE">
        <w:t xml:space="preserve">Children love to giggle so have fun changing the words! Make up your own verses like: </w:t>
      </w:r>
      <w:r w:rsidR="007253AB">
        <w:t>‘</w:t>
      </w:r>
      <w:r w:rsidRPr="008F6ADE">
        <w:t>Two little caterpillars sitting on a leaf. One called Brian, one called Keith</w:t>
      </w:r>
      <w:r w:rsidR="007253AB">
        <w:t>’</w:t>
      </w:r>
      <w:r>
        <w:t xml:space="preserve"> or </w:t>
      </w:r>
      <w:r w:rsidR="007253AB">
        <w:t>‘</w:t>
      </w:r>
      <w:r>
        <w:t>Two little Dicky Birds sitting on a cloud, one called Quiet, and one called Loud!</w:t>
      </w:r>
      <w:r w:rsidR="007253AB">
        <w:t>’</w:t>
      </w:r>
      <w:r w:rsidRPr="008F6ADE">
        <w:t xml:space="preserve"> </w:t>
      </w:r>
      <w:r>
        <w:t>To boost finger dexterity</w:t>
      </w:r>
      <w:r w:rsidR="004E723A">
        <w:t>,</w:t>
      </w:r>
      <w:r>
        <w:t xml:space="preserve"> try using different fingers.</w:t>
      </w:r>
    </w:p>
    <w:p w14:paraId="1E1659AC" w14:textId="77777777" w:rsidR="00E72927" w:rsidRPr="008F6ADE" w:rsidRDefault="00E72927" w:rsidP="008E79A8"/>
    <w:p w14:paraId="5B8993E0" w14:textId="48E4F4DA" w:rsidR="00A97EF6" w:rsidRPr="00E72927" w:rsidRDefault="007632EE" w:rsidP="00E72927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E72927">
        <w:rPr>
          <w:sz w:val="28"/>
          <w:szCs w:val="28"/>
        </w:rPr>
        <w:t>Action</w:t>
      </w:r>
      <w:r w:rsidR="00AE0AC9" w:rsidRPr="00E72927">
        <w:rPr>
          <w:sz w:val="28"/>
          <w:szCs w:val="28"/>
        </w:rPr>
        <w:t xml:space="preserve"> Rhyme</w:t>
      </w:r>
    </w:p>
    <w:p w14:paraId="47E12C05" w14:textId="4F840A00" w:rsidR="007C56CF" w:rsidRPr="00C11B23" w:rsidRDefault="007C56CF" w:rsidP="00D42679">
      <w:pPr>
        <w:pStyle w:val="Heading2"/>
        <w:rPr>
          <w:sz w:val="24"/>
          <w:szCs w:val="24"/>
        </w:rPr>
      </w:pPr>
      <w:hyperlink r:id="rId15" w:history="1">
        <w:r w:rsidRPr="00C11B23">
          <w:rPr>
            <w:rStyle w:val="Hyperlink"/>
            <w:sz w:val="24"/>
            <w:szCs w:val="24"/>
          </w:rPr>
          <w:t>Ickle Ockle Blue Bottle</w:t>
        </w:r>
      </w:hyperlink>
    </w:p>
    <w:p w14:paraId="07B552FE" w14:textId="362DE09E" w:rsidR="007C56CF" w:rsidRPr="007C56CF" w:rsidRDefault="007C56CF" w:rsidP="00D424A8">
      <w:pPr>
        <w:pStyle w:val="Heading3"/>
      </w:pPr>
      <w:r w:rsidRPr="007C56CF">
        <w:t>Benefits</w:t>
      </w:r>
    </w:p>
    <w:p w14:paraId="69CFF797" w14:textId="1C970619" w:rsidR="007C56CF" w:rsidRPr="007C56CF" w:rsidRDefault="007C56CF" w:rsidP="00F278CC">
      <w:r>
        <w:t>This is a great rhyme</w:t>
      </w:r>
      <w:r w:rsidR="007C208B">
        <w:t xml:space="preserve"> for</w:t>
      </w:r>
      <w:r>
        <w:t xml:space="preserve"> encourag</w:t>
      </w:r>
      <w:r w:rsidR="007C208B">
        <w:t>ing</w:t>
      </w:r>
      <w:r>
        <w:t xml:space="preserve"> bonding and attachment between children by smiling, clapping and making funny faces</w:t>
      </w:r>
      <w:r w:rsidR="00556854">
        <w:t>.</w:t>
      </w:r>
      <w:r w:rsidR="00F278CC">
        <w:t xml:space="preserve"> Games involving rhythm and </w:t>
      </w:r>
      <w:r w:rsidR="00A51266">
        <w:t xml:space="preserve">keeping </w:t>
      </w:r>
      <w:r w:rsidR="004E723A">
        <w:t xml:space="preserve">a </w:t>
      </w:r>
      <w:r w:rsidR="00F278CC">
        <w:lastRenderedPageBreak/>
        <w:t>steady beat</w:t>
      </w:r>
      <w:r w:rsidR="001D6B2B">
        <w:t xml:space="preserve"> by</w:t>
      </w:r>
      <w:r w:rsidR="00A51266">
        <w:t xml:space="preserve"> </w:t>
      </w:r>
      <w:r w:rsidR="00F278CC">
        <w:t>clapping, marching etc. can benefit children’s language and</w:t>
      </w:r>
      <w:r w:rsidR="001D6B2B">
        <w:t xml:space="preserve"> future</w:t>
      </w:r>
      <w:r w:rsidR="00F278CC">
        <w:t xml:space="preserve"> literacy skills.</w:t>
      </w:r>
    </w:p>
    <w:p w14:paraId="4EC6C3F0" w14:textId="6BD5A5DF" w:rsidR="007C56CF" w:rsidRPr="007C56CF" w:rsidRDefault="007C56CF" w:rsidP="00D424A8">
      <w:pPr>
        <w:pStyle w:val="Heading3"/>
      </w:pPr>
      <w:r w:rsidRPr="007C56CF">
        <w:t>Tips</w:t>
      </w:r>
    </w:p>
    <w:p w14:paraId="41F495BE" w14:textId="2CB898A9" w:rsidR="00E301CF" w:rsidRDefault="0091234A" w:rsidP="00F278CC">
      <w:r>
        <w:t>Children face each other</w:t>
      </w:r>
      <w:r w:rsidR="00523107" w:rsidRPr="00523107">
        <w:t>.</w:t>
      </w:r>
      <w:r w:rsidR="00FB3DA3">
        <w:t xml:space="preserve"> </w:t>
      </w:r>
      <w:r>
        <w:t>They s</w:t>
      </w:r>
      <w:r w:rsidR="00523107" w:rsidRPr="00523107">
        <w:t>ay the rhyme and</w:t>
      </w:r>
      <w:r w:rsidR="00761E58">
        <w:t xml:space="preserve"> alternate </w:t>
      </w:r>
      <w:r w:rsidR="00523107" w:rsidRPr="00523107">
        <w:t>clap</w:t>
      </w:r>
      <w:r w:rsidR="00761E58">
        <w:t>ping</w:t>
      </w:r>
      <w:r w:rsidR="00523107" w:rsidRPr="00523107">
        <w:t xml:space="preserve"> </w:t>
      </w:r>
      <w:r>
        <w:t>their</w:t>
      </w:r>
      <w:r w:rsidR="00523107" w:rsidRPr="00523107">
        <w:t xml:space="preserve"> hands</w:t>
      </w:r>
      <w:r w:rsidR="00523107">
        <w:t xml:space="preserve"> </w:t>
      </w:r>
      <w:r w:rsidR="00523107" w:rsidRPr="00523107">
        <w:t>together</w:t>
      </w:r>
      <w:r w:rsidR="00761E58">
        <w:t xml:space="preserve"> </w:t>
      </w:r>
      <w:r w:rsidR="00202FAF">
        <w:t>and</w:t>
      </w:r>
      <w:r w:rsidR="00761E58">
        <w:t xml:space="preserve"> clapping their friend’s</w:t>
      </w:r>
      <w:r w:rsidR="00202FAF">
        <w:t xml:space="preserve"> hands</w:t>
      </w:r>
      <w:r w:rsidR="00761E58">
        <w:t xml:space="preserve"> on the beat</w:t>
      </w:r>
      <w:r>
        <w:t>.</w:t>
      </w:r>
      <w:r w:rsidR="00523107" w:rsidRPr="00523107">
        <w:t xml:space="preserve"> </w:t>
      </w:r>
      <w:r>
        <w:t>They</w:t>
      </w:r>
      <w:r w:rsidR="00523107" w:rsidRPr="00523107">
        <w:t xml:space="preserve"> could end with a </w:t>
      </w:r>
      <w:r>
        <w:t>silly or funny face</w:t>
      </w:r>
      <w:r w:rsidR="0081329B">
        <w:t>.</w:t>
      </w:r>
      <w:r w:rsidR="00FD769C">
        <w:t xml:space="preserve"> Try different emotions e</w:t>
      </w:r>
      <w:r w:rsidR="007C56CF">
        <w:t>.</w:t>
      </w:r>
      <w:r w:rsidR="00FD769C">
        <w:t>g. sad, angry</w:t>
      </w:r>
      <w:r w:rsidR="007C56CF">
        <w:t>, surprised</w:t>
      </w:r>
      <w:r w:rsidR="00FD769C">
        <w:t xml:space="preserve"> etc</w:t>
      </w:r>
      <w:r w:rsidR="00556854">
        <w:t>.</w:t>
      </w:r>
    </w:p>
    <w:p w14:paraId="4AF95D76" w14:textId="77777777" w:rsidR="00FB3DA3" w:rsidRDefault="00FB3DA3" w:rsidP="007C56CF">
      <w:pPr>
        <w:rPr>
          <w:rFonts w:cs="Arial"/>
          <w:color w:val="343432"/>
        </w:rPr>
      </w:pPr>
    </w:p>
    <w:p w14:paraId="07FD94CC" w14:textId="77777777" w:rsidR="00A97EF6" w:rsidRPr="00A97EF6" w:rsidRDefault="00A97EF6" w:rsidP="007C56CF"/>
    <w:p w14:paraId="2641FA3A" w14:textId="2DD4569D" w:rsidR="00EA1129" w:rsidRPr="00FD769C" w:rsidRDefault="004835EB" w:rsidP="007C56CF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FD769C">
        <w:rPr>
          <w:sz w:val="28"/>
          <w:szCs w:val="28"/>
        </w:rPr>
        <w:t xml:space="preserve">Action </w:t>
      </w:r>
      <w:r w:rsidR="007632EE" w:rsidRPr="00FD769C">
        <w:rPr>
          <w:sz w:val="28"/>
          <w:szCs w:val="28"/>
        </w:rPr>
        <w:t>Song</w:t>
      </w:r>
    </w:p>
    <w:p w14:paraId="74B39DE5" w14:textId="6758BD5E" w:rsidR="00321AA8" w:rsidRPr="00321AA8" w:rsidRDefault="00674E66" w:rsidP="00D424A8">
      <w:pPr>
        <w:pStyle w:val="Heading3"/>
      </w:pPr>
      <w:hyperlink r:id="rId16" w:history="1">
        <w:r>
          <w:rPr>
            <w:color w:val="0000FF"/>
            <w:u w:val="single"/>
          </w:rPr>
          <w:t>Here We Go On Our Ponies</w:t>
        </w:r>
      </w:hyperlink>
    </w:p>
    <w:p w14:paraId="78194802" w14:textId="6EF6085C" w:rsidR="00BD3272" w:rsidRDefault="00FB3DA3" w:rsidP="00D424A8">
      <w:pPr>
        <w:pStyle w:val="Heading3"/>
      </w:pPr>
      <w:r>
        <w:t>B</w:t>
      </w:r>
      <w:r w:rsidR="00BD3272">
        <w:t>enefits</w:t>
      </w:r>
    </w:p>
    <w:p w14:paraId="6F0318C2" w14:textId="122B1F8C" w:rsidR="000506BD" w:rsidRDefault="00AC4FD0" w:rsidP="000506BD">
      <w:r>
        <w:rPr>
          <w:rFonts w:cs="Arial"/>
          <w:color w:val="343432"/>
        </w:rPr>
        <w:t>This active song is great for getting wee people chatting to one another.</w:t>
      </w:r>
      <w:r w:rsidR="000B31C5">
        <w:rPr>
          <w:rFonts w:cs="Arial"/>
          <w:color w:val="343432"/>
        </w:rPr>
        <w:t xml:space="preserve"> </w:t>
      </w:r>
      <w:r w:rsidR="007253AB">
        <w:rPr>
          <w:rFonts w:cs="Arial"/>
          <w:color w:val="343432"/>
        </w:rPr>
        <w:t>‘</w:t>
      </w:r>
      <w:r w:rsidR="000B31C5">
        <w:rPr>
          <w:rFonts w:cs="Arial"/>
          <w:color w:val="343432"/>
        </w:rPr>
        <w:t>Who shall we say hello to today?</w:t>
      </w:r>
      <w:r w:rsidR="007253AB">
        <w:rPr>
          <w:rFonts w:cs="Arial"/>
          <w:color w:val="343432"/>
        </w:rPr>
        <w:t>’</w:t>
      </w:r>
      <w:r>
        <w:rPr>
          <w:rFonts w:cs="Arial"/>
          <w:color w:val="343432"/>
        </w:rPr>
        <w:t xml:space="preserve"> It can be sung </w:t>
      </w:r>
      <w:r w:rsidR="000726F8">
        <w:rPr>
          <w:rFonts w:cs="Arial"/>
          <w:color w:val="343432"/>
        </w:rPr>
        <w:t>in pairs</w:t>
      </w:r>
      <w:r w:rsidR="00711054">
        <w:rPr>
          <w:rFonts w:cs="Arial"/>
          <w:color w:val="343432"/>
        </w:rPr>
        <w:t xml:space="preserve"> or as part of a larger group, where </w:t>
      </w:r>
      <w:r w:rsidR="00FD3FE1">
        <w:rPr>
          <w:rFonts w:cs="Arial"/>
          <w:color w:val="343432"/>
        </w:rPr>
        <w:t>everyone</w:t>
      </w:r>
      <w:r w:rsidR="00711054">
        <w:rPr>
          <w:rFonts w:cs="Arial"/>
          <w:color w:val="343432"/>
        </w:rPr>
        <w:t xml:space="preserve"> travel</w:t>
      </w:r>
      <w:r w:rsidR="00FD3FE1">
        <w:rPr>
          <w:rFonts w:cs="Arial"/>
          <w:color w:val="343432"/>
        </w:rPr>
        <w:t>s</w:t>
      </w:r>
      <w:r w:rsidR="00711054">
        <w:rPr>
          <w:rFonts w:cs="Arial"/>
          <w:color w:val="343432"/>
        </w:rPr>
        <w:t xml:space="preserve"> around the room </w:t>
      </w:r>
      <w:r w:rsidR="00FD3FE1">
        <w:rPr>
          <w:rFonts w:cs="Arial"/>
          <w:color w:val="343432"/>
        </w:rPr>
        <w:t>on their ponies</w:t>
      </w:r>
      <w:r w:rsidR="00711054">
        <w:rPr>
          <w:rFonts w:cs="Arial"/>
          <w:color w:val="343432"/>
        </w:rPr>
        <w:t>, saying hello.</w:t>
      </w:r>
    </w:p>
    <w:p w14:paraId="76EEEC6C" w14:textId="132F1664" w:rsidR="00977825" w:rsidRDefault="000506BD" w:rsidP="00D424A8">
      <w:pPr>
        <w:pStyle w:val="Heading3"/>
      </w:pPr>
      <w:r w:rsidRPr="000506BD">
        <w:t>Tips</w:t>
      </w:r>
    </w:p>
    <w:p w14:paraId="48B9581A" w14:textId="04A8D16A" w:rsidR="00A141BD" w:rsidRDefault="00694B73" w:rsidP="00A141BD">
      <w:r>
        <w:rPr>
          <w:rFonts w:cs="Arial"/>
          <w:color w:val="343432"/>
        </w:rPr>
        <w:t xml:space="preserve">Why not swap </w:t>
      </w:r>
      <w:r w:rsidR="007253AB">
        <w:rPr>
          <w:rFonts w:cs="Arial"/>
          <w:color w:val="343432"/>
        </w:rPr>
        <w:t>‘</w:t>
      </w:r>
      <w:r>
        <w:rPr>
          <w:rFonts w:cs="Arial"/>
          <w:color w:val="343432"/>
        </w:rPr>
        <w:t>ponies</w:t>
      </w:r>
      <w:r w:rsidR="007253AB">
        <w:rPr>
          <w:rFonts w:cs="Arial"/>
          <w:color w:val="343432"/>
        </w:rPr>
        <w:t>’</w:t>
      </w:r>
      <w:r>
        <w:rPr>
          <w:rFonts w:cs="Arial"/>
          <w:color w:val="343432"/>
        </w:rPr>
        <w:t xml:space="preserve"> for </w:t>
      </w:r>
      <w:r w:rsidR="007253AB">
        <w:rPr>
          <w:rFonts w:cs="Arial"/>
          <w:color w:val="343432"/>
        </w:rPr>
        <w:t>‘</w:t>
      </w:r>
      <w:r>
        <w:rPr>
          <w:rFonts w:cs="Arial"/>
          <w:color w:val="343432"/>
        </w:rPr>
        <w:t>diggers</w:t>
      </w:r>
      <w:r w:rsidR="007253AB">
        <w:rPr>
          <w:rFonts w:cs="Arial"/>
          <w:color w:val="343432"/>
        </w:rPr>
        <w:t>’</w:t>
      </w:r>
      <w:r>
        <w:rPr>
          <w:rFonts w:cs="Arial"/>
          <w:color w:val="343432"/>
        </w:rPr>
        <w:t xml:space="preserve">? What sounds and actions might </w:t>
      </w:r>
      <w:r w:rsidR="00080232">
        <w:rPr>
          <w:rFonts w:cs="Arial"/>
          <w:color w:val="343432"/>
        </w:rPr>
        <w:t xml:space="preserve">diggers make as their drivers stop to say hello to one another? </w:t>
      </w:r>
      <w:r w:rsidR="00E318DA">
        <w:rPr>
          <w:rFonts w:cs="Arial"/>
          <w:color w:val="343432"/>
        </w:rPr>
        <w:t xml:space="preserve">Repeat </w:t>
      </w:r>
      <w:r w:rsidR="00080232">
        <w:rPr>
          <w:rFonts w:cs="Arial"/>
          <w:color w:val="343432"/>
        </w:rPr>
        <w:t>a few times – what kind of day is it? Sunny</w:t>
      </w:r>
      <w:r w:rsidR="00643C99">
        <w:rPr>
          <w:rFonts w:cs="Arial"/>
          <w:color w:val="343432"/>
        </w:rPr>
        <w:t xml:space="preserve">? Rainy? Happy? At </w:t>
      </w:r>
      <w:r w:rsidR="00E318DA">
        <w:rPr>
          <w:rFonts w:cs="Arial"/>
          <w:color w:val="343432"/>
        </w:rPr>
        <w:t xml:space="preserve">the stop section, can they stand really still? </w:t>
      </w:r>
    </w:p>
    <w:p w14:paraId="5EE2860A" w14:textId="77777777" w:rsidR="00FB3DA3" w:rsidRDefault="00FB3DA3" w:rsidP="007C56CF">
      <w:pPr>
        <w:ind w:left="360"/>
        <w:rPr>
          <w:rFonts w:cs="Arial"/>
          <w:color w:val="343432"/>
        </w:rPr>
      </w:pPr>
    </w:p>
    <w:p w14:paraId="42AC56C8" w14:textId="77777777" w:rsidR="00E83DE0" w:rsidRDefault="00E83DE0" w:rsidP="00A7534A"/>
    <w:p w14:paraId="2B506438" w14:textId="77777777" w:rsidR="00C55008" w:rsidRPr="001B464F" w:rsidRDefault="00C55008" w:rsidP="007C56CF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1B464F">
        <w:rPr>
          <w:sz w:val="28"/>
          <w:szCs w:val="28"/>
        </w:rPr>
        <w:t>Transition song</w:t>
      </w:r>
    </w:p>
    <w:p w14:paraId="656B3230" w14:textId="77777777" w:rsidR="00D42679" w:rsidRDefault="00904F5C" w:rsidP="00D424A8">
      <w:pPr>
        <w:pStyle w:val="Heading3"/>
        <w:rPr>
          <w:rStyle w:val="Hyperlink"/>
          <w:color w:val="auto"/>
          <w:u w:val="none"/>
        </w:rPr>
      </w:pPr>
      <w:bookmarkStart w:id="0" w:name="_Hlk163050254"/>
      <w:r w:rsidRPr="00904F5C">
        <w:rPr>
          <w:rStyle w:val="Hyperlink"/>
          <w:color w:val="auto"/>
          <w:u w:val="none"/>
        </w:rPr>
        <w:t>I wonder what’s in my bag today?</w:t>
      </w:r>
    </w:p>
    <w:p w14:paraId="5326053D" w14:textId="77777777" w:rsidR="00D42679" w:rsidRPr="00D42679" w:rsidRDefault="00D42679" w:rsidP="00D424A8">
      <w:pPr>
        <w:pStyle w:val="Heading3"/>
        <w:rPr>
          <w:rStyle w:val="Hyperlink"/>
          <w:color w:val="auto"/>
          <w:u w:val="none"/>
        </w:rPr>
      </w:pPr>
      <w:r w:rsidRPr="00D42679">
        <w:rPr>
          <w:rStyle w:val="Hyperlink"/>
          <w:color w:val="auto"/>
          <w:u w:val="none"/>
        </w:rPr>
        <w:t>Benefits</w:t>
      </w:r>
    </w:p>
    <w:p w14:paraId="46217E7A" w14:textId="5344DAF3" w:rsidR="00421BEC" w:rsidRDefault="00421BEC" w:rsidP="00421BEC">
      <w:pPr>
        <w:rPr>
          <w:rStyle w:val="Hyperlink"/>
          <w:color w:val="auto"/>
          <w:u w:val="none"/>
        </w:rPr>
      </w:pPr>
      <w:r w:rsidRPr="00D42679">
        <w:rPr>
          <w:rStyle w:val="Hyperlink"/>
          <w:color w:val="auto"/>
          <w:u w:val="none"/>
        </w:rPr>
        <w:t>The picture book is in the bag and as you sing the song, can they guess what story it will be today?</w:t>
      </w:r>
      <w:r>
        <w:rPr>
          <w:rStyle w:val="Hyperlink"/>
          <w:color w:val="auto"/>
          <w:u w:val="none"/>
        </w:rPr>
        <w:t xml:space="preserve"> </w:t>
      </w:r>
      <w:r w:rsidR="00D42679" w:rsidRPr="00D42679">
        <w:rPr>
          <w:rStyle w:val="Hyperlink"/>
          <w:color w:val="auto"/>
          <w:u w:val="none"/>
        </w:rPr>
        <w:t xml:space="preserve">This song can build anticipation, focus and attention of the children. </w:t>
      </w:r>
      <w:bookmarkStart w:id="1" w:name="_Hlk190523754"/>
      <w:bookmarkStart w:id="2" w:name="_Hlk190523316"/>
      <w:bookmarkEnd w:id="0"/>
      <w:r>
        <w:rPr>
          <w:rStyle w:val="Hyperlink"/>
          <w:color w:val="auto"/>
          <w:u w:val="none"/>
        </w:rPr>
        <w:t>You can use the bag for other props e.g. teddies, puppets etc.</w:t>
      </w:r>
    </w:p>
    <w:bookmarkEnd w:id="1"/>
    <w:p w14:paraId="53FE280A" w14:textId="77777777" w:rsidR="00421BEC" w:rsidRDefault="00421BEC" w:rsidP="00421BEC">
      <w:pPr>
        <w:rPr>
          <w:rStyle w:val="Hyperlink"/>
          <w:color w:val="auto"/>
          <w:u w:val="none"/>
        </w:rPr>
      </w:pPr>
    </w:p>
    <w:p w14:paraId="6B9B0547" w14:textId="4D2F0F18" w:rsidR="00421BEC" w:rsidRDefault="00421BEC" w:rsidP="00421BEC">
      <w:r>
        <w:t xml:space="preserve">Sing the song to the tune of </w:t>
      </w:r>
      <w:r w:rsidR="007253AB">
        <w:t>‘</w:t>
      </w:r>
      <w:r w:rsidRPr="00421BEC">
        <w:rPr>
          <w:i/>
          <w:iCs/>
        </w:rPr>
        <w:t>Here We Go Round the Mulberry Bush</w:t>
      </w:r>
      <w:r w:rsidR="007253AB">
        <w:t>’</w:t>
      </w:r>
    </w:p>
    <w:p w14:paraId="3526761F" w14:textId="5B874367" w:rsidR="00421BEC" w:rsidRPr="00421BEC" w:rsidRDefault="00421BEC" w:rsidP="00421BEC">
      <w:pPr>
        <w:rPr>
          <w:i/>
          <w:iCs/>
        </w:rPr>
      </w:pPr>
      <w:r w:rsidRPr="00421BEC">
        <w:rPr>
          <w:i/>
          <w:iCs/>
        </w:rPr>
        <w:t>I wonder what’s in my bag today, bag today, bag today</w:t>
      </w:r>
    </w:p>
    <w:p w14:paraId="1F8E4A85" w14:textId="77777777" w:rsidR="00421BEC" w:rsidRPr="00421BEC" w:rsidRDefault="00421BEC" w:rsidP="00421BEC">
      <w:pPr>
        <w:rPr>
          <w:i/>
          <w:iCs/>
        </w:rPr>
      </w:pPr>
      <w:r w:rsidRPr="00421BEC">
        <w:rPr>
          <w:i/>
          <w:iCs/>
        </w:rPr>
        <w:t>I wonder what’s in my bag today, come and look,</w:t>
      </w:r>
    </w:p>
    <w:p w14:paraId="765ACD0F" w14:textId="6529BAEF" w:rsidR="00421BEC" w:rsidRDefault="00421BEC" w:rsidP="002F759D">
      <w:r w:rsidRPr="00421BEC">
        <w:rPr>
          <w:i/>
          <w:iCs/>
        </w:rPr>
        <w:t>At our favourite book</w:t>
      </w:r>
      <w:r>
        <w:rPr>
          <w:i/>
          <w:iCs/>
        </w:rPr>
        <w:t>.</w:t>
      </w:r>
    </w:p>
    <w:p w14:paraId="3B607F17" w14:textId="2ED6828B" w:rsidR="00421BEC" w:rsidRPr="00421BEC" w:rsidRDefault="00421BEC" w:rsidP="00D424A8">
      <w:pPr>
        <w:pStyle w:val="Heading3"/>
      </w:pPr>
      <w:r w:rsidRPr="00421BEC">
        <w:t>Tips</w:t>
      </w:r>
    </w:p>
    <w:p w14:paraId="7FF86B72" w14:textId="26A6FB39" w:rsidR="00421BEC" w:rsidRPr="00421BEC" w:rsidRDefault="00421BEC" w:rsidP="00421BEC">
      <w:r w:rsidRPr="00421BEC">
        <w:t xml:space="preserve">You can use </w:t>
      </w:r>
      <w:hyperlink r:id="rId17" w:history="1">
        <w:r w:rsidRPr="00C11B23">
          <w:rPr>
            <w:rStyle w:val="Hyperlink"/>
            <w:b/>
            <w:bCs/>
          </w:rPr>
          <w:t>Makaton</w:t>
        </w:r>
      </w:hyperlink>
      <w:r w:rsidRPr="00421BEC">
        <w:t xml:space="preserve"> to support different communication needs. </w:t>
      </w:r>
      <w:r w:rsidR="00EA2ED5">
        <w:t>U</w:t>
      </w:r>
      <w:r w:rsidRPr="00421BEC">
        <w:t>se the bag</w:t>
      </w:r>
      <w:r w:rsidR="00EA2ED5">
        <w:t xml:space="preserve"> and song</w:t>
      </w:r>
      <w:r w:rsidRPr="00421BEC">
        <w:t xml:space="preserve"> for other props e.g. teddies, puppets</w:t>
      </w:r>
      <w:r w:rsidR="00EA2ED5">
        <w:t>, objects</w:t>
      </w:r>
      <w:r w:rsidRPr="00421BEC">
        <w:t xml:space="preserve"> etc.</w:t>
      </w:r>
      <w:r w:rsidR="00DC121E">
        <w:t xml:space="preserve"> perhaps</w:t>
      </w:r>
      <w:r w:rsidR="00EA2ED5">
        <w:t xml:space="preserve"> linked to </w:t>
      </w:r>
      <w:r w:rsidR="00DC121E">
        <w:t xml:space="preserve">the </w:t>
      </w:r>
      <w:r w:rsidR="00EA2ED5">
        <w:t>picture book</w:t>
      </w:r>
      <w:r w:rsidR="00DC121E">
        <w:t xml:space="preserve"> you’ve chosen to share.</w:t>
      </w:r>
    </w:p>
    <w:p w14:paraId="2A50991A" w14:textId="77777777" w:rsidR="00421BEC" w:rsidRPr="00421BEC" w:rsidRDefault="00421BEC" w:rsidP="00421BEC">
      <w:pPr>
        <w:rPr>
          <w:i/>
          <w:iCs/>
        </w:rPr>
      </w:pPr>
    </w:p>
    <w:bookmarkEnd w:id="2"/>
    <w:p w14:paraId="36471C6A" w14:textId="7065E72C" w:rsidR="00EA1129" w:rsidRPr="001B464F" w:rsidRDefault="00B34CD0" w:rsidP="007C56CF">
      <w:pPr>
        <w:pStyle w:val="Heading2"/>
        <w:numPr>
          <w:ilvl w:val="0"/>
          <w:numId w:val="3"/>
        </w:numPr>
        <w:rPr>
          <w:sz w:val="28"/>
          <w:szCs w:val="28"/>
        </w:rPr>
      </w:pPr>
      <w:r w:rsidRPr="001B464F">
        <w:rPr>
          <w:sz w:val="28"/>
          <w:szCs w:val="28"/>
        </w:rPr>
        <w:t>Book</w:t>
      </w:r>
    </w:p>
    <w:p w14:paraId="1E8C6600" w14:textId="29744C23" w:rsidR="00094F05" w:rsidRDefault="004F6A95" w:rsidP="002F759D">
      <w:pPr>
        <w:pStyle w:val="Heading2"/>
        <w:rPr>
          <w:b w:val="0"/>
          <w:bCs w:val="0"/>
          <w:sz w:val="24"/>
          <w:szCs w:val="24"/>
        </w:rPr>
      </w:pPr>
      <w:hyperlink r:id="rId18" w:history="1">
        <w:r w:rsidRPr="00D424A8">
          <w:rPr>
            <w:rStyle w:val="Hyperlink"/>
            <w:sz w:val="24"/>
            <w:szCs w:val="24"/>
          </w:rPr>
          <w:t>Runaway Cone</w:t>
        </w:r>
      </w:hyperlink>
      <w:r w:rsidR="00094F05">
        <w:rPr>
          <w:b w:val="0"/>
          <w:bCs w:val="0"/>
          <w:sz w:val="24"/>
          <w:szCs w:val="24"/>
        </w:rPr>
        <w:t xml:space="preserve"> by Morag Hood</w:t>
      </w:r>
    </w:p>
    <w:p w14:paraId="384CE304" w14:textId="18F588C3" w:rsidR="003E7BC4" w:rsidRPr="00DC121E" w:rsidRDefault="00E3392F" w:rsidP="002F759D">
      <w:pPr>
        <w:pStyle w:val="Heading2"/>
        <w:rPr>
          <w:sz w:val="24"/>
          <w:szCs w:val="24"/>
        </w:rPr>
      </w:pPr>
      <w:r w:rsidRPr="00DC121E">
        <w:rPr>
          <w:sz w:val="24"/>
          <w:szCs w:val="24"/>
        </w:rPr>
        <w:t>B</w:t>
      </w:r>
      <w:r w:rsidR="003E7BC4" w:rsidRPr="00DC121E">
        <w:rPr>
          <w:sz w:val="24"/>
          <w:szCs w:val="24"/>
        </w:rPr>
        <w:t>enefits</w:t>
      </w:r>
    </w:p>
    <w:p w14:paraId="297A52A4" w14:textId="3EE0ABC3" w:rsidR="00717AB9" w:rsidRDefault="004F6A95" w:rsidP="007C56CF">
      <w:pPr>
        <w:pStyle w:val="Heading4"/>
      </w:pPr>
      <w:r w:rsidRPr="004F6A95">
        <w:rPr>
          <w:b w:val="0"/>
          <w:bCs w:val="0"/>
          <w:i/>
          <w:iCs/>
        </w:rPr>
        <w:lastRenderedPageBreak/>
        <w:t>Runaway Cone</w:t>
      </w:r>
      <w:r w:rsidR="00C5654A">
        <w:rPr>
          <w:b w:val="0"/>
          <w:bCs w:val="0"/>
          <w:i/>
          <w:iCs/>
        </w:rPr>
        <w:t xml:space="preserve"> </w:t>
      </w:r>
      <w:r w:rsidR="00C5654A">
        <w:rPr>
          <w:b w:val="0"/>
          <w:bCs w:val="0"/>
        </w:rPr>
        <w:t xml:space="preserve">is a </w:t>
      </w:r>
      <w:r w:rsidR="002B5D07">
        <w:rPr>
          <w:b w:val="0"/>
          <w:bCs w:val="0"/>
        </w:rPr>
        <w:t xml:space="preserve">brilliantly </w:t>
      </w:r>
      <w:r w:rsidR="00C5654A">
        <w:rPr>
          <w:b w:val="0"/>
          <w:bCs w:val="0"/>
        </w:rPr>
        <w:t>funny</w:t>
      </w:r>
      <w:r w:rsidR="0041590C">
        <w:rPr>
          <w:b w:val="0"/>
          <w:bCs w:val="0"/>
        </w:rPr>
        <w:t xml:space="preserve"> </w:t>
      </w:r>
      <w:r w:rsidR="00DC6FB0">
        <w:rPr>
          <w:b w:val="0"/>
          <w:bCs w:val="0"/>
        </w:rPr>
        <w:t xml:space="preserve">book </w:t>
      </w:r>
      <w:r w:rsidR="0053215F">
        <w:rPr>
          <w:b w:val="0"/>
          <w:bCs w:val="0"/>
        </w:rPr>
        <w:t xml:space="preserve">to read together. It’s </w:t>
      </w:r>
      <w:r w:rsidR="00DC6FB0">
        <w:rPr>
          <w:b w:val="0"/>
          <w:bCs w:val="0"/>
        </w:rPr>
        <w:t>about friendship and going above and beyond to get the gang together again.</w:t>
      </w:r>
      <w:r w:rsidR="00CB68C6">
        <w:rPr>
          <w:b w:val="0"/>
          <w:bCs w:val="0"/>
        </w:rPr>
        <w:t xml:space="preserve"> </w:t>
      </w:r>
      <w:r w:rsidR="00AD104B">
        <w:rPr>
          <w:b w:val="0"/>
          <w:bCs w:val="0"/>
        </w:rPr>
        <w:t>Encourage wee ones to predict where Gary the traffic cone might be</w:t>
      </w:r>
      <w:r w:rsidR="00D431C1">
        <w:rPr>
          <w:b w:val="0"/>
          <w:bCs w:val="0"/>
        </w:rPr>
        <w:t>, and talk about what the characters’ facial expressions tell us about how they feel. Enjoy discussing their friendship</w:t>
      </w:r>
      <w:r w:rsidR="00A457B9">
        <w:rPr>
          <w:b w:val="0"/>
          <w:bCs w:val="0"/>
        </w:rPr>
        <w:t>s, too.</w:t>
      </w:r>
      <w:r w:rsidRPr="004F6A95">
        <w:rPr>
          <w:b w:val="0"/>
          <w:bCs w:val="0"/>
        </w:rPr>
        <w:br/>
      </w:r>
      <w:r w:rsidR="00717AB9">
        <w:t>Tips</w:t>
      </w:r>
    </w:p>
    <w:p w14:paraId="4F41775E" w14:textId="0B546C18" w:rsidR="002D0AAA" w:rsidRDefault="00435C76" w:rsidP="007C56CF">
      <w:r>
        <w:t>Practise</w:t>
      </w:r>
      <w:r w:rsidR="002C3E79">
        <w:t xml:space="preserve"> beforehand</w:t>
      </w:r>
      <w:r>
        <w:t xml:space="preserve"> and </w:t>
      </w:r>
      <w:r w:rsidR="00C0278F">
        <w:t>t</w:t>
      </w:r>
      <w:r w:rsidR="009B74F9">
        <w:t>hink about what you can do with your voice to</w:t>
      </w:r>
      <w:r>
        <w:t xml:space="preserve"> </w:t>
      </w:r>
      <w:r w:rsidR="009B74F9">
        <w:t>bring the story to life</w:t>
      </w:r>
      <w:r w:rsidR="00C0278F">
        <w:t>. Engage wee people by telling them it’s an exciting story all about a traffic cone that goes walkabout, and al</w:t>
      </w:r>
      <w:r w:rsidR="00B67504">
        <w:t>l the adventures his friends go on to find him.</w:t>
      </w:r>
      <w:r w:rsidR="002D02B5" w:rsidRPr="002D02B5">
        <w:t xml:space="preserve"> Encourage participation by asking questions, </w:t>
      </w:r>
      <w:r w:rsidR="00A457B9">
        <w:t xml:space="preserve">making sounds like the helicopter in the sky </w:t>
      </w:r>
      <w:r w:rsidR="002D02B5" w:rsidRPr="002D02B5">
        <w:t>or repeating fun phrases together.</w:t>
      </w:r>
    </w:p>
    <w:p w14:paraId="32524061" w14:textId="77777777" w:rsidR="00CA3BD4" w:rsidRPr="002D0AAA" w:rsidRDefault="00CA3BD4" w:rsidP="007C56CF"/>
    <w:p w14:paraId="141641E5" w14:textId="576201A3" w:rsidR="00CB6355" w:rsidRPr="007D1278" w:rsidRDefault="00D424A8" w:rsidP="007C56CF">
      <w:pPr>
        <w:pStyle w:val="Heading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Calm </w:t>
      </w:r>
      <w:r w:rsidR="00CB6355" w:rsidRPr="007D1278">
        <w:rPr>
          <w:sz w:val="28"/>
          <w:szCs w:val="28"/>
        </w:rPr>
        <w:t>Song</w:t>
      </w:r>
    </w:p>
    <w:bookmarkStart w:id="3" w:name="_Hlk159681932"/>
    <w:p w14:paraId="025FFD11" w14:textId="012B7923" w:rsidR="00A7534A" w:rsidRPr="00D424A8" w:rsidRDefault="00A7534A" w:rsidP="00D424A8">
      <w:pPr>
        <w:pStyle w:val="Heading3"/>
        <w:rPr>
          <w:rStyle w:val="Hyperlink"/>
          <w:u w:val="none"/>
        </w:rPr>
      </w:pPr>
      <w:r w:rsidRPr="00D424A8">
        <w:rPr>
          <w:rStyle w:val="Hyperlink"/>
          <w:u w:val="none"/>
        </w:rPr>
        <w:fldChar w:fldCharType="begin"/>
      </w:r>
      <w:r w:rsidRPr="00D424A8">
        <w:rPr>
          <w:rStyle w:val="Hyperlink"/>
          <w:u w:val="none"/>
        </w:rPr>
        <w:instrText>HYPERLINK "https://www.scottishbooktrust.com/songs-and-rhymes/what-do-you-see"</w:instrText>
      </w:r>
      <w:r w:rsidRPr="00D424A8">
        <w:rPr>
          <w:rStyle w:val="Hyperlink"/>
          <w:u w:val="none"/>
        </w:rPr>
      </w:r>
      <w:r w:rsidRPr="00D424A8">
        <w:rPr>
          <w:rStyle w:val="Hyperlink"/>
          <w:u w:val="none"/>
        </w:rPr>
        <w:fldChar w:fldCharType="separate"/>
      </w:r>
      <w:r w:rsidRPr="00D424A8">
        <w:rPr>
          <w:rStyle w:val="Hyperlink"/>
        </w:rPr>
        <w:t>What do you see?</w:t>
      </w:r>
      <w:r w:rsidRPr="00D424A8">
        <w:rPr>
          <w:rStyle w:val="Hyperlink"/>
          <w:u w:val="none"/>
        </w:rPr>
        <w:fldChar w:fldCharType="end"/>
      </w:r>
    </w:p>
    <w:p w14:paraId="4F1037E8" w14:textId="58E272EE" w:rsidR="00237B23" w:rsidRDefault="00237B23" w:rsidP="00D424A8">
      <w:pPr>
        <w:pStyle w:val="Heading3"/>
      </w:pPr>
      <w:r>
        <w:t>Benefits</w:t>
      </w:r>
    </w:p>
    <w:p w14:paraId="26BAA5F2" w14:textId="6BB9BD59" w:rsidR="00DC121E" w:rsidRPr="00DC121E" w:rsidRDefault="00F547E3" w:rsidP="00F547E3">
      <w:pPr>
        <w:rPr>
          <w:rFonts w:cs="Arial"/>
        </w:rPr>
      </w:pPr>
      <w:r w:rsidRPr="00DC121E">
        <w:rPr>
          <w:rFonts w:cs="Arial"/>
        </w:rPr>
        <w:t xml:space="preserve">This is a great one to sing when you’re out and about. </w:t>
      </w:r>
      <w:r w:rsidR="007253AB">
        <w:rPr>
          <w:rFonts w:cs="Arial"/>
        </w:rPr>
        <w:t>S</w:t>
      </w:r>
      <w:r w:rsidRPr="00DC121E">
        <w:rPr>
          <w:rFonts w:cs="Arial"/>
        </w:rPr>
        <w:t>ing this song as you both look at the world around you, drawing your wee one’s attention to all the different things they can see.</w:t>
      </w:r>
    </w:p>
    <w:p w14:paraId="327E5242" w14:textId="77777777" w:rsidR="00E14A82" w:rsidRPr="00DC121E" w:rsidRDefault="00E14A82" w:rsidP="00D424A8">
      <w:pPr>
        <w:pStyle w:val="Heading3"/>
      </w:pPr>
      <w:r w:rsidRPr="00DC121E">
        <w:t>Tips</w:t>
      </w:r>
    </w:p>
    <w:bookmarkEnd w:id="3"/>
    <w:p w14:paraId="4092B487" w14:textId="77777777" w:rsidR="00C31C0C" w:rsidRPr="00DC121E" w:rsidRDefault="00852A21" w:rsidP="00C31C0C">
      <w:pPr>
        <w:rPr>
          <w:rFonts w:cs="Arial"/>
        </w:rPr>
      </w:pPr>
      <w:r w:rsidRPr="00DC121E">
        <w:rPr>
          <w:rFonts w:cs="Arial"/>
        </w:rPr>
        <w:t>Encourage your wee one to join in with the song, giving them time and space to share what</w:t>
      </w:r>
      <w:r w:rsidR="006568F3" w:rsidRPr="00DC121E">
        <w:rPr>
          <w:rFonts w:cs="Arial"/>
        </w:rPr>
        <w:t xml:space="preserve"> or who</w:t>
      </w:r>
      <w:r w:rsidRPr="00DC121E">
        <w:rPr>
          <w:rFonts w:cs="Arial"/>
        </w:rPr>
        <w:t xml:space="preserve"> they can see around them. This could be on the way to the shops or nursery or just looking out a window. </w:t>
      </w:r>
      <w:r w:rsidR="000826CE" w:rsidRPr="00DC121E">
        <w:rPr>
          <w:rFonts w:cs="Arial"/>
        </w:rPr>
        <w:t>Can they spot any of the things from the story</w:t>
      </w:r>
      <w:r w:rsidR="00C31C0C" w:rsidRPr="00DC121E">
        <w:rPr>
          <w:rFonts w:cs="Arial"/>
        </w:rPr>
        <w:t>?</w:t>
      </w:r>
    </w:p>
    <w:p w14:paraId="2BE2776C" w14:textId="77777777" w:rsidR="00C31C0C" w:rsidRDefault="00C31C0C" w:rsidP="00C31C0C">
      <w:pPr>
        <w:rPr>
          <w:rFonts w:cs="Arial"/>
          <w:color w:val="343432"/>
        </w:rPr>
      </w:pPr>
    </w:p>
    <w:p w14:paraId="7D83087D" w14:textId="262C368E" w:rsidR="00572A92" w:rsidRPr="00C31C0C" w:rsidRDefault="007D1278" w:rsidP="00C31C0C">
      <w:pPr>
        <w:pStyle w:val="ListParagraph"/>
        <w:numPr>
          <w:ilvl w:val="0"/>
          <w:numId w:val="3"/>
        </w:numPr>
        <w:rPr>
          <w:rFonts w:cs="Arial"/>
          <w:b/>
          <w:bCs/>
          <w:color w:val="343432"/>
        </w:rPr>
      </w:pPr>
      <w:r w:rsidRPr="00C31C0C">
        <w:rPr>
          <w:b/>
          <w:bCs/>
          <w:sz w:val="28"/>
          <w:szCs w:val="28"/>
        </w:rPr>
        <w:t>Soothing</w:t>
      </w:r>
      <w:r w:rsidR="00572A92" w:rsidRPr="00C31C0C">
        <w:rPr>
          <w:b/>
          <w:bCs/>
          <w:sz w:val="28"/>
          <w:szCs w:val="28"/>
        </w:rPr>
        <w:t xml:space="preserve"> Song</w:t>
      </w:r>
    </w:p>
    <w:p w14:paraId="07528919" w14:textId="2A13329C" w:rsidR="0043696F" w:rsidRPr="0043696F" w:rsidRDefault="0043696F" w:rsidP="007C56CF">
      <w:pPr>
        <w:rPr>
          <w:b/>
          <w:bCs/>
        </w:rPr>
      </w:pPr>
      <w:hyperlink r:id="rId19" w:history="1">
        <w:r w:rsidRPr="0043696F">
          <w:rPr>
            <w:rStyle w:val="Hyperlink"/>
            <w:b/>
            <w:bCs/>
          </w:rPr>
          <w:t>Sleep Tight</w:t>
        </w:r>
      </w:hyperlink>
    </w:p>
    <w:p w14:paraId="558C1A1F" w14:textId="3D97E5AA" w:rsidR="000113CB" w:rsidRPr="00DC121E" w:rsidRDefault="00536C50" w:rsidP="007C56CF">
      <w:pPr>
        <w:rPr>
          <w:b/>
          <w:bCs/>
        </w:rPr>
      </w:pPr>
      <w:r w:rsidRPr="00DC121E">
        <w:rPr>
          <w:b/>
          <w:bCs/>
        </w:rPr>
        <w:t>Benefits</w:t>
      </w:r>
    </w:p>
    <w:p w14:paraId="19ADED05" w14:textId="2F5CF25E" w:rsidR="002E1A95" w:rsidRDefault="002E1A95" w:rsidP="007C56CF">
      <w:pPr>
        <w:rPr>
          <w:b/>
          <w:bCs/>
        </w:rPr>
      </w:pPr>
      <w:r w:rsidRPr="002E1A95">
        <w:t xml:space="preserve">Lullabies help children develop language skills through rhythm, repetition, and soothing melodies while strengthening emotional bonds with </w:t>
      </w:r>
      <w:r>
        <w:t>others</w:t>
      </w:r>
      <w:r w:rsidRPr="002E1A95">
        <w:t>. They promote relaxation</w:t>
      </w:r>
      <w:r>
        <w:t xml:space="preserve"> and </w:t>
      </w:r>
      <w:r w:rsidRPr="002E1A95">
        <w:t>reducing stress</w:t>
      </w:r>
      <w:r>
        <w:t>,</w:t>
      </w:r>
      <w:r w:rsidRPr="002E1A95">
        <w:t xml:space="preserve"> which supports healthy brain development. Lullabies also enhance listening skills, memory, and emotional regulation, creating a comforting routine that fosters security and well-being</w:t>
      </w:r>
      <w:r w:rsidRPr="002E1A95">
        <w:rPr>
          <w:b/>
          <w:bCs/>
        </w:rPr>
        <w:t>.</w:t>
      </w:r>
    </w:p>
    <w:p w14:paraId="0F5A7279" w14:textId="1DB5CD03" w:rsidR="00536C50" w:rsidRDefault="00536C50" w:rsidP="00D424A8">
      <w:pPr>
        <w:pStyle w:val="Heading3"/>
      </w:pPr>
      <w:r w:rsidRPr="006C12D6">
        <w:t>Tips</w:t>
      </w:r>
    </w:p>
    <w:p w14:paraId="646D2F46" w14:textId="4BB12EBE" w:rsidR="00586A4E" w:rsidRPr="00586A4E" w:rsidRDefault="00586A4E" w:rsidP="00586A4E">
      <w:r>
        <w:t>Sing this some a few times, encouraging wee ones to have a cuddle with their grown-up or with a teddy</w:t>
      </w:r>
      <w:r w:rsidR="00595B46">
        <w:t xml:space="preserve">, or even a friend. Hum it for an extra calming impact. </w:t>
      </w:r>
    </w:p>
    <w:p w14:paraId="6AF01266" w14:textId="77777777" w:rsidR="00C55008" w:rsidRPr="004554B8" w:rsidRDefault="00C55008" w:rsidP="007C56CF">
      <w:pPr>
        <w:pStyle w:val="NoSpacing"/>
      </w:pPr>
    </w:p>
    <w:p w14:paraId="3A9701EF" w14:textId="6E70BAF7" w:rsidR="004A1107" w:rsidRPr="007D1278" w:rsidRDefault="001B464F" w:rsidP="007C56CF">
      <w:pPr>
        <w:pStyle w:val="Heading2"/>
        <w:rPr>
          <w:sz w:val="28"/>
          <w:szCs w:val="28"/>
        </w:rPr>
      </w:pPr>
      <w:r w:rsidRPr="001B464F">
        <w:rPr>
          <w:sz w:val="28"/>
          <w:szCs w:val="28"/>
        </w:rPr>
        <w:t>11</w:t>
      </w:r>
      <w:r w:rsidRPr="001B464F">
        <w:rPr>
          <w:b w:val="0"/>
          <w:bCs w:val="0"/>
        </w:rPr>
        <w:t>.</w:t>
      </w:r>
      <w:r>
        <w:rPr>
          <w:sz w:val="28"/>
          <w:szCs w:val="28"/>
        </w:rPr>
        <w:t xml:space="preserve"> </w:t>
      </w:r>
      <w:r w:rsidR="00B34CD0" w:rsidRPr="007D1278">
        <w:rPr>
          <w:sz w:val="28"/>
          <w:szCs w:val="28"/>
        </w:rPr>
        <w:t>Final Song</w:t>
      </w:r>
    </w:p>
    <w:p w14:paraId="4E320EA2" w14:textId="3F622C99" w:rsidR="00EA1129" w:rsidRPr="00C11B23" w:rsidRDefault="00B34CD0" w:rsidP="007C56CF">
      <w:pPr>
        <w:rPr>
          <w:rStyle w:val="Hyperlink"/>
          <w:b/>
          <w:bCs/>
        </w:rPr>
      </w:pPr>
      <w:r w:rsidRPr="006C12D6">
        <w:rPr>
          <w:rStyle w:val="Hyperlink"/>
          <w:b/>
          <w:bCs/>
        </w:rPr>
        <w:fldChar w:fldCharType="begin"/>
      </w:r>
      <w:r w:rsidRPr="006C12D6">
        <w:rPr>
          <w:rStyle w:val="Hyperlink"/>
          <w:b/>
          <w:bCs/>
        </w:rPr>
        <w:instrText xml:space="preserve"> HYPERLINK "https://www.scottishbooktrust.com/songs-and-rhymes/the-goodbye-song" </w:instrText>
      </w:r>
      <w:r w:rsidRPr="006C12D6">
        <w:rPr>
          <w:rStyle w:val="Hyperlink"/>
          <w:b/>
          <w:bCs/>
        </w:rPr>
      </w:r>
      <w:r w:rsidRPr="006C12D6">
        <w:rPr>
          <w:rStyle w:val="Hyperlink"/>
          <w:b/>
          <w:bCs/>
        </w:rPr>
        <w:fldChar w:fldCharType="separate"/>
      </w:r>
      <w:r w:rsidRPr="00C11B23">
        <w:rPr>
          <w:rStyle w:val="Hyperlink"/>
          <w:b/>
          <w:bCs/>
        </w:rPr>
        <w:t>Goodbye Song</w:t>
      </w:r>
    </w:p>
    <w:p w14:paraId="55012234" w14:textId="5469C2AD" w:rsidR="002E1A95" w:rsidRPr="00A75861" w:rsidRDefault="00B34CD0" w:rsidP="00D424A8">
      <w:pPr>
        <w:pStyle w:val="Heading3"/>
        <w:rPr>
          <w:rStyle w:val="Hyperlink"/>
          <w:color w:val="auto"/>
          <w:u w:val="none"/>
        </w:rPr>
      </w:pPr>
      <w:r w:rsidRPr="006C12D6">
        <w:rPr>
          <w:rStyle w:val="Hyperlink"/>
          <w:b w:val="0"/>
          <w:bCs w:val="0"/>
          <w:sz w:val="28"/>
          <w:szCs w:val="28"/>
        </w:rPr>
        <w:fldChar w:fldCharType="end"/>
      </w:r>
      <w:r w:rsidR="002E1A95" w:rsidRPr="00A75861">
        <w:rPr>
          <w:rStyle w:val="Hyperlink"/>
          <w:color w:val="auto"/>
          <w:u w:val="none"/>
        </w:rPr>
        <w:t>Benefits</w:t>
      </w:r>
    </w:p>
    <w:p w14:paraId="331EE66B" w14:textId="4C485C05" w:rsidR="00E43777" w:rsidRDefault="002E1A95" w:rsidP="00E43777">
      <w:pPr>
        <w:rPr>
          <w:b/>
          <w:bCs/>
        </w:rPr>
      </w:pPr>
      <w:r w:rsidRPr="002E1A95">
        <w:rPr>
          <w:rStyle w:val="Hyperlink"/>
          <w:color w:val="auto"/>
          <w:szCs w:val="24"/>
          <w:u w:val="none"/>
        </w:rPr>
        <w:t>Tells everyone the session is coming to an end.</w:t>
      </w:r>
      <w:r w:rsidR="007914B8" w:rsidRPr="002E1A95">
        <w:rPr>
          <w:rStyle w:val="Hyperlink"/>
          <w:color w:val="auto"/>
          <w:szCs w:val="24"/>
          <w:u w:val="none"/>
        </w:rPr>
        <w:t xml:space="preserve">     </w:t>
      </w:r>
    </w:p>
    <w:p w14:paraId="6EFB54ED" w14:textId="3E3B130E" w:rsidR="004A1107" w:rsidRPr="006C12D6" w:rsidRDefault="004A1107" w:rsidP="00D424A8">
      <w:pPr>
        <w:pStyle w:val="Heading3"/>
      </w:pPr>
      <w:r w:rsidRPr="006C12D6">
        <w:t>Tips</w:t>
      </w:r>
    </w:p>
    <w:p w14:paraId="6ACE79FF" w14:textId="4C2ACE66" w:rsidR="00EA1129" w:rsidRDefault="00B34CD0" w:rsidP="007C56CF">
      <w:r>
        <w:t>Wave, smile and use names</w:t>
      </w:r>
      <w:r w:rsidR="0055626C">
        <w:t>.</w:t>
      </w:r>
      <w:r>
        <w:t xml:space="preserve"> If you know </w:t>
      </w:r>
      <w:hyperlink r:id="rId20" w:history="1">
        <w:r w:rsidRPr="001B464F">
          <w:rPr>
            <w:rStyle w:val="Hyperlink"/>
          </w:rPr>
          <w:t>Makaton</w:t>
        </w:r>
      </w:hyperlink>
      <w:r>
        <w:t xml:space="preserve"> you can support</w:t>
      </w:r>
    </w:p>
    <w:p w14:paraId="3AF5F38C" w14:textId="3F78DEE3" w:rsidR="00EA1129" w:rsidRDefault="00B34CD0" w:rsidP="007C56CF">
      <w:r>
        <w:lastRenderedPageBreak/>
        <w:t>this song with signs.</w:t>
      </w:r>
      <w:r w:rsidR="00B94A8B">
        <w:t xml:space="preserve"> You could also sing this song at the end of the nursery / school</w:t>
      </w:r>
      <w:r w:rsidR="0055626C">
        <w:t xml:space="preserve"> day</w:t>
      </w:r>
      <w:r w:rsidR="00B94A8B">
        <w:t xml:space="preserve">. </w:t>
      </w:r>
    </w:p>
    <w:p w14:paraId="37E45107" w14:textId="77777777" w:rsidR="006C12D6" w:rsidRPr="004554B8" w:rsidRDefault="006C12D6" w:rsidP="007C56CF"/>
    <w:sectPr w:rsidR="006C12D6" w:rsidRPr="004554B8" w:rsidSect="007C56CF">
      <w:headerReference w:type="first" r:id="rId21"/>
      <w:pgSz w:w="11906" w:h="16838"/>
      <w:pgMar w:top="1440" w:right="1440" w:bottom="1440" w:left="1440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87A6" w14:textId="77777777" w:rsidR="009F4F83" w:rsidRDefault="009F4F83" w:rsidP="0003056A">
      <w:r>
        <w:separator/>
      </w:r>
    </w:p>
  </w:endnote>
  <w:endnote w:type="continuationSeparator" w:id="0">
    <w:p w14:paraId="66EB8DAB" w14:textId="77777777" w:rsidR="009F4F83" w:rsidRDefault="009F4F83" w:rsidP="0003056A">
      <w:r>
        <w:continuationSeparator/>
      </w:r>
    </w:p>
  </w:endnote>
  <w:endnote w:type="continuationNotice" w:id="1">
    <w:p w14:paraId="18518BDA" w14:textId="77777777" w:rsidR="009F4F83" w:rsidRDefault="009F4F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45022" w14:textId="77777777" w:rsidR="009F4F83" w:rsidRDefault="009F4F83" w:rsidP="0003056A">
      <w:r>
        <w:separator/>
      </w:r>
    </w:p>
  </w:footnote>
  <w:footnote w:type="continuationSeparator" w:id="0">
    <w:p w14:paraId="580EE456" w14:textId="77777777" w:rsidR="009F4F83" w:rsidRDefault="009F4F83" w:rsidP="0003056A">
      <w:r>
        <w:continuationSeparator/>
      </w:r>
    </w:p>
  </w:footnote>
  <w:footnote w:type="continuationNotice" w:id="1">
    <w:p w14:paraId="0611C68F" w14:textId="77777777" w:rsidR="009F4F83" w:rsidRDefault="009F4F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C38C2" w14:textId="77777777" w:rsidR="0056172C" w:rsidRDefault="0056172C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1DDFB4B" wp14:editId="7BFE3F1D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C837B1" wp14:editId="130D5A65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F46DE"/>
    <w:multiLevelType w:val="hybridMultilevel"/>
    <w:tmpl w:val="52E462FE"/>
    <w:lvl w:ilvl="0" w:tplc="9698F17E">
      <w:start w:val="1"/>
      <w:numFmt w:val="decimal"/>
      <w:lvlText w:val="%1."/>
      <w:lvlJc w:val="left"/>
      <w:pPr>
        <w:ind w:left="360" w:hanging="360"/>
      </w:pPr>
      <w:rPr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43191"/>
    <w:multiLevelType w:val="hybridMultilevel"/>
    <w:tmpl w:val="7F6CE080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22505">
    <w:abstractNumId w:val="0"/>
  </w:num>
  <w:num w:numId="2" w16cid:durableId="1771047775">
    <w:abstractNumId w:val="2"/>
  </w:num>
  <w:num w:numId="3" w16cid:durableId="677076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DFB"/>
    <w:rsid w:val="00000E68"/>
    <w:rsid w:val="00001A98"/>
    <w:rsid w:val="00007DFB"/>
    <w:rsid w:val="000113CB"/>
    <w:rsid w:val="00017A8F"/>
    <w:rsid w:val="00020391"/>
    <w:rsid w:val="0003056A"/>
    <w:rsid w:val="00031AA5"/>
    <w:rsid w:val="000342D1"/>
    <w:rsid w:val="00041C50"/>
    <w:rsid w:val="00041E56"/>
    <w:rsid w:val="00043F82"/>
    <w:rsid w:val="00046371"/>
    <w:rsid w:val="000469D3"/>
    <w:rsid w:val="00046CA8"/>
    <w:rsid w:val="000506BD"/>
    <w:rsid w:val="00066597"/>
    <w:rsid w:val="00067BF1"/>
    <w:rsid w:val="000726F8"/>
    <w:rsid w:val="0007479B"/>
    <w:rsid w:val="00076A10"/>
    <w:rsid w:val="000777E2"/>
    <w:rsid w:val="00080232"/>
    <w:rsid w:val="00080A39"/>
    <w:rsid w:val="000826CE"/>
    <w:rsid w:val="00083228"/>
    <w:rsid w:val="00092D23"/>
    <w:rsid w:val="000939C3"/>
    <w:rsid w:val="00094F05"/>
    <w:rsid w:val="000972A1"/>
    <w:rsid w:val="000A1950"/>
    <w:rsid w:val="000B31C5"/>
    <w:rsid w:val="000B3F3C"/>
    <w:rsid w:val="000B52F3"/>
    <w:rsid w:val="000C613B"/>
    <w:rsid w:val="000D3E95"/>
    <w:rsid w:val="000D44DF"/>
    <w:rsid w:val="000D60EA"/>
    <w:rsid w:val="000E1BA8"/>
    <w:rsid w:val="000F3B0F"/>
    <w:rsid w:val="001048BD"/>
    <w:rsid w:val="0010695A"/>
    <w:rsid w:val="00111617"/>
    <w:rsid w:val="00124AD5"/>
    <w:rsid w:val="00124CB1"/>
    <w:rsid w:val="00142803"/>
    <w:rsid w:val="0014675D"/>
    <w:rsid w:val="00153751"/>
    <w:rsid w:val="001579B9"/>
    <w:rsid w:val="001679F2"/>
    <w:rsid w:val="0018359A"/>
    <w:rsid w:val="00192996"/>
    <w:rsid w:val="00192E21"/>
    <w:rsid w:val="001A05C8"/>
    <w:rsid w:val="001A0776"/>
    <w:rsid w:val="001B0F3C"/>
    <w:rsid w:val="001B464F"/>
    <w:rsid w:val="001B678F"/>
    <w:rsid w:val="001B7F18"/>
    <w:rsid w:val="001C1CA5"/>
    <w:rsid w:val="001C3DF8"/>
    <w:rsid w:val="001C428F"/>
    <w:rsid w:val="001C7DD7"/>
    <w:rsid w:val="001D6B2B"/>
    <w:rsid w:val="001E0D60"/>
    <w:rsid w:val="001F08A2"/>
    <w:rsid w:val="001F5AF4"/>
    <w:rsid w:val="00200246"/>
    <w:rsid w:val="00202FAF"/>
    <w:rsid w:val="0021099D"/>
    <w:rsid w:val="00212127"/>
    <w:rsid w:val="00212234"/>
    <w:rsid w:val="0021328B"/>
    <w:rsid w:val="00216487"/>
    <w:rsid w:val="00217366"/>
    <w:rsid w:val="0022192B"/>
    <w:rsid w:val="00225D8E"/>
    <w:rsid w:val="0022609F"/>
    <w:rsid w:val="00234BC9"/>
    <w:rsid w:val="00237B23"/>
    <w:rsid w:val="00243183"/>
    <w:rsid w:val="00250790"/>
    <w:rsid w:val="002554E3"/>
    <w:rsid w:val="002562A5"/>
    <w:rsid w:val="002643D4"/>
    <w:rsid w:val="00274773"/>
    <w:rsid w:val="0027644A"/>
    <w:rsid w:val="0028510B"/>
    <w:rsid w:val="00294B47"/>
    <w:rsid w:val="002A2584"/>
    <w:rsid w:val="002A2B22"/>
    <w:rsid w:val="002A75B8"/>
    <w:rsid w:val="002B2C33"/>
    <w:rsid w:val="002B5D07"/>
    <w:rsid w:val="002C134D"/>
    <w:rsid w:val="002C3E79"/>
    <w:rsid w:val="002D02B5"/>
    <w:rsid w:val="002D0AAA"/>
    <w:rsid w:val="002D1E84"/>
    <w:rsid w:val="002E1A95"/>
    <w:rsid w:val="002E580F"/>
    <w:rsid w:val="002E759C"/>
    <w:rsid w:val="002F44FC"/>
    <w:rsid w:val="002F5308"/>
    <w:rsid w:val="002F5DE6"/>
    <w:rsid w:val="002F759D"/>
    <w:rsid w:val="00301A0D"/>
    <w:rsid w:val="003039A2"/>
    <w:rsid w:val="00305267"/>
    <w:rsid w:val="00310B7D"/>
    <w:rsid w:val="00311FEA"/>
    <w:rsid w:val="0031280B"/>
    <w:rsid w:val="00313DDF"/>
    <w:rsid w:val="003208F3"/>
    <w:rsid w:val="00321AA8"/>
    <w:rsid w:val="00322936"/>
    <w:rsid w:val="00326147"/>
    <w:rsid w:val="003345E2"/>
    <w:rsid w:val="00347281"/>
    <w:rsid w:val="003477FF"/>
    <w:rsid w:val="003521C0"/>
    <w:rsid w:val="003538A7"/>
    <w:rsid w:val="003540FE"/>
    <w:rsid w:val="00354EAC"/>
    <w:rsid w:val="00362973"/>
    <w:rsid w:val="00365905"/>
    <w:rsid w:val="0036614F"/>
    <w:rsid w:val="003670BD"/>
    <w:rsid w:val="00370B4B"/>
    <w:rsid w:val="00370D98"/>
    <w:rsid w:val="0037551C"/>
    <w:rsid w:val="00381148"/>
    <w:rsid w:val="00396711"/>
    <w:rsid w:val="003B07BD"/>
    <w:rsid w:val="003C203F"/>
    <w:rsid w:val="003C2EF0"/>
    <w:rsid w:val="003C388C"/>
    <w:rsid w:val="003C5371"/>
    <w:rsid w:val="003D0CA7"/>
    <w:rsid w:val="003D5287"/>
    <w:rsid w:val="003E5138"/>
    <w:rsid w:val="003E64E6"/>
    <w:rsid w:val="003E7BC4"/>
    <w:rsid w:val="003F0AA3"/>
    <w:rsid w:val="003F0B93"/>
    <w:rsid w:val="003F1111"/>
    <w:rsid w:val="003F5A94"/>
    <w:rsid w:val="004117E1"/>
    <w:rsid w:val="0041590C"/>
    <w:rsid w:val="00420779"/>
    <w:rsid w:val="00421BEC"/>
    <w:rsid w:val="0043585D"/>
    <w:rsid w:val="00435C76"/>
    <w:rsid w:val="00436540"/>
    <w:rsid w:val="0043696F"/>
    <w:rsid w:val="00437844"/>
    <w:rsid w:val="00451479"/>
    <w:rsid w:val="00453A0A"/>
    <w:rsid w:val="004554B8"/>
    <w:rsid w:val="004558EB"/>
    <w:rsid w:val="00455ED3"/>
    <w:rsid w:val="00460601"/>
    <w:rsid w:val="004611B6"/>
    <w:rsid w:val="004653E1"/>
    <w:rsid w:val="004834C5"/>
    <w:rsid w:val="004835EB"/>
    <w:rsid w:val="004847B8"/>
    <w:rsid w:val="004929AE"/>
    <w:rsid w:val="00494756"/>
    <w:rsid w:val="004955B9"/>
    <w:rsid w:val="004A1107"/>
    <w:rsid w:val="004A5E39"/>
    <w:rsid w:val="004B0236"/>
    <w:rsid w:val="004B1183"/>
    <w:rsid w:val="004B79D3"/>
    <w:rsid w:val="004C2311"/>
    <w:rsid w:val="004C55C2"/>
    <w:rsid w:val="004D44C4"/>
    <w:rsid w:val="004E1CB4"/>
    <w:rsid w:val="004E1DFA"/>
    <w:rsid w:val="004E2B98"/>
    <w:rsid w:val="004E723A"/>
    <w:rsid w:val="004E77E3"/>
    <w:rsid w:val="004F4EB5"/>
    <w:rsid w:val="004F6A95"/>
    <w:rsid w:val="00500342"/>
    <w:rsid w:val="0051525B"/>
    <w:rsid w:val="00517E8A"/>
    <w:rsid w:val="00523107"/>
    <w:rsid w:val="0053215F"/>
    <w:rsid w:val="00533633"/>
    <w:rsid w:val="00536C50"/>
    <w:rsid w:val="005371DE"/>
    <w:rsid w:val="00537842"/>
    <w:rsid w:val="0054380A"/>
    <w:rsid w:val="00543C50"/>
    <w:rsid w:val="00550AE8"/>
    <w:rsid w:val="005522C8"/>
    <w:rsid w:val="00552F8E"/>
    <w:rsid w:val="0055626C"/>
    <w:rsid w:val="00556275"/>
    <w:rsid w:val="005564F0"/>
    <w:rsid w:val="00556854"/>
    <w:rsid w:val="0056172C"/>
    <w:rsid w:val="00565E5E"/>
    <w:rsid w:val="00566256"/>
    <w:rsid w:val="00572A92"/>
    <w:rsid w:val="00572F84"/>
    <w:rsid w:val="005865F8"/>
    <w:rsid w:val="00586A4E"/>
    <w:rsid w:val="005876E9"/>
    <w:rsid w:val="00590EBB"/>
    <w:rsid w:val="00595B46"/>
    <w:rsid w:val="00596CCA"/>
    <w:rsid w:val="005A1125"/>
    <w:rsid w:val="005B57A7"/>
    <w:rsid w:val="005C2576"/>
    <w:rsid w:val="005C2C4C"/>
    <w:rsid w:val="005C696F"/>
    <w:rsid w:val="005D0BAA"/>
    <w:rsid w:val="005D3C0B"/>
    <w:rsid w:val="005F1181"/>
    <w:rsid w:val="005F5B98"/>
    <w:rsid w:val="006027BF"/>
    <w:rsid w:val="00607335"/>
    <w:rsid w:val="006207CD"/>
    <w:rsid w:val="00623646"/>
    <w:rsid w:val="00624A0C"/>
    <w:rsid w:val="006253B0"/>
    <w:rsid w:val="00635174"/>
    <w:rsid w:val="00643C99"/>
    <w:rsid w:val="00644191"/>
    <w:rsid w:val="00645CD5"/>
    <w:rsid w:val="00650F0C"/>
    <w:rsid w:val="00653615"/>
    <w:rsid w:val="006568F3"/>
    <w:rsid w:val="00657438"/>
    <w:rsid w:val="006668C2"/>
    <w:rsid w:val="006676B5"/>
    <w:rsid w:val="0067037E"/>
    <w:rsid w:val="0067306B"/>
    <w:rsid w:val="00674593"/>
    <w:rsid w:val="00674D2F"/>
    <w:rsid w:val="00674E66"/>
    <w:rsid w:val="00680737"/>
    <w:rsid w:val="006856C7"/>
    <w:rsid w:val="0069294E"/>
    <w:rsid w:val="00694B73"/>
    <w:rsid w:val="0069552C"/>
    <w:rsid w:val="0069623D"/>
    <w:rsid w:val="006A1ED3"/>
    <w:rsid w:val="006A3BCA"/>
    <w:rsid w:val="006A5437"/>
    <w:rsid w:val="006B2483"/>
    <w:rsid w:val="006B2A53"/>
    <w:rsid w:val="006B4540"/>
    <w:rsid w:val="006C0BB5"/>
    <w:rsid w:val="006C12D6"/>
    <w:rsid w:val="006C4220"/>
    <w:rsid w:val="006C6289"/>
    <w:rsid w:val="006D0B82"/>
    <w:rsid w:val="006D104B"/>
    <w:rsid w:val="006D1986"/>
    <w:rsid w:val="006D6B69"/>
    <w:rsid w:val="006E11B9"/>
    <w:rsid w:val="006F02AA"/>
    <w:rsid w:val="006F1CCC"/>
    <w:rsid w:val="007061F8"/>
    <w:rsid w:val="00711054"/>
    <w:rsid w:val="0071109B"/>
    <w:rsid w:val="00716127"/>
    <w:rsid w:val="00717AB9"/>
    <w:rsid w:val="00721C41"/>
    <w:rsid w:val="007253AB"/>
    <w:rsid w:val="007303BA"/>
    <w:rsid w:val="0073788B"/>
    <w:rsid w:val="007426F2"/>
    <w:rsid w:val="00743AE3"/>
    <w:rsid w:val="007469BA"/>
    <w:rsid w:val="00761E58"/>
    <w:rsid w:val="007632EE"/>
    <w:rsid w:val="007841A7"/>
    <w:rsid w:val="007901EA"/>
    <w:rsid w:val="00790513"/>
    <w:rsid w:val="007905C2"/>
    <w:rsid w:val="007914B8"/>
    <w:rsid w:val="0079476C"/>
    <w:rsid w:val="0079794E"/>
    <w:rsid w:val="007A7861"/>
    <w:rsid w:val="007B1179"/>
    <w:rsid w:val="007B2B57"/>
    <w:rsid w:val="007B2BEE"/>
    <w:rsid w:val="007B5CEA"/>
    <w:rsid w:val="007C208B"/>
    <w:rsid w:val="007C34AA"/>
    <w:rsid w:val="007C56CF"/>
    <w:rsid w:val="007C7E5F"/>
    <w:rsid w:val="007D00DD"/>
    <w:rsid w:val="007D1278"/>
    <w:rsid w:val="007D1596"/>
    <w:rsid w:val="007D346D"/>
    <w:rsid w:val="007E03DD"/>
    <w:rsid w:val="007E1870"/>
    <w:rsid w:val="007E376D"/>
    <w:rsid w:val="007E7313"/>
    <w:rsid w:val="007F0FA5"/>
    <w:rsid w:val="008125C5"/>
    <w:rsid w:val="0081329B"/>
    <w:rsid w:val="00817A1C"/>
    <w:rsid w:val="00817DB1"/>
    <w:rsid w:val="00822BA9"/>
    <w:rsid w:val="00825B4A"/>
    <w:rsid w:val="00833ABD"/>
    <w:rsid w:val="00836A0F"/>
    <w:rsid w:val="00840770"/>
    <w:rsid w:val="008416C4"/>
    <w:rsid w:val="0084700B"/>
    <w:rsid w:val="00847A04"/>
    <w:rsid w:val="00852A21"/>
    <w:rsid w:val="00853B55"/>
    <w:rsid w:val="00860635"/>
    <w:rsid w:val="00864966"/>
    <w:rsid w:val="008653A3"/>
    <w:rsid w:val="008677DC"/>
    <w:rsid w:val="00882F29"/>
    <w:rsid w:val="00883A46"/>
    <w:rsid w:val="00883CBD"/>
    <w:rsid w:val="008855B0"/>
    <w:rsid w:val="00887A11"/>
    <w:rsid w:val="00894DE8"/>
    <w:rsid w:val="00895BC3"/>
    <w:rsid w:val="00897912"/>
    <w:rsid w:val="008A3CC6"/>
    <w:rsid w:val="008B4AF1"/>
    <w:rsid w:val="008B57B1"/>
    <w:rsid w:val="008B74E8"/>
    <w:rsid w:val="008C3026"/>
    <w:rsid w:val="008D273D"/>
    <w:rsid w:val="008D561A"/>
    <w:rsid w:val="008E0294"/>
    <w:rsid w:val="008E050E"/>
    <w:rsid w:val="008E58F7"/>
    <w:rsid w:val="008E79A8"/>
    <w:rsid w:val="008E7E6A"/>
    <w:rsid w:val="008F3B1A"/>
    <w:rsid w:val="008F6ADE"/>
    <w:rsid w:val="00904AF0"/>
    <w:rsid w:val="00904F5C"/>
    <w:rsid w:val="00905262"/>
    <w:rsid w:val="00906BD0"/>
    <w:rsid w:val="00910A06"/>
    <w:rsid w:val="0091234A"/>
    <w:rsid w:val="00912976"/>
    <w:rsid w:val="009137A9"/>
    <w:rsid w:val="00917624"/>
    <w:rsid w:val="009200C2"/>
    <w:rsid w:val="009215B2"/>
    <w:rsid w:val="009220C5"/>
    <w:rsid w:val="00922977"/>
    <w:rsid w:val="00926263"/>
    <w:rsid w:val="00931DCD"/>
    <w:rsid w:val="00934DB9"/>
    <w:rsid w:val="0093501D"/>
    <w:rsid w:val="00947978"/>
    <w:rsid w:val="009618E8"/>
    <w:rsid w:val="00961E57"/>
    <w:rsid w:val="009626DD"/>
    <w:rsid w:val="00964823"/>
    <w:rsid w:val="00972301"/>
    <w:rsid w:val="00977825"/>
    <w:rsid w:val="00977A16"/>
    <w:rsid w:val="009828AF"/>
    <w:rsid w:val="00983B99"/>
    <w:rsid w:val="009847EF"/>
    <w:rsid w:val="0099242D"/>
    <w:rsid w:val="0099246E"/>
    <w:rsid w:val="009955AD"/>
    <w:rsid w:val="009A2CCA"/>
    <w:rsid w:val="009A5841"/>
    <w:rsid w:val="009A5920"/>
    <w:rsid w:val="009A61C5"/>
    <w:rsid w:val="009B46BC"/>
    <w:rsid w:val="009B74F9"/>
    <w:rsid w:val="009C324E"/>
    <w:rsid w:val="009C6521"/>
    <w:rsid w:val="009C6E4E"/>
    <w:rsid w:val="009D10DE"/>
    <w:rsid w:val="009E0C0C"/>
    <w:rsid w:val="009E6543"/>
    <w:rsid w:val="009F0487"/>
    <w:rsid w:val="009F2775"/>
    <w:rsid w:val="009F3AA0"/>
    <w:rsid w:val="009F4F83"/>
    <w:rsid w:val="009F65D7"/>
    <w:rsid w:val="00A053BE"/>
    <w:rsid w:val="00A05A4E"/>
    <w:rsid w:val="00A141BD"/>
    <w:rsid w:val="00A15839"/>
    <w:rsid w:val="00A20F7A"/>
    <w:rsid w:val="00A21F21"/>
    <w:rsid w:val="00A24F61"/>
    <w:rsid w:val="00A32615"/>
    <w:rsid w:val="00A42C5E"/>
    <w:rsid w:val="00A450F1"/>
    <w:rsid w:val="00A457B9"/>
    <w:rsid w:val="00A46CAA"/>
    <w:rsid w:val="00A47EE2"/>
    <w:rsid w:val="00A51266"/>
    <w:rsid w:val="00A51CB9"/>
    <w:rsid w:val="00A6025B"/>
    <w:rsid w:val="00A653B7"/>
    <w:rsid w:val="00A71B0F"/>
    <w:rsid w:val="00A7534A"/>
    <w:rsid w:val="00A75861"/>
    <w:rsid w:val="00A8095D"/>
    <w:rsid w:val="00A8612A"/>
    <w:rsid w:val="00A90924"/>
    <w:rsid w:val="00A91162"/>
    <w:rsid w:val="00A93F37"/>
    <w:rsid w:val="00A9630F"/>
    <w:rsid w:val="00A97EF6"/>
    <w:rsid w:val="00AA0F25"/>
    <w:rsid w:val="00AA52BF"/>
    <w:rsid w:val="00AA5996"/>
    <w:rsid w:val="00AB5741"/>
    <w:rsid w:val="00AB5A1B"/>
    <w:rsid w:val="00AB5B71"/>
    <w:rsid w:val="00AC0771"/>
    <w:rsid w:val="00AC4FD0"/>
    <w:rsid w:val="00AD0485"/>
    <w:rsid w:val="00AD104B"/>
    <w:rsid w:val="00AD5183"/>
    <w:rsid w:val="00AE0AC9"/>
    <w:rsid w:val="00AE5468"/>
    <w:rsid w:val="00AF0A7D"/>
    <w:rsid w:val="00AF1380"/>
    <w:rsid w:val="00AF1F91"/>
    <w:rsid w:val="00AF3AC2"/>
    <w:rsid w:val="00AF4DA7"/>
    <w:rsid w:val="00AF5715"/>
    <w:rsid w:val="00AF5867"/>
    <w:rsid w:val="00B02AE5"/>
    <w:rsid w:val="00B15983"/>
    <w:rsid w:val="00B1598C"/>
    <w:rsid w:val="00B177B3"/>
    <w:rsid w:val="00B205EB"/>
    <w:rsid w:val="00B2184D"/>
    <w:rsid w:val="00B2746A"/>
    <w:rsid w:val="00B27E9B"/>
    <w:rsid w:val="00B34CD0"/>
    <w:rsid w:val="00B37881"/>
    <w:rsid w:val="00B41F09"/>
    <w:rsid w:val="00B44D68"/>
    <w:rsid w:val="00B50DF6"/>
    <w:rsid w:val="00B51450"/>
    <w:rsid w:val="00B57131"/>
    <w:rsid w:val="00B67504"/>
    <w:rsid w:val="00B77540"/>
    <w:rsid w:val="00B80BE8"/>
    <w:rsid w:val="00B8118D"/>
    <w:rsid w:val="00B84863"/>
    <w:rsid w:val="00B8711F"/>
    <w:rsid w:val="00B91E50"/>
    <w:rsid w:val="00B94833"/>
    <w:rsid w:val="00B94A8B"/>
    <w:rsid w:val="00BB09EA"/>
    <w:rsid w:val="00BB197C"/>
    <w:rsid w:val="00BB73E0"/>
    <w:rsid w:val="00BB7B25"/>
    <w:rsid w:val="00BC07D2"/>
    <w:rsid w:val="00BC2B1A"/>
    <w:rsid w:val="00BC4690"/>
    <w:rsid w:val="00BC788D"/>
    <w:rsid w:val="00BD3272"/>
    <w:rsid w:val="00BD7FA1"/>
    <w:rsid w:val="00BE52F2"/>
    <w:rsid w:val="00BE543F"/>
    <w:rsid w:val="00BF1351"/>
    <w:rsid w:val="00BF631D"/>
    <w:rsid w:val="00C014D0"/>
    <w:rsid w:val="00C01DD5"/>
    <w:rsid w:val="00C02356"/>
    <w:rsid w:val="00C0278F"/>
    <w:rsid w:val="00C079BC"/>
    <w:rsid w:val="00C11B23"/>
    <w:rsid w:val="00C137A8"/>
    <w:rsid w:val="00C14FCE"/>
    <w:rsid w:val="00C168F0"/>
    <w:rsid w:val="00C17AC5"/>
    <w:rsid w:val="00C2184C"/>
    <w:rsid w:val="00C22444"/>
    <w:rsid w:val="00C2703D"/>
    <w:rsid w:val="00C30B6E"/>
    <w:rsid w:val="00C31C0C"/>
    <w:rsid w:val="00C3426E"/>
    <w:rsid w:val="00C35EFE"/>
    <w:rsid w:val="00C366B8"/>
    <w:rsid w:val="00C45EEF"/>
    <w:rsid w:val="00C4637A"/>
    <w:rsid w:val="00C50610"/>
    <w:rsid w:val="00C52225"/>
    <w:rsid w:val="00C52B90"/>
    <w:rsid w:val="00C53956"/>
    <w:rsid w:val="00C55008"/>
    <w:rsid w:val="00C5654A"/>
    <w:rsid w:val="00C57685"/>
    <w:rsid w:val="00C62D9D"/>
    <w:rsid w:val="00C648CA"/>
    <w:rsid w:val="00C75F37"/>
    <w:rsid w:val="00C8137D"/>
    <w:rsid w:val="00C9147A"/>
    <w:rsid w:val="00C935FA"/>
    <w:rsid w:val="00CA3BD4"/>
    <w:rsid w:val="00CA5B2E"/>
    <w:rsid w:val="00CA7502"/>
    <w:rsid w:val="00CB5F5F"/>
    <w:rsid w:val="00CB6355"/>
    <w:rsid w:val="00CB6588"/>
    <w:rsid w:val="00CB68C6"/>
    <w:rsid w:val="00CC1420"/>
    <w:rsid w:val="00CC6498"/>
    <w:rsid w:val="00CD0482"/>
    <w:rsid w:val="00CE3256"/>
    <w:rsid w:val="00CE5D04"/>
    <w:rsid w:val="00CE75D4"/>
    <w:rsid w:val="00CF48F9"/>
    <w:rsid w:val="00CF5A6C"/>
    <w:rsid w:val="00D01DC5"/>
    <w:rsid w:val="00D042CD"/>
    <w:rsid w:val="00D14436"/>
    <w:rsid w:val="00D16966"/>
    <w:rsid w:val="00D17E00"/>
    <w:rsid w:val="00D2104A"/>
    <w:rsid w:val="00D21C0E"/>
    <w:rsid w:val="00D26CA7"/>
    <w:rsid w:val="00D27A59"/>
    <w:rsid w:val="00D33D1E"/>
    <w:rsid w:val="00D40B9E"/>
    <w:rsid w:val="00D424A8"/>
    <w:rsid w:val="00D42679"/>
    <w:rsid w:val="00D431C1"/>
    <w:rsid w:val="00D574B0"/>
    <w:rsid w:val="00D726BA"/>
    <w:rsid w:val="00D85C0A"/>
    <w:rsid w:val="00DA0274"/>
    <w:rsid w:val="00DB3D50"/>
    <w:rsid w:val="00DB4D2F"/>
    <w:rsid w:val="00DB5A22"/>
    <w:rsid w:val="00DB6C10"/>
    <w:rsid w:val="00DC121E"/>
    <w:rsid w:val="00DC4516"/>
    <w:rsid w:val="00DC5F2C"/>
    <w:rsid w:val="00DC65A4"/>
    <w:rsid w:val="00DC6FB0"/>
    <w:rsid w:val="00DE4F91"/>
    <w:rsid w:val="00DE5863"/>
    <w:rsid w:val="00DF1E48"/>
    <w:rsid w:val="00DF4566"/>
    <w:rsid w:val="00DF54E8"/>
    <w:rsid w:val="00E05DC4"/>
    <w:rsid w:val="00E070C4"/>
    <w:rsid w:val="00E14A82"/>
    <w:rsid w:val="00E1757F"/>
    <w:rsid w:val="00E232FB"/>
    <w:rsid w:val="00E25526"/>
    <w:rsid w:val="00E265EA"/>
    <w:rsid w:val="00E27CAA"/>
    <w:rsid w:val="00E301CF"/>
    <w:rsid w:val="00E318DA"/>
    <w:rsid w:val="00E32896"/>
    <w:rsid w:val="00E3392F"/>
    <w:rsid w:val="00E36D56"/>
    <w:rsid w:val="00E43777"/>
    <w:rsid w:val="00E45F60"/>
    <w:rsid w:val="00E500EF"/>
    <w:rsid w:val="00E5336A"/>
    <w:rsid w:val="00E56FB1"/>
    <w:rsid w:val="00E57910"/>
    <w:rsid w:val="00E57E9B"/>
    <w:rsid w:val="00E62FB9"/>
    <w:rsid w:val="00E643E4"/>
    <w:rsid w:val="00E72927"/>
    <w:rsid w:val="00E77C45"/>
    <w:rsid w:val="00E83DE0"/>
    <w:rsid w:val="00E85980"/>
    <w:rsid w:val="00E90442"/>
    <w:rsid w:val="00E974A6"/>
    <w:rsid w:val="00EA1129"/>
    <w:rsid w:val="00EA2147"/>
    <w:rsid w:val="00EA2ED5"/>
    <w:rsid w:val="00EA3C36"/>
    <w:rsid w:val="00EA6881"/>
    <w:rsid w:val="00EA6D6F"/>
    <w:rsid w:val="00EA7333"/>
    <w:rsid w:val="00EB0082"/>
    <w:rsid w:val="00EB6F42"/>
    <w:rsid w:val="00EC156C"/>
    <w:rsid w:val="00EC2DE8"/>
    <w:rsid w:val="00EC529E"/>
    <w:rsid w:val="00EC69A8"/>
    <w:rsid w:val="00ED5083"/>
    <w:rsid w:val="00EE285A"/>
    <w:rsid w:val="00EE42F7"/>
    <w:rsid w:val="00EE5183"/>
    <w:rsid w:val="00EE5B4D"/>
    <w:rsid w:val="00EF5238"/>
    <w:rsid w:val="00EF78E0"/>
    <w:rsid w:val="00F25BF8"/>
    <w:rsid w:val="00F278CC"/>
    <w:rsid w:val="00F34414"/>
    <w:rsid w:val="00F35F16"/>
    <w:rsid w:val="00F520D1"/>
    <w:rsid w:val="00F53F7B"/>
    <w:rsid w:val="00F547E3"/>
    <w:rsid w:val="00F60025"/>
    <w:rsid w:val="00F61920"/>
    <w:rsid w:val="00F61E6C"/>
    <w:rsid w:val="00F62BE7"/>
    <w:rsid w:val="00F6653D"/>
    <w:rsid w:val="00F928FA"/>
    <w:rsid w:val="00F96334"/>
    <w:rsid w:val="00F97225"/>
    <w:rsid w:val="00F9757B"/>
    <w:rsid w:val="00FB065A"/>
    <w:rsid w:val="00FB0FFA"/>
    <w:rsid w:val="00FB3DA3"/>
    <w:rsid w:val="00FB444D"/>
    <w:rsid w:val="00FC0D98"/>
    <w:rsid w:val="00FC59D0"/>
    <w:rsid w:val="00FD085D"/>
    <w:rsid w:val="00FD31C0"/>
    <w:rsid w:val="00FD3FE1"/>
    <w:rsid w:val="00FD44D6"/>
    <w:rsid w:val="00FD578F"/>
    <w:rsid w:val="00FD7030"/>
    <w:rsid w:val="00FD769C"/>
    <w:rsid w:val="00FD7E98"/>
    <w:rsid w:val="00FE061C"/>
    <w:rsid w:val="00FE1987"/>
    <w:rsid w:val="00FE37D7"/>
    <w:rsid w:val="00FE46D4"/>
    <w:rsid w:val="00FE73A8"/>
    <w:rsid w:val="00FF7AF9"/>
    <w:rsid w:val="02BDFE07"/>
    <w:rsid w:val="02C1041B"/>
    <w:rsid w:val="03119B15"/>
    <w:rsid w:val="0459CE68"/>
    <w:rsid w:val="064CFC49"/>
    <w:rsid w:val="0C3BEEB4"/>
    <w:rsid w:val="0DCF5500"/>
    <w:rsid w:val="1A1DFDEB"/>
    <w:rsid w:val="1A66B035"/>
    <w:rsid w:val="20D80753"/>
    <w:rsid w:val="236E9182"/>
    <w:rsid w:val="23E241CE"/>
    <w:rsid w:val="2743A0FB"/>
    <w:rsid w:val="28D3F400"/>
    <w:rsid w:val="367DEDA5"/>
    <w:rsid w:val="44CC284B"/>
    <w:rsid w:val="4990A45E"/>
    <w:rsid w:val="4C37B704"/>
    <w:rsid w:val="4D8EBCBA"/>
    <w:rsid w:val="5065198F"/>
    <w:rsid w:val="51C59A20"/>
    <w:rsid w:val="53914834"/>
    <w:rsid w:val="5599CE9F"/>
    <w:rsid w:val="5651553F"/>
    <w:rsid w:val="65DA920B"/>
    <w:rsid w:val="6C0DF916"/>
    <w:rsid w:val="730BAE11"/>
    <w:rsid w:val="7900CE9C"/>
    <w:rsid w:val="7B6772EA"/>
    <w:rsid w:val="7E35E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8D3C"/>
  <w15:docId w15:val="{31246D3E-E16C-4BC9-B099-FC914E43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615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24A8"/>
    <w:pPr>
      <w:spacing w:after="120"/>
      <w:outlineLvl w:val="2"/>
    </w:pPr>
    <w:rPr>
      <w:rFonts w:eastAsia="Arial" w:cs="Arial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24A8"/>
    <w:rPr>
      <w:rFonts w:ascii="Arial" w:eastAsia="Arial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B09EA"/>
    <w:rPr>
      <w:color w:val="605E5C"/>
      <w:shd w:val="clear" w:color="auto" w:fill="E1DFDD"/>
    </w:rPr>
  </w:style>
  <w:style w:type="character" w:customStyle="1" w:styleId="text-primary">
    <w:name w:val="text-primary"/>
    <w:basedOn w:val="DefaultParagraphFont"/>
    <w:rsid w:val="00EA3C36"/>
  </w:style>
  <w:style w:type="paragraph" w:styleId="NoSpacing">
    <w:name w:val="No Spacing"/>
    <w:uiPriority w:val="1"/>
    <w:qFormat/>
    <w:rsid w:val="00977825"/>
    <w:pPr>
      <w:spacing w:after="0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tishbooktrust.com/songs-and-rhymes/the-hello-song-makaton" TargetMode="External"/><Relationship Id="rId18" Type="http://schemas.openxmlformats.org/officeDocument/2006/relationships/hyperlink" Target="https://www.scottishbooktrust.com/reading-and-stories/bookbug-story-library/runaway-con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scottishbooktrust.com/songs-and-rhymes/the-hello-song-sensory" TargetMode="External"/><Relationship Id="rId17" Type="http://schemas.openxmlformats.org/officeDocument/2006/relationships/hyperlink" Target="https://www.scottishbooktrust.com/learning-resources/makaton-awareness-and-bookbug-sess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cottishbooktrust.com/songs-and-rhymes/here-we-go-on-our-ponies" TargetMode="External"/><Relationship Id="rId20" Type="http://schemas.openxmlformats.org/officeDocument/2006/relationships/hyperlink" Target="https://www.scottishbooktrust.com/learning-resources/makaton-awareness-and-bookbug-sess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songs-and-rhym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cottishbooktrust.com/songs-and-rhymes/ickle-ockle-blue-bottl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cottishbooktrust.com/songs-and-rhymes/sleep-tigh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ottishbooktrust.com/songs-and-rhymes/two-little-dicky-bird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McKinnon\OneDrive%20-%20Scottish%20Book%20Trust\Documents\accessible%20doc%20info\Word\Resources%20templates\Bookbug%20Session%20Plan%20template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3" ma:contentTypeDescription="Create a new document." ma:contentTypeScope="" ma:versionID="48cd8805d0faf00b880ffafdf765bdc4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b6e578033d0d7acd3975e22f520db84c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  <xsd:element ref="ns3:Added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Added_x0020_by" ma:index="24" nillable="true" ma:displayName="Added by" ma:list="UserInfo" ma:SharePointGroup="0" ma:internalName="Added_x0020_by" ma:showField="User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  <Added_x0020_by xmlns="e8fe8bb9-e0d4-4ac3-b920-326070b987fc">
      <UserInfo>
        <DisplayName/>
        <AccountId xsi:nil="true"/>
        <AccountType/>
      </UserInfo>
    </Added_x0020_by>
  </documentManagement>
</p:properties>
</file>

<file path=customXml/itemProps1.xml><?xml version="1.0" encoding="utf-8"?>
<ds:datastoreItem xmlns:ds="http://schemas.openxmlformats.org/officeDocument/2006/customXml" ds:itemID="{AFE944B6-526F-4E98-AA95-8D4701E4D4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7D655E-213E-4114-BC6E-31E8BC33D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AEE492-711A-4249-96DE-4868219D08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51C4BE-DE95-4A33-B1CB-EDFBF8E88ED3}">
  <ds:schemaRefs>
    <ds:schemaRef ds:uri="http://schemas.microsoft.com/office/2006/metadata/properties"/>
    <ds:schemaRef ds:uri="http://schemas.microsoft.com/office/infopath/2007/PartnerControls"/>
    <ds:schemaRef ds:uri="6b42feb5-42f4-4875-917d-a8fcb0477ae8"/>
    <ds:schemaRef ds:uri="e8fe8bb9-e0d4-4ac3-b920-326070b987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Bookbug Session Plan template - 2022</Template>
  <TotalTime>1</TotalTime>
  <Pages>4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Bookbug Session: Friendship</dc:title>
  <dc:subject/>
  <dc:creator>Emma McKinnon</dc:creator>
  <cp:keywords/>
  <dc:description/>
  <cp:lastModifiedBy>Katie Cutforth</cp:lastModifiedBy>
  <cp:revision>3</cp:revision>
  <dcterms:created xsi:type="dcterms:W3CDTF">2025-11-06T16:14:00Z</dcterms:created>
  <dcterms:modified xsi:type="dcterms:W3CDTF">2025-11-10T15:49:00Z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