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71C554" w14:textId="77777777" w:rsidR="00944AB9" w:rsidRDefault="000102FB" w:rsidP="00DA087C">
      <w:pPr>
        <w:rPr>
          <w:noProof/>
          <w:lang w:eastAsia="en-GB"/>
        </w:rPr>
      </w:pPr>
      <w:r w:rsidRPr="00954D67">
        <w:rPr>
          <w:noProof/>
          <w:lang w:eastAsia="en-GB"/>
        </w:rPr>
        <w:drawing>
          <wp:anchor distT="0" distB="0" distL="114300" distR="114300" simplePos="0" relativeHeight="251686912" behindDoc="1" locked="0" layoutInCell="1" allowOverlap="1" wp14:anchorId="7811A053" wp14:editId="57408770">
            <wp:simplePos x="0" y="0"/>
            <wp:positionH relativeFrom="column">
              <wp:posOffset>-510540</wp:posOffset>
            </wp:positionH>
            <wp:positionV relativeFrom="page">
              <wp:posOffset>432435</wp:posOffset>
            </wp:positionV>
            <wp:extent cx="1440000" cy="973589"/>
            <wp:effectExtent l="0" t="0" r="8255" b="0"/>
            <wp:wrapSquare wrapText="bothSides"/>
            <wp:docPr id="16" name="Picture 16" descr="Scottish Book Trust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0000" cy="973589"/>
                    </a:xfrm>
                    <a:prstGeom prst="rect">
                      <a:avLst/>
                    </a:prstGeom>
                  </pic:spPr>
                </pic:pic>
              </a:graphicData>
            </a:graphic>
            <wp14:sizeRelH relativeFrom="page">
              <wp14:pctWidth>0</wp14:pctWidth>
            </wp14:sizeRelH>
            <wp14:sizeRelV relativeFrom="page">
              <wp14:pctHeight>0</wp14:pctHeight>
            </wp14:sizeRelV>
          </wp:anchor>
        </w:drawing>
      </w:r>
    </w:p>
    <w:p w14:paraId="52ABE70E" w14:textId="77777777" w:rsidR="00CC54BB" w:rsidRDefault="006F5773" w:rsidP="00DA087C">
      <w:r>
        <w:rPr>
          <w:noProof/>
          <w:lang w:eastAsia="en-GB"/>
        </w:rPr>
        <w:drawing>
          <wp:anchor distT="0" distB="0" distL="114300" distR="114300" simplePos="0" relativeHeight="251658240" behindDoc="1" locked="1" layoutInCell="1" allowOverlap="1" wp14:anchorId="6198B41E" wp14:editId="691F2371">
            <wp:simplePos x="0" y="0"/>
            <wp:positionH relativeFrom="page">
              <wp:posOffset>-21590</wp:posOffset>
            </wp:positionH>
            <wp:positionV relativeFrom="page">
              <wp:posOffset>306070</wp:posOffset>
            </wp:positionV>
            <wp:extent cx="7696835" cy="54343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7696835" cy="5434330"/>
                    </a:xfrm>
                    <a:prstGeom prst="rect">
                      <a:avLst/>
                    </a:prstGeom>
                  </pic:spPr>
                </pic:pic>
              </a:graphicData>
            </a:graphic>
            <wp14:sizeRelH relativeFrom="page">
              <wp14:pctWidth>0</wp14:pctWidth>
            </wp14:sizeRelH>
            <wp14:sizeRelV relativeFrom="page">
              <wp14:pctHeight>0</wp14:pctHeight>
            </wp14:sizeRelV>
          </wp:anchor>
        </w:drawing>
      </w:r>
    </w:p>
    <w:p w14:paraId="27CBDF20" w14:textId="77777777" w:rsidR="00CC54BB" w:rsidRPr="00CC54BB" w:rsidRDefault="00CC54BB" w:rsidP="00DA087C"/>
    <w:p w14:paraId="533B9CB3" w14:textId="77777777" w:rsidR="00CC54BB" w:rsidRPr="00CC54BB" w:rsidRDefault="00CC54BB" w:rsidP="00DA087C"/>
    <w:p w14:paraId="30F76335" w14:textId="77777777" w:rsidR="00CC54BB" w:rsidRPr="00CC54BB" w:rsidRDefault="00CC54BB" w:rsidP="00DA087C"/>
    <w:p w14:paraId="1DA5BC7A" w14:textId="77777777" w:rsidR="00CC54BB" w:rsidRPr="00CC54BB" w:rsidRDefault="00CC54BB" w:rsidP="00DA087C"/>
    <w:p w14:paraId="7A3C4E16" w14:textId="77777777" w:rsidR="00CC54BB" w:rsidRPr="00CC54BB" w:rsidRDefault="00CC54BB" w:rsidP="00DA087C"/>
    <w:p w14:paraId="768CA3EA" w14:textId="77777777" w:rsidR="00CC54BB" w:rsidRPr="00CC54BB" w:rsidRDefault="00CC54BB" w:rsidP="00DA087C"/>
    <w:p w14:paraId="0C794704" w14:textId="77777777" w:rsidR="00CC54BB" w:rsidRPr="00CC54BB" w:rsidRDefault="00CC54BB" w:rsidP="00DA087C"/>
    <w:p w14:paraId="23A6136F" w14:textId="77777777" w:rsidR="00CC54BB" w:rsidRPr="00CC54BB" w:rsidRDefault="00CC54BB" w:rsidP="00DA087C"/>
    <w:p w14:paraId="35445EE5" w14:textId="77777777" w:rsidR="00CC54BB" w:rsidRPr="00180989" w:rsidRDefault="00CC54BB" w:rsidP="00DA087C"/>
    <w:p w14:paraId="1AF93B4E" w14:textId="77777777" w:rsidR="00DA087C" w:rsidRDefault="00DA087C" w:rsidP="00DA087C"/>
    <w:p w14:paraId="6664D715" w14:textId="77777777" w:rsidR="00DA087C" w:rsidRDefault="00DA087C" w:rsidP="00DA087C"/>
    <w:p w14:paraId="5E44ABA9" w14:textId="6FA588A5" w:rsidR="00933D7D" w:rsidRDefault="00933D7D" w:rsidP="00933D7D">
      <w:bookmarkStart w:id="0" w:name="_Toc206486213"/>
      <w:bookmarkStart w:id="1" w:name="_Toc206486848"/>
      <w:r w:rsidRPr="004462C9">
        <w:rPr>
          <w:rStyle w:val="Heading1Char"/>
        </w:rPr>
        <w:t>Read Write Count with the First Minister: P</w:t>
      </w:r>
      <w:r>
        <w:rPr>
          <w:rStyle w:val="Heading1Char"/>
        </w:rPr>
        <w:t>3</w:t>
      </w:r>
      <w:r w:rsidRPr="004462C9">
        <w:rPr>
          <w:rStyle w:val="Heading1Char"/>
        </w:rPr>
        <w:t xml:space="preserve"> worksheets</w:t>
      </w:r>
      <w:bookmarkEnd w:id="0"/>
      <w:bookmarkEnd w:id="1"/>
      <w:r w:rsidRPr="004462C9">
        <w:rPr>
          <w:b/>
          <w:sz w:val="44"/>
          <w:szCs w:val="44"/>
        </w:rPr>
        <w:t xml:space="preserve"> </w:t>
      </w:r>
      <w:r>
        <w:rPr>
          <w:b/>
          <w:sz w:val="44"/>
          <w:szCs w:val="44"/>
        </w:rPr>
        <w:br/>
      </w:r>
      <w:r w:rsidRPr="004462C9">
        <w:t xml:space="preserve">Printable worksheets you can use to explore your Read Write Count </w:t>
      </w:r>
      <w:r>
        <w:t>P3</w:t>
      </w:r>
      <w:r w:rsidRPr="004462C9">
        <w:t xml:space="preserve"> bag</w:t>
      </w:r>
    </w:p>
    <w:p w14:paraId="44A3675D" w14:textId="2CD2BFF3" w:rsidR="00DA087C" w:rsidRDefault="00DA087C" w:rsidP="00D41F46">
      <w:pPr>
        <w:pStyle w:val="Heading2"/>
        <w:spacing w:line="276" w:lineRule="auto"/>
      </w:pPr>
    </w:p>
    <w:p w14:paraId="4BC1293C" w14:textId="45B18998" w:rsidR="000B26C7" w:rsidRDefault="000B26C7" w:rsidP="00D41F46">
      <w:pPr>
        <w:spacing w:line="276" w:lineRule="auto"/>
      </w:pPr>
    </w:p>
    <w:p w14:paraId="4C57C374" w14:textId="2C1A9A9B" w:rsidR="00D41F46" w:rsidRDefault="00933D7D" w:rsidP="00D41F46">
      <w:pPr>
        <w:spacing w:line="276" w:lineRule="auto"/>
        <w:rPr>
          <w:rFonts w:ascii="Altis ScotBook Bold" w:hAnsi="Altis ScotBook Bold"/>
          <w:sz w:val="36"/>
        </w:rPr>
      </w:pPr>
      <w:r w:rsidRPr="00954D67">
        <w:rPr>
          <w:noProof/>
          <w:lang w:eastAsia="en-GB"/>
        </w:rPr>
        <w:drawing>
          <wp:anchor distT="0" distB="0" distL="114300" distR="114300" simplePos="0" relativeHeight="251685888" behindDoc="1" locked="0" layoutInCell="1" allowOverlap="1" wp14:anchorId="31BEDD40" wp14:editId="23BF140D">
            <wp:simplePos x="0" y="0"/>
            <wp:positionH relativeFrom="page">
              <wp:posOffset>3353928</wp:posOffset>
            </wp:positionH>
            <wp:positionV relativeFrom="paragraph">
              <wp:posOffset>99115</wp:posOffset>
            </wp:positionV>
            <wp:extent cx="4220210" cy="3107690"/>
            <wp:effectExtent l="0" t="0" r="8890" b="0"/>
            <wp:wrapNone/>
            <wp:docPr id="4" name="Picture 4" descr="Decorativ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3"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F21F1E" w14:textId="77777777" w:rsidR="00954D67" w:rsidRPr="000B26C7" w:rsidRDefault="000B26C7" w:rsidP="00D41F46">
      <w:pPr>
        <w:spacing w:line="276" w:lineRule="auto"/>
        <w:rPr>
          <w:rFonts w:ascii="Altis ScotBook Bold" w:hAnsi="Altis ScotBook Bold"/>
          <w:sz w:val="36"/>
        </w:rPr>
      </w:pPr>
      <w:r w:rsidRPr="000B26C7">
        <w:rPr>
          <w:rFonts w:ascii="Altis ScotBook Bold" w:hAnsi="Altis ScotBook Bold"/>
          <w:sz w:val="36"/>
        </w:rPr>
        <w:t>scottishbooktrust.com</w:t>
      </w:r>
    </w:p>
    <w:p w14:paraId="2CA0A3E8" w14:textId="77777777" w:rsidR="000B26C7" w:rsidRDefault="00DA087C" w:rsidP="00D41F46">
      <w:pPr>
        <w:spacing w:line="276" w:lineRule="auto"/>
      </w:pPr>
      <w:r w:rsidRPr="00EB7E89">
        <w:rPr>
          <w:noProof/>
          <w:lang w:eastAsia="en-GB"/>
        </w:rPr>
        <w:drawing>
          <wp:inline distT="0" distB="0" distL="0" distR="0" wp14:anchorId="1F755363" wp14:editId="730CBEC0">
            <wp:extent cx="1162050" cy="357505"/>
            <wp:effectExtent l="0" t="0" r="0" b="4445"/>
            <wp:docPr id="20" name="Picture 20" descr="Facebook, Twitter and Instagram logo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inline>
        </w:drawing>
      </w:r>
    </w:p>
    <w:p w14:paraId="29BCC53D" w14:textId="2FDBA365" w:rsidR="000B26C7" w:rsidRDefault="000B26C7" w:rsidP="00D41F46">
      <w:pPr>
        <w:pStyle w:val="Subtitle"/>
        <w:spacing w:line="276" w:lineRule="auto"/>
      </w:pPr>
      <w:r w:rsidRPr="000B26C7">
        <w:t>Scottish Book Trust is a registered company (SC184248)</w:t>
      </w:r>
    </w:p>
    <w:p w14:paraId="49E7735A" w14:textId="3C780B71" w:rsidR="00854F77" w:rsidRDefault="00933D7D" w:rsidP="00D41F46">
      <w:pPr>
        <w:pStyle w:val="Subtitle"/>
        <w:spacing w:line="276" w:lineRule="auto"/>
      </w:pPr>
      <w:r>
        <w:drawing>
          <wp:anchor distT="0" distB="0" distL="114300" distR="114300" simplePos="0" relativeHeight="251688960" behindDoc="0" locked="0" layoutInCell="1" allowOverlap="1" wp14:anchorId="45D1F3EF" wp14:editId="6DAE7255">
            <wp:simplePos x="0" y="0"/>
            <wp:positionH relativeFrom="page">
              <wp:posOffset>6094106</wp:posOffset>
            </wp:positionH>
            <wp:positionV relativeFrom="paragraph">
              <wp:posOffset>348082</wp:posOffset>
            </wp:positionV>
            <wp:extent cx="1377950" cy="822325"/>
            <wp:effectExtent l="0" t="0" r="0" b="0"/>
            <wp:wrapNone/>
            <wp:docPr id="111560759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607598" name="Picture 1">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77950" cy="822325"/>
                    </a:xfrm>
                    <a:prstGeom prst="rect">
                      <a:avLst/>
                    </a:prstGeom>
                  </pic:spPr>
                </pic:pic>
              </a:graphicData>
            </a:graphic>
            <wp14:sizeRelH relativeFrom="margin">
              <wp14:pctWidth>0</wp14:pctWidth>
            </wp14:sizeRelH>
            <wp14:sizeRelV relativeFrom="margin">
              <wp14:pctHeight>0</wp14:pctHeight>
            </wp14:sizeRelV>
          </wp:anchor>
        </w:drawing>
      </w:r>
      <w:r w:rsidR="000B26C7" w:rsidRPr="000B26C7">
        <w:t>and a Scottish charity (SC027669).</w:t>
      </w:r>
    </w:p>
    <w:p w14:paraId="4F411464" w14:textId="77777777" w:rsidR="00D41F46" w:rsidRPr="00D41F46" w:rsidRDefault="00D41F46" w:rsidP="00D41F46">
      <w:pPr>
        <w:rPr>
          <w:lang w:val="en-US" w:eastAsia="en-GB"/>
        </w:rPr>
        <w:sectPr w:rsidR="00D41F46" w:rsidRPr="00D41F46" w:rsidSect="00BE0E7D">
          <w:footerReference w:type="default" r:id="rId16"/>
          <w:pgSz w:w="11906" w:h="16838"/>
          <w:pgMar w:top="1440" w:right="1440" w:bottom="1440" w:left="1440" w:header="708" w:footer="708" w:gutter="0"/>
          <w:cols w:space="708"/>
          <w:titlePg/>
          <w:docGrid w:linePitch="360"/>
        </w:sectPr>
      </w:pPr>
    </w:p>
    <w:p w14:paraId="0EB83239" w14:textId="0EEC679D" w:rsidR="00111E61" w:rsidRDefault="00111E61" w:rsidP="00111E61">
      <w:pPr>
        <w:pStyle w:val="Heading2"/>
      </w:pPr>
      <w:bookmarkStart w:id="2" w:name="_Toc82071283"/>
      <w:bookmarkStart w:id="3" w:name="_Toc82071415"/>
      <w:bookmarkStart w:id="4" w:name="_Toc206486849"/>
      <w:r>
        <w:lastRenderedPageBreak/>
        <w:t>Contents</w:t>
      </w:r>
      <w:bookmarkEnd w:id="2"/>
      <w:bookmarkEnd w:id="3"/>
      <w:bookmarkEnd w:id="4"/>
    </w:p>
    <w:p w14:paraId="719234D9" w14:textId="6C4455AB" w:rsidR="00933D7D" w:rsidRDefault="00933D7D" w:rsidP="00933D7D">
      <w:pPr>
        <w:pStyle w:val="TOC1"/>
        <w:tabs>
          <w:tab w:val="right" w:leader="dot" w:pos="9016"/>
        </w:tabs>
        <w:rPr>
          <w:rFonts w:asciiTheme="minorHAnsi" w:eastAsiaTheme="minorEastAsia" w:hAnsiTheme="minorHAnsi" w:cstheme="minorBidi"/>
          <w:noProof/>
          <w:kern w:val="2"/>
          <w:lang w:eastAsia="en-GB"/>
          <w14:ligatures w14:val="standardContextual"/>
        </w:rPr>
      </w:pPr>
      <w:r>
        <w:rPr>
          <w:highlight w:val="yellow"/>
        </w:rPr>
        <w:fldChar w:fldCharType="begin"/>
      </w:r>
      <w:r>
        <w:rPr>
          <w:highlight w:val="yellow"/>
        </w:rPr>
        <w:instrText xml:space="preserve"> TOC \o "1-2" \h \z \u </w:instrText>
      </w:r>
      <w:r>
        <w:rPr>
          <w:highlight w:val="yellow"/>
        </w:rPr>
        <w:fldChar w:fldCharType="separate"/>
      </w:r>
      <w:hyperlink w:anchor="_Toc206486850" w:history="1">
        <w:r w:rsidRPr="0062010C">
          <w:rPr>
            <w:rStyle w:val="Hyperlink"/>
            <w:noProof/>
          </w:rPr>
          <w:t>About this resource</w:t>
        </w:r>
        <w:r>
          <w:rPr>
            <w:noProof/>
            <w:webHidden/>
          </w:rPr>
          <w:tab/>
        </w:r>
        <w:r>
          <w:rPr>
            <w:noProof/>
            <w:webHidden/>
          </w:rPr>
          <w:fldChar w:fldCharType="begin"/>
        </w:r>
        <w:r>
          <w:rPr>
            <w:noProof/>
            <w:webHidden/>
          </w:rPr>
          <w:instrText xml:space="preserve"> PAGEREF _Toc206486850 \h </w:instrText>
        </w:r>
        <w:r>
          <w:rPr>
            <w:noProof/>
            <w:webHidden/>
          </w:rPr>
        </w:r>
        <w:r>
          <w:rPr>
            <w:noProof/>
            <w:webHidden/>
          </w:rPr>
          <w:fldChar w:fldCharType="separate"/>
        </w:r>
        <w:r>
          <w:rPr>
            <w:noProof/>
            <w:webHidden/>
          </w:rPr>
          <w:t>4</w:t>
        </w:r>
        <w:r>
          <w:rPr>
            <w:noProof/>
            <w:webHidden/>
          </w:rPr>
          <w:fldChar w:fldCharType="end"/>
        </w:r>
      </w:hyperlink>
    </w:p>
    <w:p w14:paraId="1102594D" w14:textId="6F536C39" w:rsidR="00933D7D" w:rsidRDefault="00933D7D" w:rsidP="00933D7D">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206486851" w:history="1">
        <w:r w:rsidRPr="0062010C">
          <w:rPr>
            <w:rStyle w:val="Hyperlink"/>
            <w:noProof/>
          </w:rPr>
          <w:t>Further resources</w:t>
        </w:r>
        <w:r>
          <w:rPr>
            <w:noProof/>
            <w:webHidden/>
          </w:rPr>
          <w:tab/>
        </w:r>
        <w:r>
          <w:rPr>
            <w:noProof/>
            <w:webHidden/>
          </w:rPr>
          <w:fldChar w:fldCharType="begin"/>
        </w:r>
        <w:r>
          <w:rPr>
            <w:noProof/>
            <w:webHidden/>
          </w:rPr>
          <w:instrText xml:space="preserve"> PAGEREF _Toc206486851 \h </w:instrText>
        </w:r>
        <w:r>
          <w:rPr>
            <w:noProof/>
            <w:webHidden/>
          </w:rPr>
        </w:r>
        <w:r>
          <w:rPr>
            <w:noProof/>
            <w:webHidden/>
          </w:rPr>
          <w:fldChar w:fldCharType="separate"/>
        </w:r>
        <w:r>
          <w:rPr>
            <w:noProof/>
            <w:webHidden/>
          </w:rPr>
          <w:t>4</w:t>
        </w:r>
        <w:r>
          <w:rPr>
            <w:noProof/>
            <w:webHidden/>
          </w:rPr>
          <w:fldChar w:fldCharType="end"/>
        </w:r>
      </w:hyperlink>
    </w:p>
    <w:p w14:paraId="2228AB2D" w14:textId="32DE0277" w:rsidR="00933D7D" w:rsidRDefault="00933D7D" w:rsidP="00933D7D">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206486852" w:history="1">
        <w:r w:rsidRPr="0062010C">
          <w:rPr>
            <w:rStyle w:val="Hyperlink"/>
            <w:noProof/>
          </w:rPr>
          <w:t>Activity sheet 1: Design an outfit for Badger!</w:t>
        </w:r>
        <w:r>
          <w:rPr>
            <w:noProof/>
            <w:webHidden/>
          </w:rPr>
          <w:tab/>
        </w:r>
        <w:r>
          <w:rPr>
            <w:noProof/>
            <w:webHidden/>
          </w:rPr>
          <w:fldChar w:fldCharType="begin"/>
        </w:r>
        <w:r>
          <w:rPr>
            <w:noProof/>
            <w:webHidden/>
          </w:rPr>
          <w:instrText xml:space="preserve"> PAGEREF _Toc206486852 \h </w:instrText>
        </w:r>
        <w:r>
          <w:rPr>
            <w:noProof/>
            <w:webHidden/>
          </w:rPr>
        </w:r>
        <w:r>
          <w:rPr>
            <w:noProof/>
            <w:webHidden/>
          </w:rPr>
          <w:fldChar w:fldCharType="separate"/>
        </w:r>
        <w:r>
          <w:rPr>
            <w:noProof/>
            <w:webHidden/>
          </w:rPr>
          <w:t>5</w:t>
        </w:r>
        <w:r>
          <w:rPr>
            <w:noProof/>
            <w:webHidden/>
          </w:rPr>
          <w:fldChar w:fldCharType="end"/>
        </w:r>
      </w:hyperlink>
    </w:p>
    <w:p w14:paraId="0D3BACC6" w14:textId="58353201" w:rsidR="00933D7D" w:rsidRDefault="00933D7D" w:rsidP="00933D7D">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206486853" w:history="1">
        <w:r w:rsidRPr="0062010C">
          <w:rPr>
            <w:rStyle w:val="Hyperlink"/>
            <w:noProof/>
          </w:rPr>
          <w:t>Activity sheet 2: Create a poster for a music concert</w:t>
        </w:r>
        <w:r>
          <w:rPr>
            <w:noProof/>
            <w:webHidden/>
          </w:rPr>
          <w:tab/>
        </w:r>
        <w:r>
          <w:rPr>
            <w:noProof/>
            <w:webHidden/>
          </w:rPr>
          <w:fldChar w:fldCharType="begin"/>
        </w:r>
        <w:r>
          <w:rPr>
            <w:noProof/>
            <w:webHidden/>
          </w:rPr>
          <w:instrText xml:space="preserve"> PAGEREF _Toc206486853 \h </w:instrText>
        </w:r>
        <w:r>
          <w:rPr>
            <w:noProof/>
            <w:webHidden/>
          </w:rPr>
        </w:r>
        <w:r>
          <w:rPr>
            <w:noProof/>
            <w:webHidden/>
          </w:rPr>
          <w:fldChar w:fldCharType="separate"/>
        </w:r>
        <w:r>
          <w:rPr>
            <w:noProof/>
            <w:webHidden/>
          </w:rPr>
          <w:t>6</w:t>
        </w:r>
        <w:r>
          <w:rPr>
            <w:noProof/>
            <w:webHidden/>
          </w:rPr>
          <w:fldChar w:fldCharType="end"/>
        </w:r>
      </w:hyperlink>
    </w:p>
    <w:p w14:paraId="455FF016" w14:textId="342B0B2A" w:rsidR="00933D7D" w:rsidRDefault="00933D7D" w:rsidP="00933D7D">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206486854" w:history="1">
        <w:r w:rsidRPr="0062010C">
          <w:rPr>
            <w:rStyle w:val="Hyperlink"/>
            <w:noProof/>
          </w:rPr>
          <w:t>Activity sheet 3: Create a ticket for a music concert</w:t>
        </w:r>
        <w:r>
          <w:rPr>
            <w:noProof/>
            <w:webHidden/>
          </w:rPr>
          <w:tab/>
        </w:r>
        <w:r>
          <w:rPr>
            <w:noProof/>
            <w:webHidden/>
          </w:rPr>
          <w:fldChar w:fldCharType="begin"/>
        </w:r>
        <w:r>
          <w:rPr>
            <w:noProof/>
            <w:webHidden/>
          </w:rPr>
          <w:instrText xml:space="preserve"> PAGEREF _Toc206486854 \h </w:instrText>
        </w:r>
        <w:r>
          <w:rPr>
            <w:noProof/>
            <w:webHidden/>
          </w:rPr>
        </w:r>
        <w:r>
          <w:rPr>
            <w:noProof/>
            <w:webHidden/>
          </w:rPr>
          <w:fldChar w:fldCharType="separate"/>
        </w:r>
        <w:r>
          <w:rPr>
            <w:noProof/>
            <w:webHidden/>
          </w:rPr>
          <w:t>7</w:t>
        </w:r>
        <w:r>
          <w:rPr>
            <w:noProof/>
            <w:webHidden/>
          </w:rPr>
          <w:fldChar w:fldCharType="end"/>
        </w:r>
      </w:hyperlink>
    </w:p>
    <w:p w14:paraId="0C8A52C3" w14:textId="39B5AD08" w:rsidR="00933D7D" w:rsidRDefault="00933D7D" w:rsidP="00933D7D">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206486855" w:history="1">
        <w:r w:rsidRPr="0062010C">
          <w:rPr>
            <w:rStyle w:val="Hyperlink"/>
            <w:noProof/>
          </w:rPr>
          <w:t>Activity sheet 4: What’s inside your space station?</w:t>
        </w:r>
        <w:r>
          <w:rPr>
            <w:noProof/>
            <w:webHidden/>
          </w:rPr>
          <w:tab/>
        </w:r>
        <w:r>
          <w:rPr>
            <w:noProof/>
            <w:webHidden/>
          </w:rPr>
          <w:fldChar w:fldCharType="begin"/>
        </w:r>
        <w:r>
          <w:rPr>
            <w:noProof/>
            <w:webHidden/>
          </w:rPr>
          <w:instrText xml:space="preserve"> PAGEREF _Toc206486855 \h </w:instrText>
        </w:r>
        <w:r>
          <w:rPr>
            <w:noProof/>
            <w:webHidden/>
          </w:rPr>
        </w:r>
        <w:r>
          <w:rPr>
            <w:noProof/>
            <w:webHidden/>
          </w:rPr>
          <w:fldChar w:fldCharType="separate"/>
        </w:r>
        <w:r>
          <w:rPr>
            <w:noProof/>
            <w:webHidden/>
          </w:rPr>
          <w:t>8</w:t>
        </w:r>
        <w:r>
          <w:rPr>
            <w:noProof/>
            <w:webHidden/>
          </w:rPr>
          <w:fldChar w:fldCharType="end"/>
        </w:r>
      </w:hyperlink>
    </w:p>
    <w:p w14:paraId="3195C35B" w14:textId="07A62ADB" w:rsidR="00933D7D" w:rsidRDefault="00933D7D" w:rsidP="00933D7D">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206486856" w:history="1">
        <w:r w:rsidRPr="0062010C">
          <w:rPr>
            <w:rStyle w:val="Hyperlink"/>
            <w:noProof/>
          </w:rPr>
          <w:t>Activity sheet 5: My space suitcase!</w:t>
        </w:r>
        <w:r>
          <w:rPr>
            <w:noProof/>
            <w:webHidden/>
          </w:rPr>
          <w:tab/>
        </w:r>
        <w:r>
          <w:rPr>
            <w:noProof/>
            <w:webHidden/>
          </w:rPr>
          <w:fldChar w:fldCharType="begin"/>
        </w:r>
        <w:r>
          <w:rPr>
            <w:noProof/>
            <w:webHidden/>
          </w:rPr>
          <w:instrText xml:space="preserve"> PAGEREF _Toc206486856 \h </w:instrText>
        </w:r>
        <w:r>
          <w:rPr>
            <w:noProof/>
            <w:webHidden/>
          </w:rPr>
        </w:r>
        <w:r>
          <w:rPr>
            <w:noProof/>
            <w:webHidden/>
          </w:rPr>
          <w:fldChar w:fldCharType="separate"/>
        </w:r>
        <w:r>
          <w:rPr>
            <w:noProof/>
            <w:webHidden/>
          </w:rPr>
          <w:t>9</w:t>
        </w:r>
        <w:r>
          <w:rPr>
            <w:noProof/>
            <w:webHidden/>
          </w:rPr>
          <w:fldChar w:fldCharType="end"/>
        </w:r>
      </w:hyperlink>
    </w:p>
    <w:p w14:paraId="59743C98" w14:textId="427DA28B" w:rsidR="00933D7D" w:rsidRDefault="00933D7D" w:rsidP="00933D7D">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206486857" w:history="1">
        <w:r w:rsidRPr="0062010C">
          <w:rPr>
            <w:rStyle w:val="Hyperlink"/>
            <w:noProof/>
          </w:rPr>
          <w:t>Activity sheet 6: Create your own Galactic Fantastic card</w:t>
        </w:r>
        <w:r>
          <w:rPr>
            <w:noProof/>
            <w:webHidden/>
          </w:rPr>
          <w:tab/>
        </w:r>
        <w:r>
          <w:rPr>
            <w:noProof/>
            <w:webHidden/>
          </w:rPr>
          <w:fldChar w:fldCharType="begin"/>
        </w:r>
        <w:r>
          <w:rPr>
            <w:noProof/>
            <w:webHidden/>
          </w:rPr>
          <w:instrText xml:space="preserve"> PAGEREF _Toc206486857 \h </w:instrText>
        </w:r>
        <w:r>
          <w:rPr>
            <w:noProof/>
            <w:webHidden/>
          </w:rPr>
        </w:r>
        <w:r>
          <w:rPr>
            <w:noProof/>
            <w:webHidden/>
          </w:rPr>
          <w:fldChar w:fldCharType="separate"/>
        </w:r>
        <w:r>
          <w:rPr>
            <w:noProof/>
            <w:webHidden/>
          </w:rPr>
          <w:t>10</w:t>
        </w:r>
        <w:r>
          <w:rPr>
            <w:noProof/>
            <w:webHidden/>
          </w:rPr>
          <w:fldChar w:fldCharType="end"/>
        </w:r>
      </w:hyperlink>
    </w:p>
    <w:p w14:paraId="132A9677" w14:textId="5D869F73" w:rsidR="00933D7D" w:rsidRDefault="00933D7D" w:rsidP="00933D7D">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206486858" w:history="1">
        <w:r w:rsidRPr="0062010C">
          <w:rPr>
            <w:rStyle w:val="Hyperlink"/>
            <w:noProof/>
          </w:rPr>
          <w:t>Activity sheet 7: Design your own Story Cards</w:t>
        </w:r>
        <w:r>
          <w:rPr>
            <w:noProof/>
            <w:webHidden/>
          </w:rPr>
          <w:tab/>
        </w:r>
        <w:r>
          <w:rPr>
            <w:noProof/>
            <w:webHidden/>
          </w:rPr>
          <w:fldChar w:fldCharType="begin"/>
        </w:r>
        <w:r>
          <w:rPr>
            <w:noProof/>
            <w:webHidden/>
          </w:rPr>
          <w:instrText xml:space="preserve"> PAGEREF _Toc206486858 \h </w:instrText>
        </w:r>
        <w:r>
          <w:rPr>
            <w:noProof/>
            <w:webHidden/>
          </w:rPr>
        </w:r>
        <w:r>
          <w:rPr>
            <w:noProof/>
            <w:webHidden/>
          </w:rPr>
          <w:fldChar w:fldCharType="separate"/>
        </w:r>
        <w:r>
          <w:rPr>
            <w:noProof/>
            <w:webHidden/>
          </w:rPr>
          <w:t>11</w:t>
        </w:r>
        <w:r>
          <w:rPr>
            <w:noProof/>
            <w:webHidden/>
          </w:rPr>
          <w:fldChar w:fldCharType="end"/>
        </w:r>
      </w:hyperlink>
    </w:p>
    <w:p w14:paraId="63DB2008" w14:textId="2E599A9C" w:rsidR="00933D7D" w:rsidRDefault="00933D7D" w:rsidP="00933D7D">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206486860" w:history="1">
        <w:r w:rsidRPr="0062010C">
          <w:rPr>
            <w:rStyle w:val="Hyperlink"/>
            <w:noProof/>
          </w:rPr>
          <w:t>Activity sheet 8: Create your own puppets</w:t>
        </w:r>
        <w:r>
          <w:rPr>
            <w:noProof/>
            <w:webHidden/>
          </w:rPr>
          <w:tab/>
        </w:r>
        <w:r>
          <w:rPr>
            <w:noProof/>
            <w:webHidden/>
          </w:rPr>
          <w:fldChar w:fldCharType="begin"/>
        </w:r>
        <w:r>
          <w:rPr>
            <w:noProof/>
            <w:webHidden/>
          </w:rPr>
          <w:instrText xml:space="preserve"> PAGEREF _Toc206486860 \h </w:instrText>
        </w:r>
        <w:r>
          <w:rPr>
            <w:noProof/>
            <w:webHidden/>
          </w:rPr>
        </w:r>
        <w:r>
          <w:rPr>
            <w:noProof/>
            <w:webHidden/>
          </w:rPr>
          <w:fldChar w:fldCharType="separate"/>
        </w:r>
        <w:r>
          <w:rPr>
            <w:noProof/>
            <w:webHidden/>
          </w:rPr>
          <w:t>12</w:t>
        </w:r>
        <w:r>
          <w:rPr>
            <w:noProof/>
            <w:webHidden/>
          </w:rPr>
          <w:fldChar w:fldCharType="end"/>
        </w:r>
      </w:hyperlink>
    </w:p>
    <w:p w14:paraId="2D7A87A7" w14:textId="6868B3B6" w:rsidR="00AD76EA" w:rsidRDefault="00933D7D" w:rsidP="00373623">
      <w:r>
        <w:rPr>
          <w:highlight w:val="yellow"/>
        </w:rPr>
        <w:fldChar w:fldCharType="end"/>
      </w:r>
    </w:p>
    <w:p w14:paraId="565638B1" w14:textId="77777777" w:rsidR="00933D7D" w:rsidRDefault="00933D7D" w:rsidP="00933D7D">
      <w:pPr>
        <w:pStyle w:val="Heading2"/>
      </w:pPr>
      <w:bookmarkStart w:id="5" w:name="_Toc173998968"/>
      <w:bookmarkStart w:id="6" w:name="_Toc206486215"/>
      <w:bookmarkStart w:id="7" w:name="_Toc206486850"/>
      <w:r>
        <w:t>About this resource</w:t>
      </w:r>
      <w:bookmarkEnd w:id="5"/>
      <w:bookmarkEnd w:id="6"/>
      <w:bookmarkEnd w:id="7"/>
    </w:p>
    <w:p w14:paraId="44C9C879" w14:textId="11F0687E" w:rsidR="00933D7D" w:rsidRDefault="00933D7D" w:rsidP="00933D7D">
      <w:r>
        <w:t>Print these activity sheets at home to explore your Read Write Count P3 bag together! Will you design a new outfit for Heavy Metal Badger, create your own space station or make a new Galactic Fantastic alien?</w:t>
      </w:r>
    </w:p>
    <w:p w14:paraId="0C1CB28F" w14:textId="77777777" w:rsidR="00933D7D" w:rsidRDefault="00933D7D" w:rsidP="00933D7D">
      <w:pPr>
        <w:spacing w:line="259" w:lineRule="auto"/>
      </w:pPr>
    </w:p>
    <w:p w14:paraId="43FAE14E" w14:textId="77777777" w:rsidR="00933D7D" w:rsidRDefault="00933D7D" w:rsidP="00933D7D">
      <w:pPr>
        <w:pStyle w:val="Heading2"/>
      </w:pPr>
      <w:bookmarkStart w:id="8" w:name="_Toc173998969"/>
      <w:bookmarkStart w:id="9" w:name="_Toc206486216"/>
      <w:bookmarkStart w:id="10" w:name="_Toc206486851"/>
      <w:r>
        <w:t>Further resources</w:t>
      </w:r>
      <w:bookmarkEnd w:id="8"/>
      <w:bookmarkEnd w:id="9"/>
      <w:bookmarkEnd w:id="10"/>
    </w:p>
    <w:p w14:paraId="0AA24083" w14:textId="77777777" w:rsidR="00933D7D" w:rsidRDefault="00933D7D" w:rsidP="00933D7D">
      <w:pPr>
        <w:pStyle w:val="ListParagraph"/>
        <w:numPr>
          <w:ilvl w:val="0"/>
          <w:numId w:val="37"/>
        </w:numPr>
      </w:pPr>
      <w:r>
        <w:t xml:space="preserve">Find out more about Read Write Count on the Read Write Count </w:t>
      </w:r>
      <w:hyperlink r:id="rId17" w:history="1">
        <w:r w:rsidRPr="00912F78">
          <w:rPr>
            <w:rStyle w:val="Hyperlink"/>
          </w:rPr>
          <w:t>section of the Scottish Book Trust website</w:t>
        </w:r>
      </w:hyperlink>
    </w:p>
    <w:p w14:paraId="0D918688" w14:textId="77777777" w:rsidR="00933D7D" w:rsidRDefault="00933D7D" w:rsidP="00933D7D">
      <w:pPr>
        <w:pStyle w:val="ListParagraph"/>
        <w:numPr>
          <w:ilvl w:val="0"/>
          <w:numId w:val="37"/>
        </w:numPr>
        <w:sectPr w:rsidR="00933D7D" w:rsidSect="00933D7D">
          <w:pgSz w:w="11906" w:h="16838"/>
          <w:pgMar w:top="1440" w:right="1440" w:bottom="1440" w:left="1440" w:header="708" w:footer="708" w:gutter="0"/>
          <w:pgNumType w:start="2"/>
          <w:cols w:space="708"/>
          <w:docGrid w:linePitch="360"/>
        </w:sectPr>
      </w:pPr>
      <w:r>
        <w:t xml:space="preserve">Find more activities, ideas and inspiration for reading and playing together at home on our </w:t>
      </w:r>
      <w:hyperlink r:id="rId18" w:history="1">
        <w:r w:rsidRPr="00912F78">
          <w:rPr>
            <w:rStyle w:val="Hyperlink"/>
          </w:rPr>
          <w:t>Home Activities Hub</w:t>
        </w:r>
      </w:hyperlink>
    </w:p>
    <w:p w14:paraId="401F8BA1" w14:textId="77777777" w:rsidR="00933D7D" w:rsidRPr="00447A3B" w:rsidRDefault="00933D7D" w:rsidP="00933D7D">
      <w:pPr>
        <w:pStyle w:val="Heading2"/>
      </w:pPr>
      <w:bookmarkStart w:id="11" w:name="_Toc195007123"/>
      <w:bookmarkStart w:id="12" w:name="_Toc206486852"/>
      <w:r>
        <w:lastRenderedPageBreak/>
        <w:t>Activity sheet 1: Design an outfit for Badger!</w:t>
      </w:r>
      <w:bookmarkEnd w:id="11"/>
      <w:bookmarkEnd w:id="12"/>
    </w:p>
    <w:p w14:paraId="153C762F" w14:textId="77777777" w:rsidR="00933D7D" w:rsidRDefault="00933D7D" w:rsidP="00933D7D">
      <w:pPr>
        <w:rPr>
          <w:noProof/>
        </w:rPr>
      </w:pPr>
      <w:r w:rsidRPr="00980CE4">
        <w:rPr>
          <w:noProof/>
        </w:rPr>
        <w:t>Badger needs some great clothes for his heavy metal show. Design a brilliant outfit for him by gluing on some scraps of coloured paper, fabric, stickers, card, sticky gems or anything else you can find.</w:t>
      </w:r>
    </w:p>
    <w:p w14:paraId="4B8EA29E" w14:textId="77777777" w:rsidR="00933D7D" w:rsidRDefault="00933D7D" w:rsidP="00933D7D">
      <w:pPr>
        <w:rPr>
          <w:noProof/>
        </w:rPr>
      </w:pPr>
      <w:r>
        <w:rPr>
          <w:noProof/>
        </w:rPr>
        <w:drawing>
          <wp:anchor distT="0" distB="0" distL="114300" distR="114300" simplePos="0" relativeHeight="251691008" behindDoc="0" locked="0" layoutInCell="1" allowOverlap="1" wp14:anchorId="409C9176" wp14:editId="51852DC3">
            <wp:simplePos x="0" y="0"/>
            <wp:positionH relativeFrom="margin">
              <wp:posOffset>-667678</wp:posOffset>
            </wp:positionH>
            <wp:positionV relativeFrom="paragraph">
              <wp:posOffset>11430</wp:posOffset>
            </wp:positionV>
            <wp:extent cx="7097539" cy="7326923"/>
            <wp:effectExtent l="0" t="0" r="8255" b="7620"/>
            <wp:wrapNone/>
            <wp:docPr id="1584569542" name="Picture 7" descr="Printable activity sheet 1: an outline of Heavy Metal Bad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569542" name="Picture 7" descr="Printable activity sheet 1: an outline of Heavy Metal Badger"/>
                    <pic:cNvPicPr/>
                  </pic:nvPicPr>
                  <pic:blipFill rotWithShape="1">
                    <a:blip r:embed="rId19" cstate="print">
                      <a:extLst>
                        <a:ext uri="{28A0092B-C50C-407E-A947-70E740481C1C}">
                          <a14:useLocalDpi xmlns:a14="http://schemas.microsoft.com/office/drawing/2010/main" val="0"/>
                        </a:ext>
                      </a:extLst>
                    </a:blip>
                    <a:srcRect l="9839" t="26323" r="7998" b="10062"/>
                    <a:stretch/>
                  </pic:blipFill>
                  <pic:spPr bwMode="auto">
                    <a:xfrm>
                      <a:off x="0" y="0"/>
                      <a:ext cx="7097539" cy="732692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br w:type="page"/>
      </w:r>
    </w:p>
    <w:p w14:paraId="3A01746B" w14:textId="77777777" w:rsidR="00933D7D" w:rsidRDefault="00933D7D" w:rsidP="00933D7D">
      <w:pPr>
        <w:pStyle w:val="Heading2"/>
      </w:pPr>
      <w:bookmarkStart w:id="13" w:name="_Activity_sheet_2:"/>
      <w:bookmarkStart w:id="14" w:name="_Toc195007124"/>
      <w:bookmarkStart w:id="15" w:name="_Toc206486853"/>
      <w:bookmarkEnd w:id="13"/>
      <w:r>
        <w:lastRenderedPageBreak/>
        <w:t>Activity sheet 2: Create a poster for a music concert</w:t>
      </w:r>
      <w:bookmarkEnd w:id="14"/>
      <w:bookmarkEnd w:id="15"/>
    </w:p>
    <w:p w14:paraId="64DC11B9" w14:textId="77777777" w:rsidR="00933D7D" w:rsidRDefault="00933D7D" w:rsidP="00933D7D">
      <w:r>
        <w:t>Use the space below to draw a poster for a music concert. What information should your poster include so people can come to your concert?</w:t>
      </w:r>
    </w:p>
    <w:tbl>
      <w:tblPr>
        <w:tblStyle w:val="TableGrid"/>
        <w:tblW w:w="0" w:type="auto"/>
        <w:tblLook w:val="04A0" w:firstRow="1" w:lastRow="0" w:firstColumn="1" w:lastColumn="0" w:noHBand="0" w:noVBand="1"/>
        <w:tblDescription w:val="Printable activity sheet 2, table 1: a box for pupils to design a music concert poster"/>
      </w:tblPr>
      <w:tblGrid>
        <w:gridCol w:w="9016"/>
      </w:tblGrid>
      <w:tr w:rsidR="00933D7D" w14:paraId="33B3C050" w14:textId="77777777" w:rsidTr="0050491B">
        <w:tc>
          <w:tcPr>
            <w:tcW w:w="9016" w:type="dxa"/>
          </w:tcPr>
          <w:p w14:paraId="69A0D2C7" w14:textId="77777777" w:rsidR="00933D7D" w:rsidRDefault="00933D7D" w:rsidP="0050491B"/>
          <w:p w14:paraId="59C2FDB3" w14:textId="77777777" w:rsidR="00933D7D" w:rsidRDefault="00933D7D" w:rsidP="0050491B"/>
          <w:p w14:paraId="288B9AF7" w14:textId="77777777" w:rsidR="00933D7D" w:rsidRDefault="00933D7D" w:rsidP="0050491B"/>
          <w:p w14:paraId="0EC4AE88" w14:textId="77777777" w:rsidR="00933D7D" w:rsidRDefault="00933D7D" w:rsidP="0050491B"/>
          <w:p w14:paraId="2A683EBF" w14:textId="77777777" w:rsidR="00933D7D" w:rsidRDefault="00933D7D" w:rsidP="0050491B"/>
          <w:p w14:paraId="7C3BE6B9" w14:textId="77777777" w:rsidR="00933D7D" w:rsidRDefault="00933D7D" w:rsidP="0050491B"/>
          <w:p w14:paraId="210F3009" w14:textId="77777777" w:rsidR="00933D7D" w:rsidRDefault="00933D7D" w:rsidP="0050491B"/>
          <w:p w14:paraId="5EB2813D" w14:textId="77777777" w:rsidR="00933D7D" w:rsidRDefault="00933D7D" w:rsidP="0050491B"/>
          <w:p w14:paraId="0114F54E" w14:textId="77777777" w:rsidR="00933D7D" w:rsidRDefault="00933D7D" w:rsidP="0050491B"/>
          <w:p w14:paraId="1C135348" w14:textId="77777777" w:rsidR="00933D7D" w:rsidRDefault="00933D7D" w:rsidP="0050491B"/>
          <w:p w14:paraId="2C6EAF80" w14:textId="77777777" w:rsidR="00933D7D" w:rsidRDefault="00933D7D" w:rsidP="0050491B"/>
          <w:p w14:paraId="2D4F8546" w14:textId="77777777" w:rsidR="00933D7D" w:rsidRDefault="00933D7D" w:rsidP="0050491B"/>
          <w:p w14:paraId="5EB8A05D" w14:textId="77777777" w:rsidR="00933D7D" w:rsidRDefault="00933D7D" w:rsidP="0050491B"/>
          <w:p w14:paraId="6BECEE61" w14:textId="77777777" w:rsidR="00933D7D" w:rsidRDefault="00933D7D" w:rsidP="0050491B"/>
          <w:p w14:paraId="7B81F89E" w14:textId="77777777" w:rsidR="00933D7D" w:rsidRDefault="00933D7D" w:rsidP="0050491B"/>
          <w:p w14:paraId="442BCF7E" w14:textId="77777777" w:rsidR="00933D7D" w:rsidRDefault="00933D7D" w:rsidP="0050491B"/>
          <w:p w14:paraId="5FC3E59F" w14:textId="77777777" w:rsidR="00933D7D" w:rsidRDefault="00933D7D" w:rsidP="0050491B"/>
          <w:p w14:paraId="794CDE39" w14:textId="77777777" w:rsidR="00933D7D" w:rsidRDefault="00933D7D" w:rsidP="0050491B"/>
          <w:p w14:paraId="14F62C44" w14:textId="77777777" w:rsidR="00933D7D" w:rsidRDefault="00933D7D" w:rsidP="0050491B"/>
          <w:p w14:paraId="430CF469" w14:textId="77777777" w:rsidR="00933D7D" w:rsidRDefault="00933D7D" w:rsidP="0050491B"/>
          <w:p w14:paraId="63093377" w14:textId="77777777" w:rsidR="00933D7D" w:rsidRDefault="00933D7D" w:rsidP="0050491B"/>
          <w:p w14:paraId="73083578" w14:textId="77777777" w:rsidR="00933D7D" w:rsidRDefault="00933D7D" w:rsidP="0050491B"/>
          <w:p w14:paraId="1CF8233F" w14:textId="77777777" w:rsidR="00933D7D" w:rsidRDefault="00933D7D" w:rsidP="0050491B"/>
          <w:p w14:paraId="766CFC07" w14:textId="77777777" w:rsidR="00933D7D" w:rsidRDefault="00933D7D" w:rsidP="0050491B"/>
          <w:p w14:paraId="4E0D9812" w14:textId="77777777" w:rsidR="00933D7D" w:rsidRDefault="00933D7D" w:rsidP="0050491B"/>
          <w:p w14:paraId="7A8FCA5E" w14:textId="77777777" w:rsidR="00933D7D" w:rsidRDefault="00933D7D" w:rsidP="0050491B"/>
          <w:p w14:paraId="79538490" w14:textId="77777777" w:rsidR="00933D7D" w:rsidRDefault="00933D7D" w:rsidP="0050491B"/>
          <w:p w14:paraId="14117171" w14:textId="77777777" w:rsidR="00933D7D" w:rsidRDefault="00933D7D" w:rsidP="0050491B"/>
          <w:p w14:paraId="7C39A987" w14:textId="77777777" w:rsidR="00933D7D" w:rsidRDefault="00933D7D" w:rsidP="0050491B"/>
          <w:p w14:paraId="4B29AA0F" w14:textId="77777777" w:rsidR="00933D7D" w:rsidRDefault="00933D7D" w:rsidP="0050491B"/>
          <w:p w14:paraId="186DF1C5" w14:textId="77777777" w:rsidR="00933D7D" w:rsidRDefault="00933D7D" w:rsidP="0050491B"/>
          <w:p w14:paraId="4CE0D0C2" w14:textId="77777777" w:rsidR="00933D7D" w:rsidRDefault="00933D7D" w:rsidP="0050491B"/>
          <w:p w14:paraId="67B5732C" w14:textId="77777777" w:rsidR="00933D7D" w:rsidRDefault="00933D7D" w:rsidP="0050491B"/>
          <w:p w14:paraId="371050E0" w14:textId="77777777" w:rsidR="00933D7D" w:rsidRDefault="00933D7D" w:rsidP="0050491B"/>
          <w:p w14:paraId="07FB7ED0" w14:textId="77777777" w:rsidR="00933D7D" w:rsidRDefault="00933D7D" w:rsidP="0050491B"/>
          <w:p w14:paraId="563CB872" w14:textId="77777777" w:rsidR="00933D7D" w:rsidRDefault="00933D7D" w:rsidP="0050491B"/>
          <w:p w14:paraId="727CC0CE" w14:textId="77777777" w:rsidR="00933D7D" w:rsidRDefault="00933D7D" w:rsidP="0050491B"/>
          <w:p w14:paraId="36FDA568" w14:textId="77777777" w:rsidR="00933D7D" w:rsidRDefault="00933D7D" w:rsidP="0050491B"/>
          <w:p w14:paraId="3BBF6950" w14:textId="77777777" w:rsidR="00933D7D" w:rsidRDefault="00933D7D" w:rsidP="0050491B"/>
          <w:p w14:paraId="3937F66F" w14:textId="77777777" w:rsidR="00933D7D" w:rsidRDefault="00933D7D" w:rsidP="0050491B"/>
          <w:p w14:paraId="32F5C808" w14:textId="77777777" w:rsidR="00933D7D" w:rsidRDefault="00933D7D" w:rsidP="0050491B"/>
          <w:p w14:paraId="1A07AE3B" w14:textId="77777777" w:rsidR="00933D7D" w:rsidRDefault="00933D7D" w:rsidP="0050491B"/>
        </w:tc>
      </w:tr>
    </w:tbl>
    <w:p w14:paraId="11E57D5B" w14:textId="77777777" w:rsidR="00933D7D" w:rsidRDefault="00933D7D" w:rsidP="00933D7D">
      <w:r>
        <w:br w:type="page"/>
      </w:r>
    </w:p>
    <w:p w14:paraId="2C06B9B1" w14:textId="77777777" w:rsidR="00933D7D" w:rsidRDefault="00933D7D" w:rsidP="00933D7D">
      <w:pPr>
        <w:pStyle w:val="Heading2"/>
      </w:pPr>
      <w:bookmarkStart w:id="16" w:name="_Activity_sheet_3:"/>
      <w:bookmarkStart w:id="17" w:name="_Toc195007125"/>
      <w:bookmarkStart w:id="18" w:name="_Toc206486854"/>
      <w:bookmarkEnd w:id="16"/>
      <w:r>
        <w:lastRenderedPageBreak/>
        <w:t>Activity sheet 3: Create a ticket for a music concert</w:t>
      </w:r>
      <w:bookmarkEnd w:id="17"/>
      <w:bookmarkEnd w:id="18"/>
    </w:p>
    <w:p w14:paraId="190E8688" w14:textId="77777777" w:rsidR="00933D7D" w:rsidRDefault="00933D7D" w:rsidP="00933D7D">
      <w:r>
        <w:t>Imagine you’re attending a concert. What band are you seeing? Where are you seeing them? How much did the ticket cost? Once you’ve included all the information you need, colour in your ticket and cut it out.</w:t>
      </w:r>
    </w:p>
    <w:p w14:paraId="538E8378" w14:textId="77777777" w:rsidR="00933D7D" w:rsidRDefault="00933D7D" w:rsidP="00933D7D">
      <w:pPr>
        <w:jc w:val="center"/>
        <w:sectPr w:rsidR="00933D7D" w:rsidSect="00933D7D">
          <w:headerReference w:type="default" r:id="rId20"/>
          <w:pgSz w:w="11906" w:h="16838"/>
          <w:pgMar w:top="1440" w:right="1440" w:bottom="1440" w:left="1440" w:header="708" w:footer="708" w:gutter="0"/>
          <w:cols w:space="708"/>
          <w:docGrid w:linePitch="360"/>
        </w:sectPr>
      </w:pPr>
      <w:r>
        <w:rPr>
          <w:noProof/>
        </w:rPr>
        <w:drawing>
          <wp:inline distT="0" distB="0" distL="0" distR="0" wp14:anchorId="7D398022" wp14:editId="21F58094">
            <wp:extent cx="5368290" cy="7338646"/>
            <wp:effectExtent l="0" t="0" r="3810" b="0"/>
            <wp:docPr id="1180433552" name="Picture 1" descr="Printable activity sheet 3: an outline of a ticket for pupils to fill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433552" name="Picture 1" descr="Printable activity sheet 3: an outline of a ticket for pupils to fill in"/>
                    <pic:cNvPicPr/>
                  </pic:nvPicPr>
                  <pic:blipFill rotWithShape="1">
                    <a:blip r:embed="rId21" cstate="print">
                      <a:extLst>
                        <a:ext uri="{28A0092B-C50C-407E-A947-70E740481C1C}">
                          <a14:useLocalDpi xmlns:a14="http://schemas.microsoft.com/office/drawing/2010/main" val="0"/>
                        </a:ext>
                      </a:extLst>
                    </a:blip>
                    <a:srcRect t="1853" b="1501"/>
                    <a:stretch/>
                  </pic:blipFill>
                  <pic:spPr bwMode="auto">
                    <a:xfrm>
                      <a:off x="0" y="0"/>
                      <a:ext cx="5370404" cy="7341536"/>
                    </a:xfrm>
                    <a:prstGeom prst="rect">
                      <a:avLst/>
                    </a:prstGeom>
                    <a:ln>
                      <a:noFill/>
                    </a:ln>
                    <a:extLst>
                      <a:ext uri="{53640926-AAD7-44D8-BBD7-CCE9431645EC}">
                        <a14:shadowObscured xmlns:a14="http://schemas.microsoft.com/office/drawing/2010/main"/>
                      </a:ext>
                    </a:extLst>
                  </pic:spPr>
                </pic:pic>
              </a:graphicData>
            </a:graphic>
          </wp:inline>
        </w:drawing>
      </w:r>
    </w:p>
    <w:p w14:paraId="5600267E" w14:textId="0B144A7E" w:rsidR="00933D7D" w:rsidRPr="007608B3" w:rsidRDefault="00933D7D" w:rsidP="00933D7D">
      <w:pPr>
        <w:pStyle w:val="Heading2"/>
      </w:pPr>
      <w:bookmarkStart w:id="19" w:name="_Toc195007127"/>
      <w:bookmarkStart w:id="20" w:name="_Toc206486855"/>
      <w:r>
        <w:rPr>
          <w:noProof/>
        </w:rPr>
        <w:lastRenderedPageBreak/>
        <w:drawing>
          <wp:anchor distT="0" distB="0" distL="114300" distR="114300" simplePos="0" relativeHeight="251693056" behindDoc="1" locked="0" layoutInCell="1" allowOverlap="1" wp14:anchorId="57FCCE24" wp14:editId="723151E1">
            <wp:simplePos x="0" y="0"/>
            <wp:positionH relativeFrom="margin">
              <wp:posOffset>2676359</wp:posOffset>
            </wp:positionH>
            <wp:positionV relativeFrom="paragraph">
              <wp:posOffset>-91616</wp:posOffset>
            </wp:positionV>
            <wp:extent cx="5777086" cy="6715934"/>
            <wp:effectExtent l="501968" t="583882" r="135572" b="21273"/>
            <wp:wrapNone/>
            <wp:docPr id="13772162" name="Picture 3" descr="Printable activity sheet 5: an outline of a sateli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2162" name="Picture 3" descr="Printable activity sheet 5: an outline of a satelitte"/>
                    <pic:cNvPicPr/>
                  </pic:nvPicPr>
                  <pic:blipFill rotWithShape="1">
                    <a:blip r:embed="rId22" cstate="print">
                      <a:extLst>
                        <a:ext uri="{BEBA8EAE-BF5A-486C-A8C5-ECC9F3942E4B}">
                          <a14:imgProps xmlns:a14="http://schemas.microsoft.com/office/drawing/2010/main">
                            <a14:imgLayer r:embed="rId23">
                              <a14:imgEffect>
                                <a14:backgroundRemoval t="9273" b="79454" l="14997" r="97344">
                                  <a14:foregroundMark x1="96514" y1="11735" x2="89707" y2="47134"/>
                                  <a14:foregroundMark x1="89707" y1="47134" x2="83121" y2="56329"/>
                                  <a14:foregroundMark x1="83121" y1="56329" x2="73603" y2="60292"/>
                                  <a14:foregroundMark x1="73603" y1="60292" x2="60653" y2="62255"/>
                                  <a14:foregroundMark x1="60653" y1="62255" x2="51467" y2="66564"/>
                                  <a14:foregroundMark x1="51467" y1="66564" x2="78196" y2="37437"/>
                                  <a14:foregroundMark x1="78196" y1="37437" x2="78307" y2="30165"/>
                                  <a14:foregroundMark x1="78307" y1="30165" x2="71500" y2="20508"/>
                                  <a14:foregroundMark x1="71500" y1="20508" x2="55396" y2="25587"/>
                                  <a14:foregroundMark x1="55396" y1="25587" x2="53459" y2="41516"/>
                                  <a14:foregroundMark x1="53459" y1="41516" x2="36414" y2="57445"/>
                                  <a14:foregroundMark x1="36414" y1="57445" x2="45434" y2="65910"/>
                                  <a14:foregroundMark x1="45434" y1="65910" x2="45545" y2="71143"/>
                                  <a14:foregroundMark x1="45545" y1="71143" x2="39126" y2="68372"/>
                                  <a14:foregroundMark x1="39126" y1="68372" x2="35805" y2="35129"/>
                                  <a14:foregroundMark x1="35805" y1="35129" x2="48423" y2="23201"/>
                                  <a14:foregroundMark x1="48423" y1="23201" x2="50747" y2="17661"/>
                                  <a14:foregroundMark x1="50747" y1="17661" x2="49530" y2="14429"/>
                                  <a14:foregroundMark x1="47261" y1="77992" x2="37963" y2="49250"/>
                                  <a14:foregroundMark x1="32872" y1="31781" x2="18484" y2="43748"/>
                                  <a14:foregroundMark x1="18484" y1="43748" x2="18484" y2="43748"/>
                                  <a14:foregroundMark x1="20199" y1="38630" x2="20199" y2="38630"/>
                                  <a14:foregroundMark x1="32374" y1="45902" x2="32374" y2="45902"/>
                                  <a14:foregroundMark x1="39070" y1="70643" x2="39070" y2="70643"/>
                                  <a14:foregroundMark x1="36857" y1="62909" x2="31655" y2="70796"/>
                                  <a14:foregroundMark x1="39956" y1="77145" x2="28500" y2="60639"/>
                                  <a14:foregroundMark x1="29828" y1="64332" x2="20753" y2="43748"/>
                                  <a14:foregroundMark x1="35916" y1="27357" x2="16215" y2="38245"/>
                                  <a14:foregroundMark x1="16215" y1="38245" x2="16159" y2="42901"/>
                                  <a14:foregroundMark x1="16159" y1="42901" x2="16270" y2="43093"/>
                                  <a14:foregroundMark x1="57167" y1="14429" x2="49087" y2="10619"/>
                                  <a14:foregroundMark x1="49087" y1="10619" x2="41007" y2="12120"/>
                                  <a14:foregroundMark x1="41007" y1="12120" x2="38738" y2="16545"/>
                                  <a14:foregroundMark x1="38738" y1="16545" x2="41395" y2="23548"/>
                                  <a14:foregroundMark x1="80077" y1="28472" x2="76757" y2="12505"/>
                                  <a14:foregroundMark x1="76757" y1="12505" x2="68179" y2="11043"/>
                                  <a14:foregroundMark x1="68179" y1="11043" x2="58273" y2="12736"/>
                                  <a14:foregroundMark x1="91478" y1="41477" x2="94687" y2="61254"/>
                                  <a14:foregroundMark x1="94687" y1="61254" x2="77089" y2="62370"/>
                                  <a14:foregroundMark x1="77089" y1="62370" x2="77089" y2="62370"/>
                                  <a14:foregroundMark x1="95296" y1="51905" x2="95517" y2="58176"/>
                                  <a14:foregroundMark x1="69840" y1="23124" x2="69840" y2="23124"/>
                                  <a14:foregroundMark x1="71555" y1="27549" x2="71555" y2="27549"/>
                                  <a14:foregroundMark x1="70891" y1="17237" x2="70891" y2="17237"/>
                                  <a14:foregroundMark x1="67792" y1="18084" x2="67792" y2="18084"/>
                                  <a14:foregroundMark x1="49142" y1="63909" x2="53403" y2="75991"/>
                                  <a14:foregroundMark x1="53403" y1="75991" x2="48035" y2="78838"/>
                                  <a14:foregroundMark x1="48035" y1="78838" x2="40454" y2="76837"/>
                                  <a14:foregroundMark x1="40454" y1="76837" x2="39900" y2="76222"/>
                                  <a14:foregroundMark x1="39900" y1="74990" x2="40730" y2="79377"/>
                                  <a14:foregroundMark x1="40730" y1="79377" x2="40841" y2="79492"/>
                                  <a14:foregroundMark x1="77144" y1="13313" x2="72108" y2="9311"/>
                                  <a14:foregroundMark x1="72108" y1="9311" x2="67681" y2="11004"/>
                                  <a14:foregroundMark x1="96182" y1="26318" x2="97399" y2="31512"/>
                                  <a14:foregroundMark x1="97399" y1="31512" x2="94743" y2="34475"/>
                                  <a14:foregroundMark x1="47925" y1="78107" x2="41395" y2="79261"/>
                                  <a14:foregroundMark x1="15274" y1="38977" x2="16657" y2="42247"/>
                                  <a14:foregroundMark x1="15440" y1="40631" x2="15440" y2="40631"/>
                                  <a14:foregroundMark x1="15053" y1="39861" x2="15053" y2="39861"/>
                                  <a14:foregroundMark x1="15827" y1="41901" x2="14997" y2="39207"/>
                                  <a14:foregroundMark x1="75650" y1="61639" x2="68013" y2="66141"/>
                                  <a14:foregroundMark x1="68013" y1="66141" x2="56613" y2="67526"/>
                                  <a14:foregroundMark x1="56613" y1="67526" x2="53569" y2="66372"/>
                                </a14:backgroundRemoval>
                              </a14:imgEffect>
                            </a14:imgLayer>
                          </a14:imgProps>
                        </a:ext>
                        <a:ext uri="{28A0092B-C50C-407E-A947-70E740481C1C}">
                          <a14:useLocalDpi xmlns:a14="http://schemas.microsoft.com/office/drawing/2010/main" val="0"/>
                        </a:ext>
                      </a:extLst>
                    </a:blip>
                    <a:srcRect l="13786" t="10663" r="1878" b="21001"/>
                    <a:stretch/>
                  </pic:blipFill>
                  <pic:spPr bwMode="auto">
                    <a:xfrm rot="15545024">
                      <a:off x="0" y="0"/>
                      <a:ext cx="5796430" cy="67384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Activity sheet 4: What’s inside your space station?</w:t>
      </w:r>
      <w:bookmarkEnd w:id="19"/>
      <w:bookmarkEnd w:id="20"/>
    </w:p>
    <w:p w14:paraId="5ED18CE8" w14:textId="77777777" w:rsidR="00933D7D" w:rsidRPr="004E419A" w:rsidRDefault="00933D7D" w:rsidP="00933D7D">
      <w:pPr>
        <w:spacing w:line="240" w:lineRule="auto"/>
        <w:rPr>
          <w:b/>
          <w:bCs/>
        </w:rPr>
      </w:pPr>
      <w:r>
        <w:rPr>
          <w:noProof/>
        </w:rPr>
        <mc:AlternateContent>
          <mc:Choice Requires="wps">
            <w:drawing>
              <wp:anchor distT="45720" distB="45720" distL="114300" distR="114300" simplePos="0" relativeHeight="251695104" behindDoc="0" locked="0" layoutInCell="1" allowOverlap="1" wp14:anchorId="12560483" wp14:editId="08F7C52C">
                <wp:simplePos x="0" y="0"/>
                <wp:positionH relativeFrom="margin">
                  <wp:align>left</wp:align>
                </wp:positionH>
                <wp:positionV relativeFrom="paragraph">
                  <wp:posOffset>16510</wp:posOffset>
                </wp:positionV>
                <wp:extent cx="336804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1404620"/>
                        </a:xfrm>
                        <a:prstGeom prst="rect">
                          <a:avLst/>
                        </a:prstGeom>
                        <a:noFill/>
                        <a:ln w="9525">
                          <a:noFill/>
                          <a:miter lim="800000"/>
                          <a:headEnd/>
                          <a:tailEnd/>
                        </a:ln>
                      </wps:spPr>
                      <wps:txbx>
                        <w:txbxContent>
                          <w:p w14:paraId="068084AC" w14:textId="77777777" w:rsidR="00933D7D" w:rsidRDefault="00933D7D" w:rsidP="00933D7D">
                            <w:pPr>
                              <w:spacing w:line="259" w:lineRule="auto"/>
                            </w:pPr>
                            <w:r>
                              <w:t xml:space="preserve">This space station is all yours. What do you want to do with it? </w:t>
                            </w:r>
                            <w:r>
                              <w:br/>
                            </w:r>
                          </w:p>
                          <w:p w14:paraId="0B6E75C2" w14:textId="77777777" w:rsidR="00933D7D" w:rsidRPr="00020E7E" w:rsidRDefault="00933D7D" w:rsidP="00933D7D">
                            <w:pPr>
                              <w:spacing w:line="259" w:lineRule="auto"/>
                            </w:pPr>
                            <w:r>
                              <w:t>Add people, equipment and experiments into the different rooms, and label them so everyone knows what is happening.</w:t>
                            </w:r>
                          </w:p>
                          <w:p w14:paraId="27A83A97" w14:textId="77777777" w:rsidR="00933D7D" w:rsidRDefault="00933D7D" w:rsidP="00933D7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2560483" id="_x0000_t202" coordsize="21600,21600" o:spt="202" path="m,l,21600r21600,l21600,xe">
                <v:stroke joinstyle="miter"/>
                <v:path gradientshapeok="t" o:connecttype="rect"/>
              </v:shapetype>
              <v:shape id="Text Box 2" o:spid="_x0000_s1026" type="#_x0000_t202" style="position:absolute;margin-left:0;margin-top:1.3pt;width:265.2pt;height:110.6pt;z-index:25169510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" filled="f" stroked="f">
                <v:textbox style="mso-fit-shape-to-text:t">
                  <w:txbxContent>
                    <w:p w14:paraId="068084AC" w14:textId="77777777" w:rsidR="00933D7D" w:rsidRDefault="00933D7D" w:rsidP="00933D7D">
                      <w:pPr>
                        <w:spacing w:line="259" w:lineRule="auto"/>
                      </w:pPr>
                      <w:r>
                        <w:t xml:space="preserve">This space station is all yours. What do you want to do with it? </w:t>
                      </w:r>
                      <w:r>
                        <w:br/>
                      </w:r>
                    </w:p>
                    <w:p w14:paraId="0B6E75C2" w14:textId="77777777" w:rsidR="00933D7D" w:rsidRPr="00020E7E" w:rsidRDefault="00933D7D" w:rsidP="00933D7D">
                      <w:pPr>
                        <w:spacing w:line="259" w:lineRule="auto"/>
                      </w:pPr>
                      <w:r>
                        <w:t>Add people, equipment and experiments into the different rooms, and label them so everyone knows what is happening.</w:t>
                      </w:r>
                    </w:p>
                    <w:p w14:paraId="27A83A97" w14:textId="77777777" w:rsidR="00933D7D" w:rsidRDefault="00933D7D" w:rsidP="00933D7D"/>
                  </w:txbxContent>
                </v:textbox>
                <w10:wrap type="square" anchorx="margin"/>
              </v:shape>
            </w:pict>
          </mc:Fallback>
        </mc:AlternateContent>
      </w:r>
      <w:r w:rsidRPr="004E419A">
        <w:rPr>
          <w:b/>
          <w:bCs/>
        </w:rPr>
        <w:t xml:space="preserve"> </w:t>
      </w:r>
    </w:p>
    <w:p w14:paraId="28179805" w14:textId="77777777" w:rsidR="00933D7D" w:rsidRDefault="00933D7D" w:rsidP="00933D7D">
      <w:pPr>
        <w:spacing w:line="259" w:lineRule="auto"/>
      </w:pPr>
    </w:p>
    <w:p w14:paraId="2C2FB556" w14:textId="77777777" w:rsidR="00933D7D" w:rsidRDefault="00933D7D" w:rsidP="00933D7D">
      <w:pPr>
        <w:spacing w:line="259" w:lineRule="auto"/>
      </w:pPr>
      <w:r>
        <w:rPr>
          <w:noProof/>
        </w:rPr>
        <mc:AlternateContent>
          <mc:Choice Requires="wps">
            <w:drawing>
              <wp:anchor distT="0" distB="0" distL="114300" distR="114300" simplePos="0" relativeHeight="251694080" behindDoc="0" locked="0" layoutInCell="1" allowOverlap="1" wp14:anchorId="2453E993" wp14:editId="423475E8">
                <wp:simplePos x="0" y="0"/>
                <wp:positionH relativeFrom="column">
                  <wp:posOffset>201930</wp:posOffset>
                </wp:positionH>
                <wp:positionV relativeFrom="paragraph">
                  <wp:posOffset>6230620</wp:posOffset>
                </wp:positionV>
                <wp:extent cx="5730240" cy="365760"/>
                <wp:effectExtent l="0" t="0" r="22860" b="15240"/>
                <wp:wrapNone/>
                <wp:docPr id="6880684"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30240" cy="3657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FBC3E1" id="Rectangle 1" o:spid="_x0000_s1026" alt="&quot;&quot;" style="position:absolute;margin-left:15.9pt;margin-top:490.6pt;width:451.2pt;height:28.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" fillcolor="white [3201]" strokecolor="black [3213]" strokeweight="1pt"/>
            </w:pict>
          </mc:Fallback>
        </mc:AlternateContent>
      </w:r>
      <w:r>
        <w:t xml:space="preserve">       </w:t>
      </w:r>
    </w:p>
    <w:p w14:paraId="3D4C5C97" w14:textId="77777777" w:rsidR="00933D7D" w:rsidRDefault="00933D7D" w:rsidP="00933D7D"/>
    <w:p w14:paraId="3588D71C" w14:textId="77777777" w:rsidR="00933D7D" w:rsidRDefault="00933D7D" w:rsidP="00933D7D"/>
    <w:p w14:paraId="5DB1273C" w14:textId="77777777" w:rsidR="00933D7D" w:rsidRDefault="00933D7D" w:rsidP="00933D7D"/>
    <w:p w14:paraId="703B0F5F" w14:textId="77777777" w:rsidR="00933D7D" w:rsidRDefault="00933D7D" w:rsidP="00933D7D"/>
    <w:p w14:paraId="24C9A2E7" w14:textId="77777777" w:rsidR="00933D7D" w:rsidRDefault="00933D7D" w:rsidP="00933D7D"/>
    <w:p w14:paraId="667B4744" w14:textId="77777777" w:rsidR="00933D7D" w:rsidRDefault="00933D7D" w:rsidP="00933D7D"/>
    <w:p w14:paraId="2269E342" w14:textId="77777777" w:rsidR="00933D7D" w:rsidRDefault="00933D7D" w:rsidP="00933D7D"/>
    <w:p w14:paraId="53400F80" w14:textId="77777777" w:rsidR="00933D7D" w:rsidRDefault="00933D7D" w:rsidP="00933D7D"/>
    <w:p w14:paraId="5B9F8800" w14:textId="77777777" w:rsidR="00933D7D" w:rsidRDefault="00933D7D" w:rsidP="00933D7D"/>
    <w:p w14:paraId="1231546D" w14:textId="77777777" w:rsidR="00933D7D" w:rsidRDefault="00933D7D" w:rsidP="00933D7D"/>
    <w:p w14:paraId="098086B5" w14:textId="77777777" w:rsidR="00933D7D" w:rsidRDefault="00933D7D" w:rsidP="00933D7D"/>
    <w:p w14:paraId="22BC8E92" w14:textId="77777777" w:rsidR="00933D7D" w:rsidRDefault="00933D7D" w:rsidP="00933D7D"/>
    <w:p w14:paraId="36B62F16" w14:textId="0C3481C9" w:rsidR="00933D7D" w:rsidRPr="00045BE7" w:rsidRDefault="00933D7D" w:rsidP="00933D7D">
      <w:pPr>
        <w:rPr>
          <w:b/>
          <w:bCs/>
          <w:sz w:val="32"/>
          <w:szCs w:val="32"/>
        </w:rPr>
      </w:pPr>
      <w:r w:rsidRPr="00045BE7">
        <w:rPr>
          <w:rStyle w:val="Heading2Char"/>
          <w:noProof/>
        </w:rPr>
        <w:lastRenderedPageBreak/>
        <w:drawing>
          <wp:anchor distT="0" distB="0" distL="114300" distR="114300" simplePos="0" relativeHeight="251696128" behindDoc="1" locked="0" layoutInCell="1" allowOverlap="1" wp14:anchorId="719C2663" wp14:editId="0E798D64">
            <wp:simplePos x="0" y="0"/>
            <wp:positionH relativeFrom="margin">
              <wp:align>left</wp:align>
            </wp:positionH>
            <wp:positionV relativeFrom="paragraph">
              <wp:posOffset>638868</wp:posOffset>
            </wp:positionV>
            <wp:extent cx="5692140" cy="4831080"/>
            <wp:effectExtent l="0" t="0" r="0" b="0"/>
            <wp:wrapTight wrapText="bothSides">
              <wp:wrapPolygon edited="0">
                <wp:start x="8530" y="1022"/>
                <wp:lineTo x="8096" y="1448"/>
                <wp:lineTo x="7663" y="2215"/>
                <wp:lineTo x="7663" y="2555"/>
                <wp:lineTo x="1084" y="3833"/>
                <wp:lineTo x="723" y="4259"/>
                <wp:lineTo x="434" y="4855"/>
                <wp:lineTo x="434" y="18909"/>
                <wp:lineTo x="578" y="20271"/>
                <wp:lineTo x="1084" y="20782"/>
                <wp:lineTo x="1157" y="20953"/>
                <wp:lineTo x="20458" y="20953"/>
                <wp:lineTo x="20530" y="20782"/>
                <wp:lineTo x="21036" y="20271"/>
                <wp:lineTo x="21181" y="18909"/>
                <wp:lineTo x="21253" y="5025"/>
                <wp:lineTo x="20892" y="4259"/>
                <wp:lineTo x="20530" y="3918"/>
                <wp:lineTo x="15687" y="2896"/>
                <wp:lineTo x="14096" y="2300"/>
                <wp:lineTo x="13446" y="1363"/>
                <wp:lineTo x="13084" y="1022"/>
                <wp:lineTo x="8530" y="1022"/>
              </wp:wrapPolygon>
            </wp:wrapTight>
            <wp:docPr id="1974952942" name="Graphic 3" descr="Printable activity sheet 6: an outline of a suit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952942" name="Graphic 3" descr="Printable activity sheet 6: an outline of a suitcase"/>
                    <pic:cNvPicPr/>
                  </pic:nvPicPr>
                  <pic:blipFill rotWithShape="1">
                    <a:blip r:embed="rId24">
                      <a:extLst>
                        <a:ext uri="{96DAC541-7B7A-43D3-8B79-37D633B846F1}">
                          <asvg:svgBlip xmlns:asvg="http://schemas.microsoft.com/office/drawing/2016/SVG/main" r:embed="rId25"/>
                        </a:ext>
                      </a:extLst>
                    </a:blip>
                    <a:srcRect l="5921" t="13553" r="6185" b="11842"/>
                    <a:stretch/>
                  </pic:blipFill>
                  <pic:spPr bwMode="auto">
                    <a:xfrm>
                      <a:off x="0" y="0"/>
                      <a:ext cx="5692140" cy="4831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21" w:name="_Toc195007128"/>
      <w:bookmarkStart w:id="22" w:name="_Toc206486856"/>
      <w:r w:rsidRPr="00045BE7">
        <w:rPr>
          <w:rStyle w:val="Heading2Char"/>
        </w:rPr>
        <w:t xml:space="preserve">Activity sheet </w:t>
      </w:r>
      <w:r>
        <w:rPr>
          <w:rStyle w:val="Heading2Char"/>
        </w:rPr>
        <w:t>5</w:t>
      </w:r>
      <w:r w:rsidRPr="00045BE7">
        <w:rPr>
          <w:rStyle w:val="Heading2Char"/>
        </w:rPr>
        <w:t>: My space suitcase!</w:t>
      </w:r>
      <w:bookmarkEnd w:id="21"/>
      <w:bookmarkEnd w:id="22"/>
      <w:r>
        <w:rPr>
          <w:b/>
          <w:bCs/>
          <w:sz w:val="32"/>
          <w:szCs w:val="32"/>
        </w:rPr>
        <w:br/>
      </w:r>
      <w:r>
        <w:t xml:space="preserve">Imagine you are an astronaut getting ready to go into space. Draw everything you would pack inside your suitcase. What are the five things you would </w:t>
      </w:r>
      <w:proofErr w:type="gramStart"/>
      <w:r>
        <w:t>definitely take</w:t>
      </w:r>
      <w:proofErr w:type="gramEnd"/>
      <w:r>
        <w:t xml:space="preserve"> with you?</w:t>
      </w:r>
    </w:p>
    <w:p w14:paraId="063933BD" w14:textId="77777777" w:rsidR="00933D7D" w:rsidRDefault="00933D7D" w:rsidP="00933D7D">
      <w:pPr>
        <w:spacing w:line="259" w:lineRule="auto"/>
      </w:pPr>
      <w:r>
        <w:t xml:space="preserve">  </w:t>
      </w:r>
    </w:p>
    <w:p w14:paraId="5B829DD8" w14:textId="77777777" w:rsidR="00933D7D" w:rsidRDefault="00933D7D" w:rsidP="00933D7D"/>
    <w:p w14:paraId="3CEE4C8C" w14:textId="77777777" w:rsidR="00933D7D" w:rsidRDefault="00933D7D" w:rsidP="00933D7D">
      <w:pPr>
        <w:spacing w:line="259" w:lineRule="auto"/>
      </w:pPr>
      <w:r>
        <w:rPr>
          <w:noProof/>
        </w:rPr>
        <w:drawing>
          <wp:anchor distT="0" distB="0" distL="114300" distR="114300" simplePos="0" relativeHeight="251698176" behindDoc="1" locked="0" layoutInCell="1" allowOverlap="1" wp14:anchorId="6831FEAE" wp14:editId="610452BE">
            <wp:simplePos x="0" y="0"/>
            <wp:positionH relativeFrom="page">
              <wp:posOffset>5635336</wp:posOffset>
            </wp:positionH>
            <wp:positionV relativeFrom="paragraph">
              <wp:posOffset>2875743</wp:posOffset>
            </wp:positionV>
            <wp:extent cx="693420" cy="693420"/>
            <wp:effectExtent l="38100" t="0" r="30480" b="0"/>
            <wp:wrapTight wrapText="bothSides">
              <wp:wrapPolygon edited="0">
                <wp:start x="12853" y="745"/>
                <wp:lineTo x="-255" y="660"/>
                <wp:lineTo x="-773" y="5976"/>
                <wp:lineTo x="8864" y="11088"/>
                <wp:lineTo x="1662" y="11579"/>
                <wp:lineTo x="1201" y="16304"/>
                <wp:lineTo x="15146" y="20047"/>
                <wp:lineTo x="19280" y="20450"/>
                <wp:lineTo x="21209" y="12888"/>
                <wp:lineTo x="22145" y="9401"/>
                <wp:lineTo x="19177" y="3150"/>
                <wp:lineTo x="16397" y="1090"/>
                <wp:lineTo x="12853" y="745"/>
              </wp:wrapPolygon>
            </wp:wrapTight>
            <wp:docPr id="261704225" name="Graphic 5" descr="Constellati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704225" name="Graphic 261704225" descr="Constellation outline"/>
                    <pic:cNvPicPr/>
                  </pic:nvPicPr>
                  <pic:blipFill>
                    <a:blip r:embed="rId26">
                      <a:extLst>
                        <a:ext uri="{96DAC541-7B7A-43D3-8B79-37D633B846F1}">
                          <asvg:svgBlip xmlns:asvg="http://schemas.microsoft.com/office/drawing/2016/SVG/main" r:embed="rId27"/>
                        </a:ext>
                      </a:extLst>
                    </a:blip>
                    <a:stretch>
                      <a:fillRect/>
                    </a:stretch>
                  </pic:blipFill>
                  <pic:spPr>
                    <a:xfrm rot="21266046">
                      <a:off x="0" y="0"/>
                      <a:ext cx="693420" cy="693420"/>
                    </a:xfrm>
                    <a:prstGeom prst="rect">
                      <a:avLst/>
                    </a:prstGeom>
                  </pic:spPr>
                </pic:pic>
              </a:graphicData>
            </a:graphic>
            <wp14:sizeRelH relativeFrom="page">
              <wp14:pctWidth>0</wp14:pctWidth>
            </wp14:sizeRelH>
            <wp14:sizeRelV relativeFrom="page">
              <wp14:pctHeight>0</wp14:pctHeight>
            </wp14:sizeRelV>
          </wp:anchor>
        </w:drawing>
      </w:r>
      <w:r>
        <w:t xml:space="preserve">  </w:t>
      </w:r>
    </w:p>
    <w:tbl>
      <w:tblPr>
        <w:tblStyle w:val="TableGrid"/>
        <w:tblpPr w:leftFromText="180" w:rightFromText="180" w:vertAnchor="text" w:horzAnchor="page" w:tblpX="10897" w:tblpY="36"/>
        <w:tblW w:w="0" w:type="auto"/>
        <w:tblBorders>
          <w:top w:val="single" w:sz="18" w:space="0" w:color="auto"/>
          <w:left w:val="single" w:sz="18" w:space="0" w:color="auto"/>
          <w:bottom w:val="single" w:sz="18" w:space="0" w:color="auto"/>
          <w:right w:val="single" w:sz="18" w:space="0" w:color="auto"/>
          <w:insideH w:val="none" w:sz="0" w:space="0" w:color="auto"/>
          <w:insideV w:val="single" w:sz="18" w:space="0" w:color="auto"/>
        </w:tblBorders>
        <w:tblLook w:val="04A0" w:firstRow="1" w:lastRow="0" w:firstColumn="1" w:lastColumn="0" w:noHBand="0" w:noVBand="1"/>
        <w:tblDescription w:val="Printable activtiy sheet 6, table 1: a box for pupils to write in what they would take into space"/>
      </w:tblPr>
      <w:tblGrid>
        <w:gridCol w:w="4928"/>
      </w:tblGrid>
      <w:tr w:rsidR="00933D7D" w14:paraId="7550327F" w14:textId="77777777" w:rsidTr="0050491B">
        <w:trPr>
          <w:trHeight w:val="899"/>
        </w:trPr>
        <w:tc>
          <w:tcPr>
            <w:tcW w:w="4928" w:type="dxa"/>
          </w:tcPr>
          <w:p w14:paraId="1CFB71FA" w14:textId="77777777" w:rsidR="00933D7D" w:rsidRPr="006924BC" w:rsidRDefault="00933D7D" w:rsidP="0050491B">
            <w:pPr>
              <w:spacing w:after="160" w:line="259" w:lineRule="auto"/>
              <w:rPr>
                <w:sz w:val="32"/>
                <w:szCs w:val="28"/>
              </w:rPr>
            </w:pPr>
            <w:r>
              <w:rPr>
                <w:sz w:val="32"/>
                <w:szCs w:val="28"/>
              </w:rPr>
              <w:t>I would take…</w:t>
            </w:r>
          </w:p>
        </w:tc>
      </w:tr>
      <w:tr w:rsidR="00933D7D" w14:paraId="56BC9AB1" w14:textId="77777777" w:rsidTr="0050491B">
        <w:trPr>
          <w:trHeight w:val="899"/>
        </w:trPr>
        <w:tc>
          <w:tcPr>
            <w:tcW w:w="4928" w:type="dxa"/>
          </w:tcPr>
          <w:p w14:paraId="20AE388F" w14:textId="77777777" w:rsidR="00933D7D" w:rsidRPr="006924BC" w:rsidRDefault="00933D7D" w:rsidP="0050491B">
            <w:pPr>
              <w:spacing w:after="160" w:line="259" w:lineRule="auto"/>
              <w:rPr>
                <w:sz w:val="32"/>
                <w:szCs w:val="28"/>
              </w:rPr>
            </w:pPr>
            <w:r w:rsidRPr="006924BC">
              <w:rPr>
                <w:sz w:val="32"/>
                <w:szCs w:val="28"/>
              </w:rPr>
              <w:t>1.</w:t>
            </w:r>
          </w:p>
        </w:tc>
      </w:tr>
      <w:tr w:rsidR="00933D7D" w14:paraId="10E803EA" w14:textId="77777777" w:rsidTr="0050491B">
        <w:trPr>
          <w:trHeight w:val="899"/>
        </w:trPr>
        <w:tc>
          <w:tcPr>
            <w:tcW w:w="4928" w:type="dxa"/>
          </w:tcPr>
          <w:p w14:paraId="1C8762DA" w14:textId="77777777" w:rsidR="00933D7D" w:rsidRPr="006924BC" w:rsidRDefault="00933D7D" w:rsidP="0050491B">
            <w:pPr>
              <w:spacing w:after="160" w:line="259" w:lineRule="auto"/>
              <w:rPr>
                <w:sz w:val="32"/>
                <w:szCs w:val="28"/>
              </w:rPr>
            </w:pPr>
            <w:r w:rsidRPr="006924BC">
              <w:rPr>
                <w:sz w:val="32"/>
                <w:szCs w:val="28"/>
              </w:rPr>
              <w:t>2.</w:t>
            </w:r>
          </w:p>
        </w:tc>
      </w:tr>
      <w:tr w:rsidR="00933D7D" w14:paraId="6023D385" w14:textId="77777777" w:rsidTr="0050491B">
        <w:trPr>
          <w:trHeight w:val="899"/>
        </w:trPr>
        <w:tc>
          <w:tcPr>
            <w:tcW w:w="4928" w:type="dxa"/>
          </w:tcPr>
          <w:p w14:paraId="2FEADCC2" w14:textId="77777777" w:rsidR="00933D7D" w:rsidRPr="006924BC" w:rsidRDefault="00933D7D" w:rsidP="0050491B">
            <w:pPr>
              <w:spacing w:after="160" w:line="259" w:lineRule="auto"/>
              <w:rPr>
                <w:sz w:val="32"/>
                <w:szCs w:val="28"/>
              </w:rPr>
            </w:pPr>
            <w:r w:rsidRPr="006924BC">
              <w:rPr>
                <w:sz w:val="32"/>
                <w:szCs w:val="28"/>
              </w:rPr>
              <w:t>3.</w:t>
            </w:r>
          </w:p>
        </w:tc>
      </w:tr>
      <w:tr w:rsidR="00933D7D" w14:paraId="3081B878" w14:textId="77777777" w:rsidTr="0050491B">
        <w:trPr>
          <w:trHeight w:val="899"/>
        </w:trPr>
        <w:tc>
          <w:tcPr>
            <w:tcW w:w="4928" w:type="dxa"/>
          </w:tcPr>
          <w:p w14:paraId="59767560" w14:textId="77777777" w:rsidR="00933D7D" w:rsidRPr="006924BC" w:rsidRDefault="00933D7D" w:rsidP="0050491B">
            <w:pPr>
              <w:spacing w:after="160" w:line="259" w:lineRule="auto"/>
              <w:rPr>
                <w:sz w:val="32"/>
                <w:szCs w:val="28"/>
              </w:rPr>
            </w:pPr>
            <w:r w:rsidRPr="006924BC">
              <w:rPr>
                <w:sz w:val="32"/>
                <w:szCs w:val="28"/>
              </w:rPr>
              <w:t>4.</w:t>
            </w:r>
          </w:p>
        </w:tc>
      </w:tr>
      <w:tr w:rsidR="00933D7D" w14:paraId="2C0AA836" w14:textId="77777777" w:rsidTr="0050491B">
        <w:trPr>
          <w:trHeight w:val="899"/>
        </w:trPr>
        <w:tc>
          <w:tcPr>
            <w:tcW w:w="4928" w:type="dxa"/>
          </w:tcPr>
          <w:p w14:paraId="7B8EB034" w14:textId="77777777" w:rsidR="00933D7D" w:rsidRPr="006924BC" w:rsidRDefault="00933D7D" w:rsidP="0050491B">
            <w:pPr>
              <w:spacing w:after="160" w:line="259" w:lineRule="auto"/>
              <w:rPr>
                <w:sz w:val="32"/>
                <w:szCs w:val="28"/>
              </w:rPr>
            </w:pPr>
            <w:r w:rsidRPr="006924BC">
              <w:rPr>
                <w:sz w:val="32"/>
                <w:szCs w:val="28"/>
              </w:rPr>
              <w:t>5.</w:t>
            </w:r>
          </w:p>
        </w:tc>
      </w:tr>
    </w:tbl>
    <w:p w14:paraId="58FA734F" w14:textId="77777777" w:rsidR="00933D7D" w:rsidRDefault="00933D7D" w:rsidP="00933D7D">
      <w:pPr>
        <w:spacing w:line="259" w:lineRule="auto"/>
        <w:rPr>
          <w:noProof/>
        </w:rPr>
        <w:sectPr w:rsidR="00933D7D" w:rsidSect="00933D7D">
          <w:headerReference w:type="default" r:id="rId28"/>
          <w:pgSz w:w="16838" w:h="11906" w:orient="landscape"/>
          <w:pgMar w:top="1440" w:right="1440" w:bottom="1440" w:left="1440" w:header="708" w:footer="708" w:gutter="0"/>
          <w:cols w:space="708"/>
          <w:docGrid w:linePitch="360"/>
        </w:sectPr>
      </w:pPr>
      <w:r>
        <w:rPr>
          <w:noProof/>
        </w:rPr>
        <w:drawing>
          <wp:anchor distT="0" distB="0" distL="114300" distR="114300" simplePos="0" relativeHeight="251697152" behindDoc="1" locked="0" layoutInCell="1" allowOverlap="1" wp14:anchorId="7DE734B0" wp14:editId="29DD32D5">
            <wp:simplePos x="0" y="0"/>
            <wp:positionH relativeFrom="column">
              <wp:posOffset>304800</wp:posOffset>
            </wp:positionH>
            <wp:positionV relativeFrom="paragraph">
              <wp:posOffset>114300</wp:posOffset>
            </wp:positionV>
            <wp:extent cx="655320" cy="655320"/>
            <wp:effectExtent l="19050" t="0" r="0" b="0"/>
            <wp:wrapTight wrapText="bothSides">
              <wp:wrapPolygon edited="0">
                <wp:start x="17366" y="2183"/>
                <wp:lineTo x="7271" y="2965"/>
                <wp:lineTo x="1449" y="6463"/>
                <wp:lineTo x="-993" y="18291"/>
                <wp:lineTo x="4025" y="18527"/>
                <wp:lineTo x="7847" y="17450"/>
                <wp:lineTo x="18030" y="14786"/>
                <wp:lineTo x="17462" y="13502"/>
                <wp:lineTo x="21040" y="4241"/>
                <wp:lineTo x="21129" y="2360"/>
                <wp:lineTo x="17366" y="2183"/>
              </wp:wrapPolygon>
            </wp:wrapTight>
            <wp:docPr id="1947740373"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740373" name="Graphic 4">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rot="21438388">
                      <a:off x="0" y="0"/>
                      <a:ext cx="655320" cy="655320"/>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p>
    <w:p w14:paraId="4025754B" w14:textId="1F6AA2F6" w:rsidR="00292796" w:rsidRDefault="00292796" w:rsidP="00933D7D">
      <w:pPr>
        <w:spacing w:line="259" w:lineRule="auto"/>
      </w:pPr>
    </w:p>
    <w:p w14:paraId="212B7E4B" w14:textId="6A2E4561" w:rsidR="00933D7D" w:rsidRDefault="00933D7D" w:rsidP="00933D7D">
      <w:pPr>
        <w:pStyle w:val="Heading2"/>
      </w:pPr>
      <w:bookmarkStart w:id="23" w:name="_Toc195007131"/>
      <w:bookmarkStart w:id="24" w:name="_Toc206486857"/>
      <w:r>
        <w:t>Activity sheet 6: Create your own Galactic Fantastic card</w:t>
      </w:r>
      <w:bookmarkEnd w:id="23"/>
      <w:bookmarkEnd w:id="24"/>
    </w:p>
    <w:p w14:paraId="1C98C496" w14:textId="77777777" w:rsidR="00933D7D" w:rsidRDefault="00933D7D" w:rsidP="00933D7D">
      <w:r>
        <w:t>Use the template below to design your own alien inspired by your Galactic Fantastic cards!</w:t>
      </w:r>
    </w:p>
    <w:p w14:paraId="2BBA70F5" w14:textId="77777777" w:rsidR="00933D7D" w:rsidRDefault="00933D7D" w:rsidP="00933D7D">
      <w:pPr>
        <w:rPr>
          <w:b/>
          <w:bCs/>
          <w:sz w:val="32"/>
          <w:szCs w:val="32"/>
        </w:rPr>
      </w:pPr>
      <w:r>
        <w:rPr>
          <w:b/>
          <w:bCs/>
          <w:noProof/>
          <w:sz w:val="32"/>
          <w:szCs w:val="32"/>
        </w:rPr>
        <w:drawing>
          <wp:anchor distT="0" distB="0" distL="114300" distR="114300" simplePos="0" relativeHeight="251700224" behindDoc="0" locked="0" layoutInCell="1" allowOverlap="1" wp14:anchorId="61B89508" wp14:editId="013A3E59">
            <wp:simplePos x="0" y="0"/>
            <wp:positionH relativeFrom="margin">
              <wp:align>left</wp:align>
            </wp:positionH>
            <wp:positionV relativeFrom="paragraph">
              <wp:posOffset>55880</wp:posOffset>
            </wp:positionV>
            <wp:extent cx="5567045" cy="7578520"/>
            <wp:effectExtent l="0" t="0" r="0" b="3810"/>
            <wp:wrapNone/>
            <wp:docPr id="1924397059" name="Picture 4" descr="Printable activity sheet 9: a blank Galactic Fantastic card for pupils to fill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397059" name="Picture 4" descr="Printable activity sheet 9: a blank Galactic Fantastic card for pupils to fill in"/>
                    <pic:cNvPicPr/>
                  </pic:nvPicPr>
                  <pic:blipFill rotWithShape="1">
                    <a:blip r:embed="rId31" cstate="print">
                      <a:extLst>
                        <a:ext uri="{28A0092B-C50C-407E-A947-70E740481C1C}">
                          <a14:useLocalDpi xmlns:a14="http://schemas.microsoft.com/office/drawing/2010/main" val="0"/>
                        </a:ext>
                      </a:extLst>
                    </a:blip>
                    <a:srcRect t="1806" b="1951"/>
                    <a:stretch/>
                  </pic:blipFill>
                  <pic:spPr bwMode="auto">
                    <a:xfrm>
                      <a:off x="0" y="0"/>
                      <a:ext cx="5567045" cy="757852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A8C1EE7" w14:textId="77777777" w:rsidR="00933D7D" w:rsidRDefault="00933D7D" w:rsidP="00933D7D">
      <w:pPr>
        <w:rPr>
          <w:b/>
          <w:bCs/>
          <w:sz w:val="32"/>
          <w:szCs w:val="32"/>
        </w:rPr>
      </w:pPr>
    </w:p>
    <w:p w14:paraId="5C8A4AB9" w14:textId="77777777" w:rsidR="00933D7D" w:rsidRDefault="00933D7D" w:rsidP="00933D7D">
      <w:pPr>
        <w:rPr>
          <w:b/>
          <w:bCs/>
          <w:sz w:val="32"/>
          <w:szCs w:val="32"/>
        </w:rPr>
      </w:pPr>
    </w:p>
    <w:p w14:paraId="40618DFF" w14:textId="77777777" w:rsidR="00933D7D" w:rsidRDefault="00933D7D" w:rsidP="00933D7D">
      <w:pPr>
        <w:rPr>
          <w:b/>
          <w:bCs/>
          <w:sz w:val="32"/>
          <w:szCs w:val="32"/>
        </w:rPr>
      </w:pPr>
    </w:p>
    <w:p w14:paraId="799153F6" w14:textId="77777777" w:rsidR="00933D7D" w:rsidRDefault="00933D7D" w:rsidP="00933D7D">
      <w:pPr>
        <w:rPr>
          <w:b/>
          <w:bCs/>
          <w:sz w:val="32"/>
          <w:szCs w:val="32"/>
        </w:rPr>
      </w:pPr>
    </w:p>
    <w:p w14:paraId="574F0CE3" w14:textId="77777777" w:rsidR="00933D7D" w:rsidRDefault="00933D7D" w:rsidP="00933D7D">
      <w:pPr>
        <w:pStyle w:val="Heading2"/>
      </w:pPr>
    </w:p>
    <w:p w14:paraId="0EAE3882" w14:textId="77777777" w:rsidR="00933D7D" w:rsidRDefault="00933D7D" w:rsidP="00933D7D">
      <w:pPr>
        <w:pStyle w:val="Heading2"/>
      </w:pPr>
    </w:p>
    <w:p w14:paraId="4CBA971C" w14:textId="77777777" w:rsidR="00933D7D" w:rsidRDefault="00933D7D" w:rsidP="00933D7D">
      <w:pPr>
        <w:pStyle w:val="Heading2"/>
      </w:pPr>
    </w:p>
    <w:p w14:paraId="2D43FCBE" w14:textId="77777777" w:rsidR="00933D7D" w:rsidRDefault="00933D7D" w:rsidP="00933D7D">
      <w:pPr>
        <w:pStyle w:val="Heading2"/>
      </w:pPr>
    </w:p>
    <w:p w14:paraId="2443CA42" w14:textId="77777777" w:rsidR="00933D7D" w:rsidRDefault="00933D7D" w:rsidP="00933D7D">
      <w:pPr>
        <w:pStyle w:val="Heading2"/>
      </w:pPr>
    </w:p>
    <w:p w14:paraId="57B31985" w14:textId="77777777" w:rsidR="00933D7D" w:rsidRDefault="00933D7D" w:rsidP="00933D7D">
      <w:pPr>
        <w:pStyle w:val="Heading2"/>
      </w:pPr>
    </w:p>
    <w:p w14:paraId="0CE6F177" w14:textId="77777777" w:rsidR="00933D7D" w:rsidRDefault="00933D7D" w:rsidP="00933D7D">
      <w:pPr>
        <w:pStyle w:val="Heading2"/>
      </w:pPr>
    </w:p>
    <w:p w14:paraId="12CA1629" w14:textId="77777777" w:rsidR="00933D7D" w:rsidRDefault="00933D7D" w:rsidP="00933D7D">
      <w:pPr>
        <w:pStyle w:val="Heading2"/>
      </w:pPr>
    </w:p>
    <w:p w14:paraId="6DC0D1A6" w14:textId="77777777" w:rsidR="00933D7D" w:rsidRDefault="00933D7D" w:rsidP="00933D7D">
      <w:pPr>
        <w:pStyle w:val="Heading2"/>
      </w:pPr>
    </w:p>
    <w:p w14:paraId="1937B455" w14:textId="77777777" w:rsidR="00933D7D" w:rsidRDefault="00933D7D" w:rsidP="00933D7D">
      <w:pPr>
        <w:pStyle w:val="Heading2"/>
      </w:pPr>
    </w:p>
    <w:p w14:paraId="090DF16E" w14:textId="77777777" w:rsidR="00933D7D" w:rsidRDefault="00933D7D" w:rsidP="00933D7D">
      <w:pPr>
        <w:pStyle w:val="Heading2"/>
      </w:pPr>
    </w:p>
    <w:p w14:paraId="76F3C68D" w14:textId="77777777" w:rsidR="00933D7D" w:rsidRDefault="00933D7D" w:rsidP="00933D7D">
      <w:pPr>
        <w:pStyle w:val="Heading2"/>
      </w:pPr>
    </w:p>
    <w:p w14:paraId="0114F4E8" w14:textId="77777777" w:rsidR="00933D7D" w:rsidRDefault="00933D7D" w:rsidP="00933D7D">
      <w:pPr>
        <w:pStyle w:val="Heading2"/>
      </w:pPr>
    </w:p>
    <w:p w14:paraId="1C040821" w14:textId="77777777" w:rsidR="00933D7D" w:rsidRDefault="00933D7D" w:rsidP="00933D7D">
      <w:pPr>
        <w:pStyle w:val="Heading2"/>
      </w:pPr>
    </w:p>
    <w:p w14:paraId="03885B84" w14:textId="77777777" w:rsidR="00933D7D" w:rsidRDefault="00933D7D" w:rsidP="00933D7D">
      <w:pPr>
        <w:ind w:firstLine="720"/>
      </w:pPr>
    </w:p>
    <w:p w14:paraId="69B9D3B4" w14:textId="57DFDF91" w:rsidR="00933D7D" w:rsidRDefault="00933D7D" w:rsidP="00933D7D">
      <w:pPr>
        <w:pStyle w:val="Heading2"/>
      </w:pPr>
      <w:bookmarkStart w:id="25" w:name="_Toc195005857"/>
      <w:bookmarkStart w:id="26" w:name="_Toc195007132"/>
      <w:bookmarkStart w:id="27" w:name="_Toc206486858"/>
      <w:bookmarkStart w:id="28" w:name="_Toc195007135"/>
      <w:r>
        <w:lastRenderedPageBreak/>
        <w:t>Activity sheet 7: Design your own Story Cards</w:t>
      </w:r>
      <w:bookmarkEnd w:id="25"/>
      <w:bookmarkEnd w:id="26"/>
      <w:bookmarkEnd w:id="27"/>
    </w:p>
    <w:p w14:paraId="18FB7E94" w14:textId="77777777" w:rsidR="00933D7D" w:rsidRDefault="00933D7D" w:rsidP="00933D7D">
      <w:r>
        <w:t>Use the templates below to create your own Story Cards. What character, object or setting would you like to hear a story about?</w:t>
      </w:r>
    </w:p>
    <w:p w14:paraId="0333B39C" w14:textId="77777777" w:rsidR="00933D7D" w:rsidRDefault="00933D7D" w:rsidP="00933D7D">
      <w:pPr>
        <w:pStyle w:val="Heading2"/>
      </w:pPr>
      <w:bookmarkStart w:id="29" w:name="_Toc195007133"/>
      <w:bookmarkStart w:id="30" w:name="_Toc206486859"/>
      <w:r>
        <w:rPr>
          <w:noProof/>
        </w:rPr>
        <w:drawing>
          <wp:inline distT="0" distB="0" distL="0" distR="0" wp14:anchorId="717E11DB" wp14:editId="0C7FE285">
            <wp:extent cx="6029699" cy="7509163"/>
            <wp:effectExtent l="0" t="0" r="9525" b="0"/>
            <wp:docPr id="1327374895" name="Picture 8" descr="Printable activity sheet 10: blank story cards for pupils to fill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374895" name="Picture 8" descr="Printable activity sheet 10: blank story cards for pupils to fill in"/>
                    <pic:cNvPicPr/>
                  </pic:nvPicPr>
                  <pic:blipFill rotWithShape="1">
                    <a:blip r:embed="rId32">
                      <a:extLst>
                        <a:ext uri="{28A0092B-C50C-407E-A947-70E740481C1C}">
                          <a14:useLocalDpi xmlns:a14="http://schemas.microsoft.com/office/drawing/2010/main" val="0"/>
                        </a:ext>
                      </a:extLst>
                    </a:blip>
                    <a:srcRect t="5847" b="6109"/>
                    <a:stretch/>
                  </pic:blipFill>
                  <pic:spPr bwMode="auto">
                    <a:xfrm>
                      <a:off x="0" y="0"/>
                      <a:ext cx="6029960" cy="7509487"/>
                    </a:xfrm>
                    <a:prstGeom prst="rect">
                      <a:avLst/>
                    </a:prstGeom>
                    <a:ln>
                      <a:noFill/>
                    </a:ln>
                    <a:extLst>
                      <a:ext uri="{53640926-AAD7-44D8-BBD7-CCE9431645EC}">
                        <a14:shadowObscured xmlns:a14="http://schemas.microsoft.com/office/drawing/2010/main"/>
                      </a:ext>
                    </a:extLst>
                  </pic:spPr>
                </pic:pic>
              </a:graphicData>
            </a:graphic>
          </wp:inline>
        </w:drawing>
      </w:r>
      <w:bookmarkEnd w:id="29"/>
      <w:bookmarkEnd w:id="30"/>
    </w:p>
    <w:p w14:paraId="2475D08E" w14:textId="4310F218" w:rsidR="00933D7D" w:rsidRDefault="00933D7D" w:rsidP="00933D7D">
      <w:pPr>
        <w:pStyle w:val="Heading2"/>
      </w:pPr>
      <w:bookmarkStart w:id="31" w:name="_Toc206486860"/>
      <w:r>
        <w:lastRenderedPageBreak/>
        <w:t>Activity sheet 8: Create your own puppets</w:t>
      </w:r>
      <w:bookmarkEnd w:id="28"/>
      <w:bookmarkEnd w:id="31"/>
    </w:p>
    <w:p w14:paraId="56CEADD4" w14:textId="77777777" w:rsidR="00933D7D" w:rsidRDefault="00933D7D" w:rsidP="00933D7D">
      <w:r>
        <w:t>Colour in then cut out the characters below. Stick them to straws or sticks to make your own puppets. You can then use the space scene on your fold out board game as a backdrop to create your own play!</w:t>
      </w:r>
    </w:p>
    <w:p w14:paraId="51EF7A7A" w14:textId="77777777" w:rsidR="00933D7D" w:rsidRDefault="00933D7D" w:rsidP="00933D7D">
      <w:pPr>
        <w:jc w:val="center"/>
      </w:pPr>
      <w:r>
        <w:rPr>
          <w:noProof/>
        </w:rPr>
        <w:drawing>
          <wp:anchor distT="0" distB="0" distL="114300" distR="114300" simplePos="0" relativeHeight="251702272" behindDoc="0" locked="0" layoutInCell="1" allowOverlap="1" wp14:anchorId="1D60DF27" wp14:editId="285D8D12">
            <wp:simplePos x="0" y="0"/>
            <wp:positionH relativeFrom="margin">
              <wp:align>right</wp:align>
            </wp:positionH>
            <wp:positionV relativeFrom="paragraph">
              <wp:posOffset>10534</wp:posOffset>
            </wp:positionV>
            <wp:extent cx="5478768" cy="7395882"/>
            <wp:effectExtent l="0" t="0" r="8255" b="0"/>
            <wp:wrapNone/>
            <wp:docPr id="148443371" name="Picture 3" descr="Printable activity sheet 12: outlines of aliens, rockets, planets and astrona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43371" name="Picture 3" descr="Printable activity sheet 12: outlines of aliens, rockets, planets and astronauts"/>
                    <pic:cNvPicPr/>
                  </pic:nvPicPr>
                  <pic:blipFill rotWithShape="1">
                    <a:blip r:embed="rId33" cstate="print">
                      <a:extLst>
                        <a:ext uri="{28A0092B-C50C-407E-A947-70E740481C1C}">
                          <a14:useLocalDpi xmlns:a14="http://schemas.microsoft.com/office/drawing/2010/main" val="0"/>
                        </a:ext>
                      </a:extLst>
                    </a:blip>
                    <a:srcRect t="1989" b="2573"/>
                    <a:stretch/>
                  </pic:blipFill>
                  <pic:spPr bwMode="auto">
                    <a:xfrm>
                      <a:off x="0" y="0"/>
                      <a:ext cx="5478768" cy="73958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3A79B4" w14:textId="77777777" w:rsidR="00933D7D" w:rsidRDefault="00933D7D" w:rsidP="00933D7D"/>
    <w:p w14:paraId="3D5BD0FF" w14:textId="77777777" w:rsidR="00933D7D" w:rsidRDefault="00933D7D" w:rsidP="00933D7D"/>
    <w:p w14:paraId="066DA1FA" w14:textId="77777777" w:rsidR="00933D7D" w:rsidRDefault="00933D7D" w:rsidP="00933D7D"/>
    <w:p w14:paraId="36EBB768" w14:textId="77777777" w:rsidR="00933D7D" w:rsidRDefault="00933D7D" w:rsidP="00933D7D"/>
    <w:p w14:paraId="0BE7E47B" w14:textId="77777777" w:rsidR="00933D7D" w:rsidRDefault="00933D7D" w:rsidP="00933D7D"/>
    <w:p w14:paraId="5A34F209" w14:textId="77777777" w:rsidR="00933D7D" w:rsidRDefault="00933D7D" w:rsidP="00933D7D"/>
    <w:p w14:paraId="3C363BAE" w14:textId="77777777" w:rsidR="00933D7D" w:rsidRDefault="00933D7D" w:rsidP="00933D7D"/>
    <w:p w14:paraId="079C5815" w14:textId="77777777" w:rsidR="00933D7D" w:rsidRDefault="00933D7D" w:rsidP="00933D7D"/>
    <w:p w14:paraId="13EBD740" w14:textId="77777777" w:rsidR="00933D7D" w:rsidRDefault="00933D7D" w:rsidP="00933D7D"/>
    <w:p w14:paraId="59AD7FE0" w14:textId="77777777" w:rsidR="00933D7D" w:rsidRDefault="00933D7D" w:rsidP="00933D7D"/>
    <w:p w14:paraId="700F951B" w14:textId="77777777" w:rsidR="00933D7D" w:rsidRDefault="00933D7D" w:rsidP="00933D7D"/>
    <w:p w14:paraId="20D819C2" w14:textId="77777777" w:rsidR="00933D7D" w:rsidRDefault="00933D7D" w:rsidP="00933D7D"/>
    <w:p w14:paraId="2B458115" w14:textId="77777777" w:rsidR="00933D7D" w:rsidRPr="00933D7D" w:rsidRDefault="00933D7D" w:rsidP="00933D7D">
      <w:pPr>
        <w:ind w:firstLine="720"/>
      </w:pPr>
    </w:p>
    <w:sectPr w:rsidR="00933D7D" w:rsidRPr="00933D7D" w:rsidSect="00933D7D">
      <w:headerReference w:type="default" r:id="rId3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57A496" w14:textId="77777777" w:rsidR="00933D7D" w:rsidRDefault="00933D7D" w:rsidP="00DA087C">
      <w:r>
        <w:separator/>
      </w:r>
    </w:p>
    <w:p w14:paraId="0A51D24E" w14:textId="77777777" w:rsidR="00933D7D" w:rsidRDefault="00933D7D" w:rsidP="00DA087C"/>
    <w:p w14:paraId="7FFDBC92" w14:textId="77777777" w:rsidR="00933D7D" w:rsidRDefault="00933D7D" w:rsidP="00DA087C"/>
  </w:endnote>
  <w:endnote w:type="continuationSeparator" w:id="0">
    <w:p w14:paraId="37B411B9" w14:textId="77777777" w:rsidR="00933D7D" w:rsidRDefault="00933D7D" w:rsidP="00DA087C">
      <w:r>
        <w:continuationSeparator/>
      </w:r>
    </w:p>
    <w:p w14:paraId="1218B87B" w14:textId="77777777" w:rsidR="00933D7D" w:rsidRDefault="00933D7D" w:rsidP="00DA087C"/>
    <w:p w14:paraId="596A0B18" w14:textId="77777777" w:rsidR="00933D7D" w:rsidRDefault="00933D7D" w:rsidP="00DA08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tis ScotBook Bold">
    <w:altName w:val="Segoe UI Semibold"/>
    <w:panose1 w:val="00000000000000000000"/>
    <w:charset w:val="00"/>
    <w:family w:val="swiss"/>
    <w:notTrueType/>
    <w:pitch w:val="variable"/>
    <w:sig w:usb0="A00000BF" w:usb1="4000647B"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1226141"/>
      <w:docPartObj>
        <w:docPartGallery w:val="Page Numbers (Bottom of Page)"/>
        <w:docPartUnique/>
      </w:docPartObj>
    </w:sdtPr>
    <w:sdtEndPr>
      <w:rPr>
        <w:noProof/>
      </w:rPr>
    </w:sdtEndPr>
    <w:sdtContent>
      <w:p w14:paraId="137AB75C" w14:textId="77777777" w:rsidR="00BE0E7D" w:rsidRDefault="00BE0E7D">
        <w:pPr>
          <w:pStyle w:val="Footer"/>
          <w:jc w:val="right"/>
        </w:pPr>
        <w:r>
          <w:fldChar w:fldCharType="begin"/>
        </w:r>
        <w:r>
          <w:instrText xml:space="preserve"> PAGE   \* MERGEFORMAT </w:instrText>
        </w:r>
        <w:r>
          <w:fldChar w:fldCharType="separate"/>
        </w:r>
        <w:r w:rsidR="00FE09E1">
          <w:rPr>
            <w:noProof/>
          </w:rPr>
          <w:t>3</w:t>
        </w:r>
        <w:r>
          <w:rPr>
            <w:noProof/>
          </w:rPr>
          <w:fldChar w:fldCharType="end"/>
        </w:r>
      </w:p>
    </w:sdtContent>
  </w:sdt>
  <w:p w14:paraId="65D8F439" w14:textId="77777777" w:rsidR="00BE0E7D" w:rsidRDefault="00BE0E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58FC03" w14:textId="77777777" w:rsidR="00933D7D" w:rsidRDefault="00933D7D" w:rsidP="00DA087C">
      <w:r>
        <w:separator/>
      </w:r>
    </w:p>
    <w:p w14:paraId="6CC8C8F7" w14:textId="77777777" w:rsidR="00933D7D" w:rsidRDefault="00933D7D" w:rsidP="00DA087C"/>
    <w:p w14:paraId="6DD2AFAD" w14:textId="77777777" w:rsidR="00933D7D" w:rsidRDefault="00933D7D" w:rsidP="00DA087C"/>
  </w:footnote>
  <w:footnote w:type="continuationSeparator" w:id="0">
    <w:p w14:paraId="15418D02" w14:textId="77777777" w:rsidR="00933D7D" w:rsidRDefault="00933D7D" w:rsidP="00DA087C">
      <w:r>
        <w:continuationSeparator/>
      </w:r>
    </w:p>
    <w:p w14:paraId="0ECB432C" w14:textId="77777777" w:rsidR="00933D7D" w:rsidRDefault="00933D7D" w:rsidP="00DA087C"/>
    <w:p w14:paraId="26DCA05D" w14:textId="77777777" w:rsidR="00933D7D" w:rsidRDefault="00933D7D" w:rsidP="00DA087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27AB7" w14:textId="77777777" w:rsidR="00933D7D" w:rsidRDefault="00933D7D">
    <w:pPr>
      <w:pStyle w:val="Header"/>
    </w:pPr>
    <w:r>
      <w:rPr>
        <w:noProof/>
        <w:lang w:eastAsia="en-GB"/>
      </w:rPr>
      <w:drawing>
        <wp:anchor distT="0" distB="0" distL="114300" distR="114300" simplePos="0" relativeHeight="251660288" behindDoc="0" locked="0" layoutInCell="1" allowOverlap="1" wp14:anchorId="60FE5F97" wp14:editId="19A61BF8">
          <wp:simplePos x="0" y="0"/>
          <wp:positionH relativeFrom="column">
            <wp:posOffset>4848860</wp:posOffset>
          </wp:positionH>
          <wp:positionV relativeFrom="paragraph">
            <wp:posOffset>-168462</wp:posOffset>
          </wp:positionV>
          <wp:extent cx="1143000" cy="682984"/>
          <wp:effectExtent l="0" t="0" r="0" b="3175"/>
          <wp:wrapNone/>
          <wp:docPr id="1955502644" name="Picture 1" descr="About Read, Write, Count - Scottish Book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186914" name="Picture 1" descr="About Read, Write, Count - Scottish Book Trus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68298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9264" behindDoc="0" locked="0" layoutInCell="1" allowOverlap="1" wp14:anchorId="148BB317" wp14:editId="4E624376">
          <wp:simplePos x="0" y="0"/>
          <wp:positionH relativeFrom="margin">
            <wp:align>left</wp:align>
          </wp:positionH>
          <wp:positionV relativeFrom="paragraph">
            <wp:posOffset>-245446</wp:posOffset>
          </wp:positionV>
          <wp:extent cx="1039495" cy="706755"/>
          <wp:effectExtent l="0" t="0" r="8255" b="0"/>
          <wp:wrapNone/>
          <wp:docPr id="1208691790" name="Picture 12086917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rotWithShape="1">
                  <a:blip r:embed="rId2" cstate="print">
                    <a:extLst>
                      <a:ext uri="{28A0092B-C50C-407E-A947-70E740481C1C}">
                        <a14:useLocalDpi xmlns:a14="http://schemas.microsoft.com/office/drawing/2010/main" val="0"/>
                      </a:ext>
                    </a:extLst>
                  </a:blip>
                  <a:srcRect l="8872" t="10566" r="8954" b="10405"/>
                  <a:stretch/>
                </pic:blipFill>
                <pic:spPr bwMode="auto">
                  <a:xfrm>
                    <a:off x="0" y="0"/>
                    <a:ext cx="1039495" cy="706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3AAD3A" w14:textId="77777777" w:rsidR="00933D7D" w:rsidRDefault="00933D7D">
    <w:pPr>
      <w:pStyle w:val="Header"/>
    </w:pPr>
  </w:p>
  <w:p w14:paraId="13144F62" w14:textId="77777777" w:rsidR="00933D7D" w:rsidRDefault="00933D7D">
    <w:pPr>
      <w:pStyle w:val="Header"/>
    </w:pPr>
  </w:p>
  <w:p w14:paraId="0D3616C1" w14:textId="77777777" w:rsidR="00933D7D" w:rsidRDefault="00933D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31E9F" w14:textId="77777777" w:rsidR="00933D7D" w:rsidRDefault="00933D7D">
    <w:pPr>
      <w:pStyle w:val="Header"/>
    </w:pPr>
    <w:r>
      <w:rPr>
        <w:noProof/>
        <w:lang w:eastAsia="en-GB"/>
      </w:rPr>
      <w:drawing>
        <wp:anchor distT="0" distB="0" distL="114300" distR="114300" simplePos="0" relativeHeight="251663360" behindDoc="0" locked="0" layoutInCell="1" allowOverlap="1" wp14:anchorId="57FC335C" wp14:editId="179339CD">
          <wp:simplePos x="0" y="0"/>
          <wp:positionH relativeFrom="margin">
            <wp:align>right</wp:align>
          </wp:positionH>
          <wp:positionV relativeFrom="paragraph">
            <wp:posOffset>-223658</wp:posOffset>
          </wp:positionV>
          <wp:extent cx="1143000" cy="682984"/>
          <wp:effectExtent l="0" t="0" r="0" b="3175"/>
          <wp:wrapNone/>
          <wp:docPr id="450440247" name="Picture 1" descr="About Read, Write, Count - Scottish Book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186914" name="Picture 1" descr="About Read, Write, Count - Scottish Book Trus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68298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2336" behindDoc="0" locked="0" layoutInCell="1" allowOverlap="1" wp14:anchorId="3BF19A64" wp14:editId="3EBCC76B">
          <wp:simplePos x="0" y="0"/>
          <wp:positionH relativeFrom="margin">
            <wp:align>left</wp:align>
          </wp:positionH>
          <wp:positionV relativeFrom="paragraph">
            <wp:posOffset>-245446</wp:posOffset>
          </wp:positionV>
          <wp:extent cx="1039495" cy="706755"/>
          <wp:effectExtent l="0" t="0" r="8255" b="0"/>
          <wp:wrapNone/>
          <wp:docPr id="940025613" name="Picture 9400256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rotWithShape="1">
                  <a:blip r:embed="rId2" cstate="print">
                    <a:extLst>
                      <a:ext uri="{28A0092B-C50C-407E-A947-70E740481C1C}">
                        <a14:useLocalDpi xmlns:a14="http://schemas.microsoft.com/office/drawing/2010/main" val="0"/>
                      </a:ext>
                    </a:extLst>
                  </a:blip>
                  <a:srcRect l="8872" t="10566" r="8954" b="10405"/>
                  <a:stretch/>
                </pic:blipFill>
                <pic:spPr bwMode="auto">
                  <a:xfrm>
                    <a:off x="0" y="0"/>
                    <a:ext cx="1039495" cy="706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9AAD60" w14:textId="77777777" w:rsidR="00933D7D" w:rsidRDefault="00933D7D">
    <w:pPr>
      <w:pStyle w:val="Header"/>
    </w:pPr>
  </w:p>
  <w:p w14:paraId="4DFA2021" w14:textId="77777777" w:rsidR="00933D7D" w:rsidRDefault="00933D7D">
    <w:pPr>
      <w:pStyle w:val="Header"/>
    </w:pPr>
  </w:p>
  <w:p w14:paraId="0FAF6D2E" w14:textId="77777777" w:rsidR="00933D7D" w:rsidRDefault="00933D7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43FB4" w14:textId="599EAA7C" w:rsidR="00933D7D" w:rsidRDefault="00933D7D">
    <w:pPr>
      <w:pStyle w:val="Header"/>
    </w:pPr>
    <w:r>
      <w:rPr>
        <w:noProof/>
        <w:lang w:eastAsia="en-GB"/>
      </w:rPr>
      <w:drawing>
        <wp:anchor distT="0" distB="0" distL="114300" distR="114300" simplePos="0" relativeHeight="251665408" behindDoc="0" locked="0" layoutInCell="1" allowOverlap="1" wp14:anchorId="1717A5FA" wp14:editId="5547ADD9">
          <wp:simplePos x="0" y="0"/>
          <wp:positionH relativeFrom="margin">
            <wp:posOffset>-278296</wp:posOffset>
          </wp:positionH>
          <wp:positionV relativeFrom="paragraph">
            <wp:posOffset>-148559</wp:posOffset>
          </wp:positionV>
          <wp:extent cx="1039495" cy="706755"/>
          <wp:effectExtent l="0" t="0" r="8255" b="0"/>
          <wp:wrapNone/>
          <wp:docPr id="334330400" name="Picture 3343304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rotWithShape="1">
                  <a:blip r:embed="rId1" cstate="print">
                    <a:extLst>
                      <a:ext uri="{28A0092B-C50C-407E-A947-70E740481C1C}">
                        <a14:useLocalDpi xmlns:a14="http://schemas.microsoft.com/office/drawing/2010/main" val="0"/>
                      </a:ext>
                    </a:extLst>
                  </a:blip>
                  <a:srcRect l="8872" t="10566" r="8954" b="10405"/>
                  <a:stretch/>
                </pic:blipFill>
                <pic:spPr bwMode="auto">
                  <a:xfrm>
                    <a:off x="0" y="0"/>
                    <a:ext cx="1039495" cy="706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0" locked="0" layoutInCell="1" allowOverlap="1" wp14:anchorId="76004581" wp14:editId="3FE970A7">
          <wp:simplePos x="0" y="0"/>
          <wp:positionH relativeFrom="margin">
            <wp:posOffset>4883844</wp:posOffset>
          </wp:positionH>
          <wp:positionV relativeFrom="paragraph">
            <wp:posOffset>-161045</wp:posOffset>
          </wp:positionV>
          <wp:extent cx="1143000" cy="682984"/>
          <wp:effectExtent l="0" t="0" r="0" b="3175"/>
          <wp:wrapNone/>
          <wp:docPr id="1461324791" name="Picture 1" descr="About Read, Write, Count - Scottish Book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186914" name="Picture 1" descr="About Read, Write, Count - Scottish Book Trus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3000" cy="68298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FCACCA" w14:textId="77777777" w:rsidR="00933D7D" w:rsidRDefault="00933D7D">
    <w:pPr>
      <w:pStyle w:val="Header"/>
    </w:pPr>
  </w:p>
  <w:p w14:paraId="577DAE67" w14:textId="77777777" w:rsidR="00933D7D" w:rsidRDefault="00933D7D">
    <w:pPr>
      <w:pStyle w:val="Header"/>
    </w:pPr>
  </w:p>
  <w:p w14:paraId="0B988A5A" w14:textId="77777777" w:rsidR="00933D7D" w:rsidRDefault="00933D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7298D"/>
    <w:multiLevelType w:val="hybridMultilevel"/>
    <w:tmpl w:val="73C60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2A53F2"/>
    <w:multiLevelType w:val="hybridMultilevel"/>
    <w:tmpl w:val="50FAD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2E65D8"/>
    <w:multiLevelType w:val="hybridMultilevel"/>
    <w:tmpl w:val="B4F6E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CE2EDA"/>
    <w:multiLevelType w:val="hybridMultilevel"/>
    <w:tmpl w:val="2CAAD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7D149D"/>
    <w:multiLevelType w:val="hybridMultilevel"/>
    <w:tmpl w:val="10525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2E6716"/>
    <w:multiLevelType w:val="hybridMultilevel"/>
    <w:tmpl w:val="1C1CB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732625"/>
    <w:multiLevelType w:val="hybridMultilevel"/>
    <w:tmpl w:val="1180D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4414B0"/>
    <w:multiLevelType w:val="hybridMultilevel"/>
    <w:tmpl w:val="AE94E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A1420B"/>
    <w:multiLevelType w:val="multilevel"/>
    <w:tmpl w:val="D88C1B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1B7E5C4B"/>
    <w:multiLevelType w:val="hybridMultilevel"/>
    <w:tmpl w:val="C88E8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6C7EEC"/>
    <w:multiLevelType w:val="hybridMultilevel"/>
    <w:tmpl w:val="DDE2B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692536"/>
    <w:multiLevelType w:val="hybridMultilevel"/>
    <w:tmpl w:val="849A9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576770"/>
    <w:multiLevelType w:val="hybridMultilevel"/>
    <w:tmpl w:val="EFDC7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CB32F8"/>
    <w:multiLevelType w:val="hybridMultilevel"/>
    <w:tmpl w:val="324AA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7F17098"/>
    <w:multiLevelType w:val="hybridMultilevel"/>
    <w:tmpl w:val="77A46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684707"/>
    <w:multiLevelType w:val="hybridMultilevel"/>
    <w:tmpl w:val="39445018"/>
    <w:lvl w:ilvl="0" w:tplc="AE824A80">
      <w:start w:val="1"/>
      <w:numFmt w:val="bullet"/>
      <w:lvlText w:val=""/>
      <w:lvlJc w:val="left"/>
      <w:pPr>
        <w:ind w:left="360" w:hanging="360"/>
      </w:pPr>
      <w:rPr>
        <w:rFonts w:ascii="Symbol" w:hAnsi="Symbol" w:hint="default"/>
        <w:sz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6301147"/>
    <w:multiLevelType w:val="hybridMultilevel"/>
    <w:tmpl w:val="29D653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8" w15:restartNumberingAfterBreak="0">
    <w:nsid w:val="367E2DF6"/>
    <w:multiLevelType w:val="hybridMultilevel"/>
    <w:tmpl w:val="0928B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99560A"/>
    <w:multiLevelType w:val="hybridMultilevel"/>
    <w:tmpl w:val="2CBC8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8F542E"/>
    <w:multiLevelType w:val="hybridMultilevel"/>
    <w:tmpl w:val="8B96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5548E5"/>
    <w:multiLevelType w:val="hybridMultilevel"/>
    <w:tmpl w:val="5DDE6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F262FD"/>
    <w:multiLevelType w:val="hybridMultilevel"/>
    <w:tmpl w:val="16505D5C"/>
    <w:lvl w:ilvl="0" w:tplc="3036069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4A460C"/>
    <w:multiLevelType w:val="hybridMultilevel"/>
    <w:tmpl w:val="1F3E02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5AA838DB"/>
    <w:multiLevelType w:val="hybridMultilevel"/>
    <w:tmpl w:val="EFE83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BD41630"/>
    <w:multiLevelType w:val="hybridMultilevel"/>
    <w:tmpl w:val="78862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F4F1BED"/>
    <w:multiLevelType w:val="hybridMultilevel"/>
    <w:tmpl w:val="17C0A4F8"/>
    <w:lvl w:ilvl="0" w:tplc="AE824A80">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0E15B29"/>
    <w:multiLevelType w:val="hybridMultilevel"/>
    <w:tmpl w:val="14E4B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2D25A69"/>
    <w:multiLevelType w:val="hybridMultilevel"/>
    <w:tmpl w:val="7012CDF6"/>
    <w:lvl w:ilvl="0" w:tplc="4BCAFF80">
      <w:start w:val="202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460128C"/>
    <w:multiLevelType w:val="hybridMultilevel"/>
    <w:tmpl w:val="96CA5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C48673D"/>
    <w:multiLevelType w:val="hybridMultilevel"/>
    <w:tmpl w:val="C4E665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D407179"/>
    <w:multiLevelType w:val="hybridMultilevel"/>
    <w:tmpl w:val="E2BE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E5F723E"/>
    <w:multiLevelType w:val="hybridMultilevel"/>
    <w:tmpl w:val="DAF8F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22548C8"/>
    <w:multiLevelType w:val="hybridMultilevel"/>
    <w:tmpl w:val="A62EB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6A55DAE"/>
    <w:multiLevelType w:val="hybridMultilevel"/>
    <w:tmpl w:val="5A5CD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DD11268"/>
    <w:multiLevelType w:val="hybridMultilevel"/>
    <w:tmpl w:val="972AD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F0B2ACA"/>
    <w:multiLevelType w:val="hybridMultilevel"/>
    <w:tmpl w:val="828EE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12195066">
    <w:abstractNumId w:val="9"/>
  </w:num>
  <w:num w:numId="2" w16cid:durableId="1438016170">
    <w:abstractNumId w:val="36"/>
  </w:num>
  <w:num w:numId="3" w16cid:durableId="2089031709">
    <w:abstractNumId w:val="17"/>
  </w:num>
  <w:num w:numId="4" w16cid:durableId="591623247">
    <w:abstractNumId w:val="8"/>
  </w:num>
  <w:num w:numId="5" w16cid:durableId="754521551">
    <w:abstractNumId w:val="25"/>
  </w:num>
  <w:num w:numId="6" w16cid:durableId="920142553">
    <w:abstractNumId w:val="23"/>
  </w:num>
  <w:num w:numId="7" w16cid:durableId="1779131412">
    <w:abstractNumId w:val="20"/>
  </w:num>
  <w:num w:numId="8" w16cid:durableId="1552039875">
    <w:abstractNumId w:val="32"/>
  </w:num>
  <w:num w:numId="9" w16cid:durableId="1528639862">
    <w:abstractNumId w:val="30"/>
  </w:num>
  <w:num w:numId="10" w16cid:durableId="1721127907">
    <w:abstractNumId w:val="0"/>
  </w:num>
  <w:num w:numId="11" w16cid:durableId="1813448069">
    <w:abstractNumId w:val="18"/>
  </w:num>
  <w:num w:numId="12" w16cid:durableId="1797022155">
    <w:abstractNumId w:val="16"/>
  </w:num>
  <w:num w:numId="13" w16cid:durableId="1204516506">
    <w:abstractNumId w:val="26"/>
  </w:num>
  <w:num w:numId="14" w16cid:durableId="278344481">
    <w:abstractNumId w:val="6"/>
  </w:num>
  <w:num w:numId="15" w16cid:durableId="1043477549">
    <w:abstractNumId w:val="12"/>
  </w:num>
  <w:num w:numId="16" w16cid:durableId="628511725">
    <w:abstractNumId w:val="31"/>
  </w:num>
  <w:num w:numId="17" w16cid:durableId="1623074816">
    <w:abstractNumId w:val="24"/>
  </w:num>
  <w:num w:numId="18" w16cid:durableId="2012416137">
    <w:abstractNumId w:val="2"/>
  </w:num>
  <w:num w:numId="19" w16cid:durableId="1492717166">
    <w:abstractNumId w:val="4"/>
  </w:num>
  <w:num w:numId="20" w16cid:durableId="1446384538">
    <w:abstractNumId w:val="13"/>
  </w:num>
  <w:num w:numId="21" w16cid:durableId="1639604284">
    <w:abstractNumId w:val="3"/>
  </w:num>
  <w:num w:numId="22" w16cid:durableId="1963537994">
    <w:abstractNumId w:val="19"/>
  </w:num>
  <w:num w:numId="23" w16cid:durableId="917447360">
    <w:abstractNumId w:val="1"/>
  </w:num>
  <w:num w:numId="24" w16cid:durableId="221408077">
    <w:abstractNumId w:val="10"/>
  </w:num>
  <w:num w:numId="25" w16cid:durableId="1748989362">
    <w:abstractNumId w:val="34"/>
  </w:num>
  <w:num w:numId="26" w16cid:durableId="897546269">
    <w:abstractNumId w:val="27"/>
  </w:num>
  <w:num w:numId="27" w16cid:durableId="654139341">
    <w:abstractNumId w:val="35"/>
  </w:num>
  <w:num w:numId="28" w16cid:durableId="463741199">
    <w:abstractNumId w:val="21"/>
  </w:num>
  <w:num w:numId="29" w16cid:durableId="1008868503">
    <w:abstractNumId w:val="29"/>
  </w:num>
  <w:num w:numId="30" w16cid:durableId="1342899827">
    <w:abstractNumId w:val="7"/>
  </w:num>
  <w:num w:numId="31" w16cid:durableId="1517889933">
    <w:abstractNumId w:val="14"/>
  </w:num>
  <w:num w:numId="32" w16cid:durableId="1351640407">
    <w:abstractNumId w:val="11"/>
  </w:num>
  <w:num w:numId="33" w16cid:durableId="273825651">
    <w:abstractNumId w:val="22"/>
  </w:num>
  <w:num w:numId="34" w16cid:durableId="1358501352">
    <w:abstractNumId w:val="15"/>
  </w:num>
  <w:num w:numId="35" w16cid:durableId="441416056">
    <w:abstractNumId w:val="33"/>
  </w:num>
  <w:num w:numId="36" w16cid:durableId="955991290">
    <w:abstractNumId w:val="28"/>
  </w:num>
  <w:num w:numId="37" w16cid:durableId="1111825022">
    <w:abstractNumId w:val="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3D7D"/>
    <w:rsid w:val="000102FB"/>
    <w:rsid w:val="000204A3"/>
    <w:rsid w:val="00025A26"/>
    <w:rsid w:val="0003618E"/>
    <w:rsid w:val="00065DEE"/>
    <w:rsid w:val="000B26C7"/>
    <w:rsid w:val="000F611D"/>
    <w:rsid w:val="00111E61"/>
    <w:rsid w:val="00180989"/>
    <w:rsid w:val="001868E3"/>
    <w:rsid w:val="001933F6"/>
    <w:rsid w:val="0019780B"/>
    <w:rsid w:val="001D263C"/>
    <w:rsid w:val="00200CC9"/>
    <w:rsid w:val="002500A1"/>
    <w:rsid w:val="00264E31"/>
    <w:rsid w:val="00292796"/>
    <w:rsid w:val="00292BF2"/>
    <w:rsid w:val="002A2863"/>
    <w:rsid w:val="00307D13"/>
    <w:rsid w:val="00373623"/>
    <w:rsid w:val="003A42DD"/>
    <w:rsid w:val="00407351"/>
    <w:rsid w:val="00432721"/>
    <w:rsid w:val="004B5F44"/>
    <w:rsid w:val="004E505B"/>
    <w:rsid w:val="00520212"/>
    <w:rsid w:val="005267EB"/>
    <w:rsid w:val="00532F6B"/>
    <w:rsid w:val="00540017"/>
    <w:rsid w:val="00541B5B"/>
    <w:rsid w:val="00571F75"/>
    <w:rsid w:val="00573ACB"/>
    <w:rsid w:val="005E67F3"/>
    <w:rsid w:val="00640876"/>
    <w:rsid w:val="0067572D"/>
    <w:rsid w:val="006D101B"/>
    <w:rsid w:val="006F5773"/>
    <w:rsid w:val="0073000F"/>
    <w:rsid w:val="00731D07"/>
    <w:rsid w:val="00742EC4"/>
    <w:rsid w:val="007C3D9A"/>
    <w:rsid w:val="007D02B4"/>
    <w:rsid w:val="00804ACE"/>
    <w:rsid w:val="00831342"/>
    <w:rsid w:val="00850C6D"/>
    <w:rsid w:val="00854F77"/>
    <w:rsid w:val="008A70D4"/>
    <w:rsid w:val="008B1FC9"/>
    <w:rsid w:val="008E3D90"/>
    <w:rsid w:val="00933D7D"/>
    <w:rsid w:val="00944AB9"/>
    <w:rsid w:val="00954D67"/>
    <w:rsid w:val="00985D35"/>
    <w:rsid w:val="00997294"/>
    <w:rsid w:val="009A708D"/>
    <w:rsid w:val="009D0EDB"/>
    <w:rsid w:val="00A35E25"/>
    <w:rsid w:val="00A5115F"/>
    <w:rsid w:val="00A92EB0"/>
    <w:rsid w:val="00AD76EA"/>
    <w:rsid w:val="00B8746A"/>
    <w:rsid w:val="00BE0E7D"/>
    <w:rsid w:val="00BE3A88"/>
    <w:rsid w:val="00C0660F"/>
    <w:rsid w:val="00C5703E"/>
    <w:rsid w:val="00C66C6B"/>
    <w:rsid w:val="00C80BAF"/>
    <w:rsid w:val="00C84DF2"/>
    <w:rsid w:val="00CA22ED"/>
    <w:rsid w:val="00CA2FEB"/>
    <w:rsid w:val="00CC54BB"/>
    <w:rsid w:val="00D179A0"/>
    <w:rsid w:val="00D25F6F"/>
    <w:rsid w:val="00D41F46"/>
    <w:rsid w:val="00D81B78"/>
    <w:rsid w:val="00DA087C"/>
    <w:rsid w:val="00DC5F66"/>
    <w:rsid w:val="00DE7587"/>
    <w:rsid w:val="00E00455"/>
    <w:rsid w:val="00E407DD"/>
    <w:rsid w:val="00EB7E89"/>
    <w:rsid w:val="00EE019F"/>
    <w:rsid w:val="00EE5184"/>
    <w:rsid w:val="00F45462"/>
    <w:rsid w:val="00F46ADF"/>
    <w:rsid w:val="00FB194A"/>
    <w:rsid w:val="00FB6395"/>
    <w:rsid w:val="00FE09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2B0264"/>
  <w15:chartTrackingRefBased/>
  <w15:docId w15:val="{E6C8CD6D-ED57-4E69-A761-6C93E2702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87C"/>
    <w:rPr>
      <w:rFonts w:ascii="Arial" w:hAnsi="Arial" w:cs="Arial"/>
      <w:sz w:val="24"/>
      <w:szCs w:val="24"/>
    </w:rPr>
  </w:style>
  <w:style w:type="paragraph" w:styleId="Heading1">
    <w:name w:val="heading 1"/>
    <w:basedOn w:val="Normal"/>
    <w:next w:val="Normal"/>
    <w:link w:val="Heading1Char"/>
    <w:uiPriority w:val="9"/>
    <w:qFormat/>
    <w:rsid w:val="009A708D"/>
    <w:pPr>
      <w:spacing w:after="0"/>
      <w:outlineLvl w:val="0"/>
    </w:pPr>
    <w:rPr>
      <w:b/>
      <w:sz w:val="44"/>
      <w:szCs w:val="44"/>
    </w:rPr>
  </w:style>
  <w:style w:type="paragraph" w:styleId="Heading2">
    <w:name w:val="heading 2"/>
    <w:basedOn w:val="Normal"/>
    <w:next w:val="Normal"/>
    <w:link w:val="Heading2Char"/>
    <w:uiPriority w:val="9"/>
    <w:unhideWhenUsed/>
    <w:qFormat/>
    <w:rsid w:val="009A708D"/>
    <w:pPr>
      <w:spacing w:after="0"/>
      <w:outlineLvl w:val="1"/>
    </w:pPr>
    <w:rPr>
      <w:b/>
      <w:bCs/>
      <w:sz w:val="32"/>
      <w:szCs w:val="32"/>
    </w:rPr>
  </w:style>
  <w:style w:type="paragraph" w:styleId="Heading3">
    <w:name w:val="heading 3"/>
    <w:basedOn w:val="Heading2"/>
    <w:next w:val="Normal"/>
    <w:link w:val="Heading3Char"/>
    <w:autoRedefine/>
    <w:uiPriority w:val="9"/>
    <w:unhideWhenUsed/>
    <w:qFormat/>
    <w:rsid w:val="00D41F46"/>
    <w:pPr>
      <w:outlineLvl w:val="2"/>
    </w:pPr>
    <w:rPr>
      <w:b w:val="0"/>
      <w:sz w:val="28"/>
      <w:szCs w:val="28"/>
      <w:u w:val="single"/>
    </w:rPr>
  </w:style>
  <w:style w:type="paragraph" w:styleId="Heading4">
    <w:name w:val="heading 4"/>
    <w:basedOn w:val="Normal"/>
    <w:next w:val="Normal"/>
    <w:link w:val="Heading4Char"/>
    <w:uiPriority w:val="9"/>
    <w:unhideWhenUsed/>
    <w:qFormat/>
    <w:rsid w:val="009A708D"/>
    <w:pPr>
      <w:spacing w:after="0"/>
      <w:outlineLvl w:val="3"/>
    </w:pPr>
    <w:rPr>
      <w:b/>
      <w:bCs/>
    </w:rPr>
  </w:style>
  <w:style w:type="paragraph" w:styleId="Heading5">
    <w:name w:val="heading 5"/>
    <w:basedOn w:val="Normal"/>
    <w:next w:val="Normal"/>
    <w:link w:val="Heading5Char"/>
    <w:uiPriority w:val="9"/>
    <w:unhideWhenUsed/>
    <w:qFormat/>
    <w:rsid w:val="009A708D"/>
    <w:pPr>
      <w:spacing w:after="0"/>
      <w:outlineLvl w:val="4"/>
    </w:pPr>
    <w:rPr>
      <w:b/>
      <w:bCs/>
      <w:i/>
      <w:iCs/>
    </w:rPr>
  </w:style>
  <w:style w:type="paragraph" w:styleId="Heading6">
    <w:name w:val="heading 6"/>
    <w:basedOn w:val="Normal"/>
    <w:next w:val="Normal"/>
    <w:link w:val="Heading6Char"/>
    <w:uiPriority w:val="9"/>
    <w:unhideWhenUsed/>
    <w:qFormat/>
    <w:rsid w:val="009A708D"/>
    <w:pPr>
      <w:spacing w:after="0"/>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025A26"/>
    <w:pPr>
      <w:numPr>
        <w:numId w:val="33"/>
      </w:numPr>
      <w:suppressAutoHyphens/>
      <w:autoSpaceDN w:val="0"/>
      <w:spacing w:after="80"/>
      <w:textAlignment w:val="baseline"/>
    </w:pPr>
    <w:rPr>
      <w:rFonts w:eastAsia="Calibri"/>
    </w:rPr>
  </w:style>
  <w:style w:type="character" w:styleId="Hyperlink">
    <w:name w:val="Hyperlink"/>
    <w:basedOn w:val="DefaultParagraphFont"/>
    <w:uiPriority w:val="99"/>
    <w:unhideWhenUsed/>
    <w:qFormat/>
    <w:rsid w:val="00D41F46"/>
    <w:rPr>
      <w:color w:val="C31C70"/>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lang w:eastAsia="en-GB"/>
    </w:rPr>
  </w:style>
  <w:style w:type="paragraph" w:styleId="ListBullet">
    <w:name w:val="List Bullet"/>
    <w:basedOn w:val="Normal"/>
    <w:uiPriority w:val="99"/>
    <w:unhideWhenUsed/>
    <w:rsid w:val="00292796"/>
    <w:pPr>
      <w:numPr>
        <w:numId w:val="10"/>
      </w:numPr>
      <w:spacing w:after="200"/>
      <w:contextualSpacing/>
    </w:pPr>
    <w:rPr>
      <w:rFonts w:eastAsia="Calibri" w:cs="Times New Roman"/>
    </w:rPr>
  </w:style>
  <w:style w:type="character" w:customStyle="1" w:styleId="Heading1Char">
    <w:name w:val="Heading 1 Char"/>
    <w:basedOn w:val="DefaultParagraphFont"/>
    <w:link w:val="Heading1"/>
    <w:uiPriority w:val="9"/>
    <w:rsid w:val="009A708D"/>
    <w:rPr>
      <w:rFonts w:ascii="Arial" w:hAnsi="Arial"/>
      <w:b/>
      <w:sz w:val="44"/>
      <w:szCs w:val="44"/>
    </w:rPr>
  </w:style>
  <w:style w:type="character" w:customStyle="1" w:styleId="Heading2Char">
    <w:name w:val="Heading 2 Char"/>
    <w:basedOn w:val="DefaultParagraphFont"/>
    <w:link w:val="Heading2"/>
    <w:uiPriority w:val="9"/>
    <w:rsid w:val="009A708D"/>
    <w:rPr>
      <w:rFonts w:ascii="Arial" w:hAnsi="Arial"/>
      <w:b/>
      <w:bCs/>
      <w:sz w:val="32"/>
      <w:szCs w:val="32"/>
    </w:rPr>
  </w:style>
  <w:style w:type="character" w:customStyle="1" w:styleId="Heading3Char">
    <w:name w:val="Heading 3 Char"/>
    <w:basedOn w:val="DefaultParagraphFont"/>
    <w:link w:val="Heading3"/>
    <w:uiPriority w:val="9"/>
    <w:rsid w:val="00D41F46"/>
    <w:rPr>
      <w:rFonts w:ascii="Arial" w:hAnsi="Arial" w:cs="Arial"/>
      <w:bCs/>
      <w:sz w:val="28"/>
      <w:szCs w:val="28"/>
      <w:u w:val="single"/>
    </w:rPr>
  </w:style>
  <w:style w:type="character" w:customStyle="1" w:styleId="Heading4Char">
    <w:name w:val="Heading 4 Char"/>
    <w:basedOn w:val="DefaultParagraphFont"/>
    <w:link w:val="Heading4"/>
    <w:uiPriority w:val="9"/>
    <w:rsid w:val="009A708D"/>
    <w:rPr>
      <w:rFonts w:ascii="Arial" w:hAnsi="Arial"/>
      <w:b/>
      <w:bCs/>
      <w:sz w:val="24"/>
    </w:rPr>
  </w:style>
  <w:style w:type="character" w:customStyle="1" w:styleId="Heading5Char">
    <w:name w:val="Heading 5 Char"/>
    <w:basedOn w:val="DefaultParagraphFont"/>
    <w:link w:val="Heading5"/>
    <w:uiPriority w:val="9"/>
    <w:rsid w:val="009A708D"/>
    <w:rPr>
      <w:rFonts w:ascii="Arial" w:hAnsi="Arial"/>
      <w:b/>
      <w:bCs/>
      <w:i/>
      <w:iCs/>
      <w:sz w:val="24"/>
    </w:rPr>
  </w:style>
  <w:style w:type="character" w:customStyle="1" w:styleId="Heading6Char">
    <w:name w:val="Heading 6 Char"/>
    <w:basedOn w:val="DefaultParagraphFont"/>
    <w:link w:val="Heading6"/>
    <w:uiPriority w:val="9"/>
    <w:rsid w:val="009A708D"/>
    <w:rPr>
      <w:rFonts w:ascii="Arial" w:hAnsi="Arial"/>
      <w:i/>
      <w:iCs/>
      <w:sz w:val="24"/>
    </w:rPr>
  </w:style>
  <w:style w:type="paragraph" w:styleId="Title">
    <w:name w:val="Title"/>
    <w:basedOn w:val="Normal"/>
    <w:next w:val="Normal"/>
    <w:link w:val="TitleChar"/>
    <w:uiPriority w:val="10"/>
    <w:rsid w:val="009A708D"/>
    <w:pPr>
      <w:spacing w:after="0" w:line="240" w:lineRule="auto"/>
      <w:contextualSpacing/>
    </w:pPr>
    <w:rPr>
      <w:rFonts w:eastAsiaTheme="majorEastAsia"/>
      <w:b/>
      <w:bCs/>
      <w:spacing w:val="-10"/>
      <w:kern w:val="28"/>
      <w:sz w:val="72"/>
      <w:szCs w:val="72"/>
      <w:lang w:val="en-US"/>
    </w:rPr>
  </w:style>
  <w:style w:type="character" w:customStyle="1" w:styleId="TitleChar">
    <w:name w:val="Title Char"/>
    <w:basedOn w:val="DefaultParagraphFont"/>
    <w:link w:val="Title"/>
    <w:uiPriority w:val="10"/>
    <w:rsid w:val="009A708D"/>
    <w:rPr>
      <w:rFonts w:ascii="Arial" w:eastAsiaTheme="majorEastAsia" w:hAnsi="Arial" w:cs="Arial"/>
      <w:b/>
      <w:bCs/>
      <w:spacing w:val="-10"/>
      <w:kern w:val="28"/>
      <w:sz w:val="72"/>
      <w:szCs w:val="72"/>
      <w:lang w:val="en-US"/>
    </w:rPr>
  </w:style>
  <w:style w:type="paragraph" w:styleId="Subtitle">
    <w:name w:val="Subtitle"/>
    <w:basedOn w:val="Normal"/>
    <w:next w:val="Normal"/>
    <w:link w:val="SubtitleChar"/>
    <w:uiPriority w:val="11"/>
    <w:qFormat/>
    <w:rsid w:val="009A708D"/>
    <w:pPr>
      <w:spacing w:after="0" w:line="216" w:lineRule="auto"/>
    </w:pPr>
    <w:rPr>
      <w:rFonts w:eastAsiaTheme="minorEastAsia"/>
      <w:noProof/>
      <w:sz w:val="18"/>
      <w:szCs w:val="18"/>
      <w:lang w:val="en-US" w:eastAsia="en-GB"/>
    </w:rPr>
  </w:style>
  <w:style w:type="character" w:customStyle="1" w:styleId="SubtitleChar">
    <w:name w:val="Subtitle Char"/>
    <w:basedOn w:val="DefaultParagraphFont"/>
    <w:link w:val="Subtitle"/>
    <w:uiPriority w:val="11"/>
    <w:rsid w:val="009A708D"/>
    <w:rPr>
      <w:rFonts w:ascii="Arial" w:eastAsiaTheme="minorEastAsia" w:hAnsi="Arial" w:cs="Arial"/>
      <w:noProof/>
      <w:sz w:val="18"/>
      <w:szCs w:val="18"/>
      <w:lang w:val="en-US" w:eastAsia="en-GB"/>
    </w:rPr>
  </w:style>
  <w:style w:type="paragraph" w:styleId="TOC1">
    <w:name w:val="toc 1"/>
    <w:basedOn w:val="Normal"/>
    <w:next w:val="Normal"/>
    <w:autoRedefine/>
    <w:uiPriority w:val="39"/>
    <w:unhideWhenUsed/>
    <w:rsid w:val="00111E61"/>
    <w:pPr>
      <w:spacing w:after="100"/>
    </w:pPr>
  </w:style>
  <w:style w:type="paragraph" w:styleId="TOC2">
    <w:name w:val="toc 2"/>
    <w:basedOn w:val="Normal"/>
    <w:next w:val="Normal"/>
    <w:autoRedefine/>
    <w:uiPriority w:val="39"/>
    <w:unhideWhenUsed/>
    <w:rsid w:val="00111E61"/>
    <w:pPr>
      <w:spacing w:after="100"/>
      <w:ind w:left="240"/>
    </w:pPr>
  </w:style>
  <w:style w:type="character" w:styleId="FollowedHyperlink">
    <w:name w:val="FollowedHyperlink"/>
    <w:basedOn w:val="DefaultParagraphFont"/>
    <w:uiPriority w:val="99"/>
    <w:semiHidden/>
    <w:unhideWhenUsed/>
    <w:rsid w:val="00D41F4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scottishbooktrust.com/home-activities" TargetMode="External"/><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scottishbooktrust.com/reading-and-stories/read-write-count" TargetMode="External"/><Relationship Id="rId25" Type="http://schemas.openxmlformats.org/officeDocument/2006/relationships/image" Target="media/image12.svg"/><Relationship Id="rId33"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1.xm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8.png"/><Relationship Id="rId5" Type="http://schemas.openxmlformats.org/officeDocument/2006/relationships/numbering" Target="numbering.xml"/><Relationship Id="rId15" Type="http://schemas.openxmlformats.org/officeDocument/2006/relationships/image" Target="media/image5.png"/><Relationship Id="rId23" Type="http://schemas.microsoft.com/office/2007/relationships/hdphoto" Target="media/hdphoto1.wdp"/><Relationship Id="rId28" Type="http://schemas.openxmlformats.org/officeDocument/2006/relationships/header" Target="header2.xm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4.svg"/><Relationship Id="rId30" Type="http://schemas.openxmlformats.org/officeDocument/2006/relationships/image" Target="media/image16.svg"/><Relationship Id="rId35" Type="http://schemas.openxmlformats.org/officeDocument/2006/relationships/fontTable" Target="fontTable.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herine.wilson\OneDrive%20-%20SBT\Desktop\Word%20template%20-%20Arial%20-%202022.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A7B7C902179C844A474A3E6439F9723" ma:contentTypeVersion="12" ma:contentTypeDescription="Create a new document." ma:contentTypeScope="" ma:versionID="05f1bd8f5e1f60a9d6a7e3ae5832295f">
  <xsd:schema xmlns:xsd="http://www.w3.org/2001/XMLSchema" xmlns:xs="http://www.w3.org/2001/XMLSchema" xmlns:p="http://schemas.microsoft.com/office/2006/metadata/properties" xmlns:ns2="986c133d-5c39-48a1-b624-64731babf7f1" xmlns:ns3="37f9fde4-b7b8-4de2-8c7b-cb5024488692" targetNamespace="http://schemas.microsoft.com/office/2006/metadata/properties" ma:root="true" ma:fieldsID="5b090196b052dfbcfcc80a9b2ad02343" ns2:_="" ns3:_="">
    <xsd:import namespace="986c133d-5c39-48a1-b624-64731babf7f1"/>
    <xsd:import namespace="37f9fde4-b7b8-4de2-8c7b-cb502448869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6c133d-5c39-48a1-b624-64731babf7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0660978a-abcb-4ac2-a434-47d9e953369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7f9fde4-b7b8-4de2-8c7b-cb502448869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81eec43-50c1-4b72-a6f5-a24756769f83}" ma:internalName="TaxCatchAll" ma:showField="CatchAllData" ma:web="37f9fde4-b7b8-4de2-8c7b-cb50244886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37f9fde4-b7b8-4de2-8c7b-cb5024488692" xsi:nil="true"/>
    <lcf76f155ced4ddcb4097134ff3c332f xmlns="986c133d-5c39-48a1-b624-64731babf7f1">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B13E535-D3B0-4425-A3C0-118434A7BB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6c133d-5c39-48a1-b624-64731babf7f1"/>
    <ds:schemaRef ds:uri="37f9fde4-b7b8-4de2-8c7b-cb50244886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C65FEAE-DB39-435C-9A8E-BCEBDCB70365}">
  <ds:schemaRefs>
    <ds:schemaRef ds:uri="http://schemas.openxmlformats.org/officeDocument/2006/bibliography"/>
  </ds:schemaRefs>
</ds:datastoreItem>
</file>

<file path=customXml/itemProps3.xml><?xml version="1.0" encoding="utf-8"?>
<ds:datastoreItem xmlns:ds="http://schemas.openxmlformats.org/officeDocument/2006/customXml" ds:itemID="{F69A085C-2331-44BC-8DE5-10BA5DE9717D}">
  <ds:schemaRefs>
    <ds:schemaRef ds:uri="http://schemas.microsoft.com/office/2006/documentManagement/types"/>
    <ds:schemaRef ds:uri="http://www.w3.org/XML/1998/namespace"/>
    <ds:schemaRef ds:uri="http://purl.org/dc/terms/"/>
    <ds:schemaRef ds:uri="http://schemas.microsoft.com/office/2006/metadata/properties"/>
    <ds:schemaRef ds:uri="http://schemas.microsoft.com/office/infopath/2007/PartnerControls"/>
    <ds:schemaRef ds:uri="http://purl.org/dc/dcmitype/"/>
    <ds:schemaRef ds:uri="http://schemas.openxmlformats.org/package/2006/metadata/core-properties"/>
    <ds:schemaRef ds:uri="37f9fde4-b7b8-4de2-8c7b-cb5024488692"/>
    <ds:schemaRef ds:uri="986c133d-5c39-48a1-b624-64731babf7f1"/>
    <ds:schemaRef ds:uri="http://purl.org/dc/elements/1.1/"/>
  </ds:schemaRefs>
</ds:datastoreItem>
</file>

<file path=customXml/itemProps4.xml><?xml version="1.0" encoding="utf-8"?>
<ds:datastoreItem xmlns:ds="http://schemas.openxmlformats.org/officeDocument/2006/customXml" ds:itemID="{7CD5F690-8262-4F39-90BD-C939FCD02A4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Word template - Arial - 2022</Template>
  <TotalTime>0</TotalTime>
  <Pages>10</Pages>
  <Words>549</Words>
  <Characters>3135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RWC at home P3 worksheets</dc:title>
  <dc:subject/>
  <dc:creator>Catherine Wilson Garry</dc:creator>
  <cp:keywords/>
  <dc:description/>
  <cp:lastModifiedBy>Katie Cutforth</cp:lastModifiedBy>
  <cp:revision>2</cp:revision>
  <dcterms:created xsi:type="dcterms:W3CDTF">2025-08-27T09:25:00Z</dcterms:created>
  <dcterms:modified xsi:type="dcterms:W3CDTF">2025-08-27T09:25:00Z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0x0101004A7B7C902179C844A474A3E6439F9723</vt:lpwstr>
  </property>
</Properties>
</file>