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13DF7" w14:textId="77777777" w:rsidR="00944AB9" w:rsidRDefault="000102FB" w:rsidP="00DA087C">
      <w:pPr>
        <w:rPr>
          <w:noProof/>
          <w:lang w:eastAsia="en-GB"/>
        </w:rPr>
      </w:pPr>
      <w:bookmarkStart w:id="0" w:name="_Hlk194574397"/>
      <w:bookmarkEnd w:id="0"/>
      <w:r w:rsidRPr="00954D67">
        <w:rPr>
          <w:noProof/>
          <w:lang w:eastAsia="en-GB"/>
        </w:rPr>
        <w:drawing>
          <wp:anchor distT="0" distB="0" distL="114300" distR="114300" simplePos="0" relativeHeight="251658242" behindDoc="1" locked="0" layoutInCell="1" allowOverlap="1" wp14:anchorId="25CF9425" wp14:editId="2773101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022D989" w14:textId="672242E3" w:rsidR="00CC54BB" w:rsidRDefault="006F5773" w:rsidP="00DA087C">
      <w:r>
        <w:rPr>
          <w:noProof/>
          <w:lang w:eastAsia="en-GB"/>
        </w:rPr>
        <w:drawing>
          <wp:anchor distT="0" distB="0" distL="114300" distR="114300" simplePos="0" relativeHeight="251658240" behindDoc="1" locked="1" layoutInCell="1" allowOverlap="1" wp14:anchorId="043DAC49" wp14:editId="15DE0DD5">
            <wp:simplePos x="0" y="0"/>
            <wp:positionH relativeFrom="page">
              <wp:posOffset>-49530</wp:posOffset>
            </wp:positionH>
            <wp:positionV relativeFrom="page">
              <wp:posOffset>-57150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04004E71" w14:textId="77777777" w:rsidR="00CC54BB" w:rsidRPr="00CC54BB" w:rsidRDefault="00CC54BB" w:rsidP="00DA087C"/>
    <w:p w14:paraId="1ACDE74C" w14:textId="77777777" w:rsidR="00CC54BB" w:rsidRPr="00CC54BB" w:rsidRDefault="00CC54BB" w:rsidP="00DA087C"/>
    <w:p w14:paraId="682F0275" w14:textId="77777777" w:rsidR="00CC54BB" w:rsidRPr="00CC54BB" w:rsidRDefault="00CC54BB" w:rsidP="00DA087C"/>
    <w:p w14:paraId="6E7E3704" w14:textId="77777777" w:rsidR="00CC54BB" w:rsidRPr="00CC54BB" w:rsidRDefault="00CC54BB" w:rsidP="00DA087C"/>
    <w:p w14:paraId="7B117F99" w14:textId="77777777" w:rsidR="00CC54BB" w:rsidRPr="00CC54BB" w:rsidRDefault="00CC54BB" w:rsidP="00DA087C"/>
    <w:p w14:paraId="69590731" w14:textId="77777777" w:rsidR="00CC54BB" w:rsidRPr="00CC54BB" w:rsidRDefault="00CC54BB" w:rsidP="00DA087C"/>
    <w:p w14:paraId="1775D153" w14:textId="77777777" w:rsidR="00CC54BB" w:rsidRPr="00CC54BB" w:rsidRDefault="00CC54BB" w:rsidP="00DA087C"/>
    <w:p w14:paraId="1DEC0D8F" w14:textId="1DC68094" w:rsidR="00CC54BB" w:rsidRPr="00CC54BB" w:rsidRDefault="00CC54BB" w:rsidP="00DA087C"/>
    <w:p w14:paraId="03D0E777" w14:textId="77777777" w:rsidR="00CC54BB" w:rsidRPr="00180989" w:rsidRDefault="00CC54BB" w:rsidP="00DA087C"/>
    <w:p w14:paraId="004C82C5" w14:textId="77777777" w:rsidR="00DA087C" w:rsidRDefault="00DA087C" w:rsidP="00DA087C"/>
    <w:p w14:paraId="12417E6F" w14:textId="77777777" w:rsidR="00DA087C" w:rsidRDefault="00DA087C" w:rsidP="00DA087C"/>
    <w:p w14:paraId="759C2B02" w14:textId="6895A9E9" w:rsidR="00CC54BB" w:rsidRPr="00CC54BB" w:rsidRDefault="00A155C7" w:rsidP="00D41F46">
      <w:pPr>
        <w:pStyle w:val="Heading1"/>
        <w:spacing w:line="276" w:lineRule="auto"/>
      </w:pPr>
      <w:bookmarkStart w:id="1" w:name="_Toc190850605"/>
      <w:bookmarkStart w:id="2" w:name="_Toc194574438"/>
      <w:bookmarkStart w:id="3" w:name="_Toc194575158"/>
      <w:bookmarkStart w:id="4" w:name="_Toc194575184"/>
      <w:r>
        <w:t>Read Write Count library pack: P2 bag</w:t>
      </w:r>
      <w:bookmarkEnd w:id="1"/>
      <w:bookmarkEnd w:id="2"/>
      <w:bookmarkEnd w:id="3"/>
      <w:bookmarkEnd w:id="4"/>
    </w:p>
    <w:p w14:paraId="032AED43" w14:textId="2FD42053" w:rsidR="00D41F46" w:rsidRPr="006D101B" w:rsidRDefault="00A155C7" w:rsidP="00D41F46">
      <w:pPr>
        <w:spacing w:line="276" w:lineRule="auto"/>
      </w:pPr>
      <w:r>
        <w:t>A library session for the Read Write Count P2 bag including songs, crafts, worksheets and printables</w:t>
      </w:r>
    </w:p>
    <w:p w14:paraId="20DCE0DC" w14:textId="77777777" w:rsidR="00DA087C" w:rsidRDefault="00DA087C" w:rsidP="00D41F46"/>
    <w:p w14:paraId="604F7E34" w14:textId="2797A72A" w:rsidR="000B26C7" w:rsidRDefault="000B26C7" w:rsidP="00A155C7">
      <w:pPr>
        <w:pStyle w:val="Heading2"/>
        <w:spacing w:line="276" w:lineRule="auto"/>
      </w:pPr>
    </w:p>
    <w:p w14:paraId="64A98434" w14:textId="3E4F49F6" w:rsidR="00D41F46" w:rsidRDefault="00D41F46" w:rsidP="00D41F46">
      <w:pPr>
        <w:spacing w:line="276" w:lineRule="auto"/>
        <w:rPr>
          <w:rFonts w:ascii="Altis ScotBook Bold" w:hAnsi="Altis ScotBook Bold"/>
          <w:sz w:val="36"/>
        </w:rPr>
      </w:pPr>
    </w:p>
    <w:p w14:paraId="5641ADA2" w14:textId="7FF4C155" w:rsidR="00954D67" w:rsidRPr="000B26C7" w:rsidRDefault="00A155C7"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58241" behindDoc="1" locked="0" layoutInCell="1" allowOverlap="1" wp14:anchorId="25DC05E1" wp14:editId="26E82A3F">
            <wp:simplePos x="0" y="0"/>
            <wp:positionH relativeFrom="page">
              <wp:posOffset>3331210</wp:posOffset>
            </wp:positionH>
            <wp:positionV relativeFrom="paragraph">
              <wp:posOffset>27305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6C7" w:rsidRPr="000B26C7">
        <w:rPr>
          <w:rFonts w:ascii="Altis ScotBook Bold" w:hAnsi="Altis ScotBook Bold"/>
          <w:sz w:val="36"/>
        </w:rPr>
        <w:t>scottishbooktrust.com</w:t>
      </w:r>
    </w:p>
    <w:p w14:paraId="30AF0B86" w14:textId="3E55B79D" w:rsidR="000B26C7" w:rsidRDefault="00DA087C" w:rsidP="00D41F46">
      <w:pPr>
        <w:spacing w:line="276" w:lineRule="auto"/>
      </w:pPr>
      <w:r w:rsidRPr="00EB7E89">
        <w:rPr>
          <w:noProof/>
          <w:lang w:eastAsia="en-GB"/>
        </w:rPr>
        <w:drawing>
          <wp:inline distT="0" distB="0" distL="0" distR="0" wp14:anchorId="46023C19" wp14:editId="6DC9FF04">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659EE31" w14:textId="5C5430CA" w:rsidR="000B26C7" w:rsidRDefault="000B26C7" w:rsidP="00D41F46">
      <w:pPr>
        <w:pStyle w:val="Subtitle"/>
        <w:spacing w:line="276" w:lineRule="auto"/>
      </w:pPr>
      <w:r w:rsidRPr="000B26C7">
        <w:t>Scottish Book Trust is a registered company (SC184248)</w:t>
      </w:r>
    </w:p>
    <w:p w14:paraId="0313B7D4" w14:textId="24E0A5A1" w:rsidR="00854F77" w:rsidRDefault="00A155C7" w:rsidP="00D41F46">
      <w:pPr>
        <w:pStyle w:val="Subtitle"/>
        <w:spacing w:line="276" w:lineRule="auto"/>
      </w:pPr>
      <w:r>
        <w:drawing>
          <wp:anchor distT="0" distB="0" distL="114300" distR="114300" simplePos="0" relativeHeight="251658243" behindDoc="0" locked="0" layoutInCell="1" allowOverlap="1" wp14:anchorId="4AA889C5" wp14:editId="042B93CF">
            <wp:simplePos x="0" y="0"/>
            <wp:positionH relativeFrom="column">
              <wp:posOffset>5156200</wp:posOffset>
            </wp:positionH>
            <wp:positionV relativeFrom="paragraph">
              <wp:posOffset>721995</wp:posOffset>
            </wp:positionV>
            <wp:extent cx="1377950" cy="822325"/>
            <wp:effectExtent l="0" t="0" r="0" b="0"/>
            <wp:wrapNone/>
            <wp:docPr id="1115607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7598"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950" cy="822325"/>
                    </a:xfrm>
                    <a:prstGeom prst="rect">
                      <a:avLst/>
                    </a:prstGeom>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267FF451"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15CC9907" w14:textId="77777777" w:rsidR="00111E61" w:rsidRDefault="00111E61" w:rsidP="00111E61">
      <w:pPr>
        <w:pStyle w:val="Heading2"/>
      </w:pPr>
      <w:bookmarkStart w:id="5" w:name="_Toc82071283"/>
      <w:bookmarkStart w:id="6" w:name="_Toc82071415"/>
      <w:bookmarkStart w:id="7" w:name="_Toc190850606"/>
      <w:bookmarkStart w:id="8" w:name="_Toc194574439"/>
      <w:bookmarkStart w:id="9" w:name="_Toc194575159"/>
      <w:bookmarkStart w:id="10" w:name="_Toc194575185"/>
      <w:r>
        <w:lastRenderedPageBreak/>
        <w:t>Contents</w:t>
      </w:r>
      <w:bookmarkEnd w:id="5"/>
      <w:bookmarkEnd w:id="6"/>
      <w:bookmarkEnd w:id="7"/>
      <w:bookmarkEnd w:id="8"/>
      <w:bookmarkEnd w:id="9"/>
      <w:bookmarkEnd w:id="10"/>
    </w:p>
    <w:p w14:paraId="52A3CFEA" w14:textId="45A2719C" w:rsidR="00865A08" w:rsidRDefault="00865A08" w:rsidP="00865A08">
      <w:pPr>
        <w:pStyle w:val="TOC1"/>
        <w:tabs>
          <w:tab w:val="right" w:leader="dot" w:pos="9016"/>
        </w:tabs>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94575186" w:history="1">
        <w:r w:rsidRPr="007260DF">
          <w:rPr>
            <w:rStyle w:val="Hyperlink"/>
            <w:noProof/>
          </w:rPr>
          <w:t>About this resource</w:t>
        </w:r>
        <w:r>
          <w:rPr>
            <w:noProof/>
            <w:webHidden/>
          </w:rPr>
          <w:tab/>
        </w:r>
        <w:r>
          <w:rPr>
            <w:noProof/>
            <w:webHidden/>
          </w:rPr>
          <w:fldChar w:fldCharType="begin"/>
        </w:r>
        <w:r>
          <w:rPr>
            <w:noProof/>
            <w:webHidden/>
          </w:rPr>
          <w:instrText xml:space="preserve"> PAGEREF _Toc194575186 \h </w:instrText>
        </w:r>
        <w:r>
          <w:rPr>
            <w:noProof/>
            <w:webHidden/>
          </w:rPr>
        </w:r>
        <w:r>
          <w:rPr>
            <w:noProof/>
            <w:webHidden/>
          </w:rPr>
          <w:fldChar w:fldCharType="separate"/>
        </w:r>
        <w:r>
          <w:rPr>
            <w:noProof/>
            <w:webHidden/>
          </w:rPr>
          <w:t>2</w:t>
        </w:r>
        <w:r>
          <w:rPr>
            <w:noProof/>
            <w:webHidden/>
          </w:rPr>
          <w:fldChar w:fldCharType="end"/>
        </w:r>
      </w:hyperlink>
    </w:p>
    <w:p w14:paraId="716C2BEE" w14:textId="3F8370FC"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87" w:history="1">
        <w:r w:rsidRPr="007260DF">
          <w:rPr>
            <w:rStyle w:val="Hyperlink"/>
            <w:noProof/>
          </w:rPr>
          <w:t>Read Write Count gifting</w:t>
        </w:r>
        <w:r>
          <w:rPr>
            <w:noProof/>
            <w:webHidden/>
          </w:rPr>
          <w:tab/>
        </w:r>
        <w:r>
          <w:rPr>
            <w:noProof/>
            <w:webHidden/>
          </w:rPr>
          <w:fldChar w:fldCharType="begin"/>
        </w:r>
        <w:r>
          <w:rPr>
            <w:noProof/>
            <w:webHidden/>
          </w:rPr>
          <w:instrText xml:space="preserve"> PAGEREF _Toc194575187 \h </w:instrText>
        </w:r>
        <w:r>
          <w:rPr>
            <w:noProof/>
            <w:webHidden/>
          </w:rPr>
        </w:r>
        <w:r>
          <w:rPr>
            <w:noProof/>
            <w:webHidden/>
          </w:rPr>
          <w:fldChar w:fldCharType="separate"/>
        </w:r>
        <w:r>
          <w:rPr>
            <w:noProof/>
            <w:webHidden/>
          </w:rPr>
          <w:t>4</w:t>
        </w:r>
        <w:r>
          <w:rPr>
            <w:noProof/>
            <w:webHidden/>
          </w:rPr>
          <w:fldChar w:fldCharType="end"/>
        </w:r>
      </w:hyperlink>
    </w:p>
    <w:p w14:paraId="5DDE4730" w14:textId="671C4BE4"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88" w:history="1">
        <w:r w:rsidRPr="007260DF">
          <w:rPr>
            <w:rStyle w:val="Hyperlink"/>
            <w:noProof/>
          </w:rPr>
          <w:t>Welcome to the session</w:t>
        </w:r>
        <w:r>
          <w:rPr>
            <w:noProof/>
            <w:webHidden/>
          </w:rPr>
          <w:tab/>
        </w:r>
        <w:r>
          <w:rPr>
            <w:noProof/>
            <w:webHidden/>
          </w:rPr>
          <w:fldChar w:fldCharType="begin"/>
        </w:r>
        <w:r>
          <w:rPr>
            <w:noProof/>
            <w:webHidden/>
          </w:rPr>
          <w:instrText xml:space="preserve"> PAGEREF _Toc194575188 \h </w:instrText>
        </w:r>
        <w:r>
          <w:rPr>
            <w:noProof/>
            <w:webHidden/>
          </w:rPr>
        </w:r>
        <w:r>
          <w:rPr>
            <w:noProof/>
            <w:webHidden/>
          </w:rPr>
          <w:fldChar w:fldCharType="separate"/>
        </w:r>
        <w:r>
          <w:rPr>
            <w:noProof/>
            <w:webHidden/>
          </w:rPr>
          <w:t>4</w:t>
        </w:r>
        <w:r>
          <w:rPr>
            <w:noProof/>
            <w:webHidden/>
          </w:rPr>
          <w:fldChar w:fldCharType="end"/>
        </w:r>
      </w:hyperlink>
    </w:p>
    <w:p w14:paraId="335DF4D9" w14:textId="44D6A296"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89" w:history="1">
        <w:r w:rsidRPr="007260DF">
          <w:rPr>
            <w:rStyle w:val="Hyperlink"/>
            <w:noProof/>
          </w:rPr>
          <w:t>Reading the books</w:t>
        </w:r>
        <w:r>
          <w:rPr>
            <w:noProof/>
            <w:webHidden/>
          </w:rPr>
          <w:tab/>
        </w:r>
        <w:r>
          <w:rPr>
            <w:noProof/>
            <w:webHidden/>
          </w:rPr>
          <w:fldChar w:fldCharType="begin"/>
        </w:r>
        <w:r>
          <w:rPr>
            <w:noProof/>
            <w:webHidden/>
          </w:rPr>
          <w:instrText xml:space="preserve"> PAGEREF _Toc194575189 \h </w:instrText>
        </w:r>
        <w:r>
          <w:rPr>
            <w:noProof/>
            <w:webHidden/>
          </w:rPr>
        </w:r>
        <w:r>
          <w:rPr>
            <w:noProof/>
            <w:webHidden/>
          </w:rPr>
          <w:fldChar w:fldCharType="separate"/>
        </w:r>
        <w:r>
          <w:rPr>
            <w:noProof/>
            <w:webHidden/>
          </w:rPr>
          <w:t>4</w:t>
        </w:r>
        <w:r>
          <w:rPr>
            <w:noProof/>
            <w:webHidden/>
          </w:rPr>
          <w:fldChar w:fldCharType="end"/>
        </w:r>
      </w:hyperlink>
    </w:p>
    <w:p w14:paraId="3686FEB3" w14:textId="0A78C4D4"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0" w:history="1">
        <w:r w:rsidRPr="007260DF">
          <w:rPr>
            <w:rStyle w:val="Hyperlink"/>
            <w:noProof/>
          </w:rPr>
          <w:t>Songs and rhymes</w:t>
        </w:r>
        <w:r>
          <w:rPr>
            <w:noProof/>
            <w:webHidden/>
          </w:rPr>
          <w:tab/>
        </w:r>
        <w:r>
          <w:rPr>
            <w:noProof/>
            <w:webHidden/>
          </w:rPr>
          <w:fldChar w:fldCharType="begin"/>
        </w:r>
        <w:r>
          <w:rPr>
            <w:noProof/>
            <w:webHidden/>
          </w:rPr>
          <w:instrText xml:space="preserve"> PAGEREF _Toc194575190 \h </w:instrText>
        </w:r>
        <w:r>
          <w:rPr>
            <w:noProof/>
            <w:webHidden/>
          </w:rPr>
        </w:r>
        <w:r>
          <w:rPr>
            <w:noProof/>
            <w:webHidden/>
          </w:rPr>
          <w:fldChar w:fldCharType="separate"/>
        </w:r>
        <w:r>
          <w:rPr>
            <w:noProof/>
            <w:webHidden/>
          </w:rPr>
          <w:t>5</w:t>
        </w:r>
        <w:r>
          <w:rPr>
            <w:noProof/>
            <w:webHidden/>
          </w:rPr>
          <w:fldChar w:fldCharType="end"/>
        </w:r>
      </w:hyperlink>
    </w:p>
    <w:p w14:paraId="73E5F902" w14:textId="3B509349"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1" w:history="1">
        <w:r w:rsidRPr="007260DF">
          <w:rPr>
            <w:rStyle w:val="Hyperlink"/>
            <w:noProof/>
          </w:rPr>
          <w:t>Craft activity</w:t>
        </w:r>
        <w:r>
          <w:rPr>
            <w:noProof/>
            <w:webHidden/>
          </w:rPr>
          <w:tab/>
        </w:r>
        <w:r>
          <w:rPr>
            <w:noProof/>
            <w:webHidden/>
          </w:rPr>
          <w:fldChar w:fldCharType="begin"/>
        </w:r>
        <w:r>
          <w:rPr>
            <w:noProof/>
            <w:webHidden/>
          </w:rPr>
          <w:instrText xml:space="preserve"> PAGEREF _Toc194575191 \h </w:instrText>
        </w:r>
        <w:r>
          <w:rPr>
            <w:noProof/>
            <w:webHidden/>
          </w:rPr>
        </w:r>
        <w:r>
          <w:rPr>
            <w:noProof/>
            <w:webHidden/>
          </w:rPr>
          <w:fldChar w:fldCharType="separate"/>
        </w:r>
        <w:r>
          <w:rPr>
            <w:noProof/>
            <w:webHidden/>
          </w:rPr>
          <w:t>5</w:t>
        </w:r>
        <w:r>
          <w:rPr>
            <w:noProof/>
            <w:webHidden/>
          </w:rPr>
          <w:fldChar w:fldCharType="end"/>
        </w:r>
      </w:hyperlink>
    </w:p>
    <w:p w14:paraId="588EB5B7" w14:textId="58C1BC7A"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2" w:history="1">
        <w:r w:rsidRPr="007260DF">
          <w:rPr>
            <w:rStyle w:val="Hyperlink"/>
            <w:noProof/>
          </w:rPr>
          <w:t>Goodbye and finding books to take home</w:t>
        </w:r>
        <w:r>
          <w:rPr>
            <w:noProof/>
            <w:webHidden/>
          </w:rPr>
          <w:tab/>
        </w:r>
        <w:r>
          <w:rPr>
            <w:noProof/>
            <w:webHidden/>
          </w:rPr>
          <w:fldChar w:fldCharType="begin"/>
        </w:r>
        <w:r>
          <w:rPr>
            <w:noProof/>
            <w:webHidden/>
          </w:rPr>
          <w:instrText xml:space="preserve"> PAGEREF _Toc194575192 \h </w:instrText>
        </w:r>
        <w:r>
          <w:rPr>
            <w:noProof/>
            <w:webHidden/>
          </w:rPr>
        </w:r>
        <w:r>
          <w:rPr>
            <w:noProof/>
            <w:webHidden/>
          </w:rPr>
          <w:fldChar w:fldCharType="separate"/>
        </w:r>
        <w:r>
          <w:rPr>
            <w:noProof/>
            <w:webHidden/>
          </w:rPr>
          <w:t>6</w:t>
        </w:r>
        <w:r>
          <w:rPr>
            <w:noProof/>
            <w:webHidden/>
          </w:rPr>
          <w:fldChar w:fldCharType="end"/>
        </w:r>
      </w:hyperlink>
    </w:p>
    <w:p w14:paraId="75DE0E36" w14:textId="6FB84EE4"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3" w:history="1">
        <w:r w:rsidRPr="007260DF">
          <w:rPr>
            <w:rStyle w:val="Hyperlink"/>
            <w:noProof/>
          </w:rPr>
          <w:t>Printable 1: What to read after your Read Write Count books</w:t>
        </w:r>
        <w:r>
          <w:rPr>
            <w:noProof/>
            <w:webHidden/>
          </w:rPr>
          <w:tab/>
        </w:r>
        <w:r>
          <w:rPr>
            <w:noProof/>
            <w:webHidden/>
          </w:rPr>
          <w:fldChar w:fldCharType="begin"/>
        </w:r>
        <w:r>
          <w:rPr>
            <w:noProof/>
            <w:webHidden/>
          </w:rPr>
          <w:instrText xml:space="preserve"> PAGEREF _Toc194575193 \h </w:instrText>
        </w:r>
        <w:r>
          <w:rPr>
            <w:noProof/>
            <w:webHidden/>
          </w:rPr>
        </w:r>
        <w:r>
          <w:rPr>
            <w:noProof/>
            <w:webHidden/>
          </w:rPr>
          <w:fldChar w:fldCharType="separate"/>
        </w:r>
        <w:r>
          <w:rPr>
            <w:noProof/>
            <w:webHidden/>
          </w:rPr>
          <w:t>7</w:t>
        </w:r>
        <w:r>
          <w:rPr>
            <w:noProof/>
            <w:webHidden/>
          </w:rPr>
          <w:fldChar w:fldCharType="end"/>
        </w:r>
      </w:hyperlink>
    </w:p>
    <w:p w14:paraId="62D41A90" w14:textId="6A66811E"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4" w:history="1">
        <w:r w:rsidRPr="007260DF">
          <w:rPr>
            <w:rStyle w:val="Hyperlink"/>
            <w:noProof/>
          </w:rPr>
          <w:t>Printable 2: Design your own wobbler!</w:t>
        </w:r>
        <w:r>
          <w:rPr>
            <w:noProof/>
            <w:webHidden/>
          </w:rPr>
          <w:tab/>
        </w:r>
        <w:r>
          <w:rPr>
            <w:noProof/>
            <w:webHidden/>
          </w:rPr>
          <w:fldChar w:fldCharType="begin"/>
        </w:r>
        <w:r>
          <w:rPr>
            <w:noProof/>
            <w:webHidden/>
          </w:rPr>
          <w:instrText xml:space="preserve"> PAGEREF _Toc194575194 \h </w:instrText>
        </w:r>
        <w:r>
          <w:rPr>
            <w:noProof/>
            <w:webHidden/>
          </w:rPr>
        </w:r>
        <w:r>
          <w:rPr>
            <w:noProof/>
            <w:webHidden/>
          </w:rPr>
          <w:fldChar w:fldCharType="separate"/>
        </w:r>
        <w:r>
          <w:rPr>
            <w:noProof/>
            <w:webHidden/>
          </w:rPr>
          <w:t>8</w:t>
        </w:r>
        <w:r>
          <w:rPr>
            <w:noProof/>
            <w:webHidden/>
          </w:rPr>
          <w:fldChar w:fldCharType="end"/>
        </w:r>
      </w:hyperlink>
    </w:p>
    <w:p w14:paraId="7E0BE458" w14:textId="541283DD"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5" w:history="1">
        <w:r w:rsidRPr="007260DF">
          <w:rPr>
            <w:rStyle w:val="Hyperlink"/>
            <w:noProof/>
          </w:rPr>
          <w:t>Printable 3: Design your own mood!</w:t>
        </w:r>
        <w:r>
          <w:rPr>
            <w:noProof/>
            <w:webHidden/>
          </w:rPr>
          <w:tab/>
        </w:r>
        <w:r>
          <w:rPr>
            <w:noProof/>
            <w:webHidden/>
          </w:rPr>
          <w:fldChar w:fldCharType="begin"/>
        </w:r>
        <w:r>
          <w:rPr>
            <w:noProof/>
            <w:webHidden/>
          </w:rPr>
          <w:instrText xml:space="preserve"> PAGEREF _Toc194575195 \h </w:instrText>
        </w:r>
        <w:r>
          <w:rPr>
            <w:noProof/>
            <w:webHidden/>
          </w:rPr>
        </w:r>
        <w:r>
          <w:rPr>
            <w:noProof/>
            <w:webHidden/>
          </w:rPr>
          <w:fldChar w:fldCharType="separate"/>
        </w:r>
        <w:r>
          <w:rPr>
            <w:noProof/>
            <w:webHidden/>
          </w:rPr>
          <w:t>9</w:t>
        </w:r>
        <w:r>
          <w:rPr>
            <w:noProof/>
            <w:webHidden/>
          </w:rPr>
          <w:fldChar w:fldCharType="end"/>
        </w:r>
      </w:hyperlink>
    </w:p>
    <w:p w14:paraId="29440299" w14:textId="626767B2"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6" w:history="1">
        <w:r w:rsidRPr="007260DF">
          <w:rPr>
            <w:rStyle w:val="Hyperlink"/>
            <w:noProof/>
          </w:rPr>
          <w:t>Printable 4: Decorate this cactus!</w:t>
        </w:r>
        <w:r>
          <w:rPr>
            <w:noProof/>
            <w:webHidden/>
          </w:rPr>
          <w:tab/>
        </w:r>
        <w:r>
          <w:rPr>
            <w:noProof/>
            <w:webHidden/>
          </w:rPr>
          <w:fldChar w:fldCharType="begin"/>
        </w:r>
        <w:r>
          <w:rPr>
            <w:noProof/>
            <w:webHidden/>
          </w:rPr>
          <w:instrText xml:space="preserve"> PAGEREF _Toc194575196 \h </w:instrText>
        </w:r>
        <w:r>
          <w:rPr>
            <w:noProof/>
            <w:webHidden/>
          </w:rPr>
        </w:r>
        <w:r>
          <w:rPr>
            <w:noProof/>
            <w:webHidden/>
          </w:rPr>
          <w:fldChar w:fldCharType="separate"/>
        </w:r>
        <w:r>
          <w:rPr>
            <w:noProof/>
            <w:webHidden/>
          </w:rPr>
          <w:t>10</w:t>
        </w:r>
        <w:r>
          <w:rPr>
            <w:noProof/>
            <w:webHidden/>
          </w:rPr>
          <w:fldChar w:fldCharType="end"/>
        </w:r>
      </w:hyperlink>
    </w:p>
    <w:p w14:paraId="31248086" w14:textId="292F008F"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7" w:history="1">
        <w:r w:rsidRPr="007260DF">
          <w:rPr>
            <w:rStyle w:val="Hyperlink"/>
            <w:noProof/>
          </w:rPr>
          <w:t>Printable 5: Cactus colouring</w:t>
        </w:r>
        <w:r>
          <w:rPr>
            <w:noProof/>
            <w:webHidden/>
          </w:rPr>
          <w:tab/>
        </w:r>
        <w:r>
          <w:rPr>
            <w:noProof/>
            <w:webHidden/>
          </w:rPr>
          <w:fldChar w:fldCharType="begin"/>
        </w:r>
        <w:r>
          <w:rPr>
            <w:noProof/>
            <w:webHidden/>
          </w:rPr>
          <w:instrText xml:space="preserve"> PAGEREF _Toc194575197 \h </w:instrText>
        </w:r>
        <w:r>
          <w:rPr>
            <w:noProof/>
            <w:webHidden/>
          </w:rPr>
        </w:r>
        <w:r>
          <w:rPr>
            <w:noProof/>
            <w:webHidden/>
          </w:rPr>
          <w:fldChar w:fldCharType="separate"/>
        </w:r>
        <w:r>
          <w:rPr>
            <w:noProof/>
            <w:webHidden/>
          </w:rPr>
          <w:t>11</w:t>
        </w:r>
        <w:r>
          <w:rPr>
            <w:noProof/>
            <w:webHidden/>
          </w:rPr>
          <w:fldChar w:fldCharType="end"/>
        </w:r>
      </w:hyperlink>
    </w:p>
    <w:p w14:paraId="60635F75" w14:textId="5F81595E" w:rsidR="00865A08" w:rsidRDefault="00865A08" w:rsidP="00865A0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198" w:history="1">
        <w:r w:rsidRPr="007260DF">
          <w:rPr>
            <w:rStyle w:val="Hyperlink"/>
            <w:noProof/>
          </w:rPr>
          <w:t>Printable 6: How to make a new hat for Cactus Joe</w:t>
        </w:r>
        <w:r>
          <w:rPr>
            <w:noProof/>
            <w:webHidden/>
          </w:rPr>
          <w:tab/>
        </w:r>
        <w:r>
          <w:rPr>
            <w:noProof/>
            <w:webHidden/>
          </w:rPr>
          <w:fldChar w:fldCharType="begin"/>
        </w:r>
        <w:r>
          <w:rPr>
            <w:noProof/>
            <w:webHidden/>
          </w:rPr>
          <w:instrText xml:space="preserve"> PAGEREF _Toc194575198 \h </w:instrText>
        </w:r>
        <w:r>
          <w:rPr>
            <w:noProof/>
            <w:webHidden/>
          </w:rPr>
        </w:r>
        <w:r>
          <w:rPr>
            <w:noProof/>
            <w:webHidden/>
          </w:rPr>
          <w:fldChar w:fldCharType="separate"/>
        </w:r>
        <w:r>
          <w:rPr>
            <w:noProof/>
            <w:webHidden/>
          </w:rPr>
          <w:t>12</w:t>
        </w:r>
        <w:r>
          <w:rPr>
            <w:noProof/>
            <w:webHidden/>
          </w:rPr>
          <w:fldChar w:fldCharType="end"/>
        </w:r>
      </w:hyperlink>
    </w:p>
    <w:p w14:paraId="0964B789" w14:textId="5F51EFFB" w:rsidR="00AD76EA" w:rsidRDefault="00865A08" w:rsidP="00373623">
      <w:r>
        <w:fldChar w:fldCharType="end"/>
      </w:r>
    </w:p>
    <w:p w14:paraId="77E1B32C" w14:textId="77777777" w:rsidR="00571F75" w:rsidRDefault="00571F75" w:rsidP="00571F75">
      <w:pPr>
        <w:pStyle w:val="Heading2"/>
      </w:pPr>
      <w:bookmarkStart w:id="11" w:name="_Toc190850607"/>
      <w:bookmarkStart w:id="12" w:name="_Toc194575186"/>
      <w:r>
        <w:t>About this resource</w:t>
      </w:r>
      <w:bookmarkEnd w:id="11"/>
      <w:bookmarkEnd w:id="12"/>
    </w:p>
    <w:p w14:paraId="0CD1D661" w14:textId="1A4DF83B" w:rsidR="00A155C7" w:rsidRDefault="00A233C0" w:rsidP="00A155C7">
      <w:r>
        <w:t xml:space="preserve">Every year, we gift Read Write Count with the First Minister bags to every P2 and P3 child in Scotland. Each bag contains </w:t>
      </w:r>
      <w:r w:rsidR="00FF503D">
        <w:t>books and educational games and resources.</w:t>
      </w:r>
      <w:r w:rsidR="00C8072B">
        <w:t xml:space="preserve"> These bags are </w:t>
      </w:r>
      <w:r w:rsidR="00E734F8">
        <w:t>designed to support families to read, learn and bond together at home.</w:t>
      </w:r>
      <w:r w:rsidR="00FF503D">
        <w:br/>
      </w:r>
      <w:r w:rsidR="00FF503D">
        <w:br/>
      </w:r>
      <w:r w:rsidR="00A155C7" w:rsidRPr="00A155C7">
        <w:t xml:space="preserve">We’ve put together </w:t>
      </w:r>
      <w:r w:rsidR="00FF503D">
        <w:t xml:space="preserve">a library </w:t>
      </w:r>
      <w:r w:rsidR="00A155C7" w:rsidRPr="00A155C7">
        <w:t>session for each of this year’s Read Write Count bags so you can run interactive family sessions.</w:t>
      </w:r>
      <w:r w:rsidR="00A155C7">
        <w:t xml:space="preserve"> </w:t>
      </w:r>
      <w:r w:rsidR="00A155C7" w:rsidRPr="00A155C7">
        <w:t>These can be adapted to suit the duration of storytelling sessions in your library.</w:t>
      </w:r>
      <w:r w:rsidR="00A155C7">
        <w:br/>
      </w:r>
      <w:r w:rsidR="00A155C7">
        <w:br/>
      </w:r>
      <w:r w:rsidR="00A155C7" w:rsidRPr="00A155C7">
        <w:t xml:space="preserve">Each session includes: </w:t>
      </w:r>
    </w:p>
    <w:p w14:paraId="7DE33487" w14:textId="77777777" w:rsidR="00A155C7" w:rsidRDefault="00A155C7" w:rsidP="00A155C7">
      <w:pPr>
        <w:pStyle w:val="ListParagraph"/>
        <w:numPr>
          <w:ilvl w:val="0"/>
          <w:numId w:val="37"/>
        </w:numPr>
      </w:pPr>
      <w:r w:rsidRPr="00A155C7">
        <w:t xml:space="preserve">Reading the book together  </w:t>
      </w:r>
    </w:p>
    <w:p w14:paraId="5F5C4952" w14:textId="77777777" w:rsidR="00A155C7" w:rsidRDefault="00A155C7" w:rsidP="00A155C7">
      <w:pPr>
        <w:pStyle w:val="ListParagraph"/>
        <w:numPr>
          <w:ilvl w:val="0"/>
          <w:numId w:val="37"/>
        </w:numPr>
      </w:pPr>
      <w:r w:rsidRPr="00A155C7">
        <w:t xml:space="preserve">Choices of songs to sing together  </w:t>
      </w:r>
    </w:p>
    <w:p w14:paraId="736D13FA" w14:textId="77777777" w:rsidR="00A155C7" w:rsidRDefault="00A155C7" w:rsidP="00A155C7">
      <w:pPr>
        <w:pStyle w:val="ListParagraph"/>
        <w:numPr>
          <w:ilvl w:val="0"/>
          <w:numId w:val="37"/>
        </w:numPr>
      </w:pPr>
      <w:r w:rsidRPr="00A155C7">
        <w:lastRenderedPageBreak/>
        <w:t xml:space="preserve">Choices for a main activity or arts and crafts  </w:t>
      </w:r>
    </w:p>
    <w:p w14:paraId="4E05A5F2" w14:textId="77777777" w:rsidR="00A155C7" w:rsidRDefault="00A155C7" w:rsidP="00A155C7">
      <w:pPr>
        <w:pStyle w:val="ListParagraph"/>
        <w:numPr>
          <w:ilvl w:val="0"/>
          <w:numId w:val="37"/>
        </w:numPr>
      </w:pPr>
      <w:r w:rsidRPr="00A155C7">
        <w:t xml:space="preserve">Suggestions to help families find their next read    </w:t>
      </w:r>
    </w:p>
    <w:p w14:paraId="6741823B" w14:textId="77777777" w:rsidR="00A155C7" w:rsidRDefault="00A155C7" w:rsidP="00A155C7">
      <w:pPr>
        <w:ind w:left="360"/>
      </w:pPr>
    </w:p>
    <w:p w14:paraId="4D67D13C" w14:textId="77777777" w:rsidR="006D1D9C" w:rsidRDefault="00A155C7" w:rsidP="00A155C7">
      <w:r w:rsidRPr="00A155C7">
        <w:t xml:space="preserve">In this resource we’ve included suggested songs, activities as well as some printables you can use as part of your session.  </w:t>
      </w:r>
    </w:p>
    <w:p w14:paraId="09D73E03" w14:textId="77777777" w:rsidR="006D1D9C" w:rsidRDefault="006D1D9C" w:rsidP="00A155C7"/>
    <w:p w14:paraId="142A68A0" w14:textId="70343897" w:rsidR="00A155C7" w:rsidRDefault="00A155C7" w:rsidP="00A155C7">
      <w:r w:rsidRPr="00A155C7">
        <w:t>Whilst Read, Write, Count gifts bags to children in P2 and P3, you can keep these sessions open to all families and they don’t rely upon the families having prior knowledge of the books. The contents of this year’s bags are as follows:</w:t>
      </w:r>
    </w:p>
    <w:p w14:paraId="23E25602" w14:textId="77777777" w:rsidR="00A155C7" w:rsidRDefault="00A155C7" w:rsidP="00A155C7"/>
    <w:p w14:paraId="15E1247D" w14:textId="3066A496" w:rsidR="00865EB8" w:rsidRPr="000709E1" w:rsidRDefault="00865EB8" w:rsidP="00865EB8">
      <w:pPr>
        <w:pStyle w:val="Heading3"/>
        <w:numPr>
          <w:ilvl w:val="0"/>
          <w:numId w:val="0"/>
        </w:numPr>
      </w:pPr>
      <w:r>
        <w:t>P2</w:t>
      </w:r>
    </w:p>
    <w:p w14:paraId="79419D8F" w14:textId="77777777" w:rsidR="00865EB8" w:rsidRPr="00922356" w:rsidRDefault="00865EB8" w:rsidP="00865EB8">
      <w:pPr>
        <w:numPr>
          <w:ilvl w:val="0"/>
          <w:numId w:val="42"/>
        </w:numPr>
        <w:rPr>
          <w:i/>
          <w:iCs/>
        </w:rPr>
      </w:pPr>
      <w:r>
        <w:rPr>
          <w:i/>
          <w:iCs/>
        </w:rPr>
        <w:t xml:space="preserve">Barbara Throws a Wobbler </w:t>
      </w:r>
      <w:r>
        <w:t>by Nadia Shireen</w:t>
      </w:r>
    </w:p>
    <w:p w14:paraId="65466218" w14:textId="77777777" w:rsidR="00865EB8" w:rsidRPr="000709E1" w:rsidRDefault="00865EB8" w:rsidP="00865EB8">
      <w:pPr>
        <w:numPr>
          <w:ilvl w:val="0"/>
          <w:numId w:val="42"/>
        </w:numPr>
      </w:pPr>
      <w:r>
        <w:rPr>
          <w:i/>
          <w:iCs/>
        </w:rPr>
        <w:t>The Ballad of Cactus Joe</w:t>
      </w:r>
      <w:r w:rsidRPr="000709E1">
        <w:t xml:space="preserve"> by </w:t>
      </w:r>
      <w:r>
        <w:t>Lily Murray and Clive McFarland</w:t>
      </w:r>
    </w:p>
    <w:p w14:paraId="582E2954" w14:textId="77777777" w:rsidR="00865EB8" w:rsidRPr="000709E1" w:rsidRDefault="00865EB8" w:rsidP="00865EB8">
      <w:pPr>
        <w:numPr>
          <w:ilvl w:val="0"/>
          <w:numId w:val="42"/>
        </w:numPr>
      </w:pPr>
      <w:r>
        <w:t>Folding binoculars</w:t>
      </w:r>
    </w:p>
    <w:p w14:paraId="7DF469F5" w14:textId="77777777" w:rsidR="00865EB8" w:rsidRPr="000709E1" w:rsidRDefault="00865EB8" w:rsidP="00865EB8">
      <w:pPr>
        <w:numPr>
          <w:ilvl w:val="0"/>
          <w:numId w:val="42"/>
        </w:numPr>
      </w:pPr>
      <w:r w:rsidRPr="000709E1">
        <w:t>A deck of cards with Dominoes, Story Cards and Talk it Out conversation prompts and Act it Out acting prompts</w:t>
      </w:r>
    </w:p>
    <w:p w14:paraId="2491D22B" w14:textId="77777777" w:rsidR="00865EB8" w:rsidRPr="000709E1" w:rsidRDefault="00865EB8" w:rsidP="00865EB8">
      <w:pPr>
        <w:numPr>
          <w:ilvl w:val="0"/>
          <w:numId w:val="42"/>
        </w:numPr>
      </w:pPr>
      <w:r w:rsidRPr="000709E1">
        <w:t>An activity booklet and pencil</w:t>
      </w:r>
    </w:p>
    <w:p w14:paraId="09388056" w14:textId="77777777" w:rsidR="00865EB8" w:rsidRPr="000709E1" w:rsidRDefault="00865EB8" w:rsidP="00865EB8"/>
    <w:p w14:paraId="57A00602" w14:textId="745B237D" w:rsidR="00865EB8" w:rsidRPr="000709E1" w:rsidRDefault="00865EB8" w:rsidP="00865EB8">
      <w:pPr>
        <w:pStyle w:val="Heading3"/>
        <w:numPr>
          <w:ilvl w:val="0"/>
          <w:numId w:val="0"/>
        </w:numPr>
      </w:pPr>
      <w:r>
        <w:t>P3</w:t>
      </w:r>
    </w:p>
    <w:p w14:paraId="31135F5B" w14:textId="77777777" w:rsidR="00865EB8" w:rsidRPr="000709E1" w:rsidRDefault="00865EB8" w:rsidP="00865EB8">
      <w:pPr>
        <w:numPr>
          <w:ilvl w:val="0"/>
          <w:numId w:val="43"/>
        </w:numPr>
      </w:pPr>
      <w:r>
        <w:rPr>
          <w:i/>
          <w:iCs/>
        </w:rPr>
        <w:t xml:space="preserve">Heavy Metal Badger </w:t>
      </w:r>
      <w:r>
        <w:t>by Duncan Beedie</w:t>
      </w:r>
    </w:p>
    <w:p w14:paraId="4F3DFDB9" w14:textId="77777777" w:rsidR="00865EB8" w:rsidRPr="000709E1" w:rsidRDefault="00865EB8" w:rsidP="00865EB8">
      <w:pPr>
        <w:numPr>
          <w:ilvl w:val="0"/>
          <w:numId w:val="43"/>
        </w:numPr>
      </w:pPr>
      <w:r>
        <w:rPr>
          <w:i/>
          <w:iCs/>
        </w:rPr>
        <w:t xml:space="preserve">The Book of Blast Off </w:t>
      </w:r>
      <w:r>
        <w:t>by Timothy Knapman and Nik Henderson</w:t>
      </w:r>
    </w:p>
    <w:p w14:paraId="183B8FFB" w14:textId="77777777" w:rsidR="00865EB8" w:rsidRPr="000709E1" w:rsidRDefault="00865EB8" w:rsidP="00865EB8">
      <w:pPr>
        <w:numPr>
          <w:ilvl w:val="0"/>
          <w:numId w:val="43"/>
        </w:numPr>
      </w:pPr>
      <w:r w:rsidRPr="000709E1">
        <w:t xml:space="preserve">A </w:t>
      </w:r>
      <w:r>
        <w:t>tri-fold board game with counters, dice and a dry wipe pen</w:t>
      </w:r>
    </w:p>
    <w:p w14:paraId="400F47A1" w14:textId="77777777" w:rsidR="00865EB8" w:rsidRPr="000709E1" w:rsidRDefault="00865EB8" w:rsidP="00865EB8">
      <w:pPr>
        <w:numPr>
          <w:ilvl w:val="0"/>
          <w:numId w:val="43"/>
        </w:numPr>
      </w:pPr>
      <w:r w:rsidRPr="000709E1">
        <w:t>A deck of cards with Galactic Fantastic card game, story prompts and mindfulness cards</w:t>
      </w:r>
    </w:p>
    <w:p w14:paraId="253BD537" w14:textId="77777777" w:rsidR="00865EB8" w:rsidRDefault="00865EB8" w:rsidP="00865EB8">
      <w:pPr>
        <w:numPr>
          <w:ilvl w:val="0"/>
          <w:numId w:val="43"/>
        </w:numPr>
      </w:pPr>
      <w:r w:rsidRPr="000709E1">
        <w:t>An activity booklet and pencil</w:t>
      </w:r>
    </w:p>
    <w:p w14:paraId="12D80FAF" w14:textId="77777777" w:rsidR="00022735" w:rsidRDefault="00022735" w:rsidP="00022735"/>
    <w:p w14:paraId="4AC3492A" w14:textId="477481E3" w:rsidR="00FF503D" w:rsidRDefault="00790E86" w:rsidP="00022735">
      <w:r w:rsidRPr="003349F5">
        <w:lastRenderedPageBreak/>
        <w:t xml:space="preserve">Every year, we create two surveys in order to gather feedback from both </w:t>
      </w:r>
      <w:hyperlink r:id="rId17" w:history="1">
        <w:r w:rsidRPr="00A274AE">
          <w:rPr>
            <w:rStyle w:val="Hyperlink"/>
            <w:b/>
            <w:bCs/>
          </w:rPr>
          <w:t>learning professionals</w:t>
        </w:r>
      </w:hyperlink>
      <w:r w:rsidRPr="003349F5">
        <w:rPr>
          <w:b/>
          <w:bCs/>
        </w:rPr>
        <w:t xml:space="preserve"> </w:t>
      </w:r>
      <w:r w:rsidRPr="003349F5">
        <w:t xml:space="preserve">and </w:t>
      </w:r>
      <w:hyperlink r:id="rId18" w:history="1">
        <w:r w:rsidRPr="00A274AE">
          <w:rPr>
            <w:rStyle w:val="Hyperlink"/>
            <w:b/>
            <w:bCs/>
          </w:rPr>
          <w:t>families at home</w:t>
        </w:r>
      </w:hyperlink>
      <w:r w:rsidRPr="003349F5">
        <w:t xml:space="preserve">. Please do fill these in, letting us know what you think of the Read Write Count bags and resources, and encourage families at home to do the same. Anyone who fills in either survey will be entered into a prize draw to win a Read Write Count </w:t>
      </w:r>
      <w:proofErr w:type="spellStart"/>
      <w:r w:rsidRPr="003349F5">
        <w:t>superbox</w:t>
      </w:r>
      <w:proofErr w:type="spellEnd"/>
      <w:r w:rsidRPr="003349F5">
        <w:t xml:space="preserve"> filled with books and numeracy games.</w:t>
      </w:r>
      <w:r w:rsidR="00865A08">
        <w:br/>
      </w:r>
    </w:p>
    <w:p w14:paraId="1EDB5E21" w14:textId="4311883D" w:rsidR="006D1D9C" w:rsidRDefault="006D1D9C" w:rsidP="006D1D9C">
      <w:pPr>
        <w:pStyle w:val="Heading2"/>
      </w:pPr>
      <w:bookmarkStart w:id="13" w:name="_Toc194575187"/>
      <w:r>
        <w:t>Read Write Count gifting</w:t>
      </w:r>
      <w:bookmarkEnd w:id="13"/>
    </w:p>
    <w:p w14:paraId="38907136" w14:textId="18FA1967" w:rsidR="006D1D9C" w:rsidRDefault="006D1D9C" w:rsidP="006D1D9C">
      <w:r>
        <w:t>As part of Read Write Count</w:t>
      </w:r>
      <w:r w:rsidR="00F65F44">
        <w:t>,</w:t>
      </w:r>
      <w:r>
        <w:t xml:space="preserve"> we encourage schools to host a gifting event to generate excitement about the bags and help parents or families feel confident</w:t>
      </w:r>
      <w:r w:rsidR="00E3243A">
        <w:t xml:space="preserve"> reading the books and using the resources at home. The bags arrive in schools around </w:t>
      </w:r>
      <w:r w:rsidR="00201F5C">
        <w:t xml:space="preserve">September or October, and we encourage schools to </w:t>
      </w:r>
      <w:r w:rsidR="003F3F8F">
        <w:t xml:space="preserve">gift them during </w:t>
      </w:r>
      <w:hyperlink r:id="rId19" w:history="1">
        <w:r w:rsidR="003F3F8F" w:rsidRPr="003F3F8F">
          <w:rPr>
            <w:rStyle w:val="Hyperlink"/>
          </w:rPr>
          <w:t>Book Week Scotland</w:t>
        </w:r>
      </w:hyperlink>
      <w:r w:rsidR="003F3F8F">
        <w:t xml:space="preserve"> in November. </w:t>
      </w:r>
      <w:r w:rsidR="00AE3C16">
        <w:t xml:space="preserve">You can reach out to any local schools to invite them to host the gifting </w:t>
      </w:r>
      <w:r w:rsidR="003F3F8F">
        <w:t>event in the library,</w:t>
      </w:r>
      <w:r w:rsidR="00EB4BA7">
        <w:t xml:space="preserve"> where families can also find more books to borrow and sign up for a library card if they don’t have one already.</w:t>
      </w:r>
      <w:r w:rsidR="00AE3C16">
        <w:t xml:space="preserve"> </w:t>
      </w:r>
      <w:r w:rsidR="00EB4BA7">
        <w:t xml:space="preserve">To find out more about gifting events, </w:t>
      </w:r>
      <w:r w:rsidR="00AE3C16">
        <w:t xml:space="preserve">visit the </w:t>
      </w:r>
      <w:hyperlink r:id="rId20" w:history="1">
        <w:r w:rsidR="00AE3C16" w:rsidRPr="00AE3C16">
          <w:rPr>
            <w:rStyle w:val="Hyperlink"/>
          </w:rPr>
          <w:t>Read Write Count section of our website</w:t>
        </w:r>
      </w:hyperlink>
      <w:r w:rsidR="00AE3C16">
        <w:t>.</w:t>
      </w:r>
    </w:p>
    <w:p w14:paraId="245331E6" w14:textId="1048C13E" w:rsidR="00571F75" w:rsidRDefault="00571F75" w:rsidP="00896D8E"/>
    <w:p w14:paraId="676EBE7C" w14:textId="640B8F3D" w:rsidR="002E2B42" w:rsidRDefault="002E2B42" w:rsidP="002E2B42">
      <w:pPr>
        <w:pStyle w:val="Heading2"/>
      </w:pPr>
      <w:bookmarkStart w:id="14" w:name="_Toc190850608"/>
      <w:bookmarkStart w:id="15" w:name="_Toc194575188"/>
      <w:r>
        <w:t>Welcome to the session</w:t>
      </w:r>
      <w:bookmarkEnd w:id="14"/>
      <w:bookmarkEnd w:id="15"/>
    </w:p>
    <w:p w14:paraId="5BACCE09" w14:textId="77777777" w:rsidR="004C16BB" w:rsidRDefault="004C16BB" w:rsidP="002E2B42">
      <w:r w:rsidRPr="004C16BB">
        <w:t xml:space="preserve">Welcome everyone to the session, saying hello to all the adults and children in turn. You could use </w:t>
      </w:r>
      <w:hyperlink r:id="rId21" w:history="1">
        <w:r w:rsidRPr="004C16BB">
          <w:rPr>
            <w:rStyle w:val="Hyperlink"/>
          </w:rPr>
          <w:t>“The Hello Song”</w:t>
        </w:r>
      </w:hyperlink>
      <w:r w:rsidRPr="004C16BB">
        <w:t xml:space="preserve"> from the Bookbug Song and Rhyme Library or Bookbug app to warm the group up.</w:t>
      </w:r>
    </w:p>
    <w:p w14:paraId="4C1382E5" w14:textId="77777777" w:rsidR="004C16BB" w:rsidRDefault="004C16BB" w:rsidP="002E2B42"/>
    <w:p w14:paraId="46625B12" w14:textId="534B808A" w:rsidR="004C16BB" w:rsidRDefault="004C16BB" w:rsidP="004C16BB">
      <w:pPr>
        <w:pStyle w:val="Heading2"/>
      </w:pPr>
      <w:bookmarkStart w:id="16" w:name="_Toc190850609"/>
      <w:bookmarkStart w:id="17" w:name="_Toc194575189"/>
      <w:r>
        <w:t>Reading the books</w:t>
      </w:r>
      <w:bookmarkEnd w:id="16"/>
      <w:bookmarkEnd w:id="17"/>
    </w:p>
    <w:p w14:paraId="31B2F925" w14:textId="07A18621" w:rsidR="000C7835" w:rsidRDefault="004C16BB" w:rsidP="004C16BB">
      <w:r>
        <w:t xml:space="preserve">Read </w:t>
      </w:r>
      <w:r>
        <w:rPr>
          <w:i/>
          <w:iCs/>
        </w:rPr>
        <w:t xml:space="preserve">Barbara Throws a Wobbler </w:t>
      </w:r>
      <w:r>
        <w:t xml:space="preserve">aloud to the group, making sure everyone can see the pages and hear you. </w:t>
      </w:r>
      <w:r w:rsidR="006A3FD9">
        <w:t>Allow the children to stop and ask questions or take time to look at the illustrations. Towards the end of the book, there’s a page that shows the park again, where there’s lots of hidden wobblers. Ask the children to help you find them all. Why do they think these potential wobblers might happen?</w:t>
      </w:r>
      <w:r w:rsidR="006A3FD9">
        <w:br/>
      </w:r>
      <w:r w:rsidR="006A3FD9">
        <w:br/>
        <w:t xml:space="preserve">Now, read through </w:t>
      </w:r>
      <w:r w:rsidR="006A3FD9">
        <w:rPr>
          <w:i/>
          <w:iCs/>
        </w:rPr>
        <w:t>The Ballad of Cactus Joe</w:t>
      </w:r>
      <w:r w:rsidR="006A3FD9">
        <w:t xml:space="preserve">. </w:t>
      </w:r>
      <w:r w:rsidR="00F54733">
        <w:t xml:space="preserve">Can the children do their best Cactus Joe impression? See the </w:t>
      </w:r>
      <w:hyperlink w:anchor="_Songs_and_rhymes" w:history="1">
        <w:r w:rsidR="00F54733" w:rsidRPr="00A95833">
          <w:rPr>
            <w:rStyle w:val="Hyperlink"/>
          </w:rPr>
          <w:t>Songs and rhymes section</w:t>
        </w:r>
      </w:hyperlink>
      <w:r w:rsidR="00F54733">
        <w:t xml:space="preserve"> for our top tips on singing </w:t>
      </w:r>
      <w:r w:rsidR="000C7835">
        <w:t>Cactus Joe’s song!</w:t>
      </w:r>
    </w:p>
    <w:p w14:paraId="066169A6" w14:textId="77777777" w:rsidR="000C7835" w:rsidRDefault="000C7835" w:rsidP="000C7835">
      <w:pPr>
        <w:pStyle w:val="Heading2"/>
      </w:pPr>
      <w:bookmarkStart w:id="18" w:name="_Songs_and_rhymes"/>
      <w:bookmarkStart w:id="19" w:name="_Toc190850610"/>
      <w:bookmarkStart w:id="20" w:name="_Toc194575190"/>
      <w:bookmarkEnd w:id="18"/>
      <w:r>
        <w:lastRenderedPageBreak/>
        <w:t>Songs and rhymes</w:t>
      </w:r>
      <w:bookmarkEnd w:id="19"/>
      <w:bookmarkEnd w:id="20"/>
    </w:p>
    <w:p w14:paraId="3F595851" w14:textId="5F7DCAD2" w:rsidR="000C7835" w:rsidRDefault="000C7835" w:rsidP="000C7835">
      <w:r>
        <w:t>For singing together, you could choose between:</w:t>
      </w:r>
    </w:p>
    <w:p w14:paraId="4F007FFF" w14:textId="716FBDA3" w:rsidR="00474401" w:rsidRDefault="00155FFA" w:rsidP="000C7835">
      <w:pPr>
        <w:pStyle w:val="ListParagraph"/>
        <w:numPr>
          <w:ilvl w:val="0"/>
          <w:numId w:val="40"/>
        </w:numPr>
      </w:pPr>
      <w:hyperlink r:id="rId22" w:history="1">
        <w:r w:rsidRPr="002D2F92">
          <w:rPr>
            <w:rStyle w:val="Hyperlink"/>
          </w:rPr>
          <w:t>“If You’re Happy and You Know It”</w:t>
        </w:r>
      </w:hyperlink>
      <w:r>
        <w:t xml:space="preserve"> </w:t>
      </w:r>
      <w:r w:rsidR="002D2F92">
        <w:t xml:space="preserve">– change the verses to fit the different moods in </w:t>
      </w:r>
      <w:r w:rsidR="002D2F92">
        <w:rPr>
          <w:i/>
          <w:iCs/>
        </w:rPr>
        <w:t>Barbara Throws a Wobbler</w:t>
      </w:r>
    </w:p>
    <w:p w14:paraId="159B55E7" w14:textId="7574241C" w:rsidR="002D2F92" w:rsidRDefault="000C7835" w:rsidP="000C7835">
      <w:pPr>
        <w:pStyle w:val="ListParagraph"/>
        <w:numPr>
          <w:ilvl w:val="0"/>
          <w:numId w:val="40"/>
        </w:numPr>
      </w:pPr>
      <w:r>
        <w:t xml:space="preserve">“The Ballad of Cactus Joe” – the song </w:t>
      </w:r>
      <w:r w:rsidR="00071F76">
        <w:t xml:space="preserve">in the book </w:t>
      </w:r>
      <w:r>
        <w:t xml:space="preserve">fits perfectly to the </w:t>
      </w:r>
      <w:r w:rsidR="00474401">
        <w:t xml:space="preserve">tune of </w:t>
      </w:r>
      <w:hyperlink r:id="rId23" w:history="1">
        <w:r w:rsidR="00474401" w:rsidRPr="00474401">
          <w:rPr>
            <w:rStyle w:val="Hyperlink"/>
          </w:rPr>
          <w:t xml:space="preserve">“Twinkle </w:t>
        </w:r>
        <w:proofErr w:type="spellStart"/>
        <w:r w:rsidR="00474401" w:rsidRPr="00474401">
          <w:rPr>
            <w:rStyle w:val="Hyperlink"/>
          </w:rPr>
          <w:t>Twinkle</w:t>
        </w:r>
        <w:proofErr w:type="spellEnd"/>
        <w:r w:rsidR="00474401" w:rsidRPr="00474401">
          <w:rPr>
            <w:rStyle w:val="Hyperlink"/>
          </w:rPr>
          <w:t>, Little Star”</w:t>
        </w:r>
      </w:hyperlink>
    </w:p>
    <w:p w14:paraId="37D8984D" w14:textId="77777777" w:rsidR="002D2F92" w:rsidRDefault="002D2F92" w:rsidP="002D2F92"/>
    <w:p w14:paraId="0E7D66EA" w14:textId="4ABAAB53" w:rsidR="002D2F92" w:rsidRDefault="002D2F92" w:rsidP="002D2F92">
      <w:pPr>
        <w:pStyle w:val="Heading3"/>
        <w:numPr>
          <w:ilvl w:val="0"/>
          <w:numId w:val="0"/>
        </w:numPr>
      </w:pPr>
      <w:r>
        <w:t>If You’re Happy and You Know It</w:t>
      </w:r>
    </w:p>
    <w:p w14:paraId="47D954FF" w14:textId="5C7DE1B5" w:rsidR="002D2F92" w:rsidRDefault="00872277" w:rsidP="002D2F92">
      <w:r>
        <w:t xml:space="preserve">Available via </w:t>
      </w:r>
      <w:hyperlink r:id="rId24" w:history="1">
        <w:r w:rsidRPr="00872277">
          <w:rPr>
            <w:rStyle w:val="Hyperlink"/>
          </w:rPr>
          <w:t>Bookbug Song and Rhyme Library</w:t>
        </w:r>
      </w:hyperlink>
      <w:r>
        <w:br/>
      </w:r>
      <w:r w:rsidR="002D2F92">
        <w:t>If you’re happy and you know it, clap your hands</w:t>
      </w:r>
      <w:r w:rsidR="002D2F92">
        <w:br/>
        <w:t>If you’re happy and you know it, clap your hands</w:t>
      </w:r>
      <w:r w:rsidR="002D2F92">
        <w:br/>
        <w:t>If you’re happy and you know it,</w:t>
      </w:r>
      <w:r w:rsidR="002D2F92">
        <w:br/>
        <w:t>And you really want to show it</w:t>
      </w:r>
      <w:r w:rsidR="002D2F92">
        <w:br/>
        <w:t>If you’re happy and you know it, clap your hands</w:t>
      </w:r>
      <w:r w:rsidR="00173287">
        <w:br/>
      </w:r>
      <w:r w:rsidR="00173287">
        <w:br/>
      </w:r>
      <w:r w:rsidR="002D2F92">
        <w:t xml:space="preserve">Singing ay </w:t>
      </w:r>
      <w:proofErr w:type="spellStart"/>
      <w:r w:rsidR="002D2F92">
        <w:t>ay</w:t>
      </w:r>
      <w:proofErr w:type="spellEnd"/>
      <w:r w:rsidR="002D2F92">
        <w:t xml:space="preserve"> yippy </w:t>
      </w:r>
      <w:proofErr w:type="spellStart"/>
      <w:r w:rsidR="002D2F92">
        <w:t>yippy</w:t>
      </w:r>
      <w:proofErr w:type="spellEnd"/>
      <w:r w:rsidR="002D2F92">
        <w:t xml:space="preserve"> ay</w:t>
      </w:r>
      <w:r w:rsidR="002D2F92">
        <w:br/>
        <w:t xml:space="preserve">Singing ay </w:t>
      </w:r>
      <w:proofErr w:type="spellStart"/>
      <w:r w:rsidR="002D2F92">
        <w:t>ay</w:t>
      </w:r>
      <w:proofErr w:type="spellEnd"/>
      <w:r w:rsidR="002D2F92">
        <w:t xml:space="preserve"> yippy </w:t>
      </w:r>
      <w:proofErr w:type="spellStart"/>
      <w:r w:rsidR="002D2F92">
        <w:t>yippy</w:t>
      </w:r>
      <w:proofErr w:type="spellEnd"/>
      <w:r w:rsidR="002D2F92">
        <w:t xml:space="preserve"> ay</w:t>
      </w:r>
      <w:r w:rsidR="002D2F92">
        <w:br/>
        <w:t xml:space="preserve">Singing ay </w:t>
      </w:r>
      <w:proofErr w:type="spellStart"/>
      <w:r w:rsidR="002D2F92">
        <w:t>ay</w:t>
      </w:r>
      <w:proofErr w:type="spellEnd"/>
      <w:r w:rsidR="002D2F92">
        <w:t xml:space="preserve"> yippy, ay </w:t>
      </w:r>
      <w:proofErr w:type="spellStart"/>
      <w:r w:rsidR="002D2F92">
        <w:t>ay</w:t>
      </w:r>
      <w:proofErr w:type="spellEnd"/>
      <w:r w:rsidR="002D2F92">
        <w:t xml:space="preserve"> yippy</w:t>
      </w:r>
      <w:r w:rsidR="002D2F92">
        <w:br/>
        <w:t xml:space="preserve">Aye ay yippy </w:t>
      </w:r>
      <w:proofErr w:type="spellStart"/>
      <w:r w:rsidR="002D2F92">
        <w:t>yippy</w:t>
      </w:r>
      <w:proofErr w:type="spellEnd"/>
      <w:r w:rsidR="002D2F92">
        <w:t xml:space="preserve"> ay</w:t>
      </w:r>
      <w:r w:rsidR="002D2F92">
        <w:br/>
      </w:r>
      <w:r w:rsidR="002D2F92">
        <w:br/>
        <w:t>If you’re nervous and you know it, hide your face…</w:t>
      </w:r>
      <w:r w:rsidR="002D2F92">
        <w:br/>
        <w:t>If you’re angry and you know it, stamp your feet…</w:t>
      </w:r>
      <w:r w:rsidR="002D2F92">
        <w:br/>
        <w:t>If you’re silly and you know it, jump about…</w:t>
      </w:r>
    </w:p>
    <w:p w14:paraId="317765BC" w14:textId="77777777" w:rsidR="00B24971" w:rsidRDefault="00B24971" w:rsidP="002D2F92"/>
    <w:p w14:paraId="18DA71DE" w14:textId="22EE4028" w:rsidR="00071F76" w:rsidRDefault="00071F76" w:rsidP="00071F76">
      <w:pPr>
        <w:pStyle w:val="Heading2"/>
      </w:pPr>
      <w:bookmarkStart w:id="21" w:name="_Toc190850611"/>
      <w:bookmarkStart w:id="22" w:name="_Toc194575191"/>
      <w:r>
        <w:t>Craft activity</w:t>
      </w:r>
      <w:bookmarkEnd w:id="21"/>
      <w:bookmarkEnd w:id="22"/>
    </w:p>
    <w:p w14:paraId="22A4A8D1" w14:textId="4A0C7A74" w:rsidR="00071F76" w:rsidRDefault="00071F76" w:rsidP="00071F76">
      <w:pPr>
        <w:pStyle w:val="Heading3"/>
        <w:numPr>
          <w:ilvl w:val="0"/>
          <w:numId w:val="0"/>
        </w:numPr>
      </w:pPr>
      <w:bookmarkStart w:id="23" w:name="_Option_1:_Create"/>
      <w:bookmarkEnd w:id="23"/>
      <w:r>
        <w:t>Option 1: Create your own wobbler</w:t>
      </w:r>
    </w:p>
    <w:p w14:paraId="6CBB3B5F" w14:textId="4DBF1033" w:rsidR="00071F76" w:rsidRDefault="00071F76" w:rsidP="00071F76">
      <w:r w:rsidRPr="00173287">
        <w:t xml:space="preserve">Use our </w:t>
      </w:r>
      <w:hyperlink w:anchor="_Option_1:_Create" w:history="1">
        <w:r w:rsidRPr="00865A08">
          <w:rPr>
            <w:rStyle w:val="Hyperlink"/>
          </w:rPr>
          <w:t xml:space="preserve">printable activity sheet on page </w:t>
        </w:r>
        <w:r w:rsidR="00FF503D" w:rsidRPr="00865A08">
          <w:rPr>
            <w:rStyle w:val="Hyperlink"/>
          </w:rPr>
          <w:t>8</w:t>
        </w:r>
      </w:hyperlink>
      <w:r w:rsidRPr="00173287">
        <w:t xml:space="preserve"> to create your own wobbler! You can colour</w:t>
      </w:r>
      <w:r w:rsidR="00831120" w:rsidRPr="00173287">
        <w:t xml:space="preserve"> or use collage to explore different textures.</w:t>
      </w:r>
      <w:r w:rsidR="00B24971" w:rsidRPr="00173287">
        <w:t xml:space="preserve"> Children can take them home, or you can use them to make a display in your library.</w:t>
      </w:r>
      <w:r w:rsidR="00B24971">
        <w:br/>
      </w:r>
    </w:p>
    <w:p w14:paraId="1061C29C" w14:textId="56A9997E" w:rsidR="00B24971" w:rsidRDefault="00B24971" w:rsidP="00B24971">
      <w:pPr>
        <w:pStyle w:val="Heading3"/>
        <w:numPr>
          <w:ilvl w:val="0"/>
          <w:numId w:val="0"/>
        </w:numPr>
      </w:pPr>
      <w:r>
        <w:lastRenderedPageBreak/>
        <w:t>Option 2: Make a new hat for Cactus Joe</w:t>
      </w:r>
    </w:p>
    <w:p w14:paraId="1173950B" w14:textId="73113CAF" w:rsidR="00B24971" w:rsidRDefault="00B24971" w:rsidP="00B24971">
      <w:r w:rsidRPr="00173287">
        <w:t xml:space="preserve">Use our </w:t>
      </w:r>
      <w:hyperlink w:anchor="_Printable_6:_How" w:history="1">
        <w:r w:rsidRPr="00865A08">
          <w:rPr>
            <w:rStyle w:val="Hyperlink"/>
          </w:rPr>
          <w:t xml:space="preserve">printable activity sheet on page </w:t>
        </w:r>
        <w:r w:rsidR="00173287" w:rsidRPr="00865A08">
          <w:rPr>
            <w:rStyle w:val="Hyperlink"/>
          </w:rPr>
          <w:t>1</w:t>
        </w:r>
        <w:r w:rsidR="00FF503D" w:rsidRPr="00865A08">
          <w:rPr>
            <w:rStyle w:val="Hyperlink"/>
          </w:rPr>
          <w:t xml:space="preserve">2 </w:t>
        </w:r>
        <w:r w:rsidR="00173287" w:rsidRPr="00865A08">
          <w:rPr>
            <w:rStyle w:val="Hyperlink"/>
          </w:rPr>
          <w:t>and 1</w:t>
        </w:r>
        <w:r w:rsidR="00FF503D" w:rsidRPr="00865A08">
          <w:rPr>
            <w:rStyle w:val="Hyperlink"/>
          </w:rPr>
          <w:t>3</w:t>
        </w:r>
      </w:hyperlink>
      <w:r w:rsidR="00FF503D">
        <w:t xml:space="preserve"> </w:t>
      </w:r>
      <w:r w:rsidRPr="00173287">
        <w:t>to learn how to make an origami hat – all you need is A4 paper. Children can colour it in or decorate it!</w:t>
      </w:r>
      <w:r>
        <w:t xml:space="preserve"> </w:t>
      </w:r>
    </w:p>
    <w:p w14:paraId="4CF91721" w14:textId="77777777" w:rsidR="00675544" w:rsidRDefault="00675544" w:rsidP="00B24971"/>
    <w:p w14:paraId="30C96A07" w14:textId="0DF05467" w:rsidR="00675544" w:rsidRDefault="00675544" w:rsidP="00675544">
      <w:pPr>
        <w:pStyle w:val="Heading3"/>
        <w:numPr>
          <w:ilvl w:val="0"/>
          <w:numId w:val="0"/>
        </w:numPr>
        <w:ind w:left="360" w:hanging="360"/>
      </w:pPr>
      <w:r>
        <w:t>Bonus colouring in</w:t>
      </w:r>
    </w:p>
    <w:p w14:paraId="2DAACB0C" w14:textId="20400615" w:rsidR="00675544" w:rsidRPr="00675544" w:rsidRDefault="00675544" w:rsidP="00675544">
      <w:r>
        <w:t xml:space="preserve">In this pack, we’ve also included some themed colouring in sheets – see </w:t>
      </w:r>
      <w:hyperlink w:anchor="_Printable_2:_Design" w:history="1">
        <w:r w:rsidRPr="00675544">
          <w:rPr>
            <w:rStyle w:val="Hyperlink"/>
          </w:rPr>
          <w:t xml:space="preserve">page </w:t>
        </w:r>
        <w:r w:rsidR="00C04CDD">
          <w:rPr>
            <w:rStyle w:val="Hyperlink"/>
          </w:rPr>
          <w:t>9</w:t>
        </w:r>
      </w:hyperlink>
      <w:r>
        <w:t xml:space="preserve">, </w:t>
      </w:r>
      <w:hyperlink w:anchor="_Printable_4:_Decorate" w:history="1">
        <w:r w:rsidRPr="00675544">
          <w:rPr>
            <w:rStyle w:val="Hyperlink"/>
          </w:rPr>
          <w:t>10</w:t>
        </w:r>
      </w:hyperlink>
      <w:r>
        <w:t xml:space="preserve"> and </w:t>
      </w:r>
      <w:hyperlink w:anchor="_Printable_5:_Cactus" w:history="1">
        <w:r w:rsidRPr="00675544">
          <w:rPr>
            <w:rStyle w:val="Hyperlink"/>
          </w:rPr>
          <w:t>11</w:t>
        </w:r>
      </w:hyperlink>
      <w:r>
        <w:t>.</w:t>
      </w:r>
    </w:p>
    <w:p w14:paraId="4AE4139F" w14:textId="77777777" w:rsidR="00865A08" w:rsidRPr="00071F76" w:rsidRDefault="00865A08" w:rsidP="00B24971"/>
    <w:p w14:paraId="3420C3A7" w14:textId="4CFABA0E" w:rsidR="00BE5E8A" w:rsidRDefault="00BE5E8A" w:rsidP="00BE5E8A">
      <w:pPr>
        <w:pStyle w:val="Heading2"/>
      </w:pPr>
      <w:bookmarkStart w:id="24" w:name="_Toc190850612"/>
      <w:bookmarkStart w:id="25" w:name="_Toc194575192"/>
      <w:r>
        <w:t>Goodbye and finding books to take home</w:t>
      </w:r>
      <w:bookmarkEnd w:id="24"/>
      <w:bookmarkEnd w:id="25"/>
    </w:p>
    <w:p w14:paraId="4028FCC7" w14:textId="298992C2" w:rsidR="00BE5E8A" w:rsidRDefault="00BE5E8A" w:rsidP="00BE5E8A">
      <w:pPr>
        <w:sectPr w:rsidR="00BE5E8A" w:rsidSect="00BE0E7D">
          <w:pgSz w:w="11906" w:h="16838"/>
          <w:pgMar w:top="1440" w:right="1440" w:bottom="1440" w:left="1440" w:header="708" w:footer="708" w:gutter="0"/>
          <w:pgNumType w:start="2"/>
          <w:cols w:space="708"/>
          <w:docGrid w:linePitch="360"/>
        </w:sectPr>
      </w:pPr>
      <w:r>
        <w:t xml:space="preserve">At the end of your sessions, you can explore some books </w:t>
      </w:r>
      <w:proofErr w:type="gramStart"/>
      <w:r>
        <w:t>similar to</w:t>
      </w:r>
      <w:proofErr w:type="gramEnd"/>
      <w:r>
        <w:t xml:space="preserve"> </w:t>
      </w:r>
      <w:r>
        <w:rPr>
          <w:i/>
          <w:iCs/>
        </w:rPr>
        <w:t xml:space="preserve">Barbara Throws a </w:t>
      </w:r>
      <w:r w:rsidR="00173287">
        <w:rPr>
          <w:i/>
          <w:iCs/>
        </w:rPr>
        <w:t xml:space="preserve">Wobbler </w:t>
      </w:r>
      <w:r w:rsidR="00173287">
        <w:t>and</w:t>
      </w:r>
      <w:r>
        <w:t xml:space="preserve"> </w:t>
      </w:r>
      <w:r>
        <w:rPr>
          <w:i/>
          <w:iCs/>
        </w:rPr>
        <w:t xml:space="preserve">The Ballad of Cactus Joe </w:t>
      </w:r>
      <w:r>
        <w:t xml:space="preserve">in theme or topic. Explain to the children they can borrow them and take them home. See </w:t>
      </w:r>
      <w:hyperlink w:anchor="_Printable_1:_What" w:history="1">
        <w:r w:rsidRPr="00DA44E5">
          <w:rPr>
            <w:rStyle w:val="Hyperlink"/>
          </w:rPr>
          <w:t xml:space="preserve">page </w:t>
        </w:r>
        <w:r w:rsidR="00FF503D" w:rsidRPr="00DA44E5">
          <w:rPr>
            <w:rStyle w:val="Hyperlink"/>
          </w:rPr>
          <w:t>7</w:t>
        </w:r>
      </w:hyperlink>
      <w:r w:rsidR="006D1D9C">
        <w:t xml:space="preserve"> </w:t>
      </w:r>
      <w:r>
        <w:t xml:space="preserve">for a printable where children can note </w:t>
      </w:r>
      <w:r w:rsidR="00173287">
        <w:t xml:space="preserve">down </w:t>
      </w:r>
      <w:r w:rsidR="006D1D9C">
        <w:t xml:space="preserve">any books </w:t>
      </w:r>
      <w:r>
        <w:t>they’d like to borrow. We’ve included some books we think readers might enjoy next – but feel free to edit this!</w:t>
      </w:r>
    </w:p>
    <w:p w14:paraId="7F260702" w14:textId="30FA7D8F" w:rsidR="00BE5E8A" w:rsidRDefault="00BE5E8A" w:rsidP="00BE5E8A">
      <w:pPr>
        <w:pStyle w:val="Heading2"/>
        <w:rPr>
          <w:sz w:val="28"/>
          <w:szCs w:val="28"/>
        </w:rPr>
      </w:pPr>
      <w:bookmarkStart w:id="26" w:name="_Printable_1:_What"/>
      <w:bookmarkStart w:id="27" w:name="_Toc190850613"/>
      <w:bookmarkStart w:id="28" w:name="_Toc194575193"/>
      <w:bookmarkEnd w:id="26"/>
      <w:r w:rsidRPr="00BE5E8A">
        <w:rPr>
          <w:sz w:val="28"/>
          <w:szCs w:val="28"/>
        </w:rPr>
        <w:lastRenderedPageBreak/>
        <w:t>Printable 1: What to read after your Read Write Count books</w:t>
      </w:r>
      <w:bookmarkEnd w:id="27"/>
      <w:bookmarkEnd w:id="28"/>
    </w:p>
    <w:p w14:paraId="31ED54C4" w14:textId="304C7FD4" w:rsidR="00BE5E8A" w:rsidRDefault="00BE5E8A" w:rsidP="00BE5E8A">
      <w:r>
        <w:t xml:space="preserve">If you enjoyed </w:t>
      </w:r>
      <w:r>
        <w:rPr>
          <w:i/>
          <w:iCs/>
        </w:rPr>
        <w:t xml:space="preserve">Barbara Throws a Wobbler </w:t>
      </w:r>
      <w:r>
        <w:t>by Nadia Shireen, we think you might like:</w:t>
      </w:r>
    </w:p>
    <w:p w14:paraId="453CA25D" w14:textId="1B10A11F" w:rsidR="00BE5E8A" w:rsidRDefault="00BE5E8A" w:rsidP="00BE5E8A">
      <w:pPr>
        <w:pStyle w:val="ListParagraph"/>
        <w:numPr>
          <w:ilvl w:val="0"/>
          <w:numId w:val="41"/>
        </w:numPr>
      </w:pPr>
      <w:r>
        <w:rPr>
          <w:i/>
          <w:iCs/>
        </w:rPr>
        <w:t xml:space="preserve">Geoffrey Gets the Jitters </w:t>
      </w:r>
      <w:r>
        <w:t>by Nadia Shireen</w:t>
      </w:r>
    </w:p>
    <w:p w14:paraId="2E0EF02E" w14:textId="3D0628C0" w:rsidR="00BE5E8A" w:rsidRDefault="00BE5E8A" w:rsidP="00BE5E8A">
      <w:pPr>
        <w:pStyle w:val="ListParagraph"/>
        <w:numPr>
          <w:ilvl w:val="0"/>
          <w:numId w:val="41"/>
        </w:numPr>
      </w:pPr>
      <w:r>
        <w:rPr>
          <w:i/>
          <w:iCs/>
        </w:rPr>
        <w:t xml:space="preserve">The Eyebrows of Doom </w:t>
      </w:r>
      <w:r>
        <w:t>by Steve Smallman and Miguel Ordóñez</w:t>
      </w:r>
    </w:p>
    <w:p w14:paraId="70D86474" w14:textId="4963BAA0" w:rsidR="00BE5E8A" w:rsidRDefault="00BE5E8A" w:rsidP="00BE5E8A">
      <w:pPr>
        <w:pStyle w:val="ListParagraph"/>
        <w:numPr>
          <w:ilvl w:val="0"/>
          <w:numId w:val="41"/>
        </w:numPr>
      </w:pPr>
      <w:r>
        <w:rPr>
          <w:i/>
          <w:iCs/>
        </w:rPr>
        <w:t xml:space="preserve">My Big Shouting Day </w:t>
      </w:r>
      <w:r>
        <w:t>by Rebecca Patterson</w:t>
      </w:r>
    </w:p>
    <w:p w14:paraId="435A24BF" w14:textId="77777777" w:rsidR="00BE5E8A" w:rsidRDefault="00BE5E8A" w:rsidP="00BE5E8A"/>
    <w:p w14:paraId="78036C50" w14:textId="72B68FC9" w:rsidR="00BE5E8A" w:rsidRPr="00BD162A" w:rsidRDefault="00BE5E8A" w:rsidP="00BE5E8A">
      <w:r w:rsidRPr="00BD162A">
        <w:t xml:space="preserve">If you enjoyed </w:t>
      </w:r>
      <w:r w:rsidRPr="00BD162A">
        <w:rPr>
          <w:i/>
          <w:iCs/>
        </w:rPr>
        <w:t>The Ballad of Cactus Joe</w:t>
      </w:r>
      <w:r w:rsidRPr="00BD162A">
        <w:t xml:space="preserve"> by Lily Murray and Clive McFarland, we think you might like:</w:t>
      </w:r>
    </w:p>
    <w:p w14:paraId="3BF31899" w14:textId="546D5CCF" w:rsidR="00BE5E8A" w:rsidRPr="00BD162A" w:rsidRDefault="00795289" w:rsidP="002172EB">
      <w:pPr>
        <w:pStyle w:val="ListParagraph"/>
        <w:numPr>
          <w:ilvl w:val="0"/>
          <w:numId w:val="41"/>
        </w:numPr>
      </w:pPr>
      <w:r w:rsidRPr="00BD162A">
        <w:rPr>
          <w:i/>
          <w:iCs/>
        </w:rPr>
        <w:t xml:space="preserve">Steve, Terror of the Seas </w:t>
      </w:r>
      <w:r w:rsidRPr="00BD162A">
        <w:t xml:space="preserve">by </w:t>
      </w:r>
      <w:r w:rsidR="00504734" w:rsidRPr="00BD162A">
        <w:t>Megan Brewis</w:t>
      </w:r>
    </w:p>
    <w:p w14:paraId="6F5983B5" w14:textId="1DB4073F" w:rsidR="00BD162A" w:rsidRPr="00BD162A" w:rsidRDefault="00BD162A" w:rsidP="002172EB">
      <w:pPr>
        <w:pStyle w:val="ListParagraph"/>
        <w:numPr>
          <w:ilvl w:val="0"/>
          <w:numId w:val="41"/>
        </w:numPr>
      </w:pPr>
      <w:r w:rsidRPr="00BD162A">
        <w:rPr>
          <w:i/>
          <w:iCs/>
        </w:rPr>
        <w:t xml:space="preserve">The Oak Tree </w:t>
      </w:r>
      <w:r w:rsidRPr="00BD162A">
        <w:t>by Julia Donaldson</w:t>
      </w:r>
      <w:r w:rsidR="00D37A3E">
        <w:t xml:space="preserve"> and </w:t>
      </w:r>
      <w:r w:rsidR="00D37A3E" w:rsidRPr="00D37A3E">
        <w:t>Victoria Sandøy</w:t>
      </w:r>
    </w:p>
    <w:p w14:paraId="18BF7047" w14:textId="146CBF8C" w:rsidR="00BD162A" w:rsidRPr="00BD162A" w:rsidRDefault="00BD162A" w:rsidP="002172EB">
      <w:pPr>
        <w:pStyle w:val="ListParagraph"/>
        <w:numPr>
          <w:ilvl w:val="0"/>
          <w:numId w:val="41"/>
        </w:numPr>
      </w:pPr>
      <w:r w:rsidRPr="00BD162A">
        <w:rPr>
          <w:i/>
          <w:iCs/>
        </w:rPr>
        <w:t xml:space="preserve">My Dad is a Tree </w:t>
      </w:r>
      <w:r w:rsidRPr="00BD162A">
        <w:t xml:space="preserve">by </w:t>
      </w:r>
      <w:r w:rsidR="00F2033C">
        <w:t>Jon Agee</w:t>
      </w:r>
    </w:p>
    <w:p w14:paraId="6A7CE6EE" w14:textId="77777777" w:rsidR="00FA43C9" w:rsidRDefault="00FA43C9" w:rsidP="00FA43C9"/>
    <w:p w14:paraId="5CAD74C6" w14:textId="0E4D6F15" w:rsidR="00FA43C9" w:rsidRDefault="00FA43C9" w:rsidP="00FA43C9">
      <w:r>
        <w:t>And here’s space for you, your librarian, or your family to write down some books you might like:</w:t>
      </w:r>
    </w:p>
    <w:tbl>
      <w:tblPr>
        <w:tblStyle w:val="TableGrid"/>
        <w:tblW w:w="0" w:type="auto"/>
        <w:tblLook w:val="04A0" w:firstRow="1" w:lastRow="0" w:firstColumn="1" w:lastColumn="0" w:noHBand="0" w:noVBand="1"/>
        <w:tblDescription w:val="Table 1: A blank square for writing in books to borrow from the library"/>
      </w:tblPr>
      <w:tblGrid>
        <w:gridCol w:w="9016"/>
      </w:tblGrid>
      <w:tr w:rsidR="00FA43C9" w14:paraId="5C6BE164" w14:textId="77777777" w:rsidTr="00FA43C9">
        <w:tc>
          <w:tcPr>
            <w:tcW w:w="9016" w:type="dxa"/>
          </w:tcPr>
          <w:p w14:paraId="4D2804DB" w14:textId="77777777" w:rsidR="00FA43C9" w:rsidRDefault="00FA43C9" w:rsidP="00FA43C9"/>
          <w:p w14:paraId="5E715258" w14:textId="77777777" w:rsidR="00FA43C9" w:rsidRDefault="00FA43C9" w:rsidP="00FA43C9"/>
          <w:p w14:paraId="528E1A6F" w14:textId="77777777" w:rsidR="00FA43C9" w:rsidRDefault="00FA43C9" w:rsidP="00FA43C9"/>
          <w:p w14:paraId="7925EE33" w14:textId="77777777" w:rsidR="00FA43C9" w:rsidRDefault="00FA43C9" w:rsidP="00FA43C9"/>
          <w:p w14:paraId="3081AC15" w14:textId="77777777" w:rsidR="00FA43C9" w:rsidRDefault="00FA43C9" w:rsidP="00FA43C9"/>
          <w:p w14:paraId="741BED34" w14:textId="77777777" w:rsidR="00FA43C9" w:rsidRDefault="00FA43C9" w:rsidP="00FA43C9"/>
          <w:p w14:paraId="23023A54" w14:textId="77777777" w:rsidR="00FA43C9" w:rsidRDefault="00FA43C9" w:rsidP="00FA43C9"/>
          <w:p w14:paraId="2002C052" w14:textId="77777777" w:rsidR="00FA43C9" w:rsidRDefault="00FA43C9" w:rsidP="00FA43C9"/>
          <w:p w14:paraId="161143CE" w14:textId="77777777" w:rsidR="00FA43C9" w:rsidRDefault="00FA43C9" w:rsidP="00FA43C9"/>
          <w:p w14:paraId="0149EBFB" w14:textId="77777777" w:rsidR="00FA43C9" w:rsidRDefault="00FA43C9" w:rsidP="00FA43C9"/>
          <w:p w14:paraId="5C351654" w14:textId="77777777" w:rsidR="00FA43C9" w:rsidRDefault="00FA43C9" w:rsidP="00FA43C9"/>
          <w:p w14:paraId="3D559EA4" w14:textId="77777777" w:rsidR="00FA43C9" w:rsidRDefault="00FA43C9" w:rsidP="00FA43C9"/>
          <w:p w14:paraId="4424942A" w14:textId="77777777" w:rsidR="00FA43C9" w:rsidRDefault="00FA43C9" w:rsidP="00FA43C9"/>
          <w:p w14:paraId="391FD77E" w14:textId="77777777" w:rsidR="00FA43C9" w:rsidRDefault="00FA43C9" w:rsidP="00FA43C9"/>
          <w:p w14:paraId="6F4DA088" w14:textId="77777777" w:rsidR="00FA43C9" w:rsidRDefault="00FA43C9" w:rsidP="00FA43C9"/>
          <w:p w14:paraId="7E9D4554" w14:textId="77777777" w:rsidR="00FA43C9" w:rsidRDefault="00FA43C9" w:rsidP="00FA43C9"/>
          <w:p w14:paraId="3EF07D5B" w14:textId="77777777" w:rsidR="00FA43C9" w:rsidRDefault="00FA43C9" w:rsidP="00FA43C9"/>
          <w:p w14:paraId="4FF3F0DB" w14:textId="77777777" w:rsidR="00FA43C9" w:rsidRDefault="00FA43C9" w:rsidP="00FA43C9"/>
        </w:tc>
      </w:tr>
    </w:tbl>
    <w:p w14:paraId="7F916772" w14:textId="64C53F4F" w:rsidR="00FA43C9" w:rsidRDefault="00FA43C9" w:rsidP="00FA43C9"/>
    <w:p w14:paraId="594DD72D" w14:textId="77777777" w:rsidR="00FA43C9" w:rsidRDefault="00FA43C9" w:rsidP="00FA43C9">
      <w:pPr>
        <w:sectPr w:rsidR="00FA43C9" w:rsidSect="00FA43C9">
          <w:headerReference w:type="default" r:id="rId25"/>
          <w:pgSz w:w="11906" w:h="16838"/>
          <w:pgMar w:top="1440" w:right="1440" w:bottom="1440" w:left="1440" w:header="708" w:footer="708" w:gutter="0"/>
          <w:cols w:space="708"/>
          <w:docGrid w:linePitch="360"/>
        </w:sectPr>
      </w:pPr>
    </w:p>
    <w:p w14:paraId="2E8FFC0D" w14:textId="7BA5E437" w:rsidR="00FA43C9" w:rsidRDefault="00FA43C9" w:rsidP="00FA43C9">
      <w:pPr>
        <w:pStyle w:val="Heading2"/>
      </w:pPr>
      <w:bookmarkStart w:id="29" w:name="_Printable_2:_Design"/>
      <w:bookmarkStart w:id="30" w:name="_Toc190850614"/>
      <w:bookmarkStart w:id="31" w:name="_Toc194575194"/>
      <w:bookmarkEnd w:id="29"/>
      <w:r>
        <w:lastRenderedPageBreak/>
        <w:t>Printable 2: Design your own wobbler!</w:t>
      </w:r>
      <w:bookmarkEnd w:id="30"/>
      <w:bookmarkEnd w:id="31"/>
    </w:p>
    <w:p w14:paraId="0801ADE8" w14:textId="6AA37D64" w:rsidR="00FA43C9" w:rsidRDefault="00FA43C9" w:rsidP="00FA43C9">
      <w:r>
        <w:rPr>
          <w:noProof/>
        </w:rPr>
        <w:drawing>
          <wp:anchor distT="0" distB="0" distL="114300" distR="114300" simplePos="0" relativeHeight="251658244" behindDoc="0" locked="0" layoutInCell="1" allowOverlap="1" wp14:anchorId="2ABE2E44" wp14:editId="47DA563F">
            <wp:simplePos x="0" y="0"/>
            <wp:positionH relativeFrom="column">
              <wp:posOffset>580488</wp:posOffset>
            </wp:positionH>
            <wp:positionV relativeFrom="paragraph">
              <wp:posOffset>351448</wp:posOffset>
            </wp:positionV>
            <wp:extent cx="7262495" cy="4986997"/>
            <wp:effectExtent l="0" t="0" r="0" b="4445"/>
            <wp:wrapNone/>
            <wp:docPr id="499680581" name="Picture 1" descr="Printable 2: A wobbler outline wi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80581" name="Picture 1" descr="Printable 2: A wobbler outline with eyes"/>
                    <pic:cNvPicPr/>
                  </pic:nvPicPr>
                  <pic:blipFill rotWithShape="1">
                    <a:blip r:embed="rId26" cstate="print">
                      <a:extLst>
                        <a:ext uri="{28A0092B-C50C-407E-A947-70E740481C1C}">
                          <a14:useLocalDpi xmlns:a14="http://schemas.microsoft.com/office/drawing/2010/main" val="0"/>
                        </a:ext>
                      </a:extLst>
                    </a:blip>
                    <a:srcRect t="1096" b="1774"/>
                    <a:stretch/>
                  </pic:blipFill>
                  <pic:spPr bwMode="auto">
                    <a:xfrm>
                      <a:off x="0" y="0"/>
                      <a:ext cx="7262495" cy="498699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Colour in, collage and decorate your very own wobbler.</w:t>
      </w:r>
      <w:r w:rsidRPr="00FA43C9">
        <w:rPr>
          <w:noProof/>
        </w:rPr>
        <w:t xml:space="preserve"> </w:t>
      </w:r>
    </w:p>
    <w:p w14:paraId="447F49A3" w14:textId="716A5B4F" w:rsidR="007012CA" w:rsidRDefault="007012CA">
      <w:r>
        <w:br w:type="page"/>
      </w:r>
    </w:p>
    <w:p w14:paraId="11588BA9" w14:textId="6A74DD1C" w:rsidR="00F533F7" w:rsidRPr="00F533F7" w:rsidRDefault="00F533F7" w:rsidP="00865A08">
      <w:pPr>
        <w:pStyle w:val="Heading2"/>
      </w:pPr>
      <w:r w:rsidRPr="00F533F7">
        <w:lastRenderedPageBreak/>
        <w:t>P</w:t>
      </w:r>
      <w:bookmarkStart w:id="32" w:name="_Toc194575195"/>
      <w:r w:rsidRPr="00F533F7">
        <w:t>rintable 3: Design your own mood!</w:t>
      </w:r>
      <w:bookmarkEnd w:id="32"/>
    </w:p>
    <w:p w14:paraId="0CF28D97" w14:textId="2053723C" w:rsidR="00F533F7" w:rsidRPr="00020E7E" w:rsidRDefault="00F533F7" w:rsidP="00F533F7">
      <w:pPr>
        <w:spacing w:line="259" w:lineRule="auto"/>
      </w:pPr>
      <w:r>
        <w:t xml:space="preserve">On the last page of the </w:t>
      </w:r>
      <w:proofErr w:type="gramStart"/>
      <w:r>
        <w:t>book</w:t>
      </w:r>
      <w:proofErr w:type="gramEnd"/>
      <w:r>
        <w:t xml:space="preserve"> you can see what some different moods might look like. Use the boxes below to design your own moods. One might be a nice mood or feeling like ‘happy’ or ‘giggly’ and one might be a not so nice mood like ‘cross’ or ‘sad’. </w:t>
      </w:r>
    </w:p>
    <w:p w14:paraId="502EA05D" w14:textId="782B403A" w:rsidR="00F533F7" w:rsidRDefault="00F533F7" w:rsidP="00F533F7">
      <w:pPr>
        <w:spacing w:line="259" w:lineRule="auto"/>
      </w:pPr>
      <w:r>
        <w:rPr>
          <w:noProof/>
        </w:rPr>
        <mc:AlternateContent>
          <mc:Choice Requires="wps">
            <w:drawing>
              <wp:anchor distT="0" distB="0" distL="114300" distR="114300" simplePos="0" relativeHeight="251658250" behindDoc="0" locked="0" layoutInCell="1" allowOverlap="1" wp14:anchorId="0A816403" wp14:editId="095305A4">
                <wp:simplePos x="0" y="0"/>
                <wp:positionH relativeFrom="margin">
                  <wp:posOffset>4495800</wp:posOffset>
                </wp:positionH>
                <wp:positionV relativeFrom="paragraph">
                  <wp:posOffset>173355</wp:posOffset>
                </wp:positionV>
                <wp:extent cx="3916680" cy="3474720"/>
                <wp:effectExtent l="0" t="0" r="26670" b="11430"/>
                <wp:wrapNone/>
                <wp:docPr id="395918686" name="Rectangle 5" descr="Printable 3: Square to draw a mood (2 of 2)"/>
                <wp:cNvGraphicFramePr/>
                <a:graphic xmlns:a="http://schemas.openxmlformats.org/drawingml/2006/main">
                  <a:graphicData uri="http://schemas.microsoft.com/office/word/2010/wordprocessingShape">
                    <wps:wsp>
                      <wps:cNvSpPr/>
                      <wps:spPr>
                        <a:xfrm>
                          <a:off x="0" y="0"/>
                          <a:ext cx="3916680" cy="3474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C2A2B" id="Rectangle 5" o:spid="_x0000_s1026" alt="Printable 3: Square to draw a mood (2 of 2)" style="position:absolute;margin-left:354pt;margin-top:13.65pt;width:308.4pt;height:273.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" filled="f" strokecolor="black [3213]" strokeweight="1pt">
                <w10:wrap anchorx="margin"/>
              </v:rect>
            </w:pict>
          </mc:Fallback>
        </mc:AlternateContent>
      </w:r>
      <w:r>
        <w:rPr>
          <w:noProof/>
        </w:rPr>
        <mc:AlternateContent>
          <mc:Choice Requires="wps">
            <w:drawing>
              <wp:anchor distT="0" distB="0" distL="114300" distR="114300" simplePos="0" relativeHeight="251658247" behindDoc="0" locked="0" layoutInCell="1" allowOverlap="1" wp14:anchorId="31E893D2" wp14:editId="59065A7C">
                <wp:simplePos x="0" y="0"/>
                <wp:positionH relativeFrom="margin">
                  <wp:posOffset>411480</wp:posOffset>
                </wp:positionH>
                <wp:positionV relativeFrom="paragraph">
                  <wp:posOffset>158115</wp:posOffset>
                </wp:positionV>
                <wp:extent cx="3916680" cy="3474720"/>
                <wp:effectExtent l="0" t="0" r="26670" b="11430"/>
                <wp:wrapNone/>
                <wp:docPr id="437190905" name="Rectangle 5" descr="Printable 3: Square to draw a mood (1 o2 2)"/>
                <wp:cNvGraphicFramePr/>
                <a:graphic xmlns:a="http://schemas.openxmlformats.org/drawingml/2006/main">
                  <a:graphicData uri="http://schemas.microsoft.com/office/word/2010/wordprocessingShape">
                    <wps:wsp>
                      <wps:cNvSpPr/>
                      <wps:spPr>
                        <a:xfrm>
                          <a:off x="0" y="0"/>
                          <a:ext cx="3916680" cy="3474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BDC47" id="Rectangle 5" o:spid="_x0000_s1026" alt="Printable 3: Square to draw a mood (1 o2 2)" style="position:absolute;margin-left:32.4pt;margin-top:12.45pt;width:308.4pt;height:27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" filled="f" strokecolor="black [3213]" strokeweight="1pt">
                <w10:wrap anchorx="margin"/>
              </v:rect>
            </w:pict>
          </mc:Fallback>
        </mc:AlternateContent>
      </w:r>
      <w:r>
        <w:t xml:space="preserve"> </w:t>
      </w:r>
    </w:p>
    <w:p w14:paraId="27CAE6B4" w14:textId="6EA10FF1" w:rsidR="00F533F7" w:rsidRDefault="00F533F7" w:rsidP="00F533F7">
      <w:pPr>
        <w:spacing w:line="259" w:lineRule="auto"/>
      </w:pPr>
      <w:r w:rsidRPr="00186342">
        <w:rPr>
          <w:noProof/>
          <w:sz w:val="4"/>
          <w:szCs w:val="2"/>
        </w:rPr>
        <mc:AlternateContent>
          <mc:Choice Requires="wps">
            <w:drawing>
              <wp:anchor distT="45720" distB="45720" distL="114300" distR="114300" simplePos="0" relativeHeight="251658252" behindDoc="0" locked="0" layoutInCell="1" allowOverlap="1" wp14:anchorId="76B44D18" wp14:editId="353E7903">
                <wp:simplePos x="0" y="0"/>
                <wp:positionH relativeFrom="column">
                  <wp:posOffset>4538133</wp:posOffset>
                </wp:positionH>
                <wp:positionV relativeFrom="paragraph">
                  <wp:posOffset>3524884</wp:posOffset>
                </wp:positionV>
                <wp:extent cx="1592580" cy="570653"/>
                <wp:effectExtent l="0" t="0" r="0" b="1270"/>
                <wp:wrapNone/>
                <wp:docPr id="136433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0653"/>
                        </a:xfrm>
                        <a:prstGeom prst="rect">
                          <a:avLst/>
                        </a:prstGeom>
                        <a:noFill/>
                        <a:ln w="9525">
                          <a:noFill/>
                          <a:miter lim="800000"/>
                          <a:headEnd/>
                          <a:tailEnd/>
                        </a:ln>
                      </wps:spPr>
                      <wps:txbx>
                        <w:txbxContent>
                          <w:p w14:paraId="7A5D9E9D" w14:textId="77777777" w:rsidR="00F533F7" w:rsidRDefault="00F533F7" w:rsidP="00F533F7">
                            <w:r>
                              <w:t>My mood is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44D18" id="_x0000_t202" coordsize="21600,21600" o:spt="202" path="m,l,21600r21600,l21600,xe">
                <v:stroke joinstyle="miter"/>
                <v:path gradientshapeok="t" o:connecttype="rect"/>
              </v:shapetype>
              <v:shape id="Text Box 2" o:spid="_x0000_s1026" type="#_x0000_t202" style="position:absolute;margin-left:357.35pt;margin-top:277.55pt;width:125.4pt;height:44.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bT9wEAAM0DAAAOAAAAZHJzL2Uyb0RvYy54bWysU9uO2yAQfa/Uf0C8N3bceDex4qy2u92q&#10;0vYibfsBGOMYFRgKJHb69R2wNxu1b1X9gBgPnJlz5rC9GbUiR+G8BFPT5SKnRBgOrTT7mn7/9vBm&#10;TY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" filled="f" stroked="f">
                <v:textbox>
                  <w:txbxContent>
                    <w:p w14:paraId="7A5D9E9D" w14:textId="77777777" w:rsidR="00F533F7" w:rsidRDefault="00F533F7" w:rsidP="00F533F7">
                      <w:r>
                        <w:t>My mood is called:</w:t>
                      </w:r>
                    </w:p>
                  </w:txbxContent>
                </v:textbox>
              </v:shape>
            </w:pict>
          </mc:Fallback>
        </mc:AlternateContent>
      </w:r>
      <w:r w:rsidRPr="00186342">
        <w:rPr>
          <w:noProof/>
          <w:sz w:val="4"/>
          <w:szCs w:val="2"/>
        </w:rPr>
        <mc:AlternateContent>
          <mc:Choice Requires="wps">
            <w:drawing>
              <wp:anchor distT="45720" distB="45720" distL="114300" distR="114300" simplePos="0" relativeHeight="251658249" behindDoc="0" locked="0" layoutInCell="1" allowOverlap="1" wp14:anchorId="3C4A5F88" wp14:editId="346D57E7">
                <wp:simplePos x="0" y="0"/>
                <wp:positionH relativeFrom="column">
                  <wp:posOffset>474133</wp:posOffset>
                </wp:positionH>
                <wp:positionV relativeFrom="paragraph">
                  <wp:posOffset>3524885</wp:posOffset>
                </wp:positionV>
                <wp:extent cx="1592580" cy="533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33400"/>
                        </a:xfrm>
                        <a:prstGeom prst="rect">
                          <a:avLst/>
                        </a:prstGeom>
                        <a:noFill/>
                        <a:ln w="9525">
                          <a:noFill/>
                          <a:miter lim="800000"/>
                          <a:headEnd/>
                          <a:tailEnd/>
                        </a:ln>
                      </wps:spPr>
                      <wps:txbx>
                        <w:txbxContent>
                          <w:p w14:paraId="5B7019A3" w14:textId="77777777" w:rsidR="00F533F7" w:rsidRDefault="00F533F7" w:rsidP="00F533F7">
                            <w:r>
                              <w:t>My mood is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A5F88" id="_x0000_s1027" type="#_x0000_t202" style="position:absolute;margin-left:37.35pt;margin-top:277.55pt;width:125.4pt;height:4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" filled="f" stroked="f">
                <v:textbox>
                  <w:txbxContent>
                    <w:p w14:paraId="5B7019A3" w14:textId="77777777" w:rsidR="00F533F7" w:rsidRDefault="00F533F7" w:rsidP="00F533F7">
                      <w:r>
                        <w:t>My mood is called:</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1B249B81" wp14:editId="5DC36912">
                <wp:simplePos x="0" y="0"/>
                <wp:positionH relativeFrom="margin">
                  <wp:posOffset>4483100</wp:posOffset>
                </wp:positionH>
                <wp:positionV relativeFrom="paragraph">
                  <wp:posOffset>3465195</wp:posOffset>
                </wp:positionV>
                <wp:extent cx="3908214" cy="629920"/>
                <wp:effectExtent l="0" t="0" r="16510" b="17780"/>
                <wp:wrapNone/>
                <wp:docPr id="72418597" name="Rectangle 5" descr="Printable 3: Square to write the name of the mood (2 of 2)"/>
                <wp:cNvGraphicFramePr/>
                <a:graphic xmlns:a="http://schemas.openxmlformats.org/drawingml/2006/main">
                  <a:graphicData uri="http://schemas.microsoft.com/office/word/2010/wordprocessingShape">
                    <wps:wsp>
                      <wps:cNvSpPr/>
                      <wps:spPr>
                        <a:xfrm>
                          <a:off x="0" y="0"/>
                          <a:ext cx="3908214" cy="62992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6CDA3" id="Rectangle 5" o:spid="_x0000_s1026" alt="Printable 3: Square to write the name of the mood (2 of 2)" style="position:absolute;margin-left:353pt;margin-top:272.85pt;width:307.75pt;height:49.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" filled="f" strokecolor="black [3213]" strokeweight="1pt">
                <w10:wrap anchorx="margin"/>
              </v:rect>
            </w:pict>
          </mc:Fallback>
        </mc:AlternateContent>
      </w:r>
      <w:r>
        <w:rPr>
          <w:noProof/>
        </w:rPr>
        <mc:AlternateContent>
          <mc:Choice Requires="wps">
            <w:drawing>
              <wp:anchor distT="0" distB="0" distL="114300" distR="114300" simplePos="0" relativeHeight="251658248" behindDoc="0" locked="0" layoutInCell="1" allowOverlap="1" wp14:anchorId="2C0A541B" wp14:editId="21918208">
                <wp:simplePos x="0" y="0"/>
                <wp:positionH relativeFrom="margin">
                  <wp:posOffset>423333</wp:posOffset>
                </wp:positionH>
                <wp:positionV relativeFrom="paragraph">
                  <wp:posOffset>3465618</wp:posOffset>
                </wp:positionV>
                <wp:extent cx="3908214" cy="629920"/>
                <wp:effectExtent l="0" t="0" r="16510" b="17780"/>
                <wp:wrapNone/>
                <wp:docPr id="487883476" name="Rectangle 5" descr="Printable 3: Square to write the name of the mood (1 of 2)"/>
                <wp:cNvGraphicFramePr/>
                <a:graphic xmlns:a="http://schemas.openxmlformats.org/drawingml/2006/main">
                  <a:graphicData uri="http://schemas.microsoft.com/office/word/2010/wordprocessingShape">
                    <wps:wsp>
                      <wps:cNvSpPr/>
                      <wps:spPr>
                        <a:xfrm>
                          <a:off x="0" y="0"/>
                          <a:ext cx="3908214" cy="62992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5DF7B" id="Rectangle 5" o:spid="_x0000_s1026" alt="Printable 3: Square to write the name of the mood (1 of 2)" style="position:absolute;margin-left:33.35pt;margin-top:272.9pt;width:307.75pt;height:49.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" filled="f" strokecolor="black [3213]" strokeweight="1pt">
                <w10:wrap anchorx="margin"/>
              </v:rect>
            </w:pict>
          </mc:Fallback>
        </mc:AlternateContent>
      </w:r>
      <w:r>
        <w:rPr>
          <w:noProof/>
        </w:rPr>
        <mc:AlternateContent>
          <mc:Choice Requires="wps">
            <w:drawing>
              <wp:anchor distT="0" distB="0" distL="114300" distR="114300" simplePos="0" relativeHeight="251658246" behindDoc="0" locked="0" layoutInCell="1" allowOverlap="1" wp14:anchorId="510DE67F" wp14:editId="7AB4255B">
                <wp:simplePos x="0" y="0"/>
                <wp:positionH relativeFrom="column">
                  <wp:posOffset>201930</wp:posOffset>
                </wp:positionH>
                <wp:positionV relativeFrom="paragraph">
                  <wp:posOffset>6230620</wp:posOffset>
                </wp:positionV>
                <wp:extent cx="5730240" cy="365760"/>
                <wp:effectExtent l="0" t="0" r="22860" b="15240"/>
                <wp:wrapNone/>
                <wp:docPr id="68806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024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4FC39" id="Rectangle 1" o:spid="_x0000_s1026" alt="&quot;&quot;" style="position:absolute;margin-left:15.9pt;margin-top:490.6pt;width:451.2pt;height:2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" fillcolor="white [3201]" strokecolor="black [3213]" strokeweight="1pt"/>
            </w:pict>
          </mc:Fallback>
        </mc:AlternateContent>
      </w:r>
      <w:r>
        <w:t xml:space="preserve">       </w:t>
      </w:r>
    </w:p>
    <w:p w14:paraId="387D40CF" w14:textId="77777777" w:rsidR="00FA43C9" w:rsidRDefault="00FA43C9" w:rsidP="00FA43C9">
      <w:pPr>
        <w:sectPr w:rsidR="00FA43C9" w:rsidSect="00FA43C9">
          <w:headerReference w:type="default" r:id="rId27"/>
          <w:pgSz w:w="16838" w:h="11906" w:orient="landscape"/>
          <w:pgMar w:top="1440" w:right="1440" w:bottom="1440" w:left="1440" w:header="708" w:footer="708" w:gutter="0"/>
          <w:cols w:space="708"/>
          <w:docGrid w:linePitch="360"/>
        </w:sectPr>
      </w:pPr>
    </w:p>
    <w:p w14:paraId="1FAEFF4E" w14:textId="6BC894EA" w:rsidR="00FA43C9" w:rsidRPr="00960F8A" w:rsidRDefault="00FA43C9" w:rsidP="00FA43C9">
      <w:pPr>
        <w:pStyle w:val="Heading2"/>
      </w:pPr>
      <w:bookmarkStart w:id="33" w:name="_Printable_4:_Decorate"/>
      <w:bookmarkStart w:id="34" w:name="_Toc190850615"/>
      <w:bookmarkStart w:id="35" w:name="_Toc194575196"/>
      <w:bookmarkEnd w:id="33"/>
      <w:r w:rsidRPr="00960F8A">
        <w:lastRenderedPageBreak/>
        <w:t xml:space="preserve">Printable </w:t>
      </w:r>
      <w:r w:rsidR="00F533F7">
        <w:t>4</w:t>
      </w:r>
      <w:r w:rsidRPr="00960F8A">
        <w:t xml:space="preserve">: </w:t>
      </w:r>
      <w:bookmarkEnd w:id="34"/>
      <w:r w:rsidR="00865A08">
        <w:t>Decorate this cactus!</w:t>
      </w:r>
      <w:bookmarkEnd w:id="35"/>
    </w:p>
    <w:p w14:paraId="7D362EA0" w14:textId="77777777" w:rsidR="00960F8A" w:rsidRDefault="00960F8A">
      <w:r w:rsidRPr="00960F8A">
        <w:t>Colour in, collage and decorate your very own cactus.</w:t>
      </w:r>
    </w:p>
    <w:p w14:paraId="04EE4A0A" w14:textId="12A66069" w:rsidR="00FA43C9" w:rsidRDefault="00960F8A" w:rsidP="00960F8A">
      <w:pPr>
        <w:jc w:val="center"/>
        <w:rPr>
          <w:highlight w:val="yellow"/>
        </w:rPr>
      </w:pPr>
      <w:r>
        <w:rPr>
          <w:noProof/>
        </w:rPr>
        <w:drawing>
          <wp:inline distT="0" distB="0" distL="0" distR="0" wp14:anchorId="13CD5ED5" wp14:editId="31A65D52">
            <wp:extent cx="5257800" cy="7436997"/>
            <wp:effectExtent l="0" t="0" r="0" b="0"/>
            <wp:docPr id="334256687" name="Picture 1" descr="Printable 4: Outline of a 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56687" name="Picture 1" descr="Printable 4: Outline of a cactu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8402" cy="7437848"/>
                    </a:xfrm>
                    <a:prstGeom prst="rect">
                      <a:avLst/>
                    </a:prstGeom>
                  </pic:spPr>
                </pic:pic>
              </a:graphicData>
            </a:graphic>
          </wp:inline>
        </w:drawing>
      </w:r>
      <w:r w:rsidR="00FA43C9">
        <w:rPr>
          <w:highlight w:val="yellow"/>
        </w:rPr>
        <w:br w:type="page"/>
      </w:r>
    </w:p>
    <w:p w14:paraId="29A614FB" w14:textId="77777777" w:rsidR="007D6DEC" w:rsidRDefault="007D6DEC" w:rsidP="002A3F67">
      <w:pPr>
        <w:pStyle w:val="Heading2"/>
      </w:pPr>
      <w:bookmarkStart w:id="36" w:name="_Toc190850616"/>
    </w:p>
    <w:p w14:paraId="170B279C" w14:textId="68F8BE36" w:rsidR="002A3F67" w:rsidRPr="002A3F67" w:rsidRDefault="002A3F67" w:rsidP="002A3F67">
      <w:pPr>
        <w:pStyle w:val="Heading2"/>
      </w:pPr>
      <w:bookmarkStart w:id="37" w:name="_Printable_5:_Cactus"/>
      <w:bookmarkStart w:id="38" w:name="_Toc194575197"/>
      <w:bookmarkEnd w:id="37"/>
      <w:r w:rsidRPr="002A3F67">
        <w:t xml:space="preserve">Printable </w:t>
      </w:r>
      <w:r w:rsidR="00F533F7">
        <w:t>5</w:t>
      </w:r>
      <w:r w:rsidRPr="002A3F67">
        <w:t>: Cactus colouring</w:t>
      </w:r>
      <w:bookmarkEnd w:id="36"/>
      <w:bookmarkEnd w:id="38"/>
    </w:p>
    <w:p w14:paraId="57A745C3" w14:textId="5761DA8E" w:rsidR="00FA43C9" w:rsidRDefault="002A3F67" w:rsidP="00FA43C9">
      <w:r>
        <w:rPr>
          <w:noProof/>
        </w:rPr>
        <w:drawing>
          <wp:anchor distT="0" distB="0" distL="114300" distR="114300" simplePos="0" relativeHeight="251658245" behindDoc="0" locked="0" layoutInCell="1" allowOverlap="1" wp14:anchorId="56600A7D" wp14:editId="68133922">
            <wp:simplePos x="0" y="0"/>
            <wp:positionH relativeFrom="column">
              <wp:posOffset>49237</wp:posOffset>
            </wp:positionH>
            <wp:positionV relativeFrom="paragraph">
              <wp:posOffset>272318</wp:posOffset>
            </wp:positionV>
            <wp:extent cx="5534705" cy="7828671"/>
            <wp:effectExtent l="0" t="0" r="8890" b="1270"/>
            <wp:wrapNone/>
            <wp:docPr id="1745875371" name="Picture 2" descr="Printable 5: Outlines of different cactuses to colou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75371" name="Picture 2" descr="Printable 5: Outlines of different cactuses to colour i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34705" cy="7828671"/>
                    </a:xfrm>
                    <a:prstGeom prst="rect">
                      <a:avLst/>
                    </a:prstGeom>
                  </pic:spPr>
                </pic:pic>
              </a:graphicData>
            </a:graphic>
          </wp:anchor>
        </w:drawing>
      </w:r>
      <w:r w:rsidRPr="002A3F67">
        <w:t>Colour in these cactuses!</w:t>
      </w:r>
    </w:p>
    <w:p w14:paraId="7E4AEEDF" w14:textId="47565E06" w:rsidR="002A3F67" w:rsidRDefault="002A3F67" w:rsidP="00FA43C9"/>
    <w:p w14:paraId="07298E88" w14:textId="77777777" w:rsidR="002A3F67" w:rsidRDefault="002A3F67" w:rsidP="00FA43C9"/>
    <w:p w14:paraId="0E186862" w14:textId="77777777" w:rsidR="002A3F67" w:rsidRDefault="002A3F67" w:rsidP="00FA43C9"/>
    <w:p w14:paraId="33642767" w14:textId="77777777" w:rsidR="002A3F67" w:rsidRDefault="002A3F67" w:rsidP="00FA43C9"/>
    <w:p w14:paraId="0A0B6061" w14:textId="77777777" w:rsidR="002A3F67" w:rsidRDefault="002A3F67" w:rsidP="00FA43C9"/>
    <w:p w14:paraId="6550C658" w14:textId="77777777" w:rsidR="002A3F67" w:rsidRDefault="002A3F67" w:rsidP="00FA43C9"/>
    <w:p w14:paraId="3BE676F9" w14:textId="77777777" w:rsidR="002A3F67" w:rsidRDefault="002A3F67" w:rsidP="00FA43C9"/>
    <w:p w14:paraId="2392F4D2" w14:textId="77777777" w:rsidR="002A3F67" w:rsidRDefault="002A3F67" w:rsidP="00FA43C9"/>
    <w:p w14:paraId="0436C02F" w14:textId="77777777" w:rsidR="002A3F67" w:rsidRDefault="002A3F67" w:rsidP="00FA43C9"/>
    <w:p w14:paraId="5C32E264" w14:textId="77777777" w:rsidR="002A3F67" w:rsidRDefault="002A3F67" w:rsidP="00FA43C9"/>
    <w:p w14:paraId="2A765FA3" w14:textId="77777777" w:rsidR="002A3F67" w:rsidRDefault="002A3F67" w:rsidP="00FA43C9"/>
    <w:p w14:paraId="1A432343" w14:textId="77777777" w:rsidR="002A3F67" w:rsidRDefault="002A3F67" w:rsidP="00FA43C9"/>
    <w:p w14:paraId="22F29A98" w14:textId="77777777" w:rsidR="002A3F67" w:rsidRDefault="002A3F67" w:rsidP="00FA43C9"/>
    <w:p w14:paraId="30CED23F" w14:textId="77777777" w:rsidR="002A3F67" w:rsidRDefault="002A3F67" w:rsidP="00FA43C9"/>
    <w:p w14:paraId="70DE89EE" w14:textId="77777777" w:rsidR="002A3F67" w:rsidRDefault="002A3F67" w:rsidP="00FA43C9"/>
    <w:p w14:paraId="56F152DD" w14:textId="77777777" w:rsidR="002A3F67" w:rsidRDefault="002A3F67" w:rsidP="00FA43C9"/>
    <w:p w14:paraId="6B7AD60F" w14:textId="77777777" w:rsidR="002A3F67" w:rsidRDefault="002A3F67" w:rsidP="00FA43C9"/>
    <w:p w14:paraId="6CEAA169" w14:textId="77777777" w:rsidR="002A3F67" w:rsidRDefault="002A3F67" w:rsidP="00FA43C9"/>
    <w:p w14:paraId="1473BDEA" w14:textId="77777777" w:rsidR="002A3F67" w:rsidRDefault="002A3F67" w:rsidP="00FA43C9"/>
    <w:p w14:paraId="157BBF4A" w14:textId="77777777" w:rsidR="002A3F67" w:rsidRDefault="002A3F67" w:rsidP="00FA43C9"/>
    <w:p w14:paraId="14B24EE3" w14:textId="77777777" w:rsidR="007D6DEC" w:rsidRDefault="007D6DEC" w:rsidP="002A3F67">
      <w:pPr>
        <w:pStyle w:val="Heading2"/>
        <w:rPr>
          <w:highlight w:val="yellow"/>
        </w:rPr>
      </w:pPr>
      <w:bookmarkStart w:id="39" w:name="_Toc190850617"/>
    </w:p>
    <w:p w14:paraId="0B34D258" w14:textId="4A009DCB" w:rsidR="002A3F67" w:rsidRPr="007D6DEC" w:rsidRDefault="002A3F67" w:rsidP="002A3F67">
      <w:pPr>
        <w:pStyle w:val="Heading2"/>
      </w:pPr>
      <w:bookmarkStart w:id="40" w:name="_Printable_6:_How"/>
      <w:bookmarkStart w:id="41" w:name="_Toc194575198"/>
      <w:bookmarkEnd w:id="40"/>
      <w:r w:rsidRPr="007D6DEC">
        <w:t xml:space="preserve">Printable </w:t>
      </w:r>
      <w:r w:rsidR="00F533F7" w:rsidRPr="007D6DEC">
        <w:t>6</w:t>
      </w:r>
      <w:r w:rsidRPr="007D6DEC">
        <w:t>: How to make a new hat for Cactus Joe</w:t>
      </w:r>
      <w:bookmarkEnd w:id="39"/>
      <w:bookmarkEnd w:id="41"/>
    </w:p>
    <w:p w14:paraId="61F1C9A0" w14:textId="49C2735B" w:rsidR="007D6DEC" w:rsidRPr="00865A08" w:rsidRDefault="007D6DEC" w:rsidP="00865A08">
      <w:pPr>
        <w:rPr>
          <w:noProof/>
        </w:rPr>
      </w:pPr>
      <w:r w:rsidRPr="007D6DEC">
        <w:rPr>
          <w:noProof/>
        </w:rPr>
        <w:t>Follow this guide to create your own origami hat for Cactus Joe! Top tip: colour in or draw on your paper before you fold it. Or, wait until your hat is complete and use stickers to decorate it!</w:t>
      </w:r>
    </w:p>
    <w:tbl>
      <w:tblPr>
        <w:tblStyle w:val="TableGrid"/>
        <w:tblW w:w="10351" w:type="dxa"/>
        <w:tblInd w:w="-289" w:type="dxa"/>
        <w:tblLook w:val="04A0" w:firstRow="1" w:lastRow="0" w:firstColumn="1" w:lastColumn="0" w:noHBand="0" w:noVBand="1"/>
        <w:tblDescription w:val="Printable 6, Table 2: Table shows step-by-step instructions to make an origami hat"/>
      </w:tblPr>
      <w:tblGrid>
        <w:gridCol w:w="5095"/>
        <w:gridCol w:w="5256"/>
      </w:tblGrid>
      <w:tr w:rsidR="007D6DEC" w14:paraId="3D853A90" w14:textId="77777777" w:rsidTr="007D6DEC">
        <w:tc>
          <w:tcPr>
            <w:tcW w:w="5095" w:type="dxa"/>
          </w:tcPr>
          <w:p w14:paraId="0B432661" w14:textId="77777777" w:rsidR="007D6DEC" w:rsidRDefault="007D6DEC" w:rsidP="007D6DEC">
            <w:pPr>
              <w:jc w:val="center"/>
              <w:rPr>
                <w:noProof/>
              </w:rPr>
            </w:pPr>
            <w:r>
              <w:rPr>
                <w:noProof/>
              </w:rPr>
              <w:drawing>
                <wp:inline distT="0" distB="0" distL="0" distR="0" wp14:anchorId="18EFE418" wp14:editId="0B8ADA47">
                  <wp:extent cx="2775857" cy="2256716"/>
                  <wp:effectExtent l="0" t="0" r="5715" b="0"/>
                  <wp:docPr id="63560255" name="Picture 6" descr="Printable 6: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0255" name="Picture 6" descr="Printable 6: Step 1"/>
                          <pic:cNvPicPr/>
                        </pic:nvPicPr>
                        <pic:blipFill rotWithShape="1">
                          <a:blip r:embed="rId30" cstate="print">
                            <a:extLst>
                              <a:ext uri="{28A0092B-C50C-407E-A947-70E740481C1C}">
                                <a14:useLocalDpi xmlns:a14="http://schemas.microsoft.com/office/drawing/2010/main" val="0"/>
                              </a:ext>
                            </a:extLst>
                          </a:blip>
                          <a:srcRect t="22021" b="20502"/>
                          <a:stretch/>
                        </pic:blipFill>
                        <pic:spPr bwMode="auto">
                          <a:xfrm>
                            <a:off x="0" y="0"/>
                            <a:ext cx="2798414" cy="2275055"/>
                          </a:xfrm>
                          <a:prstGeom prst="rect">
                            <a:avLst/>
                          </a:prstGeom>
                          <a:ln>
                            <a:noFill/>
                          </a:ln>
                          <a:extLst>
                            <a:ext uri="{53640926-AAD7-44D8-BBD7-CCE9431645EC}">
                              <a14:shadowObscured xmlns:a14="http://schemas.microsoft.com/office/drawing/2010/main"/>
                            </a:ext>
                          </a:extLst>
                        </pic:spPr>
                      </pic:pic>
                    </a:graphicData>
                  </a:graphic>
                </wp:inline>
              </w:drawing>
            </w:r>
          </w:p>
          <w:p w14:paraId="2A2416EE" w14:textId="77777777" w:rsidR="007D6DEC" w:rsidRDefault="007D6DEC" w:rsidP="007D6DEC">
            <w:pPr>
              <w:jc w:val="center"/>
              <w:rPr>
                <w:noProof/>
              </w:rPr>
            </w:pPr>
          </w:p>
          <w:p w14:paraId="45906B12" w14:textId="77777777" w:rsidR="007D6DEC" w:rsidRDefault="007D6DEC" w:rsidP="007D6DEC">
            <w:pPr>
              <w:jc w:val="center"/>
              <w:rPr>
                <w:noProof/>
              </w:rPr>
            </w:pPr>
            <w:r w:rsidRPr="00461EA8">
              <w:rPr>
                <w:b/>
                <w:bCs/>
                <w:noProof/>
              </w:rPr>
              <w:t xml:space="preserve">Step 1: </w:t>
            </w:r>
            <w:r w:rsidRPr="00461EA8">
              <w:rPr>
                <w:b/>
                <w:bCs/>
                <w:noProof/>
              </w:rPr>
              <w:br/>
            </w:r>
            <w:r>
              <w:rPr>
                <w:noProof/>
              </w:rPr>
              <w:t>Start with a normal A4 piece of paper</w:t>
            </w:r>
          </w:p>
        </w:tc>
        <w:tc>
          <w:tcPr>
            <w:tcW w:w="5256" w:type="dxa"/>
          </w:tcPr>
          <w:p w14:paraId="50687DBC" w14:textId="77777777" w:rsidR="007D6DEC" w:rsidRDefault="007D6DEC" w:rsidP="007D6DEC">
            <w:pPr>
              <w:jc w:val="center"/>
              <w:rPr>
                <w:noProof/>
              </w:rPr>
            </w:pPr>
            <w:r>
              <w:rPr>
                <w:noProof/>
              </w:rPr>
              <w:drawing>
                <wp:inline distT="0" distB="0" distL="0" distR="0" wp14:anchorId="2A79A75C" wp14:editId="7E3AA284">
                  <wp:extent cx="2235531" cy="2144486"/>
                  <wp:effectExtent l="0" t="0" r="0" b="8255"/>
                  <wp:docPr id="959947421" name="Picture 7" descr="Printable 6: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47421" name="Picture 7" descr="Printable 6: Step 2"/>
                          <pic:cNvPicPr/>
                        </pic:nvPicPr>
                        <pic:blipFill rotWithShape="1">
                          <a:blip r:embed="rId31" cstate="print">
                            <a:extLst>
                              <a:ext uri="{28A0092B-C50C-407E-A947-70E740481C1C}">
                                <a14:useLocalDpi xmlns:a14="http://schemas.microsoft.com/office/drawing/2010/main" val="0"/>
                              </a:ext>
                            </a:extLst>
                          </a:blip>
                          <a:srcRect l="-190" t="18127" b="13925"/>
                          <a:stretch/>
                        </pic:blipFill>
                        <pic:spPr bwMode="auto">
                          <a:xfrm>
                            <a:off x="0" y="0"/>
                            <a:ext cx="2244036" cy="2152645"/>
                          </a:xfrm>
                          <a:prstGeom prst="rect">
                            <a:avLst/>
                          </a:prstGeom>
                          <a:ln>
                            <a:noFill/>
                          </a:ln>
                          <a:extLst>
                            <a:ext uri="{53640926-AAD7-44D8-BBD7-CCE9431645EC}">
                              <a14:shadowObscured xmlns:a14="http://schemas.microsoft.com/office/drawing/2010/main"/>
                            </a:ext>
                          </a:extLst>
                        </pic:spPr>
                      </pic:pic>
                    </a:graphicData>
                  </a:graphic>
                </wp:inline>
              </w:drawing>
            </w:r>
          </w:p>
          <w:p w14:paraId="53AC7A39" w14:textId="77777777" w:rsidR="007D6DEC" w:rsidRDefault="007D6DEC" w:rsidP="007D6DEC">
            <w:pPr>
              <w:jc w:val="center"/>
              <w:rPr>
                <w:noProof/>
              </w:rPr>
            </w:pPr>
          </w:p>
          <w:p w14:paraId="1AD9D040" w14:textId="77777777" w:rsidR="007D6DEC" w:rsidRDefault="007D6DEC" w:rsidP="007D6DEC">
            <w:pPr>
              <w:jc w:val="center"/>
              <w:rPr>
                <w:noProof/>
              </w:rPr>
            </w:pPr>
          </w:p>
          <w:p w14:paraId="3116DE2C" w14:textId="520EF311" w:rsidR="007D6DEC" w:rsidRPr="00461EA8" w:rsidRDefault="007D6DEC" w:rsidP="007D6DEC">
            <w:pPr>
              <w:jc w:val="center"/>
              <w:rPr>
                <w:b/>
                <w:bCs/>
                <w:noProof/>
              </w:rPr>
            </w:pPr>
            <w:r w:rsidRPr="00461EA8">
              <w:rPr>
                <w:b/>
                <w:bCs/>
                <w:noProof/>
              </w:rPr>
              <w:t>Step 2:</w:t>
            </w:r>
          </w:p>
          <w:p w14:paraId="55561D4B" w14:textId="77777777" w:rsidR="007D6DEC" w:rsidRDefault="007D6DEC" w:rsidP="007D6DEC">
            <w:pPr>
              <w:jc w:val="center"/>
              <w:rPr>
                <w:noProof/>
              </w:rPr>
            </w:pPr>
            <w:r>
              <w:rPr>
                <w:noProof/>
              </w:rPr>
              <w:t>Fold your piece of paper in half lengthways</w:t>
            </w:r>
          </w:p>
          <w:p w14:paraId="63AEA1E2" w14:textId="77777777" w:rsidR="007D6DEC" w:rsidRDefault="007D6DEC" w:rsidP="007D6DEC">
            <w:pPr>
              <w:jc w:val="center"/>
              <w:rPr>
                <w:noProof/>
              </w:rPr>
            </w:pPr>
          </w:p>
        </w:tc>
      </w:tr>
      <w:tr w:rsidR="007D6DEC" w14:paraId="155119C3" w14:textId="77777777" w:rsidTr="007D6DEC">
        <w:tc>
          <w:tcPr>
            <w:tcW w:w="5095" w:type="dxa"/>
          </w:tcPr>
          <w:p w14:paraId="3B246986" w14:textId="77777777" w:rsidR="007D6DEC" w:rsidRDefault="007D6DEC" w:rsidP="007D6DEC">
            <w:pPr>
              <w:jc w:val="center"/>
              <w:rPr>
                <w:noProof/>
              </w:rPr>
            </w:pPr>
            <w:r>
              <w:rPr>
                <w:noProof/>
              </w:rPr>
              <w:drawing>
                <wp:inline distT="0" distB="0" distL="0" distR="0" wp14:anchorId="271EFC0B" wp14:editId="1B796BC0">
                  <wp:extent cx="2579914" cy="2121809"/>
                  <wp:effectExtent l="0" t="0" r="0" b="0"/>
                  <wp:docPr id="209494597" name="Picture 8" descr="Printable 6: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4597" name="Picture 8" descr="Printable 6: Step 3"/>
                          <pic:cNvPicPr/>
                        </pic:nvPicPr>
                        <pic:blipFill rotWithShape="1">
                          <a:blip r:embed="rId32" cstate="print">
                            <a:extLst>
                              <a:ext uri="{28A0092B-C50C-407E-A947-70E740481C1C}">
                                <a14:useLocalDpi xmlns:a14="http://schemas.microsoft.com/office/drawing/2010/main" val="0"/>
                              </a:ext>
                            </a:extLst>
                          </a:blip>
                          <a:srcRect t="22960" b="18895"/>
                          <a:stretch/>
                        </pic:blipFill>
                        <pic:spPr bwMode="auto">
                          <a:xfrm>
                            <a:off x="0" y="0"/>
                            <a:ext cx="2589213" cy="2129457"/>
                          </a:xfrm>
                          <a:prstGeom prst="rect">
                            <a:avLst/>
                          </a:prstGeom>
                          <a:ln>
                            <a:noFill/>
                          </a:ln>
                          <a:extLst>
                            <a:ext uri="{53640926-AAD7-44D8-BBD7-CCE9431645EC}">
                              <a14:shadowObscured xmlns:a14="http://schemas.microsoft.com/office/drawing/2010/main"/>
                            </a:ext>
                          </a:extLst>
                        </pic:spPr>
                      </pic:pic>
                    </a:graphicData>
                  </a:graphic>
                </wp:inline>
              </w:drawing>
            </w:r>
          </w:p>
          <w:p w14:paraId="7EF110E5" w14:textId="77777777" w:rsidR="007D6DEC" w:rsidRDefault="007D6DEC" w:rsidP="007D6DEC">
            <w:pPr>
              <w:jc w:val="center"/>
              <w:rPr>
                <w:noProof/>
              </w:rPr>
            </w:pPr>
          </w:p>
          <w:p w14:paraId="01220B85" w14:textId="228FC299" w:rsidR="007D6DEC" w:rsidRPr="00461EA8" w:rsidRDefault="007D6DEC" w:rsidP="007D6DEC">
            <w:pPr>
              <w:jc w:val="center"/>
              <w:rPr>
                <w:b/>
                <w:bCs/>
                <w:noProof/>
              </w:rPr>
            </w:pPr>
            <w:r w:rsidRPr="00461EA8">
              <w:rPr>
                <w:b/>
                <w:bCs/>
                <w:noProof/>
              </w:rPr>
              <w:t>Step 3:</w:t>
            </w:r>
          </w:p>
          <w:p w14:paraId="12209734" w14:textId="77777777" w:rsidR="007D6DEC" w:rsidRDefault="007D6DEC" w:rsidP="007D6DEC">
            <w:pPr>
              <w:jc w:val="center"/>
              <w:rPr>
                <w:noProof/>
              </w:rPr>
            </w:pPr>
            <w:r>
              <w:rPr>
                <w:noProof/>
              </w:rPr>
              <w:t>Unfold your piece of paper.</w:t>
            </w:r>
          </w:p>
        </w:tc>
        <w:tc>
          <w:tcPr>
            <w:tcW w:w="5256" w:type="dxa"/>
          </w:tcPr>
          <w:p w14:paraId="07556DFA" w14:textId="77777777" w:rsidR="007D6DEC" w:rsidRDefault="007D6DEC" w:rsidP="007D6DEC">
            <w:pPr>
              <w:jc w:val="center"/>
              <w:rPr>
                <w:noProof/>
              </w:rPr>
            </w:pPr>
            <w:r>
              <w:rPr>
                <w:noProof/>
              </w:rPr>
              <w:drawing>
                <wp:inline distT="0" distB="0" distL="0" distR="0" wp14:anchorId="31184903" wp14:editId="5C82E63A">
                  <wp:extent cx="3193213" cy="2286091"/>
                  <wp:effectExtent l="0" t="0" r="7620" b="0"/>
                  <wp:docPr id="1972947386" name="Picture 9" descr="Printable 6: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47386" name="Picture 9" descr="Printable 6: Step 4"/>
                          <pic:cNvPicPr/>
                        </pic:nvPicPr>
                        <pic:blipFill rotWithShape="1">
                          <a:blip r:embed="rId33" cstate="print">
                            <a:extLst>
                              <a:ext uri="{28A0092B-C50C-407E-A947-70E740481C1C}">
                                <a14:useLocalDpi xmlns:a14="http://schemas.microsoft.com/office/drawing/2010/main" val="0"/>
                              </a:ext>
                            </a:extLst>
                          </a:blip>
                          <a:srcRect t="22166" b="27220"/>
                          <a:stretch/>
                        </pic:blipFill>
                        <pic:spPr bwMode="auto">
                          <a:xfrm>
                            <a:off x="0" y="0"/>
                            <a:ext cx="3218259" cy="2304022"/>
                          </a:xfrm>
                          <a:prstGeom prst="rect">
                            <a:avLst/>
                          </a:prstGeom>
                          <a:ln>
                            <a:noFill/>
                          </a:ln>
                          <a:extLst>
                            <a:ext uri="{53640926-AAD7-44D8-BBD7-CCE9431645EC}">
                              <a14:shadowObscured xmlns:a14="http://schemas.microsoft.com/office/drawing/2010/main"/>
                            </a:ext>
                          </a:extLst>
                        </pic:spPr>
                      </pic:pic>
                    </a:graphicData>
                  </a:graphic>
                </wp:inline>
              </w:drawing>
            </w:r>
          </w:p>
          <w:p w14:paraId="7368C4C1" w14:textId="77777777" w:rsidR="007D6DEC" w:rsidRPr="00FE52C9" w:rsidRDefault="007D6DEC" w:rsidP="007D6DEC">
            <w:pPr>
              <w:tabs>
                <w:tab w:val="left" w:pos="1251"/>
              </w:tabs>
              <w:jc w:val="center"/>
            </w:pPr>
            <w:r w:rsidRPr="00FE52C9">
              <w:rPr>
                <w:b/>
                <w:bCs/>
              </w:rPr>
              <w:t>Step 4:</w:t>
            </w:r>
            <w:r w:rsidRPr="00FE52C9">
              <w:rPr>
                <w:b/>
                <w:bCs/>
              </w:rPr>
              <w:br/>
            </w:r>
            <w:r w:rsidRPr="00FE52C9">
              <w:t>Now fold your piece of paper in half from top to bottom.</w:t>
            </w:r>
          </w:p>
        </w:tc>
      </w:tr>
      <w:tr w:rsidR="007D6DEC" w14:paraId="32F9A7BC" w14:textId="77777777" w:rsidTr="007D6DEC">
        <w:tc>
          <w:tcPr>
            <w:tcW w:w="5095" w:type="dxa"/>
          </w:tcPr>
          <w:p w14:paraId="63561073" w14:textId="77777777" w:rsidR="007D6DEC" w:rsidRDefault="007D6DEC" w:rsidP="00BA6D13">
            <w:pPr>
              <w:jc w:val="center"/>
              <w:rPr>
                <w:noProof/>
              </w:rPr>
            </w:pPr>
            <w:r>
              <w:rPr>
                <w:noProof/>
              </w:rPr>
              <w:lastRenderedPageBreak/>
              <w:drawing>
                <wp:inline distT="0" distB="0" distL="0" distR="0" wp14:anchorId="5632AC70" wp14:editId="3ED4CDDE">
                  <wp:extent cx="2914783" cy="2253342"/>
                  <wp:effectExtent l="0" t="0" r="0" b="0"/>
                  <wp:docPr id="747016496" name="Picture 10" descr="Printable 6: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16496" name="Picture 10" descr="Printable 6: Step 5"/>
                          <pic:cNvPicPr/>
                        </pic:nvPicPr>
                        <pic:blipFill rotWithShape="1">
                          <a:blip r:embed="rId34" cstate="print">
                            <a:extLst>
                              <a:ext uri="{28A0092B-C50C-407E-A947-70E740481C1C}">
                                <a14:useLocalDpi xmlns:a14="http://schemas.microsoft.com/office/drawing/2010/main" val="0"/>
                              </a:ext>
                            </a:extLst>
                          </a:blip>
                          <a:srcRect t="16247" b="29098"/>
                          <a:stretch/>
                        </pic:blipFill>
                        <pic:spPr bwMode="auto">
                          <a:xfrm>
                            <a:off x="0" y="0"/>
                            <a:ext cx="2926279" cy="2262229"/>
                          </a:xfrm>
                          <a:prstGeom prst="rect">
                            <a:avLst/>
                          </a:prstGeom>
                          <a:ln>
                            <a:noFill/>
                          </a:ln>
                          <a:extLst>
                            <a:ext uri="{53640926-AAD7-44D8-BBD7-CCE9431645EC}">
                              <a14:shadowObscured xmlns:a14="http://schemas.microsoft.com/office/drawing/2010/main"/>
                            </a:ext>
                          </a:extLst>
                        </pic:spPr>
                      </pic:pic>
                    </a:graphicData>
                  </a:graphic>
                </wp:inline>
              </w:drawing>
            </w:r>
          </w:p>
          <w:p w14:paraId="77C1F7F9" w14:textId="77777777" w:rsidR="007D6DEC" w:rsidRDefault="007D6DEC" w:rsidP="00BA6D13">
            <w:pPr>
              <w:jc w:val="center"/>
              <w:rPr>
                <w:b/>
                <w:bCs/>
                <w:noProof/>
              </w:rPr>
            </w:pPr>
            <w:r>
              <w:rPr>
                <w:b/>
                <w:bCs/>
                <w:noProof/>
              </w:rPr>
              <w:t>Step 5:</w:t>
            </w:r>
          </w:p>
          <w:p w14:paraId="6752F062" w14:textId="77777777" w:rsidR="007D6DEC" w:rsidRPr="00FE52C9" w:rsidRDefault="007D6DEC" w:rsidP="00BA6D13">
            <w:pPr>
              <w:jc w:val="center"/>
              <w:rPr>
                <w:noProof/>
              </w:rPr>
            </w:pPr>
            <w:r>
              <w:rPr>
                <w:noProof/>
              </w:rPr>
              <w:t>Fold the right corner to the line down the centre, so it makes a triangle.</w:t>
            </w:r>
          </w:p>
          <w:p w14:paraId="73DCD337" w14:textId="77777777" w:rsidR="007D6DEC" w:rsidRDefault="007D6DEC" w:rsidP="00BA6D13">
            <w:pPr>
              <w:jc w:val="center"/>
              <w:rPr>
                <w:noProof/>
              </w:rPr>
            </w:pPr>
          </w:p>
        </w:tc>
        <w:tc>
          <w:tcPr>
            <w:tcW w:w="5256" w:type="dxa"/>
          </w:tcPr>
          <w:p w14:paraId="799FC93B" w14:textId="77777777" w:rsidR="007D6DEC" w:rsidRDefault="007D6DEC" w:rsidP="00BA6D13">
            <w:pPr>
              <w:rPr>
                <w:noProof/>
              </w:rPr>
            </w:pPr>
            <w:r>
              <w:rPr>
                <w:noProof/>
              </w:rPr>
              <w:drawing>
                <wp:inline distT="0" distB="0" distL="0" distR="0" wp14:anchorId="4784BDE5" wp14:editId="74DEE261">
                  <wp:extent cx="3155315" cy="2314575"/>
                  <wp:effectExtent l="0" t="0" r="6985" b="9525"/>
                  <wp:docPr id="1141446564" name="Picture 11" descr="Printable 6: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46564" name="Picture 11" descr="Printable 6: Step 6"/>
                          <pic:cNvPicPr/>
                        </pic:nvPicPr>
                        <pic:blipFill rotWithShape="1">
                          <a:blip r:embed="rId35" cstate="print">
                            <a:extLst>
                              <a:ext uri="{28A0092B-C50C-407E-A947-70E740481C1C}">
                                <a14:useLocalDpi xmlns:a14="http://schemas.microsoft.com/office/drawing/2010/main" val="0"/>
                              </a:ext>
                            </a:extLst>
                          </a:blip>
                          <a:srcRect t="15790" b="32349"/>
                          <a:stretch/>
                        </pic:blipFill>
                        <pic:spPr bwMode="auto">
                          <a:xfrm>
                            <a:off x="0" y="0"/>
                            <a:ext cx="3176631" cy="2330211"/>
                          </a:xfrm>
                          <a:prstGeom prst="rect">
                            <a:avLst/>
                          </a:prstGeom>
                          <a:ln>
                            <a:noFill/>
                          </a:ln>
                          <a:extLst>
                            <a:ext uri="{53640926-AAD7-44D8-BBD7-CCE9431645EC}">
                              <a14:shadowObscured xmlns:a14="http://schemas.microsoft.com/office/drawing/2010/main"/>
                            </a:ext>
                          </a:extLst>
                        </pic:spPr>
                      </pic:pic>
                    </a:graphicData>
                  </a:graphic>
                </wp:inline>
              </w:drawing>
            </w:r>
          </w:p>
          <w:p w14:paraId="01F7DE23" w14:textId="77777777" w:rsidR="007D6DEC" w:rsidRDefault="007D6DEC" w:rsidP="00BA6D13">
            <w:pPr>
              <w:jc w:val="center"/>
              <w:rPr>
                <w:b/>
                <w:bCs/>
                <w:noProof/>
              </w:rPr>
            </w:pPr>
            <w:r>
              <w:rPr>
                <w:b/>
                <w:bCs/>
                <w:noProof/>
              </w:rPr>
              <w:t>Step 6:</w:t>
            </w:r>
          </w:p>
          <w:p w14:paraId="1D11A861" w14:textId="77777777" w:rsidR="007D6DEC" w:rsidRPr="00FE52C9" w:rsidRDefault="007D6DEC" w:rsidP="00BA6D13">
            <w:pPr>
              <w:jc w:val="center"/>
              <w:rPr>
                <w:noProof/>
              </w:rPr>
            </w:pPr>
            <w:r>
              <w:rPr>
                <w:noProof/>
              </w:rPr>
              <w:t>Now fold the left corner to the line down the centre, so it makes a triangle.</w:t>
            </w:r>
          </w:p>
          <w:p w14:paraId="4975458A" w14:textId="77777777" w:rsidR="007D6DEC" w:rsidRPr="001C5904" w:rsidRDefault="007D6DEC" w:rsidP="00BA6D13">
            <w:pPr>
              <w:ind w:firstLine="720"/>
            </w:pPr>
          </w:p>
        </w:tc>
      </w:tr>
      <w:tr w:rsidR="007D6DEC" w14:paraId="7D1890E1" w14:textId="77777777" w:rsidTr="007D6DEC">
        <w:tc>
          <w:tcPr>
            <w:tcW w:w="5095" w:type="dxa"/>
          </w:tcPr>
          <w:p w14:paraId="2EA4A0A7" w14:textId="77777777" w:rsidR="007D6DEC" w:rsidRDefault="007D6DEC" w:rsidP="00BA6D13">
            <w:pPr>
              <w:jc w:val="center"/>
              <w:rPr>
                <w:noProof/>
              </w:rPr>
            </w:pPr>
            <w:r>
              <w:rPr>
                <w:noProof/>
              </w:rPr>
              <w:drawing>
                <wp:inline distT="0" distB="0" distL="0" distR="0" wp14:anchorId="23939CC1" wp14:editId="588BD9A0">
                  <wp:extent cx="2828925" cy="1974543"/>
                  <wp:effectExtent l="0" t="0" r="0" b="6985"/>
                  <wp:docPr id="1916973635" name="Picture 12" descr="Printable 6: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73635" name="Picture 12" descr="Printable 6: Step 7"/>
                          <pic:cNvPicPr/>
                        </pic:nvPicPr>
                        <pic:blipFill rotWithShape="1">
                          <a:blip r:embed="rId36" cstate="print">
                            <a:extLst>
                              <a:ext uri="{28A0092B-C50C-407E-A947-70E740481C1C}">
                                <a14:useLocalDpi xmlns:a14="http://schemas.microsoft.com/office/drawing/2010/main" val="0"/>
                              </a:ext>
                            </a:extLst>
                          </a:blip>
                          <a:srcRect t="28315" b="22339"/>
                          <a:stretch/>
                        </pic:blipFill>
                        <pic:spPr bwMode="auto">
                          <a:xfrm>
                            <a:off x="0" y="0"/>
                            <a:ext cx="2843439" cy="1984674"/>
                          </a:xfrm>
                          <a:prstGeom prst="rect">
                            <a:avLst/>
                          </a:prstGeom>
                          <a:ln>
                            <a:noFill/>
                          </a:ln>
                          <a:extLst>
                            <a:ext uri="{53640926-AAD7-44D8-BBD7-CCE9431645EC}">
                              <a14:shadowObscured xmlns:a14="http://schemas.microsoft.com/office/drawing/2010/main"/>
                            </a:ext>
                          </a:extLst>
                        </pic:spPr>
                      </pic:pic>
                    </a:graphicData>
                  </a:graphic>
                </wp:inline>
              </w:drawing>
            </w:r>
          </w:p>
          <w:p w14:paraId="7CB3F9D6" w14:textId="77777777" w:rsidR="007D6DEC" w:rsidRDefault="007D6DEC" w:rsidP="00BA6D13">
            <w:pPr>
              <w:jc w:val="center"/>
              <w:rPr>
                <w:noProof/>
              </w:rPr>
            </w:pPr>
          </w:p>
          <w:p w14:paraId="1F847869" w14:textId="77777777" w:rsidR="007D6DEC" w:rsidRPr="008D3D20" w:rsidRDefault="007D6DEC" w:rsidP="00BA6D13">
            <w:pPr>
              <w:jc w:val="center"/>
              <w:rPr>
                <w:noProof/>
              </w:rPr>
            </w:pPr>
            <w:r>
              <w:rPr>
                <w:b/>
                <w:bCs/>
                <w:noProof/>
              </w:rPr>
              <w:t>Step 7:</w:t>
            </w:r>
            <w:r>
              <w:rPr>
                <w:b/>
                <w:bCs/>
                <w:noProof/>
              </w:rPr>
              <w:br/>
            </w:r>
            <w:r>
              <w:rPr>
                <w:noProof/>
              </w:rPr>
              <w:t>Fold the bottom flap up along the base of the triangle.</w:t>
            </w:r>
          </w:p>
        </w:tc>
        <w:tc>
          <w:tcPr>
            <w:tcW w:w="5256" w:type="dxa"/>
          </w:tcPr>
          <w:p w14:paraId="380C1CC0" w14:textId="77777777" w:rsidR="007D6DEC" w:rsidRDefault="007D6DEC" w:rsidP="00BA6D13">
            <w:pPr>
              <w:jc w:val="center"/>
              <w:rPr>
                <w:noProof/>
              </w:rPr>
            </w:pPr>
            <w:r>
              <w:rPr>
                <w:noProof/>
              </w:rPr>
              <w:drawing>
                <wp:inline distT="0" distB="0" distL="0" distR="0" wp14:anchorId="7837C01F" wp14:editId="4FAD7433">
                  <wp:extent cx="2571115" cy="2181225"/>
                  <wp:effectExtent l="0" t="0" r="635" b="9525"/>
                  <wp:docPr id="1338787690" name="Picture 13" descr="Printable 6: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87690" name="Picture 13" descr="Printable 6: Step 8"/>
                          <pic:cNvPicPr/>
                        </pic:nvPicPr>
                        <pic:blipFill rotWithShape="1">
                          <a:blip r:embed="rId37" cstate="print">
                            <a:extLst>
                              <a:ext uri="{28A0092B-C50C-407E-A947-70E740481C1C}">
                                <a14:useLocalDpi xmlns:a14="http://schemas.microsoft.com/office/drawing/2010/main" val="0"/>
                              </a:ext>
                            </a:extLst>
                          </a:blip>
                          <a:srcRect t="9218" b="30805"/>
                          <a:stretch/>
                        </pic:blipFill>
                        <pic:spPr bwMode="auto">
                          <a:xfrm>
                            <a:off x="0" y="0"/>
                            <a:ext cx="2583732" cy="2191929"/>
                          </a:xfrm>
                          <a:prstGeom prst="rect">
                            <a:avLst/>
                          </a:prstGeom>
                          <a:ln>
                            <a:noFill/>
                          </a:ln>
                          <a:extLst>
                            <a:ext uri="{53640926-AAD7-44D8-BBD7-CCE9431645EC}">
                              <a14:shadowObscured xmlns:a14="http://schemas.microsoft.com/office/drawing/2010/main"/>
                            </a:ext>
                          </a:extLst>
                        </pic:spPr>
                      </pic:pic>
                    </a:graphicData>
                  </a:graphic>
                </wp:inline>
              </w:drawing>
            </w:r>
          </w:p>
          <w:p w14:paraId="43B7CBF7" w14:textId="77777777" w:rsidR="007D6DEC" w:rsidRDefault="007D6DEC" w:rsidP="00BA6D13">
            <w:pPr>
              <w:jc w:val="center"/>
              <w:rPr>
                <w:noProof/>
              </w:rPr>
            </w:pPr>
            <w:r w:rsidRPr="0086078D">
              <w:rPr>
                <w:b/>
                <w:bCs/>
                <w:noProof/>
              </w:rPr>
              <w:t>Step 8:</w:t>
            </w:r>
            <w:r>
              <w:rPr>
                <w:noProof/>
              </w:rPr>
              <w:t xml:space="preserve"> </w:t>
            </w:r>
            <w:r>
              <w:rPr>
                <w:noProof/>
              </w:rPr>
              <w:br/>
              <w:t>Turn the paper over</w:t>
            </w:r>
          </w:p>
        </w:tc>
      </w:tr>
      <w:tr w:rsidR="007D6DEC" w14:paraId="33853931" w14:textId="77777777" w:rsidTr="007D6DEC">
        <w:tc>
          <w:tcPr>
            <w:tcW w:w="5095" w:type="dxa"/>
          </w:tcPr>
          <w:p w14:paraId="327AF2E3" w14:textId="77777777" w:rsidR="007D6DEC" w:rsidRDefault="007D6DEC" w:rsidP="00BA6D13">
            <w:pPr>
              <w:jc w:val="center"/>
              <w:rPr>
                <w:noProof/>
              </w:rPr>
            </w:pPr>
            <w:r>
              <w:rPr>
                <w:noProof/>
              </w:rPr>
              <w:drawing>
                <wp:inline distT="0" distB="0" distL="0" distR="0" wp14:anchorId="5B465B14" wp14:editId="19570EC0">
                  <wp:extent cx="2618740" cy="1837595"/>
                  <wp:effectExtent l="0" t="0" r="0" b="0"/>
                  <wp:docPr id="1803814270" name="Picture 14" descr="Printable 6: 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14270" name="Picture 14" descr="Printable 6: Step 9"/>
                          <pic:cNvPicPr/>
                        </pic:nvPicPr>
                        <pic:blipFill rotWithShape="1">
                          <a:blip r:embed="rId38" cstate="print">
                            <a:extLst>
                              <a:ext uri="{28A0092B-C50C-407E-A947-70E740481C1C}">
                                <a14:useLocalDpi xmlns:a14="http://schemas.microsoft.com/office/drawing/2010/main" val="0"/>
                              </a:ext>
                            </a:extLst>
                          </a:blip>
                          <a:srcRect l="7579" t="24210" r="9072" b="34440"/>
                          <a:stretch/>
                        </pic:blipFill>
                        <pic:spPr bwMode="auto">
                          <a:xfrm>
                            <a:off x="0" y="0"/>
                            <a:ext cx="2629504" cy="1845148"/>
                          </a:xfrm>
                          <a:prstGeom prst="rect">
                            <a:avLst/>
                          </a:prstGeom>
                          <a:ln>
                            <a:noFill/>
                          </a:ln>
                          <a:extLst>
                            <a:ext uri="{53640926-AAD7-44D8-BBD7-CCE9431645EC}">
                              <a14:shadowObscured xmlns:a14="http://schemas.microsoft.com/office/drawing/2010/main"/>
                            </a:ext>
                          </a:extLst>
                        </pic:spPr>
                      </pic:pic>
                    </a:graphicData>
                  </a:graphic>
                </wp:inline>
              </w:drawing>
            </w:r>
          </w:p>
          <w:p w14:paraId="31C4BEB7" w14:textId="77777777" w:rsidR="007D6DEC" w:rsidRPr="00C54936" w:rsidRDefault="007D6DEC" w:rsidP="00BA6D13">
            <w:pPr>
              <w:jc w:val="center"/>
              <w:rPr>
                <w:noProof/>
              </w:rPr>
            </w:pPr>
            <w:r>
              <w:rPr>
                <w:b/>
                <w:bCs/>
                <w:noProof/>
              </w:rPr>
              <w:t>Step 9:</w:t>
            </w:r>
            <w:r>
              <w:rPr>
                <w:b/>
                <w:bCs/>
                <w:noProof/>
              </w:rPr>
              <w:br/>
            </w:r>
            <w:r>
              <w:rPr>
                <w:noProof/>
              </w:rPr>
              <w:t>Fold up the bottom flap along the base of the triangle.</w:t>
            </w:r>
          </w:p>
          <w:p w14:paraId="63D53A8F" w14:textId="77777777" w:rsidR="007D6DEC" w:rsidRDefault="007D6DEC" w:rsidP="00BA6D13">
            <w:pPr>
              <w:jc w:val="center"/>
              <w:rPr>
                <w:noProof/>
              </w:rPr>
            </w:pPr>
          </w:p>
        </w:tc>
        <w:tc>
          <w:tcPr>
            <w:tcW w:w="5256" w:type="dxa"/>
          </w:tcPr>
          <w:p w14:paraId="0634761D" w14:textId="77777777" w:rsidR="007D6DEC" w:rsidRDefault="007D6DEC" w:rsidP="00BA6D13">
            <w:pPr>
              <w:jc w:val="center"/>
              <w:rPr>
                <w:noProof/>
              </w:rPr>
            </w:pPr>
            <w:r>
              <w:rPr>
                <w:noProof/>
              </w:rPr>
              <w:drawing>
                <wp:inline distT="0" distB="0" distL="0" distR="0" wp14:anchorId="4EC213F3" wp14:editId="15D879F1">
                  <wp:extent cx="2759075" cy="1965612"/>
                  <wp:effectExtent l="0" t="0" r="3175" b="0"/>
                  <wp:docPr id="43446741" name="Picture 15" descr="Printable 6: 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6741" name="Picture 15" descr="Printable 6: Step 10"/>
                          <pic:cNvPicPr/>
                        </pic:nvPicPr>
                        <pic:blipFill rotWithShape="1">
                          <a:blip r:embed="rId39" cstate="print">
                            <a:extLst>
                              <a:ext uri="{28A0092B-C50C-407E-A947-70E740481C1C}">
                                <a14:useLocalDpi xmlns:a14="http://schemas.microsoft.com/office/drawing/2010/main" val="0"/>
                              </a:ext>
                            </a:extLst>
                          </a:blip>
                          <a:srcRect t="28235" b="21399"/>
                          <a:stretch/>
                        </pic:blipFill>
                        <pic:spPr bwMode="auto">
                          <a:xfrm>
                            <a:off x="0" y="0"/>
                            <a:ext cx="2767806" cy="1971832"/>
                          </a:xfrm>
                          <a:prstGeom prst="rect">
                            <a:avLst/>
                          </a:prstGeom>
                          <a:ln>
                            <a:noFill/>
                          </a:ln>
                          <a:extLst>
                            <a:ext uri="{53640926-AAD7-44D8-BBD7-CCE9431645EC}">
                              <a14:shadowObscured xmlns:a14="http://schemas.microsoft.com/office/drawing/2010/main"/>
                            </a:ext>
                          </a:extLst>
                        </pic:spPr>
                      </pic:pic>
                    </a:graphicData>
                  </a:graphic>
                </wp:inline>
              </w:drawing>
            </w:r>
          </w:p>
          <w:p w14:paraId="25A3FB2C" w14:textId="77777777" w:rsidR="007D6DEC" w:rsidRPr="00CA4940" w:rsidRDefault="007D6DEC" w:rsidP="00BA6D13">
            <w:pPr>
              <w:jc w:val="center"/>
              <w:rPr>
                <w:b/>
                <w:bCs/>
                <w:noProof/>
              </w:rPr>
            </w:pPr>
            <w:r w:rsidRPr="00CA4940">
              <w:rPr>
                <w:b/>
                <w:bCs/>
                <w:noProof/>
              </w:rPr>
              <w:t>Step 10</w:t>
            </w:r>
          </w:p>
          <w:p w14:paraId="1EE78926" w14:textId="77777777" w:rsidR="007D6DEC" w:rsidRDefault="007D6DEC" w:rsidP="00BA6D13">
            <w:pPr>
              <w:jc w:val="center"/>
              <w:rPr>
                <w:noProof/>
              </w:rPr>
            </w:pPr>
            <w:r>
              <w:rPr>
                <w:noProof/>
              </w:rPr>
              <w:t>Your hat is now ready to wear, decorate or be given to a friendly cactus!</w:t>
            </w:r>
          </w:p>
        </w:tc>
      </w:tr>
    </w:tbl>
    <w:p w14:paraId="1FAE2183" w14:textId="77777777" w:rsidR="007D6DEC" w:rsidRPr="007D6DEC" w:rsidRDefault="007D6DEC" w:rsidP="007D6DEC">
      <w:pPr>
        <w:rPr>
          <w:highlight w:val="yellow"/>
        </w:rPr>
      </w:pPr>
    </w:p>
    <w:sectPr w:rsidR="007D6DEC" w:rsidRPr="007D6DEC" w:rsidSect="00FA43C9">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519AB" w14:textId="77777777" w:rsidR="006D427B" w:rsidRDefault="006D427B" w:rsidP="00DA087C">
      <w:r>
        <w:separator/>
      </w:r>
    </w:p>
    <w:p w14:paraId="58368E82" w14:textId="77777777" w:rsidR="006D427B" w:rsidRDefault="006D427B" w:rsidP="00DA087C"/>
    <w:p w14:paraId="400605D1" w14:textId="77777777" w:rsidR="006D427B" w:rsidRDefault="006D427B" w:rsidP="00DA087C"/>
  </w:endnote>
  <w:endnote w:type="continuationSeparator" w:id="0">
    <w:p w14:paraId="77E6552F" w14:textId="77777777" w:rsidR="006D427B" w:rsidRDefault="006D427B" w:rsidP="00DA087C">
      <w:r>
        <w:continuationSeparator/>
      </w:r>
    </w:p>
    <w:p w14:paraId="5A5EF352" w14:textId="77777777" w:rsidR="006D427B" w:rsidRDefault="006D427B" w:rsidP="00DA087C"/>
    <w:p w14:paraId="07A96563" w14:textId="77777777" w:rsidR="006D427B" w:rsidRDefault="006D427B" w:rsidP="00DA087C"/>
  </w:endnote>
  <w:endnote w:type="continuationNotice" w:id="1">
    <w:p w14:paraId="79702DEF" w14:textId="77777777" w:rsidR="006D427B" w:rsidRDefault="006D42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6AD27295"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682A16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5EE0E" w14:textId="77777777" w:rsidR="006D427B" w:rsidRDefault="006D427B" w:rsidP="00DA087C">
      <w:r>
        <w:separator/>
      </w:r>
    </w:p>
    <w:p w14:paraId="37EA6148" w14:textId="77777777" w:rsidR="006D427B" w:rsidRDefault="006D427B" w:rsidP="00DA087C"/>
    <w:p w14:paraId="35A2EAF6" w14:textId="77777777" w:rsidR="006D427B" w:rsidRDefault="006D427B" w:rsidP="00DA087C"/>
  </w:footnote>
  <w:footnote w:type="continuationSeparator" w:id="0">
    <w:p w14:paraId="56A97B8C" w14:textId="77777777" w:rsidR="006D427B" w:rsidRDefault="006D427B" w:rsidP="00DA087C">
      <w:r>
        <w:continuationSeparator/>
      </w:r>
    </w:p>
    <w:p w14:paraId="3EF5838D" w14:textId="77777777" w:rsidR="006D427B" w:rsidRDefault="006D427B" w:rsidP="00DA087C"/>
    <w:p w14:paraId="6BC47BF5" w14:textId="77777777" w:rsidR="006D427B" w:rsidRDefault="006D427B" w:rsidP="00DA087C"/>
  </w:footnote>
  <w:footnote w:type="continuationNotice" w:id="1">
    <w:p w14:paraId="49CD05C4" w14:textId="77777777" w:rsidR="006D427B" w:rsidRDefault="006D42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3B71" w14:textId="1478309A" w:rsidR="00BE5E8A" w:rsidRDefault="007D1037">
    <w:pPr>
      <w:pStyle w:val="Header"/>
    </w:pPr>
    <w:r>
      <w:rPr>
        <w:noProof/>
      </w:rPr>
      <w:drawing>
        <wp:anchor distT="0" distB="0" distL="114300" distR="114300" simplePos="0" relativeHeight="251658246" behindDoc="0" locked="0" layoutInCell="1" allowOverlap="1" wp14:anchorId="0833E346" wp14:editId="2AD07B67">
          <wp:simplePos x="0" y="0"/>
          <wp:positionH relativeFrom="column">
            <wp:posOffset>4944794</wp:posOffset>
          </wp:positionH>
          <wp:positionV relativeFrom="paragraph">
            <wp:posOffset>-164171</wp:posOffset>
          </wp:positionV>
          <wp:extent cx="1257300" cy="751232"/>
          <wp:effectExtent l="0" t="0" r="0" b="0"/>
          <wp:wrapNone/>
          <wp:docPr id="793229766"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E8A">
      <w:rPr>
        <w:noProof/>
      </w:rPr>
      <w:drawing>
        <wp:anchor distT="0" distB="0" distL="114300" distR="114300" simplePos="0" relativeHeight="251658241" behindDoc="0" locked="0" layoutInCell="1" allowOverlap="1" wp14:anchorId="4F13A177" wp14:editId="4E6425F8">
          <wp:simplePos x="0" y="0"/>
          <wp:positionH relativeFrom="column">
            <wp:posOffset>8103870</wp:posOffset>
          </wp:positionH>
          <wp:positionV relativeFrom="paragraph">
            <wp:posOffset>-89437</wp:posOffset>
          </wp:positionV>
          <wp:extent cx="1257300" cy="751232"/>
          <wp:effectExtent l="0" t="0" r="0" b="0"/>
          <wp:wrapNone/>
          <wp:docPr id="338245386"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E8A">
      <w:rPr>
        <w:noProof/>
        <w:lang w:eastAsia="en-GB"/>
      </w:rPr>
      <w:drawing>
        <wp:anchor distT="0" distB="0" distL="114300" distR="114300" simplePos="0" relativeHeight="251658240" behindDoc="0" locked="0" layoutInCell="1" allowOverlap="1" wp14:anchorId="72F11B4C" wp14:editId="06355714">
          <wp:simplePos x="0" y="0"/>
          <wp:positionH relativeFrom="column">
            <wp:posOffset>-232410</wp:posOffset>
          </wp:positionH>
          <wp:positionV relativeFrom="paragraph">
            <wp:posOffset>-50165</wp:posOffset>
          </wp:positionV>
          <wp:extent cx="1095270" cy="744701"/>
          <wp:effectExtent l="0" t="0" r="0" b="0"/>
          <wp:wrapNone/>
          <wp:docPr id="313416030" name="Picture 313416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95270" cy="744701"/>
                  </a:xfrm>
                  <a:prstGeom prst="rect">
                    <a:avLst/>
                  </a:prstGeom>
                  <a:ln>
                    <a:noFill/>
                  </a:ln>
                  <a:extLst>
                    <a:ext uri="{53640926-AAD7-44D8-BBD7-CCE9431645EC}">
                      <a14:shadowObscured xmlns:a14="http://schemas.microsoft.com/office/drawing/2010/main"/>
                    </a:ext>
                  </a:extLst>
                </pic:spPr>
              </pic:pic>
            </a:graphicData>
          </a:graphic>
        </wp:anchor>
      </w:drawing>
    </w:r>
  </w:p>
  <w:p w14:paraId="739E8ED5" w14:textId="1428E252" w:rsidR="00BE5E8A" w:rsidRDefault="00BE5E8A">
    <w:pPr>
      <w:pStyle w:val="Header"/>
    </w:pPr>
  </w:p>
  <w:p w14:paraId="31E9885B" w14:textId="77777777" w:rsidR="00BE5E8A" w:rsidRDefault="00BE5E8A">
    <w:pPr>
      <w:pStyle w:val="Header"/>
    </w:pPr>
  </w:p>
  <w:p w14:paraId="6C7670A3" w14:textId="47334202" w:rsidR="00BE5E8A" w:rsidRDefault="00BE5E8A" w:rsidP="007D1037">
    <w:pPr>
      <w:pStyle w:val="Header"/>
      <w:jc w:val="right"/>
    </w:pPr>
  </w:p>
  <w:p w14:paraId="5EEC8563" w14:textId="332E989F" w:rsidR="00BE5E8A" w:rsidRDefault="00BE5E8A">
    <w:pPr>
      <w:pStyle w:val="Header"/>
    </w:pPr>
  </w:p>
  <w:p w14:paraId="24BA2C21" w14:textId="5007CD19" w:rsidR="00FA43C9" w:rsidRDefault="00FA4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6CEF" w14:textId="77777777" w:rsidR="007D1037" w:rsidRDefault="007D1037">
    <w:pPr>
      <w:pStyle w:val="Header"/>
    </w:pPr>
    <w:r>
      <w:rPr>
        <w:noProof/>
      </w:rPr>
      <w:drawing>
        <wp:anchor distT="0" distB="0" distL="114300" distR="114300" simplePos="0" relativeHeight="251658248" behindDoc="0" locked="0" layoutInCell="1" allowOverlap="1" wp14:anchorId="15F42193" wp14:editId="51B8D420">
          <wp:simplePos x="0" y="0"/>
          <wp:positionH relativeFrom="column">
            <wp:posOffset>8103870</wp:posOffset>
          </wp:positionH>
          <wp:positionV relativeFrom="paragraph">
            <wp:posOffset>-89437</wp:posOffset>
          </wp:positionV>
          <wp:extent cx="1257300" cy="751232"/>
          <wp:effectExtent l="0" t="0" r="0" b="0"/>
          <wp:wrapNone/>
          <wp:docPr id="94854172"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7" behindDoc="0" locked="0" layoutInCell="1" allowOverlap="1" wp14:anchorId="3AAEB3A8" wp14:editId="5B2EFA50">
          <wp:simplePos x="0" y="0"/>
          <wp:positionH relativeFrom="column">
            <wp:posOffset>-232410</wp:posOffset>
          </wp:positionH>
          <wp:positionV relativeFrom="paragraph">
            <wp:posOffset>-50165</wp:posOffset>
          </wp:positionV>
          <wp:extent cx="1095270" cy="744701"/>
          <wp:effectExtent l="0" t="0" r="0" b="0"/>
          <wp:wrapNone/>
          <wp:docPr id="292282707" name="Picture 292282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95270" cy="744701"/>
                  </a:xfrm>
                  <a:prstGeom prst="rect">
                    <a:avLst/>
                  </a:prstGeom>
                  <a:ln>
                    <a:noFill/>
                  </a:ln>
                  <a:extLst>
                    <a:ext uri="{53640926-AAD7-44D8-BBD7-CCE9431645EC}">
                      <a14:shadowObscured xmlns:a14="http://schemas.microsoft.com/office/drawing/2010/main"/>
                    </a:ext>
                  </a:extLst>
                </pic:spPr>
              </pic:pic>
            </a:graphicData>
          </a:graphic>
        </wp:anchor>
      </w:drawing>
    </w:r>
  </w:p>
  <w:p w14:paraId="6101D9B3" w14:textId="77777777" w:rsidR="007D1037" w:rsidRDefault="007D1037">
    <w:pPr>
      <w:pStyle w:val="Header"/>
    </w:pPr>
  </w:p>
  <w:p w14:paraId="1F098FCE" w14:textId="77777777" w:rsidR="007D1037" w:rsidRDefault="007D1037">
    <w:pPr>
      <w:pStyle w:val="Header"/>
    </w:pPr>
  </w:p>
  <w:p w14:paraId="4CDE9B44" w14:textId="7D40B280" w:rsidR="007D1037" w:rsidRDefault="007D1037" w:rsidP="007D1037">
    <w:pPr>
      <w:pStyle w:val="Header"/>
      <w:jc w:val="right"/>
    </w:pPr>
  </w:p>
  <w:p w14:paraId="12F759D8" w14:textId="77777777" w:rsidR="007D1037" w:rsidRDefault="007D1037">
    <w:pPr>
      <w:pStyle w:val="Header"/>
    </w:pPr>
  </w:p>
  <w:p w14:paraId="363E7AA7" w14:textId="77777777" w:rsidR="007D1037" w:rsidRDefault="007D1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602A" w14:textId="7CEC19FF" w:rsidR="00FA43C9" w:rsidRDefault="00FA43C9">
    <w:pPr>
      <w:pStyle w:val="Header"/>
    </w:pPr>
    <w:r>
      <w:rPr>
        <w:noProof/>
      </w:rPr>
      <w:drawing>
        <wp:anchor distT="0" distB="0" distL="114300" distR="114300" simplePos="0" relativeHeight="251658242" behindDoc="0" locked="0" layoutInCell="1" allowOverlap="1" wp14:anchorId="19860086" wp14:editId="440E4A6C">
          <wp:simplePos x="0" y="0"/>
          <wp:positionH relativeFrom="column">
            <wp:posOffset>4850619</wp:posOffset>
          </wp:positionH>
          <wp:positionV relativeFrom="paragraph">
            <wp:posOffset>60960</wp:posOffset>
          </wp:positionV>
          <wp:extent cx="1257300" cy="751232"/>
          <wp:effectExtent l="0" t="0" r="0" b="0"/>
          <wp:wrapNone/>
          <wp:docPr id="1873126906"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5A31F3D0" wp14:editId="49635EC2">
          <wp:simplePos x="0" y="0"/>
          <wp:positionH relativeFrom="column">
            <wp:posOffset>8255391</wp:posOffset>
          </wp:positionH>
          <wp:positionV relativeFrom="paragraph">
            <wp:posOffset>61546</wp:posOffset>
          </wp:positionV>
          <wp:extent cx="1257300" cy="751232"/>
          <wp:effectExtent l="0" t="0" r="0" b="0"/>
          <wp:wrapNone/>
          <wp:docPr id="930801948"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04371D69" wp14:editId="516FEBF5">
          <wp:simplePos x="0" y="0"/>
          <wp:positionH relativeFrom="column">
            <wp:posOffset>8103870</wp:posOffset>
          </wp:positionH>
          <wp:positionV relativeFrom="paragraph">
            <wp:posOffset>-89437</wp:posOffset>
          </wp:positionV>
          <wp:extent cx="1257300" cy="751232"/>
          <wp:effectExtent l="0" t="0" r="0" b="0"/>
          <wp:wrapNone/>
          <wp:docPr id="28953571"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3" behindDoc="0" locked="0" layoutInCell="1" allowOverlap="1" wp14:anchorId="4DBBF34A" wp14:editId="3E713D31">
          <wp:simplePos x="0" y="0"/>
          <wp:positionH relativeFrom="column">
            <wp:posOffset>-232410</wp:posOffset>
          </wp:positionH>
          <wp:positionV relativeFrom="paragraph">
            <wp:posOffset>-50165</wp:posOffset>
          </wp:positionV>
          <wp:extent cx="1095270" cy="744701"/>
          <wp:effectExtent l="0" t="0" r="0" b="0"/>
          <wp:wrapNone/>
          <wp:docPr id="1531067573" name="Picture 1531067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95270" cy="744701"/>
                  </a:xfrm>
                  <a:prstGeom prst="rect">
                    <a:avLst/>
                  </a:prstGeom>
                  <a:ln>
                    <a:noFill/>
                  </a:ln>
                  <a:extLst>
                    <a:ext uri="{53640926-AAD7-44D8-BBD7-CCE9431645EC}">
                      <a14:shadowObscured xmlns:a14="http://schemas.microsoft.com/office/drawing/2010/main"/>
                    </a:ext>
                  </a:extLst>
                </pic:spPr>
              </pic:pic>
            </a:graphicData>
          </a:graphic>
        </wp:anchor>
      </w:drawing>
    </w:r>
  </w:p>
  <w:p w14:paraId="04072099" w14:textId="77777777" w:rsidR="00FA43C9" w:rsidRDefault="00FA43C9">
    <w:pPr>
      <w:pStyle w:val="Header"/>
    </w:pPr>
  </w:p>
  <w:p w14:paraId="207A524B" w14:textId="162A1A91" w:rsidR="00FA43C9" w:rsidRDefault="00FA43C9">
    <w:pPr>
      <w:pStyle w:val="Header"/>
    </w:pPr>
  </w:p>
  <w:p w14:paraId="0FB3D061" w14:textId="58F7B230" w:rsidR="00FA43C9" w:rsidRDefault="00FA43C9">
    <w:pPr>
      <w:pStyle w:val="Header"/>
    </w:pPr>
  </w:p>
  <w:p w14:paraId="45514788" w14:textId="5548A7EB" w:rsidR="00FA43C9" w:rsidRDefault="00FA4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24869"/>
    <w:multiLevelType w:val="hybridMultilevel"/>
    <w:tmpl w:val="646E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023B2"/>
    <w:multiLevelType w:val="hybridMultilevel"/>
    <w:tmpl w:val="1DFCA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F557F"/>
    <w:multiLevelType w:val="hybridMultilevel"/>
    <w:tmpl w:val="6E1A6DD2"/>
    <w:lvl w:ilvl="0" w:tplc="82DA4512">
      <w:start w:val="1"/>
      <w:numFmt w:val="bullet"/>
      <w:pStyle w:val="Heading3"/>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C75F0"/>
    <w:multiLevelType w:val="hybridMultilevel"/>
    <w:tmpl w:val="B11E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F96D65"/>
    <w:multiLevelType w:val="hybridMultilevel"/>
    <w:tmpl w:val="F94E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51935"/>
    <w:multiLevelType w:val="hybridMultilevel"/>
    <w:tmpl w:val="6914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ED2FB9"/>
    <w:multiLevelType w:val="hybridMultilevel"/>
    <w:tmpl w:val="06AC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9444111">
    <w:abstractNumId w:val="10"/>
  </w:num>
  <w:num w:numId="2" w16cid:durableId="1618751117">
    <w:abstractNumId w:val="42"/>
  </w:num>
  <w:num w:numId="3" w16cid:durableId="200283782">
    <w:abstractNumId w:val="20"/>
  </w:num>
  <w:num w:numId="4" w16cid:durableId="406150037">
    <w:abstractNumId w:val="9"/>
  </w:num>
  <w:num w:numId="5" w16cid:durableId="71240631">
    <w:abstractNumId w:val="30"/>
  </w:num>
  <w:num w:numId="6" w16cid:durableId="1021083293">
    <w:abstractNumId w:val="28"/>
  </w:num>
  <w:num w:numId="7" w16cid:durableId="1899701888">
    <w:abstractNumId w:val="24"/>
  </w:num>
  <w:num w:numId="8" w16cid:durableId="64298846">
    <w:abstractNumId w:val="38"/>
  </w:num>
  <w:num w:numId="9" w16cid:durableId="761874042">
    <w:abstractNumId w:val="36"/>
  </w:num>
  <w:num w:numId="10" w16cid:durableId="2043676147">
    <w:abstractNumId w:val="0"/>
  </w:num>
  <w:num w:numId="11" w16cid:durableId="270475544">
    <w:abstractNumId w:val="21"/>
  </w:num>
  <w:num w:numId="12" w16cid:durableId="1439326169">
    <w:abstractNumId w:val="19"/>
  </w:num>
  <w:num w:numId="13" w16cid:durableId="1155030633">
    <w:abstractNumId w:val="31"/>
  </w:num>
  <w:num w:numId="14" w16cid:durableId="1733772250">
    <w:abstractNumId w:val="7"/>
  </w:num>
  <w:num w:numId="15" w16cid:durableId="365719565">
    <w:abstractNumId w:val="13"/>
  </w:num>
  <w:num w:numId="16" w16cid:durableId="1638409026">
    <w:abstractNumId w:val="37"/>
  </w:num>
  <w:num w:numId="17" w16cid:durableId="1658459388">
    <w:abstractNumId w:val="29"/>
  </w:num>
  <w:num w:numId="18" w16cid:durableId="791827351">
    <w:abstractNumId w:val="2"/>
  </w:num>
  <w:num w:numId="19" w16cid:durableId="732654308">
    <w:abstractNumId w:val="4"/>
  </w:num>
  <w:num w:numId="20" w16cid:durableId="1377705765">
    <w:abstractNumId w:val="15"/>
  </w:num>
  <w:num w:numId="21" w16cid:durableId="1138493058">
    <w:abstractNumId w:val="3"/>
  </w:num>
  <w:num w:numId="22" w16cid:durableId="1305157560">
    <w:abstractNumId w:val="22"/>
  </w:num>
  <w:num w:numId="23" w16cid:durableId="1060402257">
    <w:abstractNumId w:val="1"/>
  </w:num>
  <w:num w:numId="24" w16cid:durableId="1527062771">
    <w:abstractNumId w:val="11"/>
  </w:num>
  <w:num w:numId="25" w16cid:durableId="1922175397">
    <w:abstractNumId w:val="40"/>
  </w:num>
  <w:num w:numId="26" w16cid:durableId="1710759890">
    <w:abstractNumId w:val="32"/>
  </w:num>
  <w:num w:numId="27" w16cid:durableId="1281693004">
    <w:abstractNumId w:val="41"/>
  </w:num>
  <w:num w:numId="28" w16cid:durableId="1895964103">
    <w:abstractNumId w:val="25"/>
  </w:num>
  <w:num w:numId="29" w16cid:durableId="1214151958">
    <w:abstractNumId w:val="34"/>
  </w:num>
  <w:num w:numId="30" w16cid:durableId="926108930">
    <w:abstractNumId w:val="8"/>
  </w:num>
  <w:num w:numId="31" w16cid:durableId="1445999608">
    <w:abstractNumId w:val="16"/>
  </w:num>
  <w:num w:numId="32" w16cid:durableId="1414737965">
    <w:abstractNumId w:val="12"/>
  </w:num>
  <w:num w:numId="33" w16cid:durableId="1225137235">
    <w:abstractNumId w:val="26"/>
  </w:num>
  <w:num w:numId="34" w16cid:durableId="1120343103">
    <w:abstractNumId w:val="17"/>
  </w:num>
  <w:num w:numId="35" w16cid:durableId="819926297">
    <w:abstractNumId w:val="39"/>
  </w:num>
  <w:num w:numId="36" w16cid:durableId="728844611">
    <w:abstractNumId w:val="33"/>
  </w:num>
  <w:num w:numId="37" w16cid:durableId="262765819">
    <w:abstractNumId w:val="5"/>
  </w:num>
  <w:num w:numId="38" w16cid:durableId="1005287579">
    <w:abstractNumId w:val="14"/>
  </w:num>
  <w:num w:numId="39" w16cid:durableId="1316183280">
    <w:abstractNumId w:val="18"/>
  </w:num>
  <w:num w:numId="40" w16cid:durableId="1767651785">
    <w:abstractNumId w:val="6"/>
  </w:num>
  <w:num w:numId="41" w16cid:durableId="1342970743">
    <w:abstractNumId w:val="35"/>
  </w:num>
  <w:num w:numId="42" w16cid:durableId="203255062">
    <w:abstractNumId w:val="23"/>
  </w:num>
  <w:num w:numId="43" w16cid:durableId="505364709">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5C7"/>
    <w:rsid w:val="000102FB"/>
    <w:rsid w:val="0001105A"/>
    <w:rsid w:val="000204A3"/>
    <w:rsid w:val="00022735"/>
    <w:rsid w:val="00025A26"/>
    <w:rsid w:val="0003618E"/>
    <w:rsid w:val="000472F9"/>
    <w:rsid w:val="00065DEE"/>
    <w:rsid w:val="00071F76"/>
    <w:rsid w:val="000B26C7"/>
    <w:rsid w:val="000C7835"/>
    <w:rsid w:val="000F611D"/>
    <w:rsid w:val="00111E61"/>
    <w:rsid w:val="00131BE0"/>
    <w:rsid w:val="001556AF"/>
    <w:rsid w:val="00155FFA"/>
    <w:rsid w:val="00173287"/>
    <w:rsid w:val="00180989"/>
    <w:rsid w:val="001868E3"/>
    <w:rsid w:val="001933F6"/>
    <w:rsid w:val="0019780B"/>
    <w:rsid w:val="001D263C"/>
    <w:rsid w:val="001F1665"/>
    <w:rsid w:val="001F4387"/>
    <w:rsid w:val="00200CC9"/>
    <w:rsid w:val="00201F5C"/>
    <w:rsid w:val="002172EB"/>
    <w:rsid w:val="002500A1"/>
    <w:rsid w:val="00264E31"/>
    <w:rsid w:val="00292796"/>
    <w:rsid w:val="002A2863"/>
    <w:rsid w:val="002A3F67"/>
    <w:rsid w:val="002D2F92"/>
    <w:rsid w:val="002E2B42"/>
    <w:rsid w:val="00307D13"/>
    <w:rsid w:val="00373623"/>
    <w:rsid w:val="003A42DD"/>
    <w:rsid w:val="003F3F8F"/>
    <w:rsid w:val="00402D1E"/>
    <w:rsid w:val="00407351"/>
    <w:rsid w:val="00421C2D"/>
    <w:rsid w:val="00432721"/>
    <w:rsid w:val="00474401"/>
    <w:rsid w:val="004B5F44"/>
    <w:rsid w:val="004C16BB"/>
    <w:rsid w:val="004C553E"/>
    <w:rsid w:val="004D61F3"/>
    <w:rsid w:val="004E505B"/>
    <w:rsid w:val="00504734"/>
    <w:rsid w:val="00520212"/>
    <w:rsid w:val="005267EB"/>
    <w:rsid w:val="00532F6B"/>
    <w:rsid w:val="00540017"/>
    <w:rsid w:val="00541B5B"/>
    <w:rsid w:val="00547399"/>
    <w:rsid w:val="005525E5"/>
    <w:rsid w:val="00571F75"/>
    <w:rsid w:val="005E67F3"/>
    <w:rsid w:val="00640876"/>
    <w:rsid w:val="00675544"/>
    <w:rsid w:val="0067572D"/>
    <w:rsid w:val="006A3FD9"/>
    <w:rsid w:val="006D101B"/>
    <w:rsid w:val="006D1D9C"/>
    <w:rsid w:val="006D427B"/>
    <w:rsid w:val="006F5773"/>
    <w:rsid w:val="007012CA"/>
    <w:rsid w:val="0073000F"/>
    <w:rsid w:val="00731D07"/>
    <w:rsid w:val="00742EC4"/>
    <w:rsid w:val="00786330"/>
    <w:rsid w:val="00790E86"/>
    <w:rsid w:val="00795289"/>
    <w:rsid w:val="007C3D9A"/>
    <w:rsid w:val="007D02B4"/>
    <w:rsid w:val="007D1037"/>
    <w:rsid w:val="007D6DEC"/>
    <w:rsid w:val="007E7AAB"/>
    <w:rsid w:val="00804ACE"/>
    <w:rsid w:val="00824903"/>
    <w:rsid w:val="00831120"/>
    <w:rsid w:val="00831342"/>
    <w:rsid w:val="00831477"/>
    <w:rsid w:val="00850C6D"/>
    <w:rsid w:val="00854F77"/>
    <w:rsid w:val="008645F0"/>
    <w:rsid w:val="00865A08"/>
    <w:rsid w:val="00865EB8"/>
    <w:rsid w:val="00872277"/>
    <w:rsid w:val="0087786E"/>
    <w:rsid w:val="00896D8E"/>
    <w:rsid w:val="008A70D4"/>
    <w:rsid w:val="008B1FC9"/>
    <w:rsid w:val="008B56D6"/>
    <w:rsid w:val="008E1FA9"/>
    <w:rsid w:val="008E3D90"/>
    <w:rsid w:val="008F1D24"/>
    <w:rsid w:val="009153CE"/>
    <w:rsid w:val="00944AB9"/>
    <w:rsid w:val="00954D67"/>
    <w:rsid w:val="00960F8A"/>
    <w:rsid w:val="00985D35"/>
    <w:rsid w:val="00997294"/>
    <w:rsid w:val="009A708D"/>
    <w:rsid w:val="009B3B35"/>
    <w:rsid w:val="009D0EDB"/>
    <w:rsid w:val="00A00B01"/>
    <w:rsid w:val="00A155C7"/>
    <w:rsid w:val="00A233C0"/>
    <w:rsid w:val="00A35E25"/>
    <w:rsid w:val="00A5115F"/>
    <w:rsid w:val="00A546E2"/>
    <w:rsid w:val="00A92EB0"/>
    <w:rsid w:val="00A92F5F"/>
    <w:rsid w:val="00A94CBD"/>
    <w:rsid w:val="00A95833"/>
    <w:rsid w:val="00AD76EA"/>
    <w:rsid w:val="00AE3C16"/>
    <w:rsid w:val="00B24971"/>
    <w:rsid w:val="00B8746A"/>
    <w:rsid w:val="00BA0A50"/>
    <w:rsid w:val="00BD162A"/>
    <w:rsid w:val="00BE0E7D"/>
    <w:rsid w:val="00BE3A88"/>
    <w:rsid w:val="00BE5E8A"/>
    <w:rsid w:val="00BE668B"/>
    <w:rsid w:val="00C04CDD"/>
    <w:rsid w:val="00C0660F"/>
    <w:rsid w:val="00C37335"/>
    <w:rsid w:val="00C5703E"/>
    <w:rsid w:val="00C66C6B"/>
    <w:rsid w:val="00C8072B"/>
    <w:rsid w:val="00C80BAF"/>
    <w:rsid w:val="00C84DF2"/>
    <w:rsid w:val="00C942CC"/>
    <w:rsid w:val="00CA22ED"/>
    <w:rsid w:val="00CA2FEB"/>
    <w:rsid w:val="00CC54BB"/>
    <w:rsid w:val="00CF5E35"/>
    <w:rsid w:val="00D179A0"/>
    <w:rsid w:val="00D37A3E"/>
    <w:rsid w:val="00D41F46"/>
    <w:rsid w:val="00D66B27"/>
    <w:rsid w:val="00D81B78"/>
    <w:rsid w:val="00DA087C"/>
    <w:rsid w:val="00DA44E5"/>
    <w:rsid w:val="00DC5F66"/>
    <w:rsid w:val="00DD6939"/>
    <w:rsid w:val="00DE7587"/>
    <w:rsid w:val="00E00455"/>
    <w:rsid w:val="00E3243A"/>
    <w:rsid w:val="00E407DD"/>
    <w:rsid w:val="00E734F8"/>
    <w:rsid w:val="00EB4BA7"/>
    <w:rsid w:val="00EB7E89"/>
    <w:rsid w:val="00EC275F"/>
    <w:rsid w:val="00EE019F"/>
    <w:rsid w:val="00EE5184"/>
    <w:rsid w:val="00F03749"/>
    <w:rsid w:val="00F2033C"/>
    <w:rsid w:val="00F45462"/>
    <w:rsid w:val="00F46ADF"/>
    <w:rsid w:val="00F533F7"/>
    <w:rsid w:val="00F54733"/>
    <w:rsid w:val="00F65F44"/>
    <w:rsid w:val="00F70FC9"/>
    <w:rsid w:val="00FA43C9"/>
    <w:rsid w:val="00FB194A"/>
    <w:rsid w:val="00FB6395"/>
    <w:rsid w:val="00FE09E1"/>
    <w:rsid w:val="00FE7885"/>
    <w:rsid w:val="00FF34E9"/>
    <w:rsid w:val="00FF5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8D78F1"/>
  <w15:chartTrackingRefBased/>
  <w15:docId w15:val="{EDB4A6DA-C271-493C-8E64-0C7F0BA7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402D1E"/>
    <w:pPr>
      <w:numPr>
        <w:numId w:val="38"/>
      </w:num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402D1E"/>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4C1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urveymonkey.com/r/9DGDVZV"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s://www.scottishbooktrust.com/songs-and-rhymes/the-hello-song-audio"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tishbooktrust.com/reading-and-stories/read-write-count"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songs-and-rhymes/what-do-you-see"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songs-and-rhymes/twinkle-twinkle-little-star-audio"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www.scottishbooktrust.com/book-week-scotland"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songs-and-rhymes/if-youre-happy-and-you-know-it-audio" TargetMode="External"/><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urveymonkey.com/r/9D333DZ" TargetMode="External"/><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3" ma:contentTypeDescription="Create a new document." ma:contentTypeScope="" ma:versionID="14d888b531ee75d745a01a23d8c33521">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51f8c68a6ed2638e973e6b3362ef842f"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5" nillable="true" ma:displayName="Status" ma:default="Review" ma:format="Dropdown" ma:internalName="Status" ma:requiredMultiChoice="true">
      <xsd:complexType>
        <xsd:complexContent>
          <xsd:extension base="dms:MultiChoice">
            <xsd:sequence>
              <xsd:element name="Value" maxOccurs="unbounded" minOccurs="0" nillable="true">
                <xsd:simpleType>
                  <xsd:restriction base="dms:Choice">
                    <xsd:enumeration value="Review"/>
                    <xsd:enumeration value="Signed off"/>
                    <xsd:enumeration value="Query"/>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Status xmlns="e8fe8bb9-e0d4-4ac3-b920-326070b987fc">
      <Value>Review</Value>
    </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D1A0A8B1-4AFB-4B40-9B96-41D6E4D91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D8EFA0-E19F-4F1A-9177-AE230FE67046}">
  <ds:schemaRefs>
    <ds:schemaRef ds:uri="6b42feb5-42f4-4875-917d-a8fcb0477ae8"/>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2006/metadata/properties"/>
    <ds:schemaRef ds:uri="e8fe8bb9-e0d4-4ac3-b920-326070b987fc"/>
    <ds:schemaRef ds:uri="http://purl.org/dc/elements/1.1/"/>
  </ds:schemaRefs>
</ds:datastoreItem>
</file>

<file path=customXml/itemProps4.xml><?xml version="1.0" encoding="utf-8"?>
<ds:datastoreItem xmlns:ds="http://schemas.openxmlformats.org/officeDocument/2006/customXml" ds:itemID="{41A0F5DB-0C7E-43EF-82A2-75E334B340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13</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9826</CharactersWithSpaces>
  <SharedDoc>false</SharedDoc>
  <HLinks>
    <vt:vector size="168" baseType="variant">
      <vt:variant>
        <vt:i4>1572925</vt:i4>
      </vt:variant>
      <vt:variant>
        <vt:i4>123</vt:i4>
      </vt:variant>
      <vt:variant>
        <vt:i4>0</vt:i4>
      </vt:variant>
      <vt:variant>
        <vt:i4>5</vt:i4>
      </vt:variant>
      <vt:variant>
        <vt:lpwstr/>
      </vt:variant>
      <vt:variant>
        <vt:lpwstr>_Printable_1:_What</vt:lpwstr>
      </vt:variant>
      <vt:variant>
        <vt:i4>6684766</vt:i4>
      </vt:variant>
      <vt:variant>
        <vt:i4>120</vt:i4>
      </vt:variant>
      <vt:variant>
        <vt:i4>0</vt:i4>
      </vt:variant>
      <vt:variant>
        <vt:i4>5</vt:i4>
      </vt:variant>
      <vt:variant>
        <vt:lpwstr/>
      </vt:variant>
      <vt:variant>
        <vt:lpwstr>_Printable_5:_Cactus</vt:lpwstr>
      </vt:variant>
      <vt:variant>
        <vt:i4>983082</vt:i4>
      </vt:variant>
      <vt:variant>
        <vt:i4>117</vt:i4>
      </vt:variant>
      <vt:variant>
        <vt:i4>0</vt:i4>
      </vt:variant>
      <vt:variant>
        <vt:i4>5</vt:i4>
      </vt:variant>
      <vt:variant>
        <vt:lpwstr/>
      </vt:variant>
      <vt:variant>
        <vt:lpwstr>_Printable_4:_Decorate</vt:lpwstr>
      </vt:variant>
      <vt:variant>
        <vt:i4>6619227</vt:i4>
      </vt:variant>
      <vt:variant>
        <vt:i4>114</vt:i4>
      </vt:variant>
      <vt:variant>
        <vt:i4>0</vt:i4>
      </vt:variant>
      <vt:variant>
        <vt:i4>5</vt:i4>
      </vt:variant>
      <vt:variant>
        <vt:lpwstr/>
      </vt:variant>
      <vt:variant>
        <vt:lpwstr>_Printable_2:_Design</vt:lpwstr>
      </vt:variant>
      <vt:variant>
        <vt:i4>7077955</vt:i4>
      </vt:variant>
      <vt:variant>
        <vt:i4>111</vt:i4>
      </vt:variant>
      <vt:variant>
        <vt:i4>0</vt:i4>
      </vt:variant>
      <vt:variant>
        <vt:i4>5</vt:i4>
      </vt:variant>
      <vt:variant>
        <vt:lpwstr/>
      </vt:variant>
      <vt:variant>
        <vt:lpwstr>_Printable_6:_How</vt:lpwstr>
      </vt:variant>
      <vt:variant>
        <vt:i4>6488149</vt:i4>
      </vt:variant>
      <vt:variant>
        <vt:i4>108</vt:i4>
      </vt:variant>
      <vt:variant>
        <vt:i4>0</vt:i4>
      </vt:variant>
      <vt:variant>
        <vt:i4>5</vt:i4>
      </vt:variant>
      <vt:variant>
        <vt:lpwstr/>
      </vt:variant>
      <vt:variant>
        <vt:lpwstr>_Option_1:_Create</vt:lpwstr>
      </vt:variant>
      <vt:variant>
        <vt:i4>7012469</vt:i4>
      </vt:variant>
      <vt:variant>
        <vt:i4>105</vt:i4>
      </vt:variant>
      <vt:variant>
        <vt:i4>0</vt:i4>
      </vt:variant>
      <vt:variant>
        <vt:i4>5</vt:i4>
      </vt:variant>
      <vt:variant>
        <vt:lpwstr>https://www.scottishbooktrust.com/songs-and-rhymes/what-do-you-see</vt:lpwstr>
      </vt:variant>
      <vt:variant>
        <vt:lpwstr/>
      </vt:variant>
      <vt:variant>
        <vt:i4>1048668</vt:i4>
      </vt:variant>
      <vt:variant>
        <vt:i4>102</vt:i4>
      </vt:variant>
      <vt:variant>
        <vt:i4>0</vt:i4>
      </vt:variant>
      <vt:variant>
        <vt:i4>5</vt:i4>
      </vt:variant>
      <vt:variant>
        <vt:lpwstr>https://www.scottishbooktrust.com/songs-and-rhymes/twinkle-twinkle-little-star-audio</vt:lpwstr>
      </vt:variant>
      <vt:variant>
        <vt:lpwstr/>
      </vt:variant>
      <vt:variant>
        <vt:i4>2949176</vt:i4>
      </vt:variant>
      <vt:variant>
        <vt:i4>99</vt:i4>
      </vt:variant>
      <vt:variant>
        <vt:i4>0</vt:i4>
      </vt:variant>
      <vt:variant>
        <vt:i4>5</vt:i4>
      </vt:variant>
      <vt:variant>
        <vt:lpwstr>https://www.scottishbooktrust.com/songs-and-rhymes/if-youre-happy-and-you-know-it-audio</vt:lpwstr>
      </vt:variant>
      <vt:variant>
        <vt:lpwstr/>
      </vt:variant>
      <vt:variant>
        <vt:i4>327740</vt:i4>
      </vt:variant>
      <vt:variant>
        <vt:i4>96</vt:i4>
      </vt:variant>
      <vt:variant>
        <vt:i4>0</vt:i4>
      </vt:variant>
      <vt:variant>
        <vt:i4>5</vt:i4>
      </vt:variant>
      <vt:variant>
        <vt:lpwstr/>
      </vt:variant>
      <vt:variant>
        <vt:lpwstr>_Songs_and_rhymes</vt:lpwstr>
      </vt:variant>
      <vt:variant>
        <vt:i4>7536747</vt:i4>
      </vt:variant>
      <vt:variant>
        <vt:i4>93</vt:i4>
      </vt:variant>
      <vt:variant>
        <vt:i4>0</vt:i4>
      </vt:variant>
      <vt:variant>
        <vt:i4>5</vt:i4>
      </vt:variant>
      <vt:variant>
        <vt:lpwstr>https://www.scottishbooktrust.com/songs-and-rhymes/the-hello-song-audio</vt:lpwstr>
      </vt:variant>
      <vt:variant>
        <vt:lpwstr/>
      </vt:variant>
      <vt:variant>
        <vt:i4>6291495</vt:i4>
      </vt:variant>
      <vt:variant>
        <vt:i4>90</vt:i4>
      </vt:variant>
      <vt:variant>
        <vt:i4>0</vt:i4>
      </vt:variant>
      <vt:variant>
        <vt:i4>5</vt:i4>
      </vt:variant>
      <vt:variant>
        <vt:lpwstr>https://www.scottishbooktrust.com/reading-and-stories/read-write-count</vt:lpwstr>
      </vt:variant>
      <vt:variant>
        <vt:lpwstr/>
      </vt:variant>
      <vt:variant>
        <vt:i4>1835037</vt:i4>
      </vt:variant>
      <vt:variant>
        <vt:i4>87</vt:i4>
      </vt:variant>
      <vt:variant>
        <vt:i4>0</vt:i4>
      </vt:variant>
      <vt:variant>
        <vt:i4>5</vt:i4>
      </vt:variant>
      <vt:variant>
        <vt:lpwstr>https://www.scottishbooktrust.com/book-week-scotland</vt:lpwstr>
      </vt:variant>
      <vt:variant>
        <vt:lpwstr/>
      </vt:variant>
      <vt:variant>
        <vt:i4>7143545</vt:i4>
      </vt:variant>
      <vt:variant>
        <vt:i4>84</vt:i4>
      </vt:variant>
      <vt:variant>
        <vt:i4>0</vt:i4>
      </vt:variant>
      <vt:variant>
        <vt:i4>5</vt:i4>
      </vt:variant>
      <vt:variant>
        <vt:lpwstr>https://www.surveymonkey.com/r/9DGDVZV</vt:lpwstr>
      </vt:variant>
      <vt:variant>
        <vt:lpwstr/>
      </vt:variant>
      <vt:variant>
        <vt:i4>7340080</vt:i4>
      </vt:variant>
      <vt:variant>
        <vt:i4>81</vt:i4>
      </vt:variant>
      <vt:variant>
        <vt:i4>0</vt:i4>
      </vt:variant>
      <vt:variant>
        <vt:i4>5</vt:i4>
      </vt:variant>
      <vt:variant>
        <vt:lpwstr>https://www.surveymonkey.com/r/9D333DZ</vt:lpwstr>
      </vt:variant>
      <vt:variant>
        <vt:lpwstr/>
      </vt:variant>
      <vt:variant>
        <vt:i4>1507379</vt:i4>
      </vt:variant>
      <vt:variant>
        <vt:i4>74</vt:i4>
      </vt:variant>
      <vt:variant>
        <vt:i4>0</vt:i4>
      </vt:variant>
      <vt:variant>
        <vt:i4>5</vt:i4>
      </vt:variant>
      <vt:variant>
        <vt:lpwstr/>
      </vt:variant>
      <vt:variant>
        <vt:lpwstr>_Toc194575198</vt:lpwstr>
      </vt:variant>
      <vt:variant>
        <vt:i4>1507379</vt:i4>
      </vt:variant>
      <vt:variant>
        <vt:i4>68</vt:i4>
      </vt:variant>
      <vt:variant>
        <vt:i4>0</vt:i4>
      </vt:variant>
      <vt:variant>
        <vt:i4>5</vt:i4>
      </vt:variant>
      <vt:variant>
        <vt:lpwstr/>
      </vt:variant>
      <vt:variant>
        <vt:lpwstr>_Toc194575197</vt:lpwstr>
      </vt:variant>
      <vt:variant>
        <vt:i4>1507379</vt:i4>
      </vt:variant>
      <vt:variant>
        <vt:i4>62</vt:i4>
      </vt:variant>
      <vt:variant>
        <vt:i4>0</vt:i4>
      </vt:variant>
      <vt:variant>
        <vt:i4>5</vt:i4>
      </vt:variant>
      <vt:variant>
        <vt:lpwstr/>
      </vt:variant>
      <vt:variant>
        <vt:lpwstr>_Toc194575196</vt:lpwstr>
      </vt:variant>
      <vt:variant>
        <vt:i4>1507379</vt:i4>
      </vt:variant>
      <vt:variant>
        <vt:i4>56</vt:i4>
      </vt:variant>
      <vt:variant>
        <vt:i4>0</vt:i4>
      </vt:variant>
      <vt:variant>
        <vt:i4>5</vt:i4>
      </vt:variant>
      <vt:variant>
        <vt:lpwstr/>
      </vt:variant>
      <vt:variant>
        <vt:lpwstr>_Toc194575195</vt:lpwstr>
      </vt:variant>
      <vt:variant>
        <vt:i4>1507379</vt:i4>
      </vt:variant>
      <vt:variant>
        <vt:i4>50</vt:i4>
      </vt:variant>
      <vt:variant>
        <vt:i4>0</vt:i4>
      </vt:variant>
      <vt:variant>
        <vt:i4>5</vt:i4>
      </vt:variant>
      <vt:variant>
        <vt:lpwstr/>
      </vt:variant>
      <vt:variant>
        <vt:lpwstr>_Toc194575194</vt:lpwstr>
      </vt:variant>
      <vt:variant>
        <vt:i4>1507379</vt:i4>
      </vt:variant>
      <vt:variant>
        <vt:i4>44</vt:i4>
      </vt:variant>
      <vt:variant>
        <vt:i4>0</vt:i4>
      </vt:variant>
      <vt:variant>
        <vt:i4>5</vt:i4>
      </vt:variant>
      <vt:variant>
        <vt:lpwstr/>
      </vt:variant>
      <vt:variant>
        <vt:lpwstr>_Toc194575193</vt:lpwstr>
      </vt:variant>
      <vt:variant>
        <vt:i4>1507379</vt:i4>
      </vt:variant>
      <vt:variant>
        <vt:i4>38</vt:i4>
      </vt:variant>
      <vt:variant>
        <vt:i4>0</vt:i4>
      </vt:variant>
      <vt:variant>
        <vt:i4>5</vt:i4>
      </vt:variant>
      <vt:variant>
        <vt:lpwstr/>
      </vt:variant>
      <vt:variant>
        <vt:lpwstr>_Toc194575192</vt:lpwstr>
      </vt:variant>
      <vt:variant>
        <vt:i4>1507379</vt:i4>
      </vt:variant>
      <vt:variant>
        <vt:i4>32</vt:i4>
      </vt:variant>
      <vt:variant>
        <vt:i4>0</vt:i4>
      </vt:variant>
      <vt:variant>
        <vt:i4>5</vt:i4>
      </vt:variant>
      <vt:variant>
        <vt:lpwstr/>
      </vt:variant>
      <vt:variant>
        <vt:lpwstr>_Toc194575191</vt:lpwstr>
      </vt:variant>
      <vt:variant>
        <vt:i4>1507379</vt:i4>
      </vt:variant>
      <vt:variant>
        <vt:i4>26</vt:i4>
      </vt:variant>
      <vt:variant>
        <vt:i4>0</vt:i4>
      </vt:variant>
      <vt:variant>
        <vt:i4>5</vt:i4>
      </vt:variant>
      <vt:variant>
        <vt:lpwstr/>
      </vt:variant>
      <vt:variant>
        <vt:lpwstr>_Toc194575190</vt:lpwstr>
      </vt:variant>
      <vt:variant>
        <vt:i4>1441843</vt:i4>
      </vt:variant>
      <vt:variant>
        <vt:i4>20</vt:i4>
      </vt:variant>
      <vt:variant>
        <vt:i4>0</vt:i4>
      </vt:variant>
      <vt:variant>
        <vt:i4>5</vt:i4>
      </vt:variant>
      <vt:variant>
        <vt:lpwstr/>
      </vt:variant>
      <vt:variant>
        <vt:lpwstr>_Toc194575189</vt:lpwstr>
      </vt:variant>
      <vt:variant>
        <vt:i4>1441843</vt:i4>
      </vt:variant>
      <vt:variant>
        <vt:i4>14</vt:i4>
      </vt:variant>
      <vt:variant>
        <vt:i4>0</vt:i4>
      </vt:variant>
      <vt:variant>
        <vt:i4>5</vt:i4>
      </vt:variant>
      <vt:variant>
        <vt:lpwstr/>
      </vt:variant>
      <vt:variant>
        <vt:lpwstr>_Toc194575188</vt:lpwstr>
      </vt:variant>
      <vt:variant>
        <vt:i4>1441843</vt:i4>
      </vt:variant>
      <vt:variant>
        <vt:i4>8</vt:i4>
      </vt:variant>
      <vt:variant>
        <vt:i4>0</vt:i4>
      </vt:variant>
      <vt:variant>
        <vt:i4>5</vt:i4>
      </vt:variant>
      <vt:variant>
        <vt:lpwstr/>
      </vt:variant>
      <vt:variant>
        <vt:lpwstr>_Toc194575187</vt:lpwstr>
      </vt:variant>
      <vt:variant>
        <vt:i4>1441843</vt:i4>
      </vt:variant>
      <vt:variant>
        <vt:i4>2</vt:i4>
      </vt:variant>
      <vt:variant>
        <vt:i4>0</vt:i4>
      </vt:variant>
      <vt:variant>
        <vt:i4>5</vt:i4>
      </vt:variant>
      <vt:variant>
        <vt:lpwstr/>
      </vt:variant>
      <vt:variant>
        <vt:lpwstr>_Toc194575186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RWC P2 library pack</dc:title>
  <dc:subject/>
  <dc:creator>Catherine Wilson Garry</dc:creator>
  <cp:keywords/>
  <dc:description/>
  <cp:lastModifiedBy>Catherine Wilson Garry</cp:lastModifiedBy>
  <cp:revision>2</cp:revision>
  <dcterms:created xsi:type="dcterms:W3CDTF">2025-08-20T15:15:00Z</dcterms:created>
  <dcterms:modified xsi:type="dcterms:W3CDTF">2025-08-20T15:15:00Z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