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23AB0"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23758DC3" wp14:editId="6FCC42FC">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3EF25E36" w14:textId="77777777" w:rsidR="00CC54BB" w:rsidRDefault="006F5773" w:rsidP="00DA087C">
      <w:r>
        <w:rPr>
          <w:noProof/>
          <w:lang w:eastAsia="en-GB"/>
        </w:rPr>
        <w:drawing>
          <wp:anchor distT="0" distB="0" distL="114300" distR="114300" simplePos="0" relativeHeight="251658240" behindDoc="1" locked="1" layoutInCell="1" allowOverlap="1" wp14:anchorId="0A32B2E3" wp14:editId="3BF963FB">
            <wp:simplePos x="0" y="0"/>
            <wp:positionH relativeFrom="page">
              <wp:posOffset>-48260</wp:posOffset>
            </wp:positionH>
            <wp:positionV relativeFrom="page">
              <wp:posOffset>-55880</wp:posOffset>
            </wp:positionV>
            <wp:extent cx="7696835" cy="54343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6835" cy="5434330"/>
                    </a:xfrm>
                    <a:prstGeom prst="rect">
                      <a:avLst/>
                    </a:prstGeom>
                  </pic:spPr>
                </pic:pic>
              </a:graphicData>
            </a:graphic>
            <wp14:sizeRelH relativeFrom="page">
              <wp14:pctWidth>0</wp14:pctWidth>
            </wp14:sizeRelH>
            <wp14:sizeRelV relativeFrom="page">
              <wp14:pctHeight>0</wp14:pctHeight>
            </wp14:sizeRelV>
          </wp:anchor>
        </w:drawing>
      </w:r>
    </w:p>
    <w:p w14:paraId="73150326" w14:textId="77777777" w:rsidR="00CC54BB" w:rsidRPr="00CC54BB" w:rsidRDefault="00CC54BB" w:rsidP="00DA087C"/>
    <w:p w14:paraId="0826B83A" w14:textId="77777777" w:rsidR="00CC54BB" w:rsidRPr="00CC54BB" w:rsidRDefault="00CC54BB" w:rsidP="00DA087C"/>
    <w:p w14:paraId="50764071" w14:textId="77777777" w:rsidR="00CC54BB" w:rsidRPr="00CC54BB" w:rsidRDefault="00CC54BB" w:rsidP="00DA087C"/>
    <w:p w14:paraId="639311CE" w14:textId="77777777" w:rsidR="00CC54BB" w:rsidRPr="00CC54BB" w:rsidRDefault="00CC54BB" w:rsidP="00DA087C"/>
    <w:p w14:paraId="1C1EF51D" w14:textId="77777777" w:rsidR="00CC54BB" w:rsidRPr="00CC54BB" w:rsidRDefault="00CC54BB" w:rsidP="00DA087C"/>
    <w:p w14:paraId="6AAE14E0" w14:textId="77777777" w:rsidR="00CC54BB" w:rsidRPr="00CC54BB" w:rsidRDefault="00CC54BB" w:rsidP="00DA087C"/>
    <w:p w14:paraId="3363D02F" w14:textId="77777777" w:rsidR="00CC54BB" w:rsidRPr="00CC54BB" w:rsidRDefault="00CC54BB" w:rsidP="00DA087C"/>
    <w:p w14:paraId="173669C0" w14:textId="77777777" w:rsidR="00CC54BB" w:rsidRPr="00CC54BB" w:rsidRDefault="00CC54BB" w:rsidP="00DA087C"/>
    <w:p w14:paraId="1D83B9F4" w14:textId="77777777" w:rsidR="00CC54BB" w:rsidRPr="00180989" w:rsidRDefault="00CC54BB" w:rsidP="00DA087C"/>
    <w:p w14:paraId="618178E4" w14:textId="77777777" w:rsidR="00DA087C" w:rsidRDefault="00DA087C" w:rsidP="00DA087C"/>
    <w:p w14:paraId="3F07A5F5" w14:textId="77777777" w:rsidR="00DA087C" w:rsidRDefault="00DA087C" w:rsidP="00DA087C"/>
    <w:p w14:paraId="1C73A36F" w14:textId="11432033" w:rsidR="0002360E" w:rsidRPr="00CC54BB" w:rsidRDefault="0002360E" w:rsidP="0002360E">
      <w:pPr>
        <w:pStyle w:val="Heading1"/>
        <w:spacing w:line="276" w:lineRule="auto"/>
      </w:pPr>
      <w:bookmarkStart w:id="0" w:name="_Toc190850605"/>
      <w:bookmarkStart w:id="1" w:name="_Toc190860201"/>
      <w:bookmarkStart w:id="2" w:name="_Toc190860243"/>
      <w:bookmarkStart w:id="3" w:name="_Toc194575854"/>
      <w:bookmarkStart w:id="4" w:name="_Toc194575884"/>
      <w:r>
        <w:t>Read Write Count library pack: P3 bag</w:t>
      </w:r>
      <w:bookmarkEnd w:id="0"/>
      <w:bookmarkEnd w:id="1"/>
      <w:bookmarkEnd w:id="2"/>
      <w:bookmarkEnd w:id="3"/>
      <w:bookmarkEnd w:id="4"/>
    </w:p>
    <w:p w14:paraId="1B518F5A" w14:textId="72BE1111" w:rsidR="0002360E" w:rsidRPr="006D101B" w:rsidRDefault="0002360E" w:rsidP="0002360E">
      <w:pPr>
        <w:spacing w:line="276" w:lineRule="auto"/>
      </w:pPr>
      <w:r>
        <w:t>A library session for the Read Write Count P3 bag including songs, crafts, worksheets and printables</w:t>
      </w:r>
    </w:p>
    <w:p w14:paraId="22F521C0" w14:textId="77777777" w:rsidR="0002360E" w:rsidRDefault="0002360E" w:rsidP="0002360E"/>
    <w:p w14:paraId="311C831D" w14:textId="77777777" w:rsidR="0002360E" w:rsidRDefault="0002360E" w:rsidP="0002360E">
      <w:pPr>
        <w:pStyle w:val="Heading2"/>
        <w:spacing w:line="276" w:lineRule="auto"/>
      </w:pPr>
    </w:p>
    <w:p w14:paraId="2DDECA80" w14:textId="77777777" w:rsidR="0002360E" w:rsidRDefault="0002360E" w:rsidP="0002360E">
      <w:pPr>
        <w:spacing w:line="276" w:lineRule="auto"/>
        <w:rPr>
          <w:rFonts w:ascii="Altis ScotBook Bold" w:hAnsi="Altis ScotBook Bold"/>
          <w:sz w:val="36"/>
        </w:rPr>
      </w:pPr>
    </w:p>
    <w:p w14:paraId="570B579B" w14:textId="77777777" w:rsidR="0002360E" w:rsidRPr="000B26C7" w:rsidRDefault="0002360E" w:rsidP="0002360E">
      <w:pPr>
        <w:spacing w:line="276" w:lineRule="auto"/>
        <w:rPr>
          <w:rFonts w:ascii="Altis ScotBook Bold" w:hAnsi="Altis ScotBook Bold"/>
          <w:sz w:val="36"/>
        </w:rPr>
      </w:pPr>
      <w:r w:rsidRPr="00954D67">
        <w:rPr>
          <w:noProof/>
          <w:lang w:eastAsia="en-GB"/>
        </w:rPr>
        <w:drawing>
          <wp:anchor distT="0" distB="0" distL="114300" distR="114300" simplePos="0" relativeHeight="251688960" behindDoc="1" locked="0" layoutInCell="1" allowOverlap="1" wp14:anchorId="6DBCCEA0" wp14:editId="7F4FB4C0">
            <wp:simplePos x="0" y="0"/>
            <wp:positionH relativeFrom="page">
              <wp:posOffset>3331210</wp:posOffset>
            </wp:positionH>
            <wp:positionV relativeFrom="paragraph">
              <wp:posOffset>27305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6C7">
        <w:rPr>
          <w:rFonts w:ascii="Altis ScotBook Bold" w:hAnsi="Altis ScotBook Bold"/>
          <w:sz w:val="36"/>
        </w:rPr>
        <w:t>scottishbooktrust.com</w:t>
      </w:r>
    </w:p>
    <w:p w14:paraId="692CBD9B" w14:textId="77777777" w:rsidR="0002360E" w:rsidRDefault="0002360E" w:rsidP="0002360E">
      <w:pPr>
        <w:spacing w:line="276" w:lineRule="auto"/>
      </w:pPr>
      <w:r w:rsidRPr="00EB7E89">
        <w:rPr>
          <w:noProof/>
          <w:lang w:eastAsia="en-GB"/>
        </w:rPr>
        <w:drawing>
          <wp:inline distT="0" distB="0" distL="0" distR="0" wp14:anchorId="2FD627DB" wp14:editId="45C3CB02">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7472DD84" w14:textId="77777777" w:rsidR="0002360E" w:rsidRDefault="0002360E" w:rsidP="0002360E">
      <w:pPr>
        <w:pStyle w:val="Subtitle"/>
        <w:spacing w:line="276" w:lineRule="auto"/>
      </w:pPr>
      <w:r w:rsidRPr="000B26C7">
        <w:t>Scottish Book Trust is a registered company (SC184248)</w:t>
      </w:r>
    </w:p>
    <w:p w14:paraId="75A8F49B" w14:textId="77777777" w:rsidR="0002360E" w:rsidRDefault="0002360E" w:rsidP="0002360E">
      <w:pPr>
        <w:pStyle w:val="Subtitle"/>
        <w:spacing w:line="276" w:lineRule="auto"/>
      </w:pPr>
      <w:r>
        <w:drawing>
          <wp:anchor distT="0" distB="0" distL="114300" distR="114300" simplePos="0" relativeHeight="251689984" behindDoc="0" locked="0" layoutInCell="1" allowOverlap="1" wp14:anchorId="034FEC63" wp14:editId="4D25CD28">
            <wp:simplePos x="0" y="0"/>
            <wp:positionH relativeFrom="column">
              <wp:posOffset>5156200</wp:posOffset>
            </wp:positionH>
            <wp:positionV relativeFrom="paragraph">
              <wp:posOffset>721995</wp:posOffset>
            </wp:positionV>
            <wp:extent cx="1377950" cy="822325"/>
            <wp:effectExtent l="0" t="0" r="0" b="0"/>
            <wp:wrapNone/>
            <wp:docPr id="11156075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07598"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7950" cy="822325"/>
                    </a:xfrm>
                    <a:prstGeom prst="rect">
                      <a:avLst/>
                    </a:prstGeom>
                  </pic:spPr>
                </pic:pic>
              </a:graphicData>
            </a:graphic>
            <wp14:sizeRelH relativeFrom="margin">
              <wp14:pctWidth>0</wp14:pctWidth>
            </wp14:sizeRelH>
            <wp14:sizeRelV relativeFrom="margin">
              <wp14:pctHeight>0</wp14:pctHeight>
            </wp14:sizeRelV>
          </wp:anchor>
        </w:drawing>
      </w:r>
      <w:r w:rsidRPr="000B26C7">
        <w:t>and a Scottish charity (SC027669).</w:t>
      </w:r>
    </w:p>
    <w:p w14:paraId="45F9D2B2"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1C14C21F" w14:textId="77777777" w:rsidR="00111E61" w:rsidRDefault="00111E61" w:rsidP="00111E61">
      <w:pPr>
        <w:pStyle w:val="Heading2"/>
      </w:pPr>
      <w:bookmarkStart w:id="5" w:name="_Toc82071283"/>
      <w:bookmarkStart w:id="6" w:name="_Toc82071415"/>
      <w:bookmarkStart w:id="7" w:name="_Toc190860202"/>
      <w:bookmarkStart w:id="8" w:name="_Toc190860244"/>
      <w:bookmarkStart w:id="9" w:name="_Toc194575855"/>
      <w:bookmarkStart w:id="10" w:name="_Toc194575885"/>
      <w:r>
        <w:lastRenderedPageBreak/>
        <w:t>Contents</w:t>
      </w:r>
      <w:bookmarkEnd w:id="5"/>
      <w:bookmarkEnd w:id="6"/>
      <w:bookmarkEnd w:id="7"/>
      <w:bookmarkEnd w:id="8"/>
      <w:bookmarkEnd w:id="9"/>
      <w:bookmarkEnd w:id="10"/>
    </w:p>
    <w:p w14:paraId="34A413C0" w14:textId="3EB8CD39" w:rsidR="001F4ABC" w:rsidRDefault="00FC07B3" w:rsidP="001F4ABC">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94575886" w:history="1">
        <w:r w:rsidR="001F4ABC" w:rsidRPr="0014565C">
          <w:rPr>
            <w:rStyle w:val="Hyperlink"/>
            <w:noProof/>
          </w:rPr>
          <w:t>About this resource</w:t>
        </w:r>
        <w:r w:rsidR="001F4ABC">
          <w:rPr>
            <w:noProof/>
            <w:webHidden/>
          </w:rPr>
          <w:tab/>
        </w:r>
        <w:r w:rsidR="001F4ABC">
          <w:rPr>
            <w:noProof/>
            <w:webHidden/>
          </w:rPr>
          <w:fldChar w:fldCharType="begin"/>
        </w:r>
        <w:r w:rsidR="001F4ABC">
          <w:rPr>
            <w:noProof/>
            <w:webHidden/>
          </w:rPr>
          <w:instrText xml:space="preserve"> PAGEREF _Toc194575886 \h </w:instrText>
        </w:r>
        <w:r w:rsidR="001F4ABC">
          <w:rPr>
            <w:noProof/>
            <w:webHidden/>
          </w:rPr>
        </w:r>
        <w:r w:rsidR="001F4ABC">
          <w:rPr>
            <w:noProof/>
            <w:webHidden/>
          </w:rPr>
          <w:fldChar w:fldCharType="separate"/>
        </w:r>
        <w:r w:rsidR="001F4ABC">
          <w:rPr>
            <w:noProof/>
            <w:webHidden/>
          </w:rPr>
          <w:t>2</w:t>
        </w:r>
        <w:r w:rsidR="001F4ABC">
          <w:rPr>
            <w:noProof/>
            <w:webHidden/>
          </w:rPr>
          <w:fldChar w:fldCharType="end"/>
        </w:r>
      </w:hyperlink>
    </w:p>
    <w:p w14:paraId="15967C67" w14:textId="3FBD8EDC" w:rsidR="001F4ABC" w:rsidRDefault="001F4ABC" w:rsidP="001F4A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887" w:history="1">
        <w:r w:rsidRPr="0014565C">
          <w:rPr>
            <w:rStyle w:val="Hyperlink"/>
            <w:noProof/>
          </w:rPr>
          <w:t>Read Write Count gifting</w:t>
        </w:r>
        <w:r>
          <w:rPr>
            <w:noProof/>
            <w:webHidden/>
          </w:rPr>
          <w:tab/>
        </w:r>
        <w:r>
          <w:rPr>
            <w:noProof/>
            <w:webHidden/>
          </w:rPr>
          <w:fldChar w:fldCharType="begin"/>
        </w:r>
        <w:r>
          <w:rPr>
            <w:noProof/>
            <w:webHidden/>
          </w:rPr>
          <w:instrText xml:space="preserve"> PAGEREF _Toc194575887 \h </w:instrText>
        </w:r>
        <w:r>
          <w:rPr>
            <w:noProof/>
            <w:webHidden/>
          </w:rPr>
        </w:r>
        <w:r>
          <w:rPr>
            <w:noProof/>
            <w:webHidden/>
          </w:rPr>
          <w:fldChar w:fldCharType="separate"/>
        </w:r>
        <w:r>
          <w:rPr>
            <w:noProof/>
            <w:webHidden/>
          </w:rPr>
          <w:t>4</w:t>
        </w:r>
        <w:r>
          <w:rPr>
            <w:noProof/>
            <w:webHidden/>
          </w:rPr>
          <w:fldChar w:fldCharType="end"/>
        </w:r>
      </w:hyperlink>
    </w:p>
    <w:p w14:paraId="492F321E" w14:textId="086BEA88" w:rsidR="001F4ABC" w:rsidRDefault="001F4ABC" w:rsidP="001F4A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888" w:history="1">
        <w:r w:rsidRPr="0014565C">
          <w:rPr>
            <w:rStyle w:val="Hyperlink"/>
            <w:noProof/>
          </w:rPr>
          <w:t>Welcome to the session</w:t>
        </w:r>
        <w:r>
          <w:rPr>
            <w:noProof/>
            <w:webHidden/>
          </w:rPr>
          <w:tab/>
        </w:r>
        <w:r>
          <w:rPr>
            <w:noProof/>
            <w:webHidden/>
          </w:rPr>
          <w:fldChar w:fldCharType="begin"/>
        </w:r>
        <w:r>
          <w:rPr>
            <w:noProof/>
            <w:webHidden/>
          </w:rPr>
          <w:instrText xml:space="preserve"> PAGEREF _Toc194575888 \h </w:instrText>
        </w:r>
        <w:r>
          <w:rPr>
            <w:noProof/>
            <w:webHidden/>
          </w:rPr>
        </w:r>
        <w:r>
          <w:rPr>
            <w:noProof/>
            <w:webHidden/>
          </w:rPr>
          <w:fldChar w:fldCharType="separate"/>
        </w:r>
        <w:r>
          <w:rPr>
            <w:noProof/>
            <w:webHidden/>
          </w:rPr>
          <w:t>4</w:t>
        </w:r>
        <w:r>
          <w:rPr>
            <w:noProof/>
            <w:webHidden/>
          </w:rPr>
          <w:fldChar w:fldCharType="end"/>
        </w:r>
      </w:hyperlink>
    </w:p>
    <w:p w14:paraId="32A2734E" w14:textId="5B3FEA00" w:rsidR="001F4ABC" w:rsidRDefault="001F4ABC" w:rsidP="001F4A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889" w:history="1">
        <w:r w:rsidRPr="0014565C">
          <w:rPr>
            <w:rStyle w:val="Hyperlink"/>
            <w:noProof/>
          </w:rPr>
          <w:t>Reading the books</w:t>
        </w:r>
        <w:r>
          <w:rPr>
            <w:noProof/>
            <w:webHidden/>
          </w:rPr>
          <w:tab/>
        </w:r>
        <w:r>
          <w:rPr>
            <w:noProof/>
            <w:webHidden/>
          </w:rPr>
          <w:fldChar w:fldCharType="begin"/>
        </w:r>
        <w:r>
          <w:rPr>
            <w:noProof/>
            <w:webHidden/>
          </w:rPr>
          <w:instrText xml:space="preserve"> PAGEREF _Toc194575889 \h </w:instrText>
        </w:r>
        <w:r>
          <w:rPr>
            <w:noProof/>
            <w:webHidden/>
          </w:rPr>
        </w:r>
        <w:r>
          <w:rPr>
            <w:noProof/>
            <w:webHidden/>
          </w:rPr>
          <w:fldChar w:fldCharType="separate"/>
        </w:r>
        <w:r>
          <w:rPr>
            <w:noProof/>
            <w:webHidden/>
          </w:rPr>
          <w:t>4</w:t>
        </w:r>
        <w:r>
          <w:rPr>
            <w:noProof/>
            <w:webHidden/>
          </w:rPr>
          <w:fldChar w:fldCharType="end"/>
        </w:r>
      </w:hyperlink>
    </w:p>
    <w:p w14:paraId="1D2E38FA" w14:textId="04B11113" w:rsidR="001F4ABC" w:rsidRDefault="001F4ABC" w:rsidP="001F4A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890" w:history="1">
        <w:r w:rsidRPr="0014565C">
          <w:rPr>
            <w:rStyle w:val="Hyperlink"/>
            <w:noProof/>
          </w:rPr>
          <w:t>Songs and rhymes</w:t>
        </w:r>
        <w:r>
          <w:rPr>
            <w:noProof/>
            <w:webHidden/>
          </w:rPr>
          <w:tab/>
        </w:r>
        <w:r>
          <w:rPr>
            <w:noProof/>
            <w:webHidden/>
          </w:rPr>
          <w:fldChar w:fldCharType="begin"/>
        </w:r>
        <w:r>
          <w:rPr>
            <w:noProof/>
            <w:webHidden/>
          </w:rPr>
          <w:instrText xml:space="preserve"> PAGEREF _Toc194575890 \h </w:instrText>
        </w:r>
        <w:r>
          <w:rPr>
            <w:noProof/>
            <w:webHidden/>
          </w:rPr>
        </w:r>
        <w:r>
          <w:rPr>
            <w:noProof/>
            <w:webHidden/>
          </w:rPr>
          <w:fldChar w:fldCharType="separate"/>
        </w:r>
        <w:r>
          <w:rPr>
            <w:noProof/>
            <w:webHidden/>
          </w:rPr>
          <w:t>5</w:t>
        </w:r>
        <w:r>
          <w:rPr>
            <w:noProof/>
            <w:webHidden/>
          </w:rPr>
          <w:fldChar w:fldCharType="end"/>
        </w:r>
      </w:hyperlink>
    </w:p>
    <w:p w14:paraId="114C86CC" w14:textId="245944F3" w:rsidR="001F4ABC" w:rsidRDefault="001F4ABC" w:rsidP="001F4A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891" w:history="1">
        <w:r w:rsidRPr="0014565C">
          <w:rPr>
            <w:rStyle w:val="Hyperlink"/>
            <w:noProof/>
          </w:rPr>
          <w:t>Craft activity</w:t>
        </w:r>
        <w:r>
          <w:rPr>
            <w:noProof/>
            <w:webHidden/>
          </w:rPr>
          <w:tab/>
        </w:r>
        <w:r>
          <w:rPr>
            <w:noProof/>
            <w:webHidden/>
          </w:rPr>
          <w:fldChar w:fldCharType="begin"/>
        </w:r>
        <w:r>
          <w:rPr>
            <w:noProof/>
            <w:webHidden/>
          </w:rPr>
          <w:instrText xml:space="preserve"> PAGEREF _Toc194575891 \h </w:instrText>
        </w:r>
        <w:r>
          <w:rPr>
            <w:noProof/>
            <w:webHidden/>
          </w:rPr>
        </w:r>
        <w:r>
          <w:rPr>
            <w:noProof/>
            <w:webHidden/>
          </w:rPr>
          <w:fldChar w:fldCharType="separate"/>
        </w:r>
        <w:r>
          <w:rPr>
            <w:noProof/>
            <w:webHidden/>
          </w:rPr>
          <w:t>6</w:t>
        </w:r>
        <w:r>
          <w:rPr>
            <w:noProof/>
            <w:webHidden/>
          </w:rPr>
          <w:fldChar w:fldCharType="end"/>
        </w:r>
      </w:hyperlink>
    </w:p>
    <w:p w14:paraId="3FDBE786" w14:textId="29919AE8" w:rsidR="001F4ABC" w:rsidRDefault="001F4ABC" w:rsidP="001F4A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892" w:history="1">
        <w:r w:rsidRPr="0014565C">
          <w:rPr>
            <w:rStyle w:val="Hyperlink"/>
            <w:noProof/>
          </w:rPr>
          <w:t>Goodbye and finding books to take home</w:t>
        </w:r>
        <w:r>
          <w:rPr>
            <w:noProof/>
            <w:webHidden/>
          </w:rPr>
          <w:tab/>
        </w:r>
        <w:r>
          <w:rPr>
            <w:noProof/>
            <w:webHidden/>
          </w:rPr>
          <w:fldChar w:fldCharType="begin"/>
        </w:r>
        <w:r>
          <w:rPr>
            <w:noProof/>
            <w:webHidden/>
          </w:rPr>
          <w:instrText xml:space="preserve"> PAGEREF _Toc194575892 \h </w:instrText>
        </w:r>
        <w:r>
          <w:rPr>
            <w:noProof/>
            <w:webHidden/>
          </w:rPr>
        </w:r>
        <w:r>
          <w:rPr>
            <w:noProof/>
            <w:webHidden/>
          </w:rPr>
          <w:fldChar w:fldCharType="separate"/>
        </w:r>
        <w:r>
          <w:rPr>
            <w:noProof/>
            <w:webHidden/>
          </w:rPr>
          <w:t>7</w:t>
        </w:r>
        <w:r>
          <w:rPr>
            <w:noProof/>
            <w:webHidden/>
          </w:rPr>
          <w:fldChar w:fldCharType="end"/>
        </w:r>
      </w:hyperlink>
    </w:p>
    <w:p w14:paraId="724DC7FC" w14:textId="3ED78597" w:rsidR="001F4ABC" w:rsidRDefault="001F4ABC" w:rsidP="001F4A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893" w:history="1">
        <w:r w:rsidRPr="0014565C">
          <w:rPr>
            <w:rStyle w:val="Hyperlink"/>
            <w:noProof/>
          </w:rPr>
          <w:t>Printable 1: What to read after your Read Write Count books</w:t>
        </w:r>
        <w:r>
          <w:rPr>
            <w:noProof/>
            <w:webHidden/>
          </w:rPr>
          <w:tab/>
        </w:r>
        <w:r>
          <w:rPr>
            <w:noProof/>
            <w:webHidden/>
          </w:rPr>
          <w:fldChar w:fldCharType="begin"/>
        </w:r>
        <w:r>
          <w:rPr>
            <w:noProof/>
            <w:webHidden/>
          </w:rPr>
          <w:instrText xml:space="preserve"> PAGEREF _Toc194575893 \h </w:instrText>
        </w:r>
        <w:r>
          <w:rPr>
            <w:noProof/>
            <w:webHidden/>
          </w:rPr>
        </w:r>
        <w:r>
          <w:rPr>
            <w:noProof/>
            <w:webHidden/>
          </w:rPr>
          <w:fldChar w:fldCharType="separate"/>
        </w:r>
        <w:r>
          <w:rPr>
            <w:noProof/>
            <w:webHidden/>
          </w:rPr>
          <w:t>8</w:t>
        </w:r>
        <w:r>
          <w:rPr>
            <w:noProof/>
            <w:webHidden/>
          </w:rPr>
          <w:fldChar w:fldCharType="end"/>
        </w:r>
      </w:hyperlink>
    </w:p>
    <w:p w14:paraId="2CFDF341" w14:textId="00906B8A" w:rsidR="001F4ABC" w:rsidRDefault="001F4ABC" w:rsidP="001F4A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894" w:history="1">
        <w:r w:rsidRPr="0014565C">
          <w:rPr>
            <w:rStyle w:val="Hyperlink"/>
            <w:noProof/>
          </w:rPr>
          <w:t>Printable 2: Design a concert ticket</w:t>
        </w:r>
        <w:r>
          <w:rPr>
            <w:noProof/>
            <w:webHidden/>
          </w:rPr>
          <w:tab/>
        </w:r>
        <w:r>
          <w:rPr>
            <w:noProof/>
            <w:webHidden/>
          </w:rPr>
          <w:fldChar w:fldCharType="begin"/>
        </w:r>
        <w:r>
          <w:rPr>
            <w:noProof/>
            <w:webHidden/>
          </w:rPr>
          <w:instrText xml:space="preserve"> PAGEREF _Toc194575894 \h </w:instrText>
        </w:r>
        <w:r>
          <w:rPr>
            <w:noProof/>
            <w:webHidden/>
          </w:rPr>
        </w:r>
        <w:r>
          <w:rPr>
            <w:noProof/>
            <w:webHidden/>
          </w:rPr>
          <w:fldChar w:fldCharType="separate"/>
        </w:r>
        <w:r>
          <w:rPr>
            <w:noProof/>
            <w:webHidden/>
          </w:rPr>
          <w:t>9</w:t>
        </w:r>
        <w:r>
          <w:rPr>
            <w:noProof/>
            <w:webHidden/>
          </w:rPr>
          <w:fldChar w:fldCharType="end"/>
        </w:r>
      </w:hyperlink>
    </w:p>
    <w:p w14:paraId="2569BCE3" w14:textId="17B876BD" w:rsidR="001F4ABC" w:rsidRDefault="001F4ABC" w:rsidP="001F4A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895" w:history="1">
        <w:r w:rsidRPr="0014565C">
          <w:rPr>
            <w:rStyle w:val="Hyperlink"/>
            <w:noProof/>
          </w:rPr>
          <w:t>Printable 3: Design a music studio</w:t>
        </w:r>
        <w:r>
          <w:rPr>
            <w:noProof/>
            <w:webHidden/>
          </w:rPr>
          <w:tab/>
        </w:r>
        <w:r>
          <w:rPr>
            <w:noProof/>
            <w:webHidden/>
          </w:rPr>
          <w:fldChar w:fldCharType="begin"/>
        </w:r>
        <w:r>
          <w:rPr>
            <w:noProof/>
            <w:webHidden/>
          </w:rPr>
          <w:instrText xml:space="preserve"> PAGEREF _Toc194575895 \h </w:instrText>
        </w:r>
        <w:r>
          <w:rPr>
            <w:noProof/>
            <w:webHidden/>
          </w:rPr>
        </w:r>
        <w:r>
          <w:rPr>
            <w:noProof/>
            <w:webHidden/>
          </w:rPr>
          <w:fldChar w:fldCharType="separate"/>
        </w:r>
        <w:r>
          <w:rPr>
            <w:noProof/>
            <w:webHidden/>
          </w:rPr>
          <w:t>10</w:t>
        </w:r>
        <w:r>
          <w:rPr>
            <w:noProof/>
            <w:webHidden/>
          </w:rPr>
          <w:fldChar w:fldCharType="end"/>
        </w:r>
      </w:hyperlink>
    </w:p>
    <w:p w14:paraId="648013C0" w14:textId="60F4539F" w:rsidR="001F4ABC" w:rsidRDefault="001F4ABC" w:rsidP="001F4A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896" w:history="1">
        <w:r w:rsidRPr="0014565C">
          <w:rPr>
            <w:rStyle w:val="Hyperlink"/>
            <w:noProof/>
          </w:rPr>
          <w:t>Printable 4: Pack your space suitcase!</w:t>
        </w:r>
        <w:r>
          <w:rPr>
            <w:noProof/>
            <w:webHidden/>
          </w:rPr>
          <w:tab/>
        </w:r>
        <w:r>
          <w:rPr>
            <w:noProof/>
            <w:webHidden/>
          </w:rPr>
          <w:fldChar w:fldCharType="begin"/>
        </w:r>
        <w:r>
          <w:rPr>
            <w:noProof/>
            <w:webHidden/>
          </w:rPr>
          <w:instrText xml:space="preserve"> PAGEREF _Toc194575896 \h </w:instrText>
        </w:r>
        <w:r>
          <w:rPr>
            <w:noProof/>
            <w:webHidden/>
          </w:rPr>
        </w:r>
        <w:r>
          <w:rPr>
            <w:noProof/>
            <w:webHidden/>
          </w:rPr>
          <w:fldChar w:fldCharType="separate"/>
        </w:r>
        <w:r>
          <w:rPr>
            <w:noProof/>
            <w:webHidden/>
          </w:rPr>
          <w:t>11</w:t>
        </w:r>
        <w:r>
          <w:rPr>
            <w:noProof/>
            <w:webHidden/>
          </w:rPr>
          <w:fldChar w:fldCharType="end"/>
        </w:r>
      </w:hyperlink>
    </w:p>
    <w:p w14:paraId="20828AF0" w14:textId="5C132014" w:rsidR="001F4ABC" w:rsidRDefault="001F4ABC" w:rsidP="001F4A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897" w:history="1">
        <w:r w:rsidRPr="0014565C">
          <w:rPr>
            <w:rStyle w:val="Hyperlink"/>
            <w:noProof/>
          </w:rPr>
          <w:t>Printable 5: Space colouring</w:t>
        </w:r>
        <w:r>
          <w:rPr>
            <w:noProof/>
            <w:webHidden/>
          </w:rPr>
          <w:tab/>
        </w:r>
        <w:r>
          <w:rPr>
            <w:noProof/>
            <w:webHidden/>
          </w:rPr>
          <w:fldChar w:fldCharType="begin"/>
        </w:r>
        <w:r>
          <w:rPr>
            <w:noProof/>
            <w:webHidden/>
          </w:rPr>
          <w:instrText xml:space="preserve"> PAGEREF _Toc194575897 \h </w:instrText>
        </w:r>
        <w:r>
          <w:rPr>
            <w:noProof/>
            <w:webHidden/>
          </w:rPr>
        </w:r>
        <w:r>
          <w:rPr>
            <w:noProof/>
            <w:webHidden/>
          </w:rPr>
          <w:fldChar w:fldCharType="separate"/>
        </w:r>
        <w:r>
          <w:rPr>
            <w:noProof/>
            <w:webHidden/>
          </w:rPr>
          <w:t>12</w:t>
        </w:r>
        <w:r>
          <w:rPr>
            <w:noProof/>
            <w:webHidden/>
          </w:rPr>
          <w:fldChar w:fldCharType="end"/>
        </w:r>
      </w:hyperlink>
    </w:p>
    <w:p w14:paraId="4B18D907" w14:textId="249DAA72" w:rsidR="001F4ABC" w:rsidRDefault="001F4ABC" w:rsidP="001F4AB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4575898" w:history="1">
        <w:r w:rsidRPr="0014565C">
          <w:rPr>
            <w:rStyle w:val="Hyperlink"/>
            <w:noProof/>
          </w:rPr>
          <w:t>Printable 6: Design your own rocket</w:t>
        </w:r>
        <w:r>
          <w:rPr>
            <w:noProof/>
            <w:webHidden/>
          </w:rPr>
          <w:tab/>
        </w:r>
        <w:r>
          <w:rPr>
            <w:noProof/>
            <w:webHidden/>
          </w:rPr>
          <w:fldChar w:fldCharType="begin"/>
        </w:r>
        <w:r>
          <w:rPr>
            <w:noProof/>
            <w:webHidden/>
          </w:rPr>
          <w:instrText xml:space="preserve"> PAGEREF _Toc194575898 \h </w:instrText>
        </w:r>
        <w:r>
          <w:rPr>
            <w:noProof/>
            <w:webHidden/>
          </w:rPr>
        </w:r>
        <w:r>
          <w:rPr>
            <w:noProof/>
            <w:webHidden/>
          </w:rPr>
          <w:fldChar w:fldCharType="separate"/>
        </w:r>
        <w:r>
          <w:rPr>
            <w:noProof/>
            <w:webHidden/>
          </w:rPr>
          <w:t>14</w:t>
        </w:r>
        <w:r>
          <w:rPr>
            <w:noProof/>
            <w:webHidden/>
          </w:rPr>
          <w:fldChar w:fldCharType="end"/>
        </w:r>
      </w:hyperlink>
    </w:p>
    <w:p w14:paraId="51BB8A65" w14:textId="134AB218" w:rsidR="00AD76EA" w:rsidRDefault="00FC07B3" w:rsidP="00373623">
      <w:r>
        <w:rPr>
          <w:highlight w:val="yellow"/>
        </w:rPr>
        <w:fldChar w:fldCharType="end"/>
      </w:r>
    </w:p>
    <w:p w14:paraId="292E2856" w14:textId="77777777" w:rsidR="00BE52D7" w:rsidRDefault="00BE52D7" w:rsidP="00BE52D7">
      <w:pPr>
        <w:pStyle w:val="Heading2"/>
      </w:pPr>
      <w:bookmarkStart w:id="11" w:name="_Toc190850607"/>
      <w:bookmarkStart w:id="12" w:name="_Toc194575186"/>
      <w:bookmarkStart w:id="13" w:name="_Toc194575886"/>
      <w:r>
        <w:t>About this resource</w:t>
      </w:r>
      <w:bookmarkEnd w:id="11"/>
      <w:bookmarkEnd w:id="12"/>
      <w:bookmarkEnd w:id="13"/>
    </w:p>
    <w:p w14:paraId="6ACE465A" w14:textId="77777777" w:rsidR="00BE52D7" w:rsidRDefault="00BE52D7" w:rsidP="00BE52D7">
      <w:r>
        <w:t>Every year, we gift Read Write Count with the First Minister bags to every P2 and P3 child in Scotland. Each bag contains books and educational games and resources. These bags are designed to support families to read, learn and bond together at home.</w:t>
      </w:r>
      <w:r>
        <w:br/>
      </w:r>
      <w:r>
        <w:br/>
      </w:r>
      <w:r w:rsidRPr="00A155C7">
        <w:t xml:space="preserve">We’ve put together </w:t>
      </w:r>
      <w:r>
        <w:t xml:space="preserve">a library </w:t>
      </w:r>
      <w:r w:rsidRPr="00A155C7">
        <w:t>session for each of this year’s Read Write Count bags so you can run interactive family sessions.</w:t>
      </w:r>
      <w:r>
        <w:t xml:space="preserve"> </w:t>
      </w:r>
      <w:r w:rsidRPr="00A155C7">
        <w:t>These can be adapted to suit the duration of storytelling sessions in your library.</w:t>
      </w:r>
      <w:r>
        <w:br/>
      </w:r>
      <w:r>
        <w:br/>
      </w:r>
      <w:r w:rsidRPr="00A155C7">
        <w:t xml:space="preserve">Each session includes: </w:t>
      </w:r>
    </w:p>
    <w:p w14:paraId="066DE61B" w14:textId="77777777" w:rsidR="00BE52D7" w:rsidRDefault="00BE52D7" w:rsidP="00BE52D7">
      <w:pPr>
        <w:pStyle w:val="ListParagraph"/>
        <w:numPr>
          <w:ilvl w:val="0"/>
          <w:numId w:val="37"/>
        </w:numPr>
      </w:pPr>
      <w:r w:rsidRPr="00A155C7">
        <w:t xml:space="preserve">Reading the book together  </w:t>
      </w:r>
    </w:p>
    <w:p w14:paraId="41215394" w14:textId="77777777" w:rsidR="00BE52D7" w:rsidRDefault="00BE52D7" w:rsidP="00BE52D7">
      <w:pPr>
        <w:pStyle w:val="ListParagraph"/>
        <w:numPr>
          <w:ilvl w:val="0"/>
          <w:numId w:val="37"/>
        </w:numPr>
      </w:pPr>
      <w:r w:rsidRPr="00A155C7">
        <w:t xml:space="preserve">Choices of songs to sing together  </w:t>
      </w:r>
    </w:p>
    <w:p w14:paraId="36903054" w14:textId="77777777" w:rsidR="00BE52D7" w:rsidRDefault="00BE52D7" w:rsidP="00BE52D7">
      <w:pPr>
        <w:pStyle w:val="ListParagraph"/>
        <w:numPr>
          <w:ilvl w:val="0"/>
          <w:numId w:val="37"/>
        </w:numPr>
      </w:pPr>
      <w:r w:rsidRPr="00A155C7">
        <w:lastRenderedPageBreak/>
        <w:t xml:space="preserve">Choices for a main activity or arts and crafts  </w:t>
      </w:r>
    </w:p>
    <w:p w14:paraId="549ADF01" w14:textId="77777777" w:rsidR="00BE52D7" w:rsidRDefault="00BE52D7" w:rsidP="00BE52D7">
      <w:pPr>
        <w:pStyle w:val="ListParagraph"/>
        <w:numPr>
          <w:ilvl w:val="0"/>
          <w:numId w:val="37"/>
        </w:numPr>
      </w:pPr>
      <w:r w:rsidRPr="00A155C7">
        <w:t xml:space="preserve">Suggestions to help families find their next read    </w:t>
      </w:r>
    </w:p>
    <w:p w14:paraId="546A170F" w14:textId="77777777" w:rsidR="00BE52D7" w:rsidRDefault="00BE52D7" w:rsidP="00BE52D7">
      <w:pPr>
        <w:ind w:left="360"/>
      </w:pPr>
    </w:p>
    <w:p w14:paraId="0503714C" w14:textId="77777777" w:rsidR="00BE52D7" w:rsidRDefault="00BE52D7" w:rsidP="00BE52D7">
      <w:r w:rsidRPr="00A155C7">
        <w:t xml:space="preserve">In this resource we’ve included suggested songs, activities as well as some printables you can use as part of your session.  </w:t>
      </w:r>
    </w:p>
    <w:p w14:paraId="701E11BA" w14:textId="77777777" w:rsidR="00BE52D7" w:rsidRDefault="00BE52D7" w:rsidP="00BE52D7"/>
    <w:p w14:paraId="4C9AF159" w14:textId="034A55DB" w:rsidR="00BE52D7" w:rsidRDefault="00BE52D7" w:rsidP="00BE52D7">
      <w:r w:rsidRPr="00A155C7">
        <w:t>Whilst Read, Write, Count gifts bags to children in P2 and P3, you can keep these sessions open to all families and they don’t rely upon the families having prior knowledge of the books. The contents of this year’s bags are as follows:</w:t>
      </w:r>
      <w:r w:rsidR="00FB6FB7">
        <w:br/>
      </w:r>
    </w:p>
    <w:p w14:paraId="0868F0FA" w14:textId="77777777" w:rsidR="00FB6FB7" w:rsidRPr="000709E1" w:rsidRDefault="00FB6FB7" w:rsidP="00FB6FB7">
      <w:pPr>
        <w:pStyle w:val="Heading3"/>
      </w:pPr>
      <w:r>
        <w:t>P2</w:t>
      </w:r>
    </w:p>
    <w:p w14:paraId="3CF15161" w14:textId="77777777" w:rsidR="00FB6FB7" w:rsidRPr="00922356" w:rsidRDefault="00FB6FB7" w:rsidP="00FB6FB7">
      <w:pPr>
        <w:numPr>
          <w:ilvl w:val="0"/>
          <w:numId w:val="45"/>
        </w:numPr>
        <w:rPr>
          <w:i/>
          <w:iCs/>
        </w:rPr>
      </w:pPr>
      <w:r>
        <w:rPr>
          <w:i/>
          <w:iCs/>
        </w:rPr>
        <w:t xml:space="preserve">Barbara Throws a Wobbler </w:t>
      </w:r>
      <w:r>
        <w:t>by Nadia Shireen</w:t>
      </w:r>
    </w:p>
    <w:p w14:paraId="10CBD6AD" w14:textId="77777777" w:rsidR="00FB6FB7" w:rsidRPr="000709E1" w:rsidRDefault="00FB6FB7" w:rsidP="00FB6FB7">
      <w:pPr>
        <w:numPr>
          <w:ilvl w:val="0"/>
          <w:numId w:val="45"/>
        </w:numPr>
      </w:pPr>
      <w:r>
        <w:rPr>
          <w:i/>
          <w:iCs/>
        </w:rPr>
        <w:t>The Ballad of Cactus Joe</w:t>
      </w:r>
      <w:r w:rsidRPr="000709E1">
        <w:t xml:space="preserve"> by </w:t>
      </w:r>
      <w:r>
        <w:t>Lily Murray and Clive McFarland</w:t>
      </w:r>
    </w:p>
    <w:p w14:paraId="76F7558E" w14:textId="77777777" w:rsidR="00FB6FB7" w:rsidRPr="000709E1" w:rsidRDefault="00FB6FB7" w:rsidP="00FB6FB7">
      <w:pPr>
        <w:numPr>
          <w:ilvl w:val="0"/>
          <w:numId w:val="45"/>
        </w:numPr>
      </w:pPr>
      <w:r>
        <w:t>Folding binoculars</w:t>
      </w:r>
    </w:p>
    <w:p w14:paraId="099A16F5" w14:textId="77777777" w:rsidR="00FB6FB7" w:rsidRPr="000709E1" w:rsidRDefault="00FB6FB7" w:rsidP="00FB6FB7">
      <w:pPr>
        <w:numPr>
          <w:ilvl w:val="0"/>
          <w:numId w:val="45"/>
        </w:numPr>
      </w:pPr>
      <w:r w:rsidRPr="000709E1">
        <w:t>A deck of cards with Dominoes, Story Cards and Talk it Out conversation prompts and Act it Out acting prompts</w:t>
      </w:r>
    </w:p>
    <w:p w14:paraId="776F7DE8" w14:textId="77777777" w:rsidR="00FB6FB7" w:rsidRPr="000709E1" w:rsidRDefault="00FB6FB7" w:rsidP="00FB6FB7">
      <w:pPr>
        <w:numPr>
          <w:ilvl w:val="0"/>
          <w:numId w:val="45"/>
        </w:numPr>
      </w:pPr>
      <w:r w:rsidRPr="000709E1">
        <w:t>An activity booklet and pencil</w:t>
      </w:r>
    </w:p>
    <w:p w14:paraId="0B3E235F" w14:textId="77777777" w:rsidR="00FB6FB7" w:rsidRPr="000709E1" w:rsidRDefault="00FB6FB7" w:rsidP="00FB6FB7"/>
    <w:p w14:paraId="69DFB12D" w14:textId="77777777" w:rsidR="00FB6FB7" w:rsidRPr="000709E1" w:rsidRDefault="00FB6FB7" w:rsidP="00FB6FB7">
      <w:pPr>
        <w:pStyle w:val="Heading3"/>
      </w:pPr>
      <w:r>
        <w:t>P3</w:t>
      </w:r>
    </w:p>
    <w:p w14:paraId="459CF7FE" w14:textId="77777777" w:rsidR="00FB6FB7" w:rsidRPr="000709E1" w:rsidRDefault="00FB6FB7" w:rsidP="00FB6FB7">
      <w:pPr>
        <w:numPr>
          <w:ilvl w:val="0"/>
          <w:numId w:val="46"/>
        </w:numPr>
      </w:pPr>
      <w:r>
        <w:rPr>
          <w:i/>
          <w:iCs/>
        </w:rPr>
        <w:t xml:space="preserve">Heavy Metal Badger </w:t>
      </w:r>
      <w:r>
        <w:t>by Duncan Beedie</w:t>
      </w:r>
    </w:p>
    <w:p w14:paraId="31E2B3A6" w14:textId="77777777" w:rsidR="00FB6FB7" w:rsidRPr="000709E1" w:rsidRDefault="00FB6FB7" w:rsidP="00FB6FB7">
      <w:pPr>
        <w:numPr>
          <w:ilvl w:val="0"/>
          <w:numId w:val="46"/>
        </w:numPr>
      </w:pPr>
      <w:r>
        <w:rPr>
          <w:i/>
          <w:iCs/>
        </w:rPr>
        <w:t xml:space="preserve">The Book of Blast Off </w:t>
      </w:r>
      <w:r>
        <w:t>by Timothy Knapman and Nik Henderson</w:t>
      </w:r>
    </w:p>
    <w:p w14:paraId="6112C21E" w14:textId="77777777" w:rsidR="00FB6FB7" w:rsidRPr="000709E1" w:rsidRDefault="00FB6FB7" w:rsidP="00FB6FB7">
      <w:pPr>
        <w:numPr>
          <w:ilvl w:val="0"/>
          <w:numId w:val="46"/>
        </w:numPr>
      </w:pPr>
      <w:r w:rsidRPr="000709E1">
        <w:t xml:space="preserve">A </w:t>
      </w:r>
      <w:r>
        <w:t>tri-fold board game with counters, dice and a dry wipe pen</w:t>
      </w:r>
    </w:p>
    <w:p w14:paraId="27ADD86F" w14:textId="77777777" w:rsidR="00FB6FB7" w:rsidRPr="000709E1" w:rsidRDefault="00FB6FB7" w:rsidP="00FB6FB7">
      <w:pPr>
        <w:numPr>
          <w:ilvl w:val="0"/>
          <w:numId w:val="46"/>
        </w:numPr>
      </w:pPr>
      <w:r w:rsidRPr="000709E1">
        <w:t>A deck of cards with Galactic Fantastic card game, story prompts and mindfulness cards</w:t>
      </w:r>
    </w:p>
    <w:p w14:paraId="5354E481" w14:textId="77777777" w:rsidR="00FB6FB7" w:rsidRDefault="00FB6FB7" w:rsidP="00FB6FB7">
      <w:pPr>
        <w:numPr>
          <w:ilvl w:val="0"/>
          <w:numId w:val="46"/>
        </w:numPr>
      </w:pPr>
      <w:r w:rsidRPr="000709E1">
        <w:t>An activity booklet and pencil</w:t>
      </w:r>
    </w:p>
    <w:p w14:paraId="0BB7D2D4" w14:textId="4B0E67D9" w:rsidR="00F14482" w:rsidRDefault="00BE52D7" w:rsidP="00BE52D7">
      <w:pPr>
        <w:pStyle w:val="ListParagraph"/>
        <w:numPr>
          <w:ilvl w:val="0"/>
          <w:numId w:val="38"/>
        </w:numPr>
      </w:pPr>
      <w:r>
        <w:lastRenderedPageBreak/>
        <w:t>A deck of cards which includes Galactic Fantastic, Story Cards and Prompts, Search and See and Mindfulness cards</w:t>
      </w:r>
      <w:r w:rsidR="00F14482">
        <w:br/>
      </w:r>
    </w:p>
    <w:p w14:paraId="02297E9F" w14:textId="632CD883" w:rsidR="00BE52D7" w:rsidRDefault="009D3ED8" w:rsidP="00F14482">
      <w:r w:rsidRPr="003349F5">
        <w:t xml:space="preserve">Every year, we create two surveys in order to gather feedback from both </w:t>
      </w:r>
      <w:hyperlink r:id="rId17" w:history="1">
        <w:r w:rsidRPr="00A274AE">
          <w:rPr>
            <w:rStyle w:val="Hyperlink"/>
            <w:b/>
            <w:bCs/>
          </w:rPr>
          <w:t>learning professionals</w:t>
        </w:r>
      </w:hyperlink>
      <w:r w:rsidRPr="003349F5">
        <w:rPr>
          <w:b/>
          <w:bCs/>
        </w:rPr>
        <w:t xml:space="preserve"> </w:t>
      </w:r>
      <w:r w:rsidRPr="003349F5">
        <w:t xml:space="preserve">and </w:t>
      </w:r>
      <w:hyperlink r:id="rId18" w:history="1">
        <w:r w:rsidRPr="00A274AE">
          <w:rPr>
            <w:rStyle w:val="Hyperlink"/>
            <w:b/>
            <w:bCs/>
          </w:rPr>
          <w:t>families at home</w:t>
        </w:r>
      </w:hyperlink>
      <w:r w:rsidRPr="003349F5">
        <w:t xml:space="preserve">. Please do fill these in, letting us know what you think of the Read Write Count bags and resources, and encourage families at home to do the same. Anyone who fills in either survey will be entered into a prize draw to win a Read Write Count </w:t>
      </w:r>
      <w:proofErr w:type="spellStart"/>
      <w:r w:rsidRPr="003349F5">
        <w:t>superbox</w:t>
      </w:r>
      <w:proofErr w:type="spellEnd"/>
      <w:r w:rsidRPr="003349F5">
        <w:t xml:space="preserve"> filled with books and numeracy games.</w:t>
      </w:r>
      <w:r w:rsidR="00BE52D7">
        <w:br/>
      </w:r>
    </w:p>
    <w:p w14:paraId="0CEB4141" w14:textId="77777777" w:rsidR="00BE52D7" w:rsidRDefault="00BE52D7" w:rsidP="00BE52D7">
      <w:pPr>
        <w:pStyle w:val="Heading2"/>
      </w:pPr>
      <w:bookmarkStart w:id="14" w:name="_Toc194575187"/>
      <w:bookmarkStart w:id="15" w:name="_Toc194575887"/>
      <w:r>
        <w:t>Read Write Count gifting</w:t>
      </w:r>
      <w:bookmarkEnd w:id="14"/>
      <w:bookmarkEnd w:id="15"/>
    </w:p>
    <w:p w14:paraId="38330387" w14:textId="77777777" w:rsidR="00BE52D7" w:rsidRDefault="00BE52D7" w:rsidP="00BE52D7">
      <w:r>
        <w:t xml:space="preserve">As part of Read Write Count, we encourage schools to host a gifting event to generate excitement about the bags and help parents or families feel confident reading the books and using the resources at home. The bags arrive in schools around September or October, and we encourage schools to gift them during </w:t>
      </w:r>
      <w:hyperlink r:id="rId19" w:history="1">
        <w:r w:rsidRPr="003F3F8F">
          <w:rPr>
            <w:rStyle w:val="Hyperlink"/>
          </w:rPr>
          <w:t>Book Week Scotland</w:t>
        </w:r>
      </w:hyperlink>
      <w:r>
        <w:t xml:space="preserve"> in November. You can reach out to any local schools to invite them to host the gifting event in the library, where families can also find more books to borrow and sign up for a library card if they don’t have one already. To find out more about gifting events, visit the </w:t>
      </w:r>
      <w:hyperlink r:id="rId20" w:history="1">
        <w:r w:rsidRPr="00AE3C16">
          <w:rPr>
            <w:rStyle w:val="Hyperlink"/>
          </w:rPr>
          <w:t>Read Write Count section of our website</w:t>
        </w:r>
      </w:hyperlink>
      <w:r>
        <w:t>.</w:t>
      </w:r>
    </w:p>
    <w:p w14:paraId="181B2342" w14:textId="77777777" w:rsidR="00BE52D7" w:rsidRDefault="00BE52D7" w:rsidP="00BE52D7"/>
    <w:p w14:paraId="642461A2" w14:textId="77777777" w:rsidR="00BE52D7" w:rsidRDefault="00BE52D7" w:rsidP="00BE52D7">
      <w:pPr>
        <w:pStyle w:val="Heading2"/>
      </w:pPr>
      <w:bookmarkStart w:id="16" w:name="_Toc190850608"/>
      <w:bookmarkStart w:id="17" w:name="_Toc194575188"/>
      <w:bookmarkStart w:id="18" w:name="_Toc194575888"/>
      <w:r>
        <w:t>Welcome to the session</w:t>
      </w:r>
      <w:bookmarkEnd w:id="16"/>
      <w:bookmarkEnd w:id="17"/>
      <w:bookmarkEnd w:id="18"/>
    </w:p>
    <w:p w14:paraId="62C268B4" w14:textId="77777777" w:rsidR="00BE52D7" w:rsidRDefault="00BE52D7" w:rsidP="00BE52D7">
      <w:r w:rsidRPr="004C16BB">
        <w:t xml:space="preserve">Welcome everyone to the session, saying hello to all the adults and children in turn. You could use </w:t>
      </w:r>
      <w:hyperlink r:id="rId21" w:history="1">
        <w:r w:rsidRPr="004C16BB">
          <w:rPr>
            <w:rStyle w:val="Hyperlink"/>
          </w:rPr>
          <w:t>“The Hello Song”</w:t>
        </w:r>
      </w:hyperlink>
      <w:r w:rsidRPr="004C16BB">
        <w:t xml:space="preserve"> from the Bookbug Song and Rhyme Library or Bookbug app to warm the group up.</w:t>
      </w:r>
    </w:p>
    <w:p w14:paraId="5238A2E3" w14:textId="77777777" w:rsidR="00B848EC" w:rsidRDefault="00B848EC" w:rsidP="0002360E"/>
    <w:p w14:paraId="7F9EEF5E" w14:textId="77777777" w:rsidR="00B848EC" w:rsidRDefault="00B848EC" w:rsidP="00B848EC">
      <w:pPr>
        <w:pStyle w:val="Heading2"/>
      </w:pPr>
      <w:bookmarkStart w:id="19" w:name="_Toc190850609"/>
      <w:bookmarkStart w:id="20" w:name="_Toc194575889"/>
      <w:r>
        <w:t>Reading the books</w:t>
      </w:r>
      <w:bookmarkEnd w:id="19"/>
      <w:bookmarkEnd w:id="20"/>
    </w:p>
    <w:p w14:paraId="0F51D559" w14:textId="631E67AA" w:rsidR="00B848EC" w:rsidRDefault="00B848EC" w:rsidP="00B848EC">
      <w:pPr>
        <w:rPr>
          <w:color w:val="C00000"/>
        </w:rPr>
      </w:pPr>
      <w:r>
        <w:t xml:space="preserve">Read </w:t>
      </w:r>
      <w:r>
        <w:rPr>
          <w:i/>
          <w:iCs/>
        </w:rPr>
        <w:t xml:space="preserve">Heavy Metal Badger </w:t>
      </w:r>
      <w:r>
        <w:t>aloud to the group, making sure everyone can see the pages and hear you. Allow the children to stop and ask questions or take time to look at the illustrations. Parents or other adults might enjoy noticing all the little details – including the funny band names!</w:t>
      </w:r>
      <w:r>
        <w:br/>
      </w:r>
      <w:r>
        <w:br/>
      </w:r>
      <w:r>
        <w:lastRenderedPageBreak/>
        <w:t xml:space="preserve">Now, read through </w:t>
      </w:r>
      <w:r>
        <w:rPr>
          <w:i/>
          <w:iCs/>
        </w:rPr>
        <w:t>The Book of Blast Off</w:t>
      </w:r>
      <w:r>
        <w:t xml:space="preserve">. </w:t>
      </w:r>
      <w:r w:rsidR="00716441">
        <w:t xml:space="preserve">There’s a rhyming narrative that runs throughout, but you can also point out the labelled parts of the different spaceships. </w:t>
      </w:r>
      <w:r w:rsidR="009B0026">
        <w:rPr>
          <w:color w:val="C00000"/>
        </w:rPr>
        <w:br/>
      </w:r>
    </w:p>
    <w:p w14:paraId="469CBFAA" w14:textId="77777777" w:rsidR="00617526" w:rsidRDefault="00617526" w:rsidP="00617526">
      <w:pPr>
        <w:pStyle w:val="Heading2"/>
      </w:pPr>
      <w:bookmarkStart w:id="21" w:name="_Toc190850610"/>
      <w:bookmarkStart w:id="22" w:name="_Toc194575890"/>
      <w:r>
        <w:t>Songs and rhymes</w:t>
      </w:r>
      <w:bookmarkEnd w:id="21"/>
      <w:bookmarkEnd w:id="22"/>
    </w:p>
    <w:p w14:paraId="0671C42A" w14:textId="77777777" w:rsidR="00617526" w:rsidRDefault="00617526" w:rsidP="00617526">
      <w:r>
        <w:t>For singing together, you could choose between:</w:t>
      </w:r>
    </w:p>
    <w:p w14:paraId="557F25D8" w14:textId="4FF719E9" w:rsidR="00617526" w:rsidRDefault="00617526" w:rsidP="00617526">
      <w:pPr>
        <w:pStyle w:val="ListParagraph"/>
        <w:numPr>
          <w:ilvl w:val="0"/>
          <w:numId w:val="39"/>
        </w:numPr>
      </w:pPr>
      <w:hyperlink r:id="rId22" w:history="1"/>
      <w:r w:rsidR="00362BCB">
        <w:t xml:space="preserve"> “What Shall We Do with a Noisy Badger”</w:t>
      </w:r>
      <w:r>
        <w:t xml:space="preserve"> – </w:t>
      </w:r>
      <w:r w:rsidR="00362BCB">
        <w:t xml:space="preserve">to the tune of </w:t>
      </w:r>
      <w:hyperlink r:id="rId23" w:history="1">
        <w:r w:rsidR="0013120E" w:rsidRPr="0013120E">
          <w:rPr>
            <w:rStyle w:val="Hyperlink"/>
          </w:rPr>
          <w:t>“</w:t>
        </w:r>
        <w:r w:rsidR="00083BFE" w:rsidRPr="0013120E">
          <w:rPr>
            <w:rStyle w:val="Hyperlink"/>
          </w:rPr>
          <w:t xml:space="preserve">What Shall We Do With the </w:t>
        </w:r>
        <w:r w:rsidR="00B871C4">
          <w:rPr>
            <w:rStyle w:val="Hyperlink"/>
          </w:rPr>
          <w:t>Grumpy Pirate</w:t>
        </w:r>
        <w:r w:rsidR="00083BFE" w:rsidRPr="0013120E">
          <w:rPr>
            <w:rStyle w:val="Hyperlink"/>
          </w:rPr>
          <w:t>?</w:t>
        </w:r>
        <w:r w:rsidR="0013120E" w:rsidRPr="0013120E">
          <w:rPr>
            <w:rStyle w:val="Hyperlink"/>
          </w:rPr>
          <w:t>”</w:t>
        </w:r>
      </w:hyperlink>
    </w:p>
    <w:p w14:paraId="0A46A3CD" w14:textId="77777777" w:rsidR="00BC1577" w:rsidRDefault="005026DE" w:rsidP="00617526">
      <w:pPr>
        <w:pStyle w:val="ListParagraph"/>
        <w:numPr>
          <w:ilvl w:val="0"/>
          <w:numId w:val="39"/>
        </w:numPr>
      </w:pPr>
      <w:hyperlink r:id="rId24" w:history="1">
        <w:r w:rsidRPr="00873C5B">
          <w:rPr>
            <w:rStyle w:val="Hyperlink"/>
          </w:rPr>
          <w:t xml:space="preserve">“Zoom, Zoom, </w:t>
        </w:r>
        <w:proofErr w:type="gramStart"/>
        <w:r w:rsidRPr="00873C5B">
          <w:rPr>
            <w:rStyle w:val="Hyperlink"/>
          </w:rPr>
          <w:t>Zoom</w:t>
        </w:r>
        <w:proofErr w:type="gramEnd"/>
        <w:r w:rsidRPr="00873C5B">
          <w:rPr>
            <w:rStyle w:val="Hyperlink"/>
          </w:rPr>
          <w:t>”</w:t>
        </w:r>
      </w:hyperlink>
      <w:r w:rsidR="00EB3730">
        <w:t xml:space="preserve"> – take it in turns for the children to count down from 5 to </w:t>
      </w:r>
    </w:p>
    <w:p w14:paraId="64BDD047" w14:textId="77777777" w:rsidR="00BC1577" w:rsidRDefault="00BC1577" w:rsidP="00BC1577"/>
    <w:p w14:paraId="4DD0AEC7" w14:textId="725A19BC" w:rsidR="00BC1577" w:rsidRDefault="00BC1577" w:rsidP="00BC1577">
      <w:pPr>
        <w:pStyle w:val="Heading3"/>
      </w:pPr>
      <w:r>
        <w:t>What Shall We Do with a Noisy Badger?</w:t>
      </w:r>
    </w:p>
    <w:p w14:paraId="16F8051B" w14:textId="77777777" w:rsidR="009752C1" w:rsidRDefault="00BC1577" w:rsidP="00BC1577">
      <w:r>
        <w:t>Tune</w:t>
      </w:r>
      <w:r w:rsidR="005026DE">
        <w:t xml:space="preserve"> </w:t>
      </w:r>
      <w:r>
        <w:t xml:space="preserve">available </w:t>
      </w:r>
      <w:hyperlink r:id="rId25" w:history="1">
        <w:r w:rsidRPr="00E234F8">
          <w:rPr>
            <w:rStyle w:val="Hyperlink"/>
          </w:rPr>
          <w:t>via Bookbug Song and Rhyme Library</w:t>
        </w:r>
      </w:hyperlink>
      <w:r w:rsidR="00E234F8">
        <w:br/>
      </w:r>
      <w:r w:rsidR="00E234F8">
        <w:br/>
        <w:t>What shall we do with a noisy badger?</w:t>
      </w:r>
      <w:r w:rsidR="00E234F8">
        <w:br/>
        <w:t>What shall we do with a noisy badger?</w:t>
      </w:r>
      <w:r w:rsidR="00E234F8">
        <w:br/>
        <w:t>What shall we do with a noisy badger?</w:t>
      </w:r>
      <w:r w:rsidR="00E234F8">
        <w:br/>
        <w:t>Early in the morning</w:t>
      </w:r>
      <w:r w:rsidR="00B871C4">
        <w:br/>
      </w:r>
      <w:r w:rsidR="00B871C4">
        <w:br/>
      </w:r>
      <w:r w:rsidR="009752C1">
        <w:t>Strum, strum, play the guitar</w:t>
      </w:r>
      <w:r w:rsidR="009752C1">
        <w:br/>
        <w:t>Strum, strum, play the guitar</w:t>
      </w:r>
      <w:r w:rsidR="009752C1">
        <w:br/>
        <w:t>Strum, strum, play the guitar</w:t>
      </w:r>
      <w:r w:rsidR="009752C1">
        <w:br/>
        <w:t>Early in the morning</w:t>
      </w:r>
    </w:p>
    <w:p w14:paraId="2CFC7A38" w14:textId="77777777" w:rsidR="00772647" w:rsidRDefault="009752C1" w:rsidP="00BC1577">
      <w:r>
        <w:br/>
      </w:r>
      <w:r w:rsidR="00FE77BE">
        <w:t>Bang, bang, bang the drums,</w:t>
      </w:r>
      <w:r w:rsidR="00FE77BE">
        <w:br/>
        <w:t>Bang, bang, bang the drums,</w:t>
      </w:r>
      <w:r w:rsidR="00FE77BE">
        <w:br/>
        <w:t>Bang, bang, bang the drums,</w:t>
      </w:r>
      <w:r w:rsidR="00FE77BE">
        <w:br/>
        <w:t>Early in the morning</w:t>
      </w:r>
      <w:r w:rsidR="002F4259">
        <w:br/>
      </w:r>
      <w:r w:rsidR="002F4259">
        <w:br/>
      </w:r>
      <w:r w:rsidR="00656652">
        <w:t>Shout, shout, shout out loud,</w:t>
      </w:r>
      <w:r w:rsidR="00656652">
        <w:br/>
        <w:t>Shout, shout, shout out loud,</w:t>
      </w:r>
      <w:r w:rsidR="00656652">
        <w:br/>
        <w:t>Shout, shout, shout out loud</w:t>
      </w:r>
      <w:r w:rsidR="00656652">
        <w:br/>
        <w:t>Early in the morning</w:t>
      </w:r>
      <w:r w:rsidR="00FE77BE">
        <w:br/>
      </w:r>
      <w:r w:rsidR="00FE77BE">
        <w:lastRenderedPageBreak/>
        <w:br/>
      </w:r>
      <w:r w:rsidR="002F4259">
        <w:t>Dance, dance</w:t>
      </w:r>
      <w:r w:rsidR="006E45C5">
        <w:t>, dance</w:t>
      </w:r>
      <w:r w:rsidR="002F4259">
        <w:t xml:space="preserve"> to the </w:t>
      </w:r>
      <w:r w:rsidR="00C12084">
        <w:t>song</w:t>
      </w:r>
      <w:r w:rsidR="002F4259">
        <w:br/>
        <w:t>Dance, dance</w:t>
      </w:r>
      <w:r w:rsidR="006E45C5">
        <w:t xml:space="preserve">, dance </w:t>
      </w:r>
      <w:r w:rsidR="002F4259">
        <w:t xml:space="preserve">to the </w:t>
      </w:r>
      <w:r w:rsidR="00C12084">
        <w:t>song</w:t>
      </w:r>
      <w:r w:rsidR="002F4259">
        <w:br/>
        <w:t>Dance, dance</w:t>
      </w:r>
      <w:r w:rsidR="006E45C5">
        <w:t>, dance</w:t>
      </w:r>
      <w:r w:rsidR="002F4259">
        <w:t xml:space="preserve"> to the </w:t>
      </w:r>
      <w:r w:rsidR="00C12084">
        <w:t>song</w:t>
      </w:r>
      <w:r w:rsidR="002F4259">
        <w:br/>
        <w:t>Early in the morning</w:t>
      </w:r>
      <w:r w:rsidR="002F4259">
        <w:br/>
      </w:r>
      <w:r w:rsidR="002F4259">
        <w:br/>
        <w:t>Join a band and make some music</w:t>
      </w:r>
      <w:r w:rsidR="002F4259">
        <w:br/>
        <w:t>Join a band and make some music</w:t>
      </w:r>
      <w:r w:rsidR="002F4259">
        <w:br/>
        <w:t>Join a band and make some music</w:t>
      </w:r>
      <w:r w:rsidR="002F4259">
        <w:br/>
        <w:t>Early in the morning</w:t>
      </w:r>
    </w:p>
    <w:p w14:paraId="52DDBFD4" w14:textId="77777777" w:rsidR="00772647" w:rsidRDefault="00772647" w:rsidP="00BC1577"/>
    <w:p w14:paraId="3D800935" w14:textId="41BAC1AA" w:rsidR="00772647" w:rsidRDefault="00772647" w:rsidP="00772647">
      <w:pPr>
        <w:pStyle w:val="Heading3"/>
      </w:pPr>
      <w:r>
        <w:t>Zoom, Zoom, Zoom</w:t>
      </w:r>
    </w:p>
    <w:p w14:paraId="179C3D1E" w14:textId="6F17D80D" w:rsidR="00963AAA" w:rsidRDefault="00963AAA" w:rsidP="00963AAA">
      <w:r>
        <w:t xml:space="preserve">Available via </w:t>
      </w:r>
      <w:hyperlink r:id="rId26" w:history="1">
        <w:r w:rsidRPr="00963AAA">
          <w:rPr>
            <w:rStyle w:val="Hyperlink"/>
          </w:rPr>
          <w:t>Bookbug Song and Rhyme Library</w:t>
        </w:r>
      </w:hyperlink>
      <w:r>
        <w:br/>
      </w:r>
      <w:r>
        <w:br/>
      </w:r>
      <w:r w:rsidRPr="00963AAA">
        <w:t>Zoom, zoom, zoom,</w:t>
      </w:r>
      <w:r>
        <w:br/>
      </w:r>
      <w:r w:rsidRPr="00963AAA">
        <w:t>We’re going to the moon!</w:t>
      </w:r>
      <w:r>
        <w:br/>
      </w:r>
      <w:r w:rsidRPr="00963AAA">
        <w:t>Zoom, zoom, zoom,</w:t>
      </w:r>
      <w:r>
        <w:br/>
      </w:r>
      <w:r w:rsidRPr="00963AAA">
        <w:t>We’ll be there very soon.</w:t>
      </w:r>
      <w:r>
        <w:br/>
      </w:r>
      <w:r>
        <w:br/>
      </w:r>
      <w:r w:rsidRPr="00963AAA">
        <w:t>If you want to take a trip,</w:t>
      </w:r>
      <w:r>
        <w:br/>
      </w:r>
      <w:r w:rsidRPr="00963AAA">
        <w:t>Climb on board my rocket ship.</w:t>
      </w:r>
      <w:r>
        <w:br/>
      </w:r>
      <w:r w:rsidRPr="00963AAA">
        <w:t>Zoom, zoom, zoom,</w:t>
      </w:r>
      <w:r>
        <w:br/>
      </w:r>
      <w:r w:rsidRPr="00963AAA">
        <w:t>We’re going to the moon!</w:t>
      </w:r>
      <w:r>
        <w:br/>
      </w:r>
      <w:r>
        <w:br/>
      </w:r>
      <w:r w:rsidRPr="00963AAA">
        <w:t>5-4-3-2-1-BLAST OFF!</w:t>
      </w:r>
    </w:p>
    <w:p w14:paraId="3021732B" w14:textId="77777777" w:rsidR="000225A6" w:rsidRDefault="000225A6" w:rsidP="00963AAA"/>
    <w:p w14:paraId="16E8D07E" w14:textId="41542BD3" w:rsidR="000225A6" w:rsidRDefault="000225A6" w:rsidP="000225A6">
      <w:pPr>
        <w:pStyle w:val="Heading2"/>
      </w:pPr>
      <w:bookmarkStart w:id="23" w:name="_Toc194575891"/>
      <w:r>
        <w:t>Craft activity</w:t>
      </w:r>
      <w:bookmarkEnd w:id="23"/>
    </w:p>
    <w:p w14:paraId="2C4D474C" w14:textId="4FDB6DFD" w:rsidR="0064204F" w:rsidRDefault="0064204F" w:rsidP="0064204F">
      <w:pPr>
        <w:pStyle w:val="Heading3"/>
      </w:pPr>
      <w:r>
        <w:t xml:space="preserve">Option 1: </w:t>
      </w:r>
      <w:r w:rsidR="00A52FC6">
        <w:t xml:space="preserve">Create your </w:t>
      </w:r>
      <w:r w:rsidR="00D12C1E">
        <w:t>rock and roll posters</w:t>
      </w:r>
    </w:p>
    <w:p w14:paraId="47FDA6B9" w14:textId="2FA201D2" w:rsidR="00ED4AC3" w:rsidRPr="00ED4AC3" w:rsidRDefault="00A52FC6" w:rsidP="00ED4AC3">
      <w:r>
        <w:t xml:space="preserve">In this activity pack, you’ll find printables to </w:t>
      </w:r>
      <w:hyperlink w:anchor="_Printable_2:_Design" w:history="1">
        <w:r w:rsidRPr="00F8471D">
          <w:rPr>
            <w:rStyle w:val="Hyperlink"/>
          </w:rPr>
          <w:t>design your own concert ticket</w:t>
        </w:r>
      </w:hyperlink>
      <w:r w:rsidR="00F8471D">
        <w:t xml:space="preserve"> and</w:t>
      </w:r>
      <w:r w:rsidRPr="00F8471D">
        <w:t xml:space="preserve"> </w:t>
      </w:r>
      <w:hyperlink w:anchor="_Printable_3:_Design" w:history="1">
        <w:r w:rsidRPr="00F8471D">
          <w:rPr>
            <w:rStyle w:val="Hyperlink"/>
          </w:rPr>
          <w:t>a music studio for Badger</w:t>
        </w:r>
      </w:hyperlink>
      <w:r w:rsidRPr="00F8471D">
        <w:t>!</w:t>
      </w:r>
      <w:r w:rsidR="00D12C1E" w:rsidRPr="00F8471D">
        <w:t xml:space="preserve"> You could also create posters for your library, encouraging </w:t>
      </w:r>
      <w:r w:rsidR="00D12C1E" w:rsidRPr="00F8471D">
        <w:lastRenderedPageBreak/>
        <w:t>people to visit</w:t>
      </w:r>
      <w:r w:rsidR="00ED4AC3" w:rsidRPr="00F8471D">
        <w:t>, e.g. “Our library rocks!” or “Reading</w:t>
      </w:r>
      <w:r w:rsidR="00ED4AC3">
        <w:t xml:space="preserve"> rocks!”</w:t>
      </w:r>
      <w:r w:rsidR="009B0026">
        <w:br/>
      </w:r>
    </w:p>
    <w:p w14:paraId="162BA29F" w14:textId="0BB9D1F6" w:rsidR="000225A6" w:rsidRDefault="000225A6" w:rsidP="000225A6">
      <w:pPr>
        <w:pStyle w:val="Heading3"/>
      </w:pPr>
      <w:r>
        <w:t xml:space="preserve">Option </w:t>
      </w:r>
      <w:r w:rsidR="0064204F">
        <w:t>2</w:t>
      </w:r>
      <w:r>
        <w:t xml:space="preserve">: </w:t>
      </w:r>
      <w:r w:rsidR="00671144">
        <w:t>Create straw rockets</w:t>
      </w:r>
    </w:p>
    <w:p w14:paraId="2904FCC7" w14:textId="4E88F502" w:rsidR="00671144" w:rsidRDefault="00671144" w:rsidP="00671144">
      <w:r>
        <w:t>You will need:</w:t>
      </w:r>
    </w:p>
    <w:p w14:paraId="7532E91E" w14:textId="30A192BB" w:rsidR="00671144" w:rsidRDefault="00B96AC0" w:rsidP="00671144">
      <w:pPr>
        <w:pStyle w:val="ListParagraph"/>
        <w:numPr>
          <w:ilvl w:val="0"/>
          <w:numId w:val="40"/>
        </w:numPr>
      </w:pPr>
      <w:r>
        <w:t>Paper</w:t>
      </w:r>
    </w:p>
    <w:p w14:paraId="6B07891C" w14:textId="43095F03" w:rsidR="00B96AC0" w:rsidRDefault="00B96AC0" w:rsidP="00671144">
      <w:pPr>
        <w:pStyle w:val="ListParagraph"/>
        <w:numPr>
          <w:ilvl w:val="0"/>
          <w:numId w:val="40"/>
        </w:numPr>
      </w:pPr>
      <w:r>
        <w:t>Straws</w:t>
      </w:r>
    </w:p>
    <w:p w14:paraId="5941284A" w14:textId="285B9B30" w:rsidR="0064204F" w:rsidRDefault="0064204F" w:rsidP="00671144">
      <w:pPr>
        <w:pStyle w:val="ListParagraph"/>
        <w:numPr>
          <w:ilvl w:val="0"/>
          <w:numId w:val="40"/>
        </w:numPr>
      </w:pPr>
      <w:proofErr w:type="spellStart"/>
      <w:r>
        <w:t>Cellotape</w:t>
      </w:r>
      <w:proofErr w:type="spellEnd"/>
    </w:p>
    <w:p w14:paraId="6193C502" w14:textId="0FE9A1B1" w:rsidR="0064204F" w:rsidRDefault="0064204F" w:rsidP="00671144">
      <w:pPr>
        <w:pStyle w:val="ListParagraph"/>
        <w:numPr>
          <w:ilvl w:val="0"/>
          <w:numId w:val="40"/>
        </w:numPr>
      </w:pPr>
      <w:r>
        <w:t>Scissors</w:t>
      </w:r>
    </w:p>
    <w:p w14:paraId="58F0B66E" w14:textId="52E144BC" w:rsidR="00B96AC0" w:rsidRDefault="00B96AC0" w:rsidP="00671144">
      <w:pPr>
        <w:pStyle w:val="ListParagraph"/>
        <w:numPr>
          <w:ilvl w:val="0"/>
          <w:numId w:val="40"/>
        </w:numPr>
      </w:pPr>
      <w:r>
        <w:t>Pens, pencils or crayons</w:t>
      </w:r>
    </w:p>
    <w:p w14:paraId="65B3B060" w14:textId="77777777" w:rsidR="0064204F" w:rsidRDefault="0064204F" w:rsidP="0064204F"/>
    <w:p w14:paraId="19AB502B" w14:textId="197E36ED" w:rsidR="0064204F" w:rsidRDefault="0064204F" w:rsidP="0064204F">
      <w:r>
        <w:t xml:space="preserve">Use </w:t>
      </w:r>
      <w:hyperlink r:id="rId27" w:history="1">
        <w:r w:rsidRPr="0064204F">
          <w:rPr>
            <w:rStyle w:val="Hyperlink"/>
          </w:rPr>
          <w:t>NASA’s guide</w:t>
        </w:r>
      </w:hyperlink>
      <w:r>
        <w:t xml:space="preserve"> to make your own flying rockets, using paper and straws!</w:t>
      </w:r>
      <w:r w:rsidR="00A94E15">
        <w:t xml:space="preserve"> You can also find a printable to support this activity on </w:t>
      </w:r>
      <w:hyperlink w:anchor="_Printable_6:_Design" w:history="1">
        <w:r w:rsidR="00A94E15" w:rsidRPr="00A94E15">
          <w:rPr>
            <w:rStyle w:val="Hyperlink"/>
          </w:rPr>
          <w:t>page 13</w:t>
        </w:r>
      </w:hyperlink>
      <w:r w:rsidR="00A94E15">
        <w:t>.</w:t>
      </w:r>
    </w:p>
    <w:p w14:paraId="53961DEC" w14:textId="77777777" w:rsidR="009B6040" w:rsidRDefault="009B6040" w:rsidP="0064204F"/>
    <w:p w14:paraId="11F3408D" w14:textId="77777777" w:rsidR="009A3DD7" w:rsidRDefault="009A3DD7" w:rsidP="009A3DD7">
      <w:pPr>
        <w:pStyle w:val="Heading3"/>
        <w:ind w:left="360" w:hanging="360"/>
      </w:pPr>
      <w:r>
        <w:t>Bonus colouring in</w:t>
      </w:r>
    </w:p>
    <w:p w14:paraId="3AEE5AE3" w14:textId="07729146" w:rsidR="009B6040" w:rsidRDefault="009A3DD7" w:rsidP="0064204F">
      <w:r>
        <w:t xml:space="preserve">In this pack, we’ve also included some themed colouring in sheets – see </w:t>
      </w:r>
      <w:hyperlink w:anchor="Printable4" w:history="1">
        <w:r w:rsidRPr="00435843">
          <w:rPr>
            <w:rStyle w:val="Hyperlink"/>
          </w:rPr>
          <w:t>page 11</w:t>
        </w:r>
      </w:hyperlink>
      <w:r>
        <w:t xml:space="preserve"> and </w:t>
      </w:r>
      <w:hyperlink w:anchor="_Printable_5:_Space" w:history="1">
        <w:r w:rsidRPr="005804F9">
          <w:rPr>
            <w:rStyle w:val="Hyperlink"/>
          </w:rPr>
          <w:t>12</w:t>
        </w:r>
      </w:hyperlink>
      <w:r>
        <w:t>.</w:t>
      </w:r>
    </w:p>
    <w:p w14:paraId="4080F136" w14:textId="77777777" w:rsidR="00B35D7C" w:rsidRDefault="00B35D7C" w:rsidP="0064204F"/>
    <w:p w14:paraId="1F549390" w14:textId="77869588" w:rsidR="00A95F16" w:rsidRDefault="005834A5" w:rsidP="0064204F">
      <w:pPr>
        <w:sectPr w:rsidR="00A95F16" w:rsidSect="00BE0E7D">
          <w:pgSz w:w="11906" w:h="16838"/>
          <w:pgMar w:top="1440" w:right="1440" w:bottom="1440" w:left="1440" w:header="708" w:footer="708" w:gutter="0"/>
          <w:pgNumType w:start="2"/>
          <w:cols w:space="708"/>
          <w:docGrid w:linePitch="360"/>
        </w:sectPr>
      </w:pPr>
      <w:bookmarkStart w:id="24" w:name="_Toc194575892"/>
      <w:r w:rsidRPr="005834A5">
        <w:rPr>
          <w:rStyle w:val="Heading2Char"/>
        </w:rPr>
        <w:t>Goodbye and finding books to take home</w:t>
      </w:r>
      <w:bookmarkEnd w:id="24"/>
      <w:r w:rsidRPr="005834A5">
        <w:t xml:space="preserve"> </w:t>
      </w:r>
      <w:r>
        <w:br/>
      </w:r>
      <w:r w:rsidRPr="005834A5">
        <w:t xml:space="preserve">At the end of your sessions, you can explore some books that are </w:t>
      </w:r>
      <w:proofErr w:type="gramStart"/>
      <w:r w:rsidRPr="005834A5">
        <w:t>similar to</w:t>
      </w:r>
      <w:proofErr w:type="gramEnd"/>
      <w:r w:rsidRPr="005834A5">
        <w:t xml:space="preserve"> </w:t>
      </w:r>
      <w:r>
        <w:rPr>
          <w:i/>
          <w:iCs/>
        </w:rPr>
        <w:t xml:space="preserve">Heavy Metal Badger </w:t>
      </w:r>
      <w:r>
        <w:t xml:space="preserve">or </w:t>
      </w:r>
      <w:r>
        <w:rPr>
          <w:i/>
          <w:iCs/>
        </w:rPr>
        <w:t>The Book of Blast Off</w:t>
      </w:r>
      <w:r w:rsidRPr="005834A5">
        <w:t xml:space="preserve"> in theme or topic. Explain to the children they can borrow them and take them </w:t>
      </w:r>
      <w:r w:rsidRPr="00F8471D">
        <w:t xml:space="preserve">home. See </w:t>
      </w:r>
      <w:hyperlink w:anchor="_Printable_1:_What" w:history="1">
        <w:r w:rsidR="00005D0A" w:rsidRPr="00005D0A">
          <w:rPr>
            <w:rStyle w:val="Hyperlink"/>
          </w:rPr>
          <w:t>page 8</w:t>
        </w:r>
      </w:hyperlink>
      <w:r w:rsidRPr="00F8471D">
        <w:t xml:space="preserve"> </w:t>
      </w:r>
      <w:r w:rsidR="00005D0A">
        <w:t>for a printable where children can note down any books they’d like to borrow. We’ve included some books we think readers might enjoy next – but feel free to edit this!</w:t>
      </w:r>
    </w:p>
    <w:p w14:paraId="37C19DDB" w14:textId="77777777" w:rsidR="00D14C1E" w:rsidRDefault="00D14C1E" w:rsidP="0064204F"/>
    <w:p w14:paraId="2F711A43" w14:textId="77777777" w:rsidR="00A95F16" w:rsidRDefault="00A95F16" w:rsidP="00A95F16">
      <w:pPr>
        <w:tabs>
          <w:tab w:val="left" w:pos="7530"/>
        </w:tabs>
      </w:pPr>
      <w:bookmarkStart w:id="25" w:name="_Toc190850613"/>
    </w:p>
    <w:p w14:paraId="129C0C7B" w14:textId="21093DD4" w:rsidR="00C64BBC" w:rsidRDefault="00A95F16" w:rsidP="00A95F16">
      <w:pPr>
        <w:pStyle w:val="Heading2"/>
      </w:pPr>
      <w:bookmarkStart w:id="26" w:name="_Printable_1:_What"/>
      <w:bookmarkStart w:id="27" w:name="_Toc194575893"/>
      <w:bookmarkEnd w:id="26"/>
      <w:r>
        <w:t>P</w:t>
      </w:r>
      <w:r w:rsidR="00C64BBC" w:rsidRPr="00BE5E8A">
        <w:t>rintable 1: What to read after your Read Write Count books</w:t>
      </w:r>
      <w:bookmarkEnd w:id="25"/>
      <w:bookmarkEnd w:id="27"/>
    </w:p>
    <w:p w14:paraId="07978FB3" w14:textId="6C530D08" w:rsidR="00C64BBC" w:rsidRDefault="00C64BBC" w:rsidP="00C64BBC">
      <w:r>
        <w:t xml:space="preserve">If you enjoyed </w:t>
      </w:r>
      <w:r w:rsidR="00A56C8B">
        <w:rPr>
          <w:i/>
          <w:iCs/>
        </w:rPr>
        <w:t>Heavy Metal Badger</w:t>
      </w:r>
      <w:r>
        <w:rPr>
          <w:i/>
          <w:iCs/>
        </w:rPr>
        <w:t xml:space="preserve"> </w:t>
      </w:r>
      <w:r>
        <w:t xml:space="preserve">by </w:t>
      </w:r>
      <w:r w:rsidR="00A56C8B">
        <w:t>Duncan Beedie</w:t>
      </w:r>
      <w:r>
        <w:t>, we think you might like:</w:t>
      </w:r>
    </w:p>
    <w:p w14:paraId="00B00649" w14:textId="14DBDAA4" w:rsidR="00C64BBC" w:rsidRDefault="00A56C8B" w:rsidP="00C64BBC">
      <w:pPr>
        <w:pStyle w:val="ListParagraph"/>
        <w:numPr>
          <w:ilvl w:val="0"/>
          <w:numId w:val="42"/>
        </w:numPr>
      </w:pPr>
      <w:r>
        <w:rPr>
          <w:i/>
          <w:iCs/>
        </w:rPr>
        <w:t>Frida the Rock-and-Roll Moth</w:t>
      </w:r>
      <w:r>
        <w:t xml:space="preserve"> by Kimm Hillyard</w:t>
      </w:r>
    </w:p>
    <w:p w14:paraId="582C6ED1" w14:textId="12D9F137" w:rsidR="00A56C8B" w:rsidRDefault="00970453" w:rsidP="00C64BBC">
      <w:pPr>
        <w:pStyle w:val="ListParagraph"/>
        <w:numPr>
          <w:ilvl w:val="0"/>
          <w:numId w:val="42"/>
        </w:numPr>
      </w:pPr>
      <w:r>
        <w:rPr>
          <w:i/>
          <w:iCs/>
        </w:rPr>
        <w:t xml:space="preserve">LOUD! </w:t>
      </w:r>
      <w:r>
        <w:t>by Rose Robbins</w:t>
      </w:r>
    </w:p>
    <w:p w14:paraId="10CB651C" w14:textId="027D4F8A" w:rsidR="00710248" w:rsidRPr="00A56C8B" w:rsidRDefault="00710248" w:rsidP="00C64BBC">
      <w:pPr>
        <w:pStyle w:val="ListParagraph"/>
        <w:numPr>
          <w:ilvl w:val="0"/>
          <w:numId w:val="42"/>
        </w:numPr>
      </w:pPr>
      <w:r>
        <w:rPr>
          <w:i/>
          <w:iCs/>
        </w:rPr>
        <w:t>Here Comes Frankie</w:t>
      </w:r>
      <w:r w:rsidR="009C69BF">
        <w:rPr>
          <w:i/>
          <w:iCs/>
        </w:rPr>
        <w:t>!</w:t>
      </w:r>
      <w:r w:rsidR="009C69BF">
        <w:t xml:space="preserve"> by Tim Hopgood</w:t>
      </w:r>
    </w:p>
    <w:p w14:paraId="7BEDD7C3" w14:textId="77777777" w:rsidR="00C64BBC" w:rsidRDefault="00C64BBC" w:rsidP="00C64BBC"/>
    <w:p w14:paraId="6E7B4B59" w14:textId="6FD56A05" w:rsidR="00C64BBC" w:rsidRPr="002A604F" w:rsidRDefault="00C64BBC" w:rsidP="00C64BBC">
      <w:r w:rsidRPr="002A604F">
        <w:t xml:space="preserve">If you enjoyed </w:t>
      </w:r>
      <w:r w:rsidR="00500A14" w:rsidRPr="002A604F">
        <w:rPr>
          <w:i/>
          <w:iCs/>
        </w:rPr>
        <w:t>The Book of Blast Off</w:t>
      </w:r>
      <w:r w:rsidRPr="002A604F">
        <w:t xml:space="preserve"> by </w:t>
      </w:r>
      <w:r w:rsidR="002A604F" w:rsidRPr="002A604F">
        <w:t>Timothy Knapman and Nik Henderson</w:t>
      </w:r>
    </w:p>
    <w:p w14:paraId="0B06964A" w14:textId="339CD662" w:rsidR="00C64BBC" w:rsidRDefault="002A604F" w:rsidP="00C64BBC">
      <w:pPr>
        <w:pStyle w:val="ListParagraph"/>
        <w:numPr>
          <w:ilvl w:val="0"/>
          <w:numId w:val="42"/>
        </w:numPr>
      </w:pPr>
      <w:r w:rsidRPr="002A604F">
        <w:rPr>
          <w:i/>
          <w:iCs/>
        </w:rPr>
        <w:t xml:space="preserve">Look Up! </w:t>
      </w:r>
      <w:r w:rsidRPr="002A604F">
        <w:t>by Nathan Bryon and Dapo Adeola</w:t>
      </w:r>
    </w:p>
    <w:p w14:paraId="0DE7035C" w14:textId="65DDD170" w:rsidR="002A604F" w:rsidRDefault="00E176B5" w:rsidP="00C64BBC">
      <w:pPr>
        <w:pStyle w:val="ListParagraph"/>
        <w:numPr>
          <w:ilvl w:val="0"/>
          <w:numId w:val="42"/>
        </w:numPr>
      </w:pPr>
      <w:proofErr w:type="spellStart"/>
      <w:r>
        <w:rPr>
          <w:i/>
          <w:iCs/>
        </w:rPr>
        <w:t>Rocketmole</w:t>
      </w:r>
      <w:proofErr w:type="spellEnd"/>
      <w:r>
        <w:rPr>
          <w:i/>
          <w:iCs/>
        </w:rPr>
        <w:t xml:space="preserve"> </w:t>
      </w:r>
      <w:r>
        <w:t>by Matt Carr</w:t>
      </w:r>
    </w:p>
    <w:p w14:paraId="0CA86EB4" w14:textId="62E4CBC6" w:rsidR="00E176B5" w:rsidRPr="002A604F" w:rsidRDefault="006E1013" w:rsidP="00C64BBC">
      <w:pPr>
        <w:pStyle w:val="ListParagraph"/>
        <w:numPr>
          <w:ilvl w:val="0"/>
          <w:numId w:val="42"/>
        </w:numPr>
      </w:pPr>
      <w:r>
        <w:rPr>
          <w:i/>
          <w:iCs/>
        </w:rPr>
        <w:t xml:space="preserve">The Skies Above My Eyes </w:t>
      </w:r>
      <w:r>
        <w:t>by Charlotte Guillan and Yuval Zommer</w:t>
      </w:r>
    </w:p>
    <w:p w14:paraId="16C0393A" w14:textId="77777777" w:rsidR="00C64BBC" w:rsidRDefault="00C64BBC" w:rsidP="00C64BBC"/>
    <w:p w14:paraId="67601D37" w14:textId="77777777" w:rsidR="00C64BBC" w:rsidRDefault="00C64BBC" w:rsidP="00C64BBC">
      <w:r>
        <w:t>And here’s space for you, your librarian, or your family to write down some books you might like:</w:t>
      </w:r>
    </w:p>
    <w:tbl>
      <w:tblPr>
        <w:tblStyle w:val="TableGrid"/>
        <w:tblW w:w="0" w:type="auto"/>
        <w:tblLook w:val="04A0" w:firstRow="1" w:lastRow="0" w:firstColumn="1" w:lastColumn="0" w:noHBand="0" w:noVBand="1"/>
        <w:tblDescription w:val="Table 1: A blank square for writing in books to borrow from the library"/>
      </w:tblPr>
      <w:tblGrid>
        <w:gridCol w:w="9016"/>
      </w:tblGrid>
      <w:tr w:rsidR="00C64BBC" w14:paraId="26826606" w14:textId="77777777" w:rsidTr="0037734D">
        <w:tc>
          <w:tcPr>
            <w:tcW w:w="9016" w:type="dxa"/>
          </w:tcPr>
          <w:p w14:paraId="6D4DBB31" w14:textId="77777777" w:rsidR="00C64BBC" w:rsidRDefault="00C64BBC" w:rsidP="0037734D"/>
          <w:p w14:paraId="5A133C70" w14:textId="77777777" w:rsidR="00C64BBC" w:rsidRDefault="00C64BBC" w:rsidP="0037734D"/>
          <w:p w14:paraId="2F02756C" w14:textId="77777777" w:rsidR="00C64BBC" w:rsidRDefault="00C64BBC" w:rsidP="0037734D"/>
          <w:p w14:paraId="0C5F76D2" w14:textId="77777777" w:rsidR="00C64BBC" w:rsidRDefault="00C64BBC" w:rsidP="0037734D"/>
          <w:p w14:paraId="455E0DD0" w14:textId="77777777" w:rsidR="00C64BBC" w:rsidRDefault="00C64BBC" w:rsidP="0037734D"/>
          <w:p w14:paraId="4444AEE4" w14:textId="77777777" w:rsidR="00C64BBC" w:rsidRDefault="00C64BBC" w:rsidP="0037734D"/>
          <w:p w14:paraId="19F641DD" w14:textId="77777777" w:rsidR="00C64BBC" w:rsidRDefault="00C64BBC" w:rsidP="0037734D"/>
          <w:p w14:paraId="17497761" w14:textId="77777777" w:rsidR="00C64BBC" w:rsidRDefault="00C64BBC" w:rsidP="0037734D"/>
          <w:p w14:paraId="787591A3" w14:textId="77777777" w:rsidR="00C64BBC" w:rsidRDefault="00C64BBC" w:rsidP="0037734D"/>
          <w:p w14:paraId="51610C68" w14:textId="77777777" w:rsidR="00C64BBC" w:rsidRDefault="00C64BBC" w:rsidP="0037734D"/>
          <w:p w14:paraId="1325C4BB" w14:textId="77777777" w:rsidR="00C64BBC" w:rsidRDefault="00C64BBC" w:rsidP="0037734D"/>
          <w:p w14:paraId="2AF8F055" w14:textId="77777777" w:rsidR="00C64BBC" w:rsidRDefault="00C64BBC" w:rsidP="0037734D"/>
          <w:p w14:paraId="2B28C1C6" w14:textId="77777777" w:rsidR="00C64BBC" w:rsidRDefault="00C64BBC" w:rsidP="0037734D"/>
          <w:p w14:paraId="559E9B0D" w14:textId="77777777" w:rsidR="00C64BBC" w:rsidRDefault="00C64BBC" w:rsidP="0037734D"/>
          <w:p w14:paraId="40AF1E8F" w14:textId="77777777" w:rsidR="00C64BBC" w:rsidRDefault="00C64BBC" w:rsidP="0037734D"/>
          <w:p w14:paraId="19342FD0" w14:textId="77777777" w:rsidR="00C64BBC" w:rsidRDefault="00C64BBC" w:rsidP="0037734D"/>
          <w:p w14:paraId="021B0C91" w14:textId="77777777" w:rsidR="00C64BBC" w:rsidRDefault="00C64BBC" w:rsidP="0037734D"/>
          <w:p w14:paraId="62BDCD86" w14:textId="77777777" w:rsidR="00C64BBC" w:rsidRDefault="00C64BBC" w:rsidP="0037734D"/>
        </w:tc>
      </w:tr>
    </w:tbl>
    <w:p w14:paraId="79A7A692" w14:textId="77777777" w:rsidR="00705DE8" w:rsidRDefault="00705DE8" w:rsidP="003C0B34">
      <w:pPr>
        <w:pStyle w:val="Heading2"/>
      </w:pPr>
    </w:p>
    <w:p w14:paraId="49E99D2A" w14:textId="77777777" w:rsidR="00705DE8" w:rsidRDefault="00705DE8" w:rsidP="003C0B34">
      <w:pPr>
        <w:pStyle w:val="Heading2"/>
      </w:pPr>
    </w:p>
    <w:p w14:paraId="6D98DE16" w14:textId="77777777" w:rsidR="00705DE8" w:rsidRDefault="00705DE8" w:rsidP="003C0B34">
      <w:pPr>
        <w:pStyle w:val="Heading2"/>
      </w:pPr>
    </w:p>
    <w:p w14:paraId="26C5B746" w14:textId="223F331F" w:rsidR="003C0B34" w:rsidRDefault="003C0B34" w:rsidP="003C0B34">
      <w:pPr>
        <w:pStyle w:val="Heading2"/>
      </w:pPr>
      <w:bookmarkStart w:id="28" w:name="_Printable_2:_Design"/>
      <w:bookmarkStart w:id="29" w:name="_Toc194575894"/>
      <w:bookmarkEnd w:id="28"/>
      <w:r>
        <w:t xml:space="preserve">Printable 2: Design a </w:t>
      </w:r>
      <w:r w:rsidR="0066173A">
        <w:t>concert ticket</w:t>
      </w:r>
      <w:bookmarkEnd w:id="29"/>
    </w:p>
    <w:p w14:paraId="38D8614D" w14:textId="7270B54A" w:rsidR="0066173A" w:rsidRDefault="0066173A" w:rsidP="0066173A">
      <w:r>
        <w:t>Imagine you’re attending a concert. What band are you seeing? Where are you seeing them? How much did the ticket cost? Once you’re included all the information, decorate or colour in your ticket and cut it out.</w:t>
      </w:r>
    </w:p>
    <w:p w14:paraId="78BFF902" w14:textId="77777777" w:rsidR="00604A58" w:rsidRDefault="001F6E2C" w:rsidP="00FC07B3">
      <w:pPr>
        <w:sectPr w:rsidR="00604A58" w:rsidSect="00A95F16">
          <w:headerReference w:type="default" r:id="rId28"/>
          <w:pgSz w:w="11906" w:h="16838"/>
          <w:pgMar w:top="1440" w:right="1440" w:bottom="1440" w:left="1440" w:header="708" w:footer="708" w:gutter="0"/>
          <w:cols w:space="708"/>
          <w:docGrid w:linePitch="360"/>
        </w:sectPr>
      </w:pPr>
      <w:r w:rsidRPr="001F6E2C">
        <w:rPr>
          <w:noProof/>
        </w:rPr>
        <w:drawing>
          <wp:inline distT="0" distB="0" distL="0" distR="0" wp14:anchorId="4227E880" wp14:editId="187B96DA">
            <wp:extent cx="6506733" cy="6878549"/>
            <wp:effectExtent l="0" t="0" r="8890" b="0"/>
            <wp:docPr id="1111743147" name="Picture 2" descr="Printable 2: A tick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43147" name="Picture 2" descr="Printable 2: A ticket outline"/>
                    <pic:cNvPicPr>
                      <a:picLocks noChangeAspect="1" noChangeArrowheads="1"/>
                    </pic:cNvPicPr>
                  </pic:nvPicPr>
                  <pic:blipFill rotWithShape="1">
                    <a:blip r:embed="rId29">
                      <a:extLst>
                        <a:ext uri="{28A0092B-C50C-407E-A947-70E740481C1C}">
                          <a14:useLocalDpi xmlns:a14="http://schemas.microsoft.com/office/drawing/2010/main" val="0"/>
                        </a:ext>
                      </a:extLst>
                    </a:blip>
                    <a:srcRect t="25467"/>
                    <a:stretch/>
                  </pic:blipFill>
                  <pic:spPr bwMode="auto">
                    <a:xfrm>
                      <a:off x="0" y="0"/>
                      <a:ext cx="6515568" cy="6887889"/>
                    </a:xfrm>
                    <a:prstGeom prst="rect">
                      <a:avLst/>
                    </a:prstGeom>
                    <a:noFill/>
                    <a:ln>
                      <a:noFill/>
                    </a:ln>
                    <a:extLst>
                      <a:ext uri="{53640926-AAD7-44D8-BBD7-CCE9431645EC}">
                        <a14:shadowObscured xmlns:a14="http://schemas.microsoft.com/office/drawing/2010/main"/>
                      </a:ext>
                    </a:extLst>
                  </pic:spPr>
                </pic:pic>
              </a:graphicData>
            </a:graphic>
          </wp:inline>
        </w:drawing>
      </w:r>
    </w:p>
    <w:p w14:paraId="69AEA729" w14:textId="25C06771" w:rsidR="00A0473E" w:rsidRDefault="006776CE" w:rsidP="00560B1C">
      <w:pPr>
        <w:pStyle w:val="Heading2"/>
      </w:pPr>
      <w:bookmarkStart w:id="30" w:name="_Printable_3:_Design"/>
      <w:bookmarkStart w:id="31" w:name="_Toc194575895"/>
      <w:bookmarkEnd w:id="30"/>
      <w:r>
        <w:lastRenderedPageBreak/>
        <w:t>Printable</w:t>
      </w:r>
      <w:r w:rsidR="00A0473E">
        <w:t xml:space="preserve"> 3: Design a music studio</w:t>
      </w:r>
      <w:bookmarkEnd w:id="31"/>
    </w:p>
    <w:p w14:paraId="6C014E18" w14:textId="1D33F5BB" w:rsidR="00FB11F9" w:rsidRDefault="00A0473E" w:rsidP="00FB11F9">
      <w:r>
        <w:t xml:space="preserve">In the blank room below, design a new music studio for Badger. Think about which instruments to include. What type of equipment will badger need for rehearsing? Colour/decorate your studio to make it ‘Rock ‘n’ Roll’.  </w:t>
      </w:r>
    </w:p>
    <w:tbl>
      <w:tblPr>
        <w:tblStyle w:val="TableGrid"/>
        <w:tblW w:w="0" w:type="auto"/>
        <w:tblLook w:val="04A0" w:firstRow="1" w:lastRow="0" w:firstColumn="1" w:lastColumn="0" w:noHBand="0" w:noVBand="1"/>
        <w:tblDescription w:val="Table 2: A box to draw a music studio"/>
      </w:tblPr>
      <w:tblGrid>
        <w:gridCol w:w="13948"/>
      </w:tblGrid>
      <w:tr w:rsidR="00FB11F9" w14:paraId="1F3652AB" w14:textId="77777777" w:rsidTr="00FB11F9">
        <w:tc>
          <w:tcPr>
            <w:tcW w:w="13948" w:type="dxa"/>
          </w:tcPr>
          <w:p w14:paraId="705C74EF" w14:textId="77777777" w:rsidR="00FB11F9" w:rsidRDefault="00FB11F9" w:rsidP="00FB11F9">
            <w:pPr>
              <w:jc w:val="center"/>
            </w:pPr>
          </w:p>
          <w:p w14:paraId="62DD03F8" w14:textId="77777777" w:rsidR="00FB11F9" w:rsidRDefault="00FB11F9" w:rsidP="00FB11F9">
            <w:pPr>
              <w:jc w:val="center"/>
            </w:pPr>
          </w:p>
          <w:p w14:paraId="75E17710" w14:textId="77777777" w:rsidR="00F875E3" w:rsidRDefault="00F875E3" w:rsidP="00FB11F9">
            <w:pPr>
              <w:jc w:val="center"/>
            </w:pPr>
          </w:p>
          <w:p w14:paraId="04744A96" w14:textId="77777777" w:rsidR="00F875E3" w:rsidRDefault="00F875E3" w:rsidP="00FB11F9">
            <w:pPr>
              <w:jc w:val="center"/>
            </w:pPr>
          </w:p>
          <w:p w14:paraId="3FC28CD3" w14:textId="77777777" w:rsidR="00F875E3" w:rsidRDefault="00F875E3" w:rsidP="00FB11F9">
            <w:pPr>
              <w:jc w:val="center"/>
            </w:pPr>
          </w:p>
          <w:p w14:paraId="3B60DE5B" w14:textId="77777777" w:rsidR="00F875E3" w:rsidRDefault="00F875E3" w:rsidP="00FB11F9">
            <w:pPr>
              <w:jc w:val="center"/>
            </w:pPr>
          </w:p>
          <w:p w14:paraId="28051966" w14:textId="77777777" w:rsidR="00F875E3" w:rsidRDefault="00F875E3" w:rsidP="00FB11F9">
            <w:pPr>
              <w:jc w:val="center"/>
            </w:pPr>
          </w:p>
          <w:p w14:paraId="76E66980" w14:textId="77777777" w:rsidR="00F875E3" w:rsidRDefault="00F875E3" w:rsidP="00FB11F9">
            <w:pPr>
              <w:jc w:val="center"/>
            </w:pPr>
          </w:p>
          <w:p w14:paraId="082008E7" w14:textId="77777777" w:rsidR="00F875E3" w:rsidRDefault="00F875E3" w:rsidP="00FB11F9">
            <w:pPr>
              <w:jc w:val="center"/>
            </w:pPr>
          </w:p>
          <w:p w14:paraId="00D0CFD3" w14:textId="77777777" w:rsidR="00F875E3" w:rsidRDefault="00F875E3" w:rsidP="00FB11F9">
            <w:pPr>
              <w:jc w:val="center"/>
            </w:pPr>
          </w:p>
          <w:p w14:paraId="4D2868A2" w14:textId="77777777" w:rsidR="00F875E3" w:rsidRDefault="00F875E3" w:rsidP="00FB11F9">
            <w:pPr>
              <w:jc w:val="center"/>
            </w:pPr>
          </w:p>
          <w:p w14:paraId="7D9A8C50" w14:textId="77777777" w:rsidR="00F875E3" w:rsidRDefault="00F875E3" w:rsidP="00FB11F9">
            <w:pPr>
              <w:jc w:val="center"/>
            </w:pPr>
          </w:p>
          <w:p w14:paraId="5278ADF4" w14:textId="77777777" w:rsidR="00F875E3" w:rsidRDefault="00F875E3" w:rsidP="00FB11F9">
            <w:pPr>
              <w:jc w:val="center"/>
            </w:pPr>
          </w:p>
          <w:p w14:paraId="3C7B808A" w14:textId="77777777" w:rsidR="00F875E3" w:rsidRDefault="00F875E3" w:rsidP="00FB11F9">
            <w:pPr>
              <w:jc w:val="center"/>
            </w:pPr>
          </w:p>
          <w:p w14:paraId="18AE467B" w14:textId="77777777" w:rsidR="00F875E3" w:rsidRDefault="00F875E3" w:rsidP="00FB11F9">
            <w:pPr>
              <w:jc w:val="center"/>
            </w:pPr>
          </w:p>
          <w:p w14:paraId="593083B8" w14:textId="77777777" w:rsidR="00F875E3" w:rsidRDefault="00F875E3" w:rsidP="00FB11F9">
            <w:pPr>
              <w:jc w:val="center"/>
            </w:pPr>
          </w:p>
          <w:p w14:paraId="1143F8DD" w14:textId="77777777" w:rsidR="00F875E3" w:rsidRDefault="00F875E3" w:rsidP="00FB11F9">
            <w:pPr>
              <w:jc w:val="center"/>
            </w:pPr>
          </w:p>
          <w:p w14:paraId="0FD146E8" w14:textId="77777777" w:rsidR="00F875E3" w:rsidRDefault="00F875E3" w:rsidP="00FB11F9">
            <w:pPr>
              <w:jc w:val="center"/>
            </w:pPr>
          </w:p>
          <w:p w14:paraId="2E8B8414" w14:textId="77777777" w:rsidR="00F875E3" w:rsidRDefault="00F875E3" w:rsidP="00FB11F9">
            <w:pPr>
              <w:jc w:val="center"/>
            </w:pPr>
          </w:p>
          <w:p w14:paraId="50EDA327" w14:textId="77777777" w:rsidR="00F875E3" w:rsidRDefault="00F875E3" w:rsidP="00FB11F9">
            <w:pPr>
              <w:jc w:val="center"/>
            </w:pPr>
          </w:p>
          <w:p w14:paraId="5326A141" w14:textId="77777777" w:rsidR="00F875E3" w:rsidRDefault="00F875E3" w:rsidP="00FB11F9">
            <w:pPr>
              <w:jc w:val="center"/>
            </w:pPr>
          </w:p>
          <w:p w14:paraId="3D8C0E2C" w14:textId="77777777" w:rsidR="00F875E3" w:rsidRDefault="00F875E3" w:rsidP="00FB11F9">
            <w:pPr>
              <w:jc w:val="center"/>
            </w:pPr>
          </w:p>
          <w:p w14:paraId="7BDA2327" w14:textId="77777777" w:rsidR="00F875E3" w:rsidRDefault="00F875E3" w:rsidP="00FB11F9">
            <w:pPr>
              <w:jc w:val="center"/>
            </w:pPr>
          </w:p>
          <w:p w14:paraId="5C1EA895" w14:textId="5A2FA143" w:rsidR="00F875E3" w:rsidRDefault="00F875E3" w:rsidP="00F875E3"/>
        </w:tc>
      </w:tr>
    </w:tbl>
    <w:p w14:paraId="4DD2A5EA" w14:textId="2179ADB3" w:rsidR="0020624B" w:rsidRPr="00AB24C5" w:rsidRDefault="009A3DD7" w:rsidP="00AB24C5">
      <w:pPr>
        <w:rPr>
          <w:sz w:val="32"/>
          <w:szCs w:val="32"/>
        </w:rPr>
      </w:pPr>
      <w:bookmarkStart w:id="32" w:name="Printable4"/>
      <w:r w:rsidRPr="005804F9">
        <w:rPr>
          <w:rStyle w:val="Heading2Char"/>
        </w:rPr>
        <w:lastRenderedPageBreak/>
        <w:t>Printable 4: Pack your own suitcase!</w:t>
      </w:r>
      <w:bookmarkEnd w:id="32"/>
      <w:r w:rsidRPr="009A3DD7">
        <w:rPr>
          <w:rStyle w:val="Heading2Char"/>
        </w:rPr>
        <w:br/>
      </w:r>
      <w:r w:rsidR="0020624B">
        <w:t xml:space="preserve">Imagine you are an astronaut getting ready to go into space. Draw everything you would pack inside your suitcase. What are the five things you would </w:t>
      </w:r>
      <w:proofErr w:type="gramStart"/>
      <w:r w:rsidR="0020624B">
        <w:t>definitely take</w:t>
      </w:r>
      <w:proofErr w:type="gramEnd"/>
      <w:r w:rsidR="0020624B">
        <w:t xml:space="preserve"> with you?</w:t>
      </w:r>
    </w:p>
    <w:p w14:paraId="4F807CC8" w14:textId="6DFB9973" w:rsidR="0020624B" w:rsidRDefault="00AB24C5" w:rsidP="0020624B">
      <w:r>
        <w:rPr>
          <w:noProof/>
        </w:rPr>
        <w:drawing>
          <wp:anchor distT="0" distB="0" distL="114300" distR="114300" simplePos="0" relativeHeight="251692032" behindDoc="0" locked="0" layoutInCell="1" allowOverlap="1" wp14:anchorId="5B1782E0" wp14:editId="3B89285A">
            <wp:simplePos x="0" y="0"/>
            <wp:positionH relativeFrom="margin">
              <wp:align>left</wp:align>
            </wp:positionH>
            <wp:positionV relativeFrom="paragraph">
              <wp:posOffset>157636</wp:posOffset>
            </wp:positionV>
            <wp:extent cx="4848195" cy="4114800"/>
            <wp:effectExtent l="0" t="0" r="0" b="0"/>
            <wp:wrapNone/>
            <wp:docPr id="1974952942" name="Graphic 3" descr="Printable 4: Outline of a 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52942" name="Graphic 3" descr="Printable 4: Outline of a suitcase"/>
                    <pic:cNvPicPr/>
                  </pic:nvPicPr>
                  <pic:blipFill rotWithShape="1">
                    <a:blip r:embed="rId30">
                      <a:extLst>
                        <a:ext uri="{96DAC541-7B7A-43D3-8B79-37D633B846F1}">
                          <asvg:svgBlip xmlns:asvg="http://schemas.microsoft.com/office/drawing/2016/SVG/main" r:embed="rId31"/>
                        </a:ext>
                      </a:extLst>
                    </a:blip>
                    <a:srcRect l="5921" t="13553" r="6185" b="11842"/>
                    <a:stretch/>
                  </pic:blipFill>
                  <pic:spPr bwMode="auto">
                    <a:xfrm>
                      <a:off x="0" y="0"/>
                      <a:ext cx="4858600" cy="41236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3FEAF0" w14:textId="77777777" w:rsidR="0020624B" w:rsidRDefault="0020624B" w:rsidP="0020624B">
      <w:pPr>
        <w:spacing w:line="259" w:lineRule="auto"/>
      </w:pPr>
      <w:r>
        <w:t xml:space="preserve">  </w:t>
      </w:r>
    </w:p>
    <w:tbl>
      <w:tblPr>
        <w:tblStyle w:val="TableGrid"/>
        <w:tblpPr w:leftFromText="180" w:rightFromText="180" w:vertAnchor="text" w:horzAnchor="page" w:tblpX="10897" w:tblpY="36"/>
        <w:tblW w:w="0" w:type="auto"/>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Description w:val="Table 3: Box to write a list of items to take into space"/>
      </w:tblPr>
      <w:tblGrid>
        <w:gridCol w:w="4928"/>
      </w:tblGrid>
      <w:tr w:rsidR="0020624B" w14:paraId="73A7AB70" w14:textId="77777777" w:rsidTr="0030464E">
        <w:trPr>
          <w:trHeight w:val="899"/>
        </w:trPr>
        <w:tc>
          <w:tcPr>
            <w:tcW w:w="4928" w:type="dxa"/>
          </w:tcPr>
          <w:p w14:paraId="2224AA58" w14:textId="77777777" w:rsidR="0020624B" w:rsidRPr="006924BC" w:rsidRDefault="0020624B" w:rsidP="0030464E">
            <w:pPr>
              <w:spacing w:after="160" w:line="259" w:lineRule="auto"/>
              <w:rPr>
                <w:sz w:val="32"/>
                <w:szCs w:val="28"/>
              </w:rPr>
            </w:pPr>
            <w:r>
              <w:rPr>
                <w:sz w:val="32"/>
                <w:szCs w:val="28"/>
              </w:rPr>
              <w:t>I would take…</w:t>
            </w:r>
          </w:p>
        </w:tc>
      </w:tr>
      <w:tr w:rsidR="0020624B" w14:paraId="09A9B4CA" w14:textId="77777777" w:rsidTr="0030464E">
        <w:trPr>
          <w:trHeight w:val="899"/>
        </w:trPr>
        <w:tc>
          <w:tcPr>
            <w:tcW w:w="4928" w:type="dxa"/>
          </w:tcPr>
          <w:p w14:paraId="0268CDBE" w14:textId="77777777" w:rsidR="0020624B" w:rsidRPr="006924BC" w:rsidRDefault="0020624B" w:rsidP="0030464E">
            <w:pPr>
              <w:spacing w:after="160" w:line="259" w:lineRule="auto"/>
              <w:rPr>
                <w:sz w:val="32"/>
                <w:szCs w:val="28"/>
              </w:rPr>
            </w:pPr>
            <w:r w:rsidRPr="006924BC">
              <w:rPr>
                <w:sz w:val="32"/>
                <w:szCs w:val="28"/>
              </w:rPr>
              <w:t>1.</w:t>
            </w:r>
          </w:p>
        </w:tc>
      </w:tr>
      <w:tr w:rsidR="0020624B" w14:paraId="05D37711" w14:textId="77777777" w:rsidTr="0030464E">
        <w:trPr>
          <w:trHeight w:val="899"/>
        </w:trPr>
        <w:tc>
          <w:tcPr>
            <w:tcW w:w="4928" w:type="dxa"/>
          </w:tcPr>
          <w:p w14:paraId="4E8956CB" w14:textId="77777777" w:rsidR="0020624B" w:rsidRPr="006924BC" w:rsidRDefault="0020624B" w:rsidP="0030464E">
            <w:pPr>
              <w:spacing w:after="160" w:line="259" w:lineRule="auto"/>
              <w:rPr>
                <w:sz w:val="32"/>
                <w:szCs w:val="28"/>
              </w:rPr>
            </w:pPr>
            <w:r w:rsidRPr="006924BC">
              <w:rPr>
                <w:sz w:val="32"/>
                <w:szCs w:val="28"/>
              </w:rPr>
              <w:t>2.</w:t>
            </w:r>
          </w:p>
        </w:tc>
      </w:tr>
      <w:tr w:rsidR="0020624B" w14:paraId="2E3DA6B8" w14:textId="77777777" w:rsidTr="0030464E">
        <w:trPr>
          <w:trHeight w:val="899"/>
        </w:trPr>
        <w:tc>
          <w:tcPr>
            <w:tcW w:w="4928" w:type="dxa"/>
          </w:tcPr>
          <w:p w14:paraId="1C8B7CC1" w14:textId="77777777" w:rsidR="0020624B" w:rsidRPr="006924BC" w:rsidRDefault="0020624B" w:rsidP="0030464E">
            <w:pPr>
              <w:spacing w:after="160" w:line="259" w:lineRule="auto"/>
              <w:rPr>
                <w:sz w:val="32"/>
                <w:szCs w:val="28"/>
              </w:rPr>
            </w:pPr>
            <w:r w:rsidRPr="006924BC">
              <w:rPr>
                <w:sz w:val="32"/>
                <w:szCs w:val="28"/>
              </w:rPr>
              <w:t>3.</w:t>
            </w:r>
          </w:p>
        </w:tc>
      </w:tr>
      <w:tr w:rsidR="0020624B" w14:paraId="24B6DE8B" w14:textId="77777777" w:rsidTr="0030464E">
        <w:trPr>
          <w:trHeight w:val="899"/>
        </w:trPr>
        <w:tc>
          <w:tcPr>
            <w:tcW w:w="4928" w:type="dxa"/>
          </w:tcPr>
          <w:p w14:paraId="0E31B9F0" w14:textId="77777777" w:rsidR="0020624B" w:rsidRPr="006924BC" w:rsidRDefault="0020624B" w:rsidP="0030464E">
            <w:pPr>
              <w:spacing w:after="160" w:line="259" w:lineRule="auto"/>
              <w:rPr>
                <w:sz w:val="32"/>
                <w:szCs w:val="28"/>
              </w:rPr>
            </w:pPr>
            <w:r w:rsidRPr="006924BC">
              <w:rPr>
                <w:sz w:val="32"/>
                <w:szCs w:val="28"/>
              </w:rPr>
              <w:t>4.</w:t>
            </w:r>
          </w:p>
        </w:tc>
      </w:tr>
      <w:tr w:rsidR="0020624B" w14:paraId="684076FD" w14:textId="77777777" w:rsidTr="0030464E">
        <w:trPr>
          <w:trHeight w:val="899"/>
        </w:trPr>
        <w:tc>
          <w:tcPr>
            <w:tcW w:w="4928" w:type="dxa"/>
          </w:tcPr>
          <w:p w14:paraId="1684305F" w14:textId="77777777" w:rsidR="0020624B" w:rsidRPr="006924BC" w:rsidRDefault="0020624B" w:rsidP="0030464E">
            <w:pPr>
              <w:spacing w:after="160" w:line="259" w:lineRule="auto"/>
              <w:rPr>
                <w:sz w:val="32"/>
                <w:szCs w:val="28"/>
              </w:rPr>
            </w:pPr>
            <w:r w:rsidRPr="006924BC">
              <w:rPr>
                <w:sz w:val="32"/>
                <w:szCs w:val="28"/>
              </w:rPr>
              <w:t>5.</w:t>
            </w:r>
          </w:p>
        </w:tc>
      </w:tr>
    </w:tbl>
    <w:p w14:paraId="0C21B6E2" w14:textId="01D4107A" w:rsidR="0020624B" w:rsidRDefault="0020624B" w:rsidP="0020624B">
      <w:pPr>
        <w:spacing w:line="259" w:lineRule="auto"/>
      </w:pPr>
      <w:r>
        <w:rPr>
          <w:noProof/>
        </w:rPr>
        <w:t xml:space="preserve"> </w:t>
      </w:r>
      <w:r>
        <w:t xml:space="preserve">  </w:t>
      </w:r>
    </w:p>
    <w:p w14:paraId="0471AFF5" w14:textId="3F88C787" w:rsidR="0020624B" w:rsidRDefault="00545C9A" w:rsidP="0020624B">
      <w:pPr>
        <w:spacing w:line="259" w:lineRule="auto"/>
      </w:pPr>
      <w:r>
        <w:rPr>
          <w:noProof/>
        </w:rPr>
        <w:drawing>
          <wp:anchor distT="0" distB="0" distL="114300" distR="114300" simplePos="0" relativeHeight="251693056" behindDoc="0" locked="0" layoutInCell="1" allowOverlap="1" wp14:anchorId="419B6E9A" wp14:editId="44F98DBB">
            <wp:simplePos x="0" y="0"/>
            <wp:positionH relativeFrom="column">
              <wp:posOffset>304165</wp:posOffset>
            </wp:positionH>
            <wp:positionV relativeFrom="paragraph">
              <wp:posOffset>186055</wp:posOffset>
            </wp:positionV>
            <wp:extent cx="596418" cy="596418"/>
            <wp:effectExtent l="19050" t="0" r="13335" b="0"/>
            <wp:wrapNone/>
            <wp:docPr id="1947740373"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40373" name="Graphic 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rot="21438388">
                      <a:off x="0" y="0"/>
                      <a:ext cx="596418" cy="596418"/>
                    </a:xfrm>
                    <a:prstGeom prst="rect">
                      <a:avLst/>
                    </a:prstGeom>
                  </pic:spPr>
                </pic:pic>
              </a:graphicData>
            </a:graphic>
            <wp14:sizeRelH relativeFrom="page">
              <wp14:pctWidth>0</wp14:pctWidth>
            </wp14:sizeRelH>
            <wp14:sizeRelV relativeFrom="page">
              <wp14:pctHeight>0</wp14:pctHeight>
            </wp14:sizeRelV>
          </wp:anchor>
        </w:drawing>
      </w:r>
    </w:p>
    <w:p w14:paraId="1877F1CB" w14:textId="77777777" w:rsidR="0020624B" w:rsidRDefault="0020624B" w:rsidP="0020624B">
      <w:pPr>
        <w:spacing w:line="259" w:lineRule="auto"/>
      </w:pPr>
    </w:p>
    <w:p w14:paraId="4C83BD88" w14:textId="77777777" w:rsidR="0020624B" w:rsidRDefault="0020624B" w:rsidP="0020624B">
      <w:pPr>
        <w:spacing w:line="259" w:lineRule="auto"/>
      </w:pPr>
    </w:p>
    <w:p w14:paraId="750ADA80" w14:textId="77777777" w:rsidR="0020624B" w:rsidRDefault="0020624B" w:rsidP="0020624B">
      <w:pPr>
        <w:spacing w:line="259" w:lineRule="auto"/>
      </w:pPr>
    </w:p>
    <w:p w14:paraId="3C6D675F" w14:textId="77777777" w:rsidR="0020624B" w:rsidRDefault="0020624B" w:rsidP="0020624B">
      <w:pPr>
        <w:spacing w:line="259" w:lineRule="auto"/>
      </w:pPr>
    </w:p>
    <w:p w14:paraId="4C237F8D" w14:textId="77777777" w:rsidR="0020624B" w:rsidRDefault="0020624B" w:rsidP="0020624B">
      <w:pPr>
        <w:spacing w:line="259" w:lineRule="auto"/>
      </w:pPr>
    </w:p>
    <w:p w14:paraId="08E12E7A" w14:textId="77777777" w:rsidR="0020624B" w:rsidRDefault="0020624B" w:rsidP="0020624B">
      <w:pPr>
        <w:spacing w:line="259" w:lineRule="auto"/>
      </w:pPr>
    </w:p>
    <w:p w14:paraId="41C0A12A" w14:textId="77777777" w:rsidR="0020624B" w:rsidRDefault="0020624B" w:rsidP="0020624B">
      <w:pPr>
        <w:spacing w:line="259" w:lineRule="auto"/>
      </w:pPr>
    </w:p>
    <w:p w14:paraId="15F38D7F" w14:textId="77777777" w:rsidR="0020624B" w:rsidRDefault="0020624B" w:rsidP="0020624B">
      <w:pPr>
        <w:spacing w:line="259" w:lineRule="auto"/>
      </w:pPr>
      <w:r>
        <w:rPr>
          <w:noProof/>
        </w:rPr>
        <w:drawing>
          <wp:anchor distT="0" distB="0" distL="114300" distR="114300" simplePos="0" relativeHeight="251694080" behindDoc="0" locked="0" layoutInCell="1" allowOverlap="1" wp14:anchorId="2409AC26" wp14:editId="2456BC63">
            <wp:simplePos x="0" y="0"/>
            <wp:positionH relativeFrom="page">
              <wp:posOffset>3949700</wp:posOffset>
            </wp:positionH>
            <wp:positionV relativeFrom="paragraph">
              <wp:posOffset>12700</wp:posOffset>
            </wp:positionV>
            <wp:extent cx="693420" cy="693420"/>
            <wp:effectExtent l="38100" t="0" r="11430" b="0"/>
            <wp:wrapNone/>
            <wp:docPr id="26170422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04225" name="Graphic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rot="21266046">
                      <a:off x="0" y="0"/>
                      <a:ext cx="693420" cy="693420"/>
                    </a:xfrm>
                    <a:prstGeom prst="rect">
                      <a:avLst/>
                    </a:prstGeom>
                  </pic:spPr>
                </pic:pic>
              </a:graphicData>
            </a:graphic>
            <wp14:sizeRelH relativeFrom="page">
              <wp14:pctWidth>0</wp14:pctWidth>
            </wp14:sizeRelH>
            <wp14:sizeRelV relativeFrom="page">
              <wp14:pctHeight>0</wp14:pctHeight>
            </wp14:sizeRelV>
          </wp:anchor>
        </w:drawing>
      </w:r>
    </w:p>
    <w:p w14:paraId="3B87EE52" w14:textId="77777777" w:rsidR="0020624B" w:rsidRDefault="0020624B" w:rsidP="0020624B">
      <w:pPr>
        <w:spacing w:line="259" w:lineRule="auto"/>
      </w:pPr>
    </w:p>
    <w:p w14:paraId="68CE8791" w14:textId="77777777" w:rsidR="0020624B" w:rsidRDefault="0020624B" w:rsidP="0020624B">
      <w:pPr>
        <w:spacing w:line="259" w:lineRule="auto"/>
      </w:pPr>
    </w:p>
    <w:p w14:paraId="5633C654" w14:textId="77777777" w:rsidR="0020624B" w:rsidRDefault="0020624B" w:rsidP="0020624B">
      <w:pPr>
        <w:spacing w:line="259" w:lineRule="auto"/>
      </w:pPr>
    </w:p>
    <w:p w14:paraId="77C0AC32" w14:textId="1B4C59A3" w:rsidR="00A0473E" w:rsidRPr="00A0473E" w:rsidRDefault="00A0473E" w:rsidP="00A0473E">
      <w:pPr>
        <w:tabs>
          <w:tab w:val="left" w:pos="1940"/>
        </w:tabs>
        <w:sectPr w:rsidR="00A0473E" w:rsidRPr="00A0473E" w:rsidSect="00387949">
          <w:headerReference w:type="default" r:id="rId36"/>
          <w:footerReference w:type="default" r:id="rId37"/>
          <w:pgSz w:w="16838" w:h="11906" w:orient="landscape"/>
          <w:pgMar w:top="1440" w:right="1440" w:bottom="1440" w:left="1440" w:header="708" w:footer="708" w:gutter="0"/>
          <w:cols w:space="708"/>
          <w:docGrid w:linePitch="360"/>
        </w:sectPr>
      </w:pPr>
    </w:p>
    <w:p w14:paraId="319030DF" w14:textId="6942E6E2" w:rsidR="00AA0858" w:rsidRDefault="00AA0858" w:rsidP="00AA0858">
      <w:pPr>
        <w:pStyle w:val="Heading2"/>
      </w:pPr>
      <w:bookmarkStart w:id="33" w:name="_Printable_5:_Space"/>
      <w:bookmarkStart w:id="34" w:name="_Toc194575897"/>
      <w:bookmarkEnd w:id="33"/>
      <w:r>
        <w:lastRenderedPageBreak/>
        <w:t xml:space="preserve">Printable 5: </w:t>
      </w:r>
      <w:r w:rsidR="001F4ABC">
        <w:t>Space colouring</w:t>
      </w:r>
      <w:bookmarkEnd w:id="34"/>
    </w:p>
    <w:p w14:paraId="0E855645" w14:textId="692B0565" w:rsidR="001F4ABC" w:rsidRDefault="001F4ABC" w:rsidP="001F4ABC">
      <w:r>
        <w:t>Colour in these aliens, astronauts, planets and meteors!</w:t>
      </w:r>
    </w:p>
    <w:p w14:paraId="683E65E5" w14:textId="2F053088" w:rsidR="00AA0858" w:rsidRPr="00B35D7C" w:rsidRDefault="001F4ABC" w:rsidP="00B35D7C">
      <w:pPr>
        <w:jc w:val="center"/>
      </w:pPr>
      <w:r>
        <w:rPr>
          <w:noProof/>
        </w:rPr>
        <w:drawing>
          <wp:inline distT="0" distB="0" distL="0" distR="0" wp14:anchorId="6BBAEC77" wp14:editId="65024BB6">
            <wp:extent cx="5379483" cy="7609114"/>
            <wp:effectExtent l="0" t="0" r="0" b="0"/>
            <wp:docPr id="810851297" name="Picture 1" descr="Printable 5: Outlines of aliens, planets, meteors, rockets and astronauts to colour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51297" name="Picture 1" descr="Printable 5: Outlines of aliens, planets, meteors, rockets and astronauts to colour i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81077" cy="7611369"/>
                    </a:xfrm>
                    <a:prstGeom prst="rect">
                      <a:avLst/>
                    </a:prstGeom>
                  </pic:spPr>
                </pic:pic>
              </a:graphicData>
            </a:graphic>
          </wp:inline>
        </w:drawing>
      </w:r>
    </w:p>
    <w:p w14:paraId="1F8831EF" w14:textId="0CF6844E" w:rsidR="00E81B7A" w:rsidRDefault="00E81B7A" w:rsidP="00E81B7A">
      <w:pPr>
        <w:pStyle w:val="Heading2"/>
      </w:pPr>
      <w:bookmarkStart w:id="35" w:name="_Printable_6:_Design"/>
      <w:bookmarkStart w:id="36" w:name="_Toc194575898"/>
      <w:bookmarkEnd w:id="35"/>
      <w:r>
        <w:lastRenderedPageBreak/>
        <w:t xml:space="preserve">Printable </w:t>
      </w:r>
      <w:r w:rsidR="00AA0858">
        <w:t>6</w:t>
      </w:r>
      <w:r w:rsidR="00D7714E">
        <w:t>:</w:t>
      </w:r>
      <w:r>
        <w:t xml:space="preserve"> Design </w:t>
      </w:r>
      <w:r w:rsidR="00D7714E">
        <w:t>your own rocket</w:t>
      </w:r>
      <w:bookmarkEnd w:id="36"/>
    </w:p>
    <w:p w14:paraId="392BC133" w14:textId="7784B35F" w:rsidR="00A03008" w:rsidRDefault="00A03008" w:rsidP="00A03008">
      <w:pPr>
        <w:rPr>
          <w:noProof/>
        </w:rPr>
      </w:pPr>
      <w:r>
        <w:rPr>
          <w:noProof/>
        </w:rPr>
        <w:br/>
        <w:t>To d</w:t>
      </w:r>
      <w:r w:rsidRPr="004703B9">
        <w:rPr>
          <w:noProof/>
        </w:rPr>
        <w:t xml:space="preserve">esign your own </w:t>
      </w:r>
      <w:r>
        <w:rPr>
          <w:noProof/>
        </w:rPr>
        <w:t xml:space="preserve">rocket ship you might like to follow this video example from </w:t>
      </w:r>
      <w:hyperlink r:id="rId39" w:history="1">
        <w:r w:rsidRPr="00E36D6F">
          <w:rPr>
            <w:rStyle w:val="Hyperlink"/>
            <w:noProof/>
          </w:rPr>
          <w:t>Arts and Crafts Kingdom</w:t>
        </w:r>
      </w:hyperlink>
      <w:r>
        <w:rPr>
          <w:noProof/>
        </w:rPr>
        <w:t xml:space="preserve">’s.  </w:t>
      </w:r>
    </w:p>
    <w:p w14:paraId="2A662A5A" w14:textId="77777777" w:rsidR="00A03008" w:rsidRDefault="00A03008" w:rsidP="00A03008">
      <w:pPr>
        <w:jc w:val="center"/>
      </w:pPr>
      <w:r>
        <w:rPr>
          <w:noProof/>
          <w:lang w:eastAsia="en-GB"/>
        </w:rPr>
        <w:drawing>
          <wp:inline distT="0" distB="0" distL="0" distR="0" wp14:anchorId="63E4708B" wp14:editId="3EAC9348">
            <wp:extent cx="3398520" cy="1882140"/>
            <wp:effectExtent l="38100" t="38100" r="30480" b="41910"/>
            <wp:docPr id="1251142341" name="Picture 1" descr="Printable 6: An image of a model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42341" name="Picture 1" descr="Printable 6: An image of a model rocket"/>
                    <pic:cNvPicPr/>
                  </pic:nvPicPr>
                  <pic:blipFill rotWithShape="1">
                    <a:blip r:embed="rId40"/>
                    <a:srcRect l="6381" t="20327" r="34323" b="21292"/>
                    <a:stretch/>
                  </pic:blipFill>
                  <pic:spPr bwMode="auto">
                    <a:xfrm>
                      <a:off x="0" y="0"/>
                      <a:ext cx="3398520" cy="188214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2C737A31" w14:textId="77777777" w:rsidR="00A03008" w:rsidRDefault="00A03008" w:rsidP="00A03008">
      <w:pPr>
        <w:rPr>
          <w:noProof/>
        </w:rPr>
      </w:pPr>
    </w:p>
    <w:p w14:paraId="652365D1" w14:textId="77777777" w:rsidR="00A03008" w:rsidRPr="003D45CF" w:rsidRDefault="00A03008" w:rsidP="00A03008">
      <w:pPr>
        <w:pStyle w:val="Heading3"/>
        <w:rPr>
          <w:noProof/>
        </w:rPr>
      </w:pPr>
      <w:r w:rsidRPr="003D45CF">
        <w:rPr>
          <w:noProof/>
        </w:rPr>
        <w:t>Materials you’ll need</w:t>
      </w:r>
    </w:p>
    <w:p w14:paraId="1A05EFB9" w14:textId="77777777" w:rsidR="00A03008" w:rsidRPr="003D45CF" w:rsidRDefault="00A03008" w:rsidP="00A03008">
      <w:pPr>
        <w:pStyle w:val="ListParagraph"/>
        <w:numPr>
          <w:ilvl w:val="0"/>
          <w:numId w:val="43"/>
        </w:numPr>
        <w:rPr>
          <w:rStyle w:val="Hyperlink"/>
          <w:color w:val="auto"/>
        </w:rPr>
      </w:pPr>
      <w:r w:rsidRPr="003D45CF">
        <w:rPr>
          <w:noProof/>
        </w:rPr>
        <w:t xml:space="preserve">Inside tube from kitchen roll </w:t>
      </w:r>
    </w:p>
    <w:p w14:paraId="70CA5C27" w14:textId="77777777" w:rsidR="00A03008" w:rsidRPr="003D45CF" w:rsidRDefault="00A03008" w:rsidP="00A03008">
      <w:pPr>
        <w:pStyle w:val="ListParagraph"/>
        <w:numPr>
          <w:ilvl w:val="0"/>
          <w:numId w:val="43"/>
        </w:numPr>
        <w:rPr>
          <w:noProof/>
        </w:rPr>
      </w:pPr>
      <w:r w:rsidRPr="003D45CF">
        <w:rPr>
          <w:noProof/>
        </w:rPr>
        <w:t>Paper</w:t>
      </w:r>
    </w:p>
    <w:p w14:paraId="1E3E3D1B" w14:textId="77777777" w:rsidR="00A03008" w:rsidRPr="003D45CF" w:rsidRDefault="00A03008" w:rsidP="00A03008">
      <w:pPr>
        <w:pStyle w:val="ListParagraph"/>
        <w:numPr>
          <w:ilvl w:val="0"/>
          <w:numId w:val="43"/>
        </w:numPr>
        <w:rPr>
          <w:noProof/>
        </w:rPr>
      </w:pPr>
      <w:r w:rsidRPr="003D45CF">
        <w:rPr>
          <w:noProof/>
        </w:rPr>
        <w:t>Colouring pencils</w:t>
      </w:r>
    </w:p>
    <w:p w14:paraId="54BAEEE1" w14:textId="77777777" w:rsidR="00A03008" w:rsidRPr="003D45CF" w:rsidRDefault="00A03008" w:rsidP="00A03008">
      <w:pPr>
        <w:pStyle w:val="ListParagraph"/>
        <w:numPr>
          <w:ilvl w:val="0"/>
          <w:numId w:val="43"/>
        </w:numPr>
        <w:rPr>
          <w:noProof/>
        </w:rPr>
      </w:pPr>
      <w:r w:rsidRPr="003D45CF">
        <w:rPr>
          <w:noProof/>
        </w:rPr>
        <w:t xml:space="preserve">Scissors </w:t>
      </w:r>
    </w:p>
    <w:p w14:paraId="226AFED0" w14:textId="77777777" w:rsidR="00A03008" w:rsidRDefault="00A03008" w:rsidP="00A03008">
      <w:pPr>
        <w:pStyle w:val="ListParagraph"/>
        <w:numPr>
          <w:ilvl w:val="0"/>
          <w:numId w:val="43"/>
        </w:numPr>
        <w:rPr>
          <w:noProof/>
        </w:rPr>
      </w:pPr>
      <w:r w:rsidRPr="003D45CF">
        <w:rPr>
          <w:noProof/>
        </w:rPr>
        <w:t>Glue</w:t>
      </w:r>
    </w:p>
    <w:p w14:paraId="7DBE3991" w14:textId="77777777" w:rsidR="00A03008" w:rsidRDefault="00A03008" w:rsidP="00A03008">
      <w:pPr>
        <w:rPr>
          <w:noProof/>
        </w:rPr>
      </w:pPr>
    </w:p>
    <w:p w14:paraId="05B35EE0" w14:textId="77777777" w:rsidR="00A03008" w:rsidRPr="00387949" w:rsidRDefault="00A03008" w:rsidP="00A03008">
      <w:r w:rsidRPr="00387949">
        <w:rPr>
          <w:noProof/>
        </w:rPr>
        <w:t xml:space="preserve">Once you have seen how to create a rocket you can </w:t>
      </w:r>
      <w:r w:rsidRPr="00387949">
        <w:t xml:space="preserve">think about your own design to make it look good.  </w:t>
      </w:r>
    </w:p>
    <w:p w14:paraId="4D4B59C4" w14:textId="77777777" w:rsidR="00A03008" w:rsidRPr="00387949" w:rsidRDefault="00A03008" w:rsidP="00A03008">
      <w:pPr>
        <w:pStyle w:val="ListParagraph"/>
        <w:numPr>
          <w:ilvl w:val="0"/>
          <w:numId w:val="44"/>
        </w:numPr>
      </w:pPr>
      <w:r w:rsidRPr="00387949">
        <w:t xml:space="preserve">What colour would you like it to be?  </w:t>
      </w:r>
    </w:p>
    <w:p w14:paraId="5EBF9C5A" w14:textId="77777777" w:rsidR="00A03008" w:rsidRPr="00387949" w:rsidRDefault="00A03008" w:rsidP="00A03008">
      <w:pPr>
        <w:pStyle w:val="ListParagraph"/>
        <w:numPr>
          <w:ilvl w:val="0"/>
          <w:numId w:val="44"/>
        </w:numPr>
      </w:pPr>
      <w:r w:rsidRPr="00387949">
        <w:t xml:space="preserve">What will you decorate it with?  </w:t>
      </w:r>
    </w:p>
    <w:p w14:paraId="77DE14F7" w14:textId="77777777" w:rsidR="00A03008" w:rsidRPr="00387949" w:rsidRDefault="00A03008" w:rsidP="00A03008">
      <w:pPr>
        <w:pStyle w:val="ListParagraph"/>
        <w:numPr>
          <w:ilvl w:val="0"/>
          <w:numId w:val="44"/>
        </w:numPr>
      </w:pPr>
      <w:r w:rsidRPr="00387949">
        <w:t>Which 2D and 3D shapes will be needed to create your rocket?</w:t>
      </w:r>
    </w:p>
    <w:p w14:paraId="1D4344D1" w14:textId="473577CB" w:rsidR="0066173A" w:rsidRPr="00387949" w:rsidRDefault="00A03008" w:rsidP="0066173A">
      <w:pPr>
        <w:pStyle w:val="ListParagraph"/>
        <w:numPr>
          <w:ilvl w:val="0"/>
          <w:numId w:val="44"/>
        </w:numPr>
      </w:pPr>
      <w:r w:rsidRPr="00387949">
        <w:t>Will it have a logo or a name on the si</w:t>
      </w:r>
      <w:r w:rsidR="00387949" w:rsidRPr="00387949">
        <w:t>de?</w:t>
      </w:r>
    </w:p>
    <w:sectPr w:rsidR="0066173A" w:rsidRPr="00387949" w:rsidSect="00387949">
      <w:head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29317" w14:textId="77777777" w:rsidR="00767E8B" w:rsidRDefault="00767E8B" w:rsidP="00DA087C">
      <w:r>
        <w:separator/>
      </w:r>
    </w:p>
    <w:p w14:paraId="0D219FB7" w14:textId="77777777" w:rsidR="00767E8B" w:rsidRDefault="00767E8B" w:rsidP="00DA087C"/>
    <w:p w14:paraId="5DF8F876" w14:textId="77777777" w:rsidR="00767E8B" w:rsidRDefault="00767E8B" w:rsidP="00DA087C"/>
  </w:endnote>
  <w:endnote w:type="continuationSeparator" w:id="0">
    <w:p w14:paraId="1C8956DC" w14:textId="77777777" w:rsidR="00767E8B" w:rsidRDefault="00767E8B" w:rsidP="00DA087C">
      <w:r>
        <w:continuationSeparator/>
      </w:r>
    </w:p>
    <w:p w14:paraId="5BD5FC94" w14:textId="77777777" w:rsidR="00767E8B" w:rsidRDefault="00767E8B" w:rsidP="00DA087C"/>
    <w:p w14:paraId="3B479E9F" w14:textId="77777777" w:rsidR="00767E8B" w:rsidRDefault="00767E8B"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74F8FF35"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0F6390B7" w14:textId="77777777" w:rsidR="00BE0E7D" w:rsidRDefault="00BE0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4247293"/>
      <w:docPartObj>
        <w:docPartGallery w:val="Page Numbers (Bottom of Page)"/>
        <w:docPartUnique/>
      </w:docPartObj>
    </w:sdtPr>
    <w:sdtEndPr>
      <w:rPr>
        <w:noProof/>
      </w:rPr>
    </w:sdtEndPr>
    <w:sdtContent>
      <w:p w14:paraId="563126D3" w14:textId="77777777" w:rsidR="00387949" w:rsidRDefault="00387949">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36AB4345" w14:textId="77777777" w:rsidR="00387949" w:rsidRDefault="003879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74E03" w14:textId="77777777" w:rsidR="00767E8B" w:rsidRDefault="00767E8B" w:rsidP="00DA087C">
      <w:r>
        <w:separator/>
      </w:r>
    </w:p>
    <w:p w14:paraId="2428B06B" w14:textId="77777777" w:rsidR="00767E8B" w:rsidRDefault="00767E8B" w:rsidP="00DA087C"/>
    <w:p w14:paraId="4804BEDB" w14:textId="77777777" w:rsidR="00767E8B" w:rsidRDefault="00767E8B" w:rsidP="00DA087C"/>
  </w:footnote>
  <w:footnote w:type="continuationSeparator" w:id="0">
    <w:p w14:paraId="0E14BEC0" w14:textId="77777777" w:rsidR="00767E8B" w:rsidRDefault="00767E8B" w:rsidP="00DA087C">
      <w:r>
        <w:continuationSeparator/>
      </w:r>
    </w:p>
    <w:p w14:paraId="4CE6836C" w14:textId="77777777" w:rsidR="00767E8B" w:rsidRDefault="00767E8B" w:rsidP="00DA087C"/>
    <w:p w14:paraId="424C9E80" w14:textId="77777777" w:rsidR="00767E8B" w:rsidRDefault="00767E8B" w:rsidP="00DA08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2BE43" w14:textId="178CBF22" w:rsidR="00A95F16" w:rsidRDefault="00A95F16" w:rsidP="00A95F16">
    <w:pPr>
      <w:pStyle w:val="Header"/>
      <w:tabs>
        <w:tab w:val="clear" w:pos="4513"/>
      </w:tabs>
    </w:pPr>
    <w:r>
      <w:rPr>
        <w:noProof/>
      </w:rPr>
      <w:drawing>
        <wp:anchor distT="0" distB="0" distL="114300" distR="114300" simplePos="0" relativeHeight="251673600" behindDoc="0" locked="0" layoutInCell="1" allowOverlap="1" wp14:anchorId="0ABFE0C5" wp14:editId="43241617">
          <wp:simplePos x="0" y="0"/>
          <wp:positionH relativeFrom="column">
            <wp:posOffset>4991100</wp:posOffset>
          </wp:positionH>
          <wp:positionV relativeFrom="paragraph">
            <wp:posOffset>18415</wp:posOffset>
          </wp:positionV>
          <wp:extent cx="1257300" cy="751205"/>
          <wp:effectExtent l="0" t="0" r="0" b="0"/>
          <wp:wrapNone/>
          <wp:docPr id="1113762467"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Read, Write, Count - Scottish Book Trus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7300"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1552" behindDoc="0" locked="0" layoutInCell="1" allowOverlap="1" wp14:anchorId="119CD05C" wp14:editId="47F20330">
          <wp:simplePos x="0" y="0"/>
          <wp:positionH relativeFrom="column">
            <wp:posOffset>0</wp:posOffset>
          </wp:positionH>
          <wp:positionV relativeFrom="paragraph">
            <wp:posOffset>-635</wp:posOffset>
          </wp:positionV>
          <wp:extent cx="1094740" cy="744220"/>
          <wp:effectExtent l="0" t="0" r="0" b="0"/>
          <wp:wrapNone/>
          <wp:docPr id="1419788081" name="Picture 14197880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l="8872" t="10566" r="8954" b="10405"/>
                  <a:stretch/>
                </pic:blipFill>
                <pic:spPr bwMode="auto">
                  <a:xfrm>
                    <a:off x="0" y="0"/>
                    <a:ext cx="1094740" cy="744220"/>
                  </a:xfrm>
                  <a:prstGeom prst="rect">
                    <a:avLst/>
                  </a:prstGeom>
                  <a:ln>
                    <a:noFill/>
                  </a:ln>
                  <a:extLst>
                    <a:ext uri="{53640926-AAD7-44D8-BBD7-CCE9431645EC}">
                      <a14:shadowObscured xmlns:a14="http://schemas.microsoft.com/office/drawing/2010/main"/>
                    </a:ext>
                  </a:extLst>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F022E" w14:textId="6A46EAD8" w:rsidR="00604A58" w:rsidRDefault="00604A58">
    <w:pPr>
      <w:pStyle w:val="Header"/>
    </w:pPr>
    <w:r>
      <w:rPr>
        <w:noProof/>
        <w:lang w:eastAsia="en-GB"/>
      </w:rPr>
      <w:drawing>
        <wp:anchor distT="0" distB="0" distL="114300" distR="114300" simplePos="0" relativeHeight="251663360" behindDoc="0" locked="0" layoutInCell="1" allowOverlap="1" wp14:anchorId="6D5B210C" wp14:editId="4FA9ED31">
          <wp:simplePos x="0" y="0"/>
          <wp:positionH relativeFrom="column">
            <wp:posOffset>-143510</wp:posOffset>
          </wp:positionH>
          <wp:positionV relativeFrom="paragraph">
            <wp:posOffset>-113030</wp:posOffset>
          </wp:positionV>
          <wp:extent cx="1095270" cy="744701"/>
          <wp:effectExtent l="0" t="0" r="0" b="0"/>
          <wp:wrapNone/>
          <wp:docPr id="1160188764" name="Picture 1160188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l="8872" t="10566" r="8954" b="10405"/>
                  <a:stretch/>
                </pic:blipFill>
                <pic:spPr bwMode="auto">
                  <a:xfrm>
                    <a:off x="0" y="0"/>
                    <a:ext cx="1095270" cy="744701"/>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4384" behindDoc="0" locked="0" layoutInCell="1" allowOverlap="1" wp14:anchorId="7FC792F4" wp14:editId="3C6536E0">
          <wp:simplePos x="0" y="0"/>
          <wp:positionH relativeFrom="column">
            <wp:posOffset>7863840</wp:posOffset>
          </wp:positionH>
          <wp:positionV relativeFrom="paragraph">
            <wp:posOffset>-195580</wp:posOffset>
          </wp:positionV>
          <wp:extent cx="1257300" cy="751232"/>
          <wp:effectExtent l="0" t="0" r="0" b="0"/>
          <wp:wrapNone/>
          <wp:docPr id="2069473409"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Read, Write, Count - Scottish Book Tru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7512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539911" w14:textId="77777777" w:rsidR="00604A58" w:rsidRDefault="00604A58">
    <w:pPr>
      <w:pStyle w:val="Header"/>
    </w:pPr>
  </w:p>
  <w:p w14:paraId="472412C4" w14:textId="77777777" w:rsidR="00604A58" w:rsidRDefault="00604A58">
    <w:pPr>
      <w:pStyle w:val="Header"/>
    </w:pPr>
  </w:p>
  <w:p w14:paraId="4DF0D121" w14:textId="77777777" w:rsidR="00604A58" w:rsidRDefault="00604A58">
    <w:pPr>
      <w:pStyle w:val="Header"/>
    </w:pPr>
  </w:p>
  <w:p w14:paraId="2A93B65B" w14:textId="77777777" w:rsidR="00604A58" w:rsidRDefault="00604A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EF41D" w14:textId="4F9A11A1" w:rsidR="0062416A" w:rsidRDefault="00387949">
    <w:pPr>
      <w:pStyle w:val="Header"/>
    </w:pPr>
    <w:r>
      <w:rPr>
        <w:noProof/>
      </w:rPr>
      <w:drawing>
        <wp:anchor distT="0" distB="0" distL="114300" distR="114300" simplePos="0" relativeHeight="251669504" behindDoc="0" locked="0" layoutInCell="1" allowOverlap="1" wp14:anchorId="64A31F62" wp14:editId="35CAAE12">
          <wp:simplePos x="0" y="0"/>
          <wp:positionH relativeFrom="column">
            <wp:posOffset>4711700</wp:posOffset>
          </wp:positionH>
          <wp:positionV relativeFrom="paragraph">
            <wp:posOffset>-89535</wp:posOffset>
          </wp:positionV>
          <wp:extent cx="1257300" cy="751232"/>
          <wp:effectExtent l="0" t="0" r="0" b="0"/>
          <wp:wrapNone/>
          <wp:docPr id="1475978794"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Read, Write, Count - Scottish Book Tru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512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16A">
      <w:rPr>
        <w:noProof/>
        <w:lang w:eastAsia="en-GB"/>
      </w:rPr>
      <w:drawing>
        <wp:anchor distT="0" distB="0" distL="114300" distR="114300" simplePos="0" relativeHeight="251666432" behindDoc="0" locked="0" layoutInCell="1" allowOverlap="1" wp14:anchorId="6ED16E3D" wp14:editId="737F0DC6">
          <wp:simplePos x="0" y="0"/>
          <wp:positionH relativeFrom="column">
            <wp:posOffset>-143510</wp:posOffset>
          </wp:positionH>
          <wp:positionV relativeFrom="paragraph">
            <wp:posOffset>-113030</wp:posOffset>
          </wp:positionV>
          <wp:extent cx="1095270" cy="744701"/>
          <wp:effectExtent l="0" t="0" r="0" b="0"/>
          <wp:wrapNone/>
          <wp:docPr id="1796937889" name="Picture 1796937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l="8872" t="10566" r="8954" b="10405"/>
                  <a:stretch/>
                </pic:blipFill>
                <pic:spPr bwMode="auto">
                  <a:xfrm>
                    <a:off x="0" y="0"/>
                    <a:ext cx="1095270" cy="744701"/>
                  </a:xfrm>
                  <a:prstGeom prst="rect">
                    <a:avLst/>
                  </a:prstGeom>
                  <a:ln>
                    <a:noFill/>
                  </a:ln>
                  <a:extLst>
                    <a:ext uri="{53640926-AAD7-44D8-BBD7-CCE9431645EC}">
                      <a14:shadowObscured xmlns:a14="http://schemas.microsoft.com/office/drawing/2010/main"/>
                    </a:ext>
                  </a:extLst>
                </pic:spPr>
              </pic:pic>
            </a:graphicData>
          </a:graphic>
        </wp:anchor>
      </w:drawing>
    </w:r>
    <w:r w:rsidR="0062416A">
      <w:rPr>
        <w:noProof/>
      </w:rPr>
      <w:drawing>
        <wp:anchor distT="0" distB="0" distL="114300" distR="114300" simplePos="0" relativeHeight="251667456" behindDoc="0" locked="0" layoutInCell="1" allowOverlap="1" wp14:anchorId="6C404942" wp14:editId="79474B34">
          <wp:simplePos x="0" y="0"/>
          <wp:positionH relativeFrom="column">
            <wp:posOffset>7863840</wp:posOffset>
          </wp:positionH>
          <wp:positionV relativeFrom="paragraph">
            <wp:posOffset>-195580</wp:posOffset>
          </wp:positionV>
          <wp:extent cx="1257300" cy="751232"/>
          <wp:effectExtent l="0" t="0" r="0" b="0"/>
          <wp:wrapNone/>
          <wp:docPr id="690942864"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Read, Write, Count - Scottish Book Tru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512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17A0CD" w14:textId="77777777" w:rsidR="0062416A" w:rsidRDefault="0062416A">
    <w:pPr>
      <w:pStyle w:val="Header"/>
    </w:pPr>
  </w:p>
  <w:p w14:paraId="1480AF05" w14:textId="77777777" w:rsidR="0062416A" w:rsidRDefault="0062416A">
    <w:pPr>
      <w:pStyle w:val="Header"/>
    </w:pPr>
  </w:p>
  <w:p w14:paraId="27C6FE6D" w14:textId="77777777" w:rsidR="0062416A" w:rsidRDefault="0062416A">
    <w:pPr>
      <w:pStyle w:val="Header"/>
    </w:pPr>
  </w:p>
  <w:p w14:paraId="181B6A80" w14:textId="77777777" w:rsidR="0062416A" w:rsidRDefault="006241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024869"/>
    <w:multiLevelType w:val="hybridMultilevel"/>
    <w:tmpl w:val="646E4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A738C1"/>
    <w:multiLevelType w:val="hybridMultilevel"/>
    <w:tmpl w:val="0C84A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4023B2"/>
    <w:multiLevelType w:val="hybridMultilevel"/>
    <w:tmpl w:val="1DFCA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BB293E"/>
    <w:multiLevelType w:val="hybridMultilevel"/>
    <w:tmpl w:val="B498B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9C75F0"/>
    <w:multiLevelType w:val="hybridMultilevel"/>
    <w:tmpl w:val="B11E7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F96D65"/>
    <w:multiLevelType w:val="hybridMultilevel"/>
    <w:tmpl w:val="F94EE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F51935"/>
    <w:multiLevelType w:val="hybridMultilevel"/>
    <w:tmpl w:val="6914A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ED2FB9"/>
    <w:multiLevelType w:val="hybridMultilevel"/>
    <w:tmpl w:val="06AC3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5F7E49"/>
    <w:multiLevelType w:val="hybridMultilevel"/>
    <w:tmpl w:val="FC3E9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DF17B3"/>
    <w:multiLevelType w:val="hybridMultilevel"/>
    <w:tmpl w:val="BAE6A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6507701">
    <w:abstractNumId w:val="11"/>
  </w:num>
  <w:num w:numId="2" w16cid:durableId="1679775338">
    <w:abstractNumId w:val="45"/>
  </w:num>
  <w:num w:numId="3" w16cid:durableId="2075007732">
    <w:abstractNumId w:val="21"/>
  </w:num>
  <w:num w:numId="4" w16cid:durableId="1694769607">
    <w:abstractNumId w:val="10"/>
  </w:num>
  <w:num w:numId="5" w16cid:durableId="52511692">
    <w:abstractNumId w:val="31"/>
  </w:num>
  <w:num w:numId="6" w16cid:durableId="860319035">
    <w:abstractNumId w:val="29"/>
  </w:num>
  <w:num w:numId="7" w16cid:durableId="1798523544">
    <w:abstractNumId w:val="25"/>
  </w:num>
  <w:num w:numId="8" w16cid:durableId="157962878">
    <w:abstractNumId w:val="39"/>
  </w:num>
  <w:num w:numId="9" w16cid:durableId="1508059792">
    <w:abstractNumId w:val="37"/>
  </w:num>
  <w:num w:numId="10" w16cid:durableId="412435438">
    <w:abstractNumId w:val="0"/>
  </w:num>
  <w:num w:numId="11" w16cid:durableId="1502506768">
    <w:abstractNumId w:val="22"/>
  </w:num>
  <w:num w:numId="12" w16cid:durableId="1890603331">
    <w:abstractNumId w:val="20"/>
  </w:num>
  <w:num w:numId="13" w16cid:durableId="1010596957">
    <w:abstractNumId w:val="32"/>
  </w:num>
  <w:num w:numId="14" w16cid:durableId="1561282590">
    <w:abstractNumId w:val="8"/>
  </w:num>
  <w:num w:numId="15" w16cid:durableId="938679313">
    <w:abstractNumId w:val="15"/>
  </w:num>
  <w:num w:numId="16" w16cid:durableId="1033044135">
    <w:abstractNumId w:val="38"/>
  </w:num>
  <w:num w:numId="17" w16cid:durableId="2006516314">
    <w:abstractNumId w:val="30"/>
  </w:num>
  <w:num w:numId="18" w16cid:durableId="1230769564">
    <w:abstractNumId w:val="2"/>
  </w:num>
  <w:num w:numId="19" w16cid:durableId="1674524478">
    <w:abstractNumId w:val="4"/>
  </w:num>
  <w:num w:numId="20" w16cid:durableId="304748622">
    <w:abstractNumId w:val="16"/>
  </w:num>
  <w:num w:numId="21" w16cid:durableId="1662929397">
    <w:abstractNumId w:val="3"/>
  </w:num>
  <w:num w:numId="22" w16cid:durableId="1676884055">
    <w:abstractNumId w:val="23"/>
  </w:num>
  <w:num w:numId="23" w16cid:durableId="127361992">
    <w:abstractNumId w:val="1"/>
  </w:num>
  <w:num w:numId="24" w16cid:durableId="2135899191">
    <w:abstractNumId w:val="12"/>
  </w:num>
  <w:num w:numId="25" w16cid:durableId="2051609437">
    <w:abstractNumId w:val="42"/>
  </w:num>
  <w:num w:numId="26" w16cid:durableId="1523936686">
    <w:abstractNumId w:val="33"/>
  </w:num>
  <w:num w:numId="27" w16cid:durableId="486482962">
    <w:abstractNumId w:val="44"/>
  </w:num>
  <w:num w:numId="28" w16cid:durableId="1001082564">
    <w:abstractNumId w:val="26"/>
  </w:num>
  <w:num w:numId="29" w16cid:durableId="1548029986">
    <w:abstractNumId w:val="35"/>
  </w:num>
  <w:num w:numId="30" w16cid:durableId="1096555784">
    <w:abstractNumId w:val="9"/>
  </w:num>
  <w:num w:numId="31" w16cid:durableId="32073233">
    <w:abstractNumId w:val="17"/>
  </w:num>
  <w:num w:numId="32" w16cid:durableId="1728066539">
    <w:abstractNumId w:val="13"/>
  </w:num>
  <w:num w:numId="33" w16cid:durableId="1499806495">
    <w:abstractNumId w:val="27"/>
  </w:num>
  <w:num w:numId="34" w16cid:durableId="2144805091">
    <w:abstractNumId w:val="18"/>
  </w:num>
  <w:num w:numId="35" w16cid:durableId="1107195597">
    <w:abstractNumId w:val="40"/>
  </w:num>
  <w:num w:numId="36" w16cid:durableId="1760174456">
    <w:abstractNumId w:val="34"/>
  </w:num>
  <w:num w:numId="37" w16cid:durableId="262765819">
    <w:abstractNumId w:val="5"/>
  </w:num>
  <w:num w:numId="38" w16cid:durableId="1316183280">
    <w:abstractNumId w:val="19"/>
  </w:num>
  <w:num w:numId="39" w16cid:durableId="1767651785">
    <w:abstractNumId w:val="7"/>
  </w:num>
  <w:num w:numId="40" w16cid:durableId="608702470">
    <w:abstractNumId w:val="41"/>
  </w:num>
  <w:num w:numId="41" w16cid:durableId="717777062">
    <w:abstractNumId w:val="6"/>
  </w:num>
  <w:num w:numId="42" w16cid:durableId="1342970743">
    <w:abstractNumId w:val="36"/>
  </w:num>
  <w:num w:numId="43" w16cid:durableId="955062740">
    <w:abstractNumId w:val="14"/>
  </w:num>
  <w:num w:numId="44" w16cid:durableId="1409376923">
    <w:abstractNumId w:val="43"/>
  </w:num>
  <w:num w:numId="45" w16cid:durableId="203255062">
    <w:abstractNumId w:val="24"/>
  </w:num>
  <w:num w:numId="46" w16cid:durableId="505364709">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60E"/>
    <w:rsid w:val="00005359"/>
    <w:rsid w:val="00005D0A"/>
    <w:rsid w:val="000102FB"/>
    <w:rsid w:val="000204A3"/>
    <w:rsid w:val="000225A6"/>
    <w:rsid w:val="0002360E"/>
    <w:rsid w:val="00025A26"/>
    <w:rsid w:val="0003618E"/>
    <w:rsid w:val="00065DEE"/>
    <w:rsid w:val="00083BFE"/>
    <w:rsid w:val="000B26C7"/>
    <w:rsid w:val="000F07C9"/>
    <w:rsid w:val="000F611D"/>
    <w:rsid w:val="00111E61"/>
    <w:rsid w:val="0013120E"/>
    <w:rsid w:val="00131BE0"/>
    <w:rsid w:val="00180989"/>
    <w:rsid w:val="001868E3"/>
    <w:rsid w:val="001933F6"/>
    <w:rsid w:val="0019780B"/>
    <w:rsid w:val="001D263C"/>
    <w:rsid w:val="001F4ABC"/>
    <w:rsid w:val="001F6E2C"/>
    <w:rsid w:val="00200CC9"/>
    <w:rsid w:val="0020624B"/>
    <w:rsid w:val="002250A0"/>
    <w:rsid w:val="00226F45"/>
    <w:rsid w:val="00241FFE"/>
    <w:rsid w:val="002500A1"/>
    <w:rsid w:val="00264E31"/>
    <w:rsid w:val="00265737"/>
    <w:rsid w:val="00292796"/>
    <w:rsid w:val="002A2863"/>
    <w:rsid w:val="002A604F"/>
    <w:rsid w:val="002F4259"/>
    <w:rsid w:val="00307D13"/>
    <w:rsid w:val="00335A47"/>
    <w:rsid w:val="00362BCB"/>
    <w:rsid w:val="00373623"/>
    <w:rsid w:val="00387949"/>
    <w:rsid w:val="003A42DD"/>
    <w:rsid w:val="003C0B34"/>
    <w:rsid w:val="00407351"/>
    <w:rsid w:val="004117EE"/>
    <w:rsid w:val="00421C2D"/>
    <w:rsid w:val="00432721"/>
    <w:rsid w:val="00435843"/>
    <w:rsid w:val="004B5F44"/>
    <w:rsid w:val="004C60E1"/>
    <w:rsid w:val="004D61F3"/>
    <w:rsid w:val="004E505B"/>
    <w:rsid w:val="00500A14"/>
    <w:rsid w:val="005026DE"/>
    <w:rsid w:val="00520212"/>
    <w:rsid w:val="005267EB"/>
    <w:rsid w:val="00532F6B"/>
    <w:rsid w:val="00540017"/>
    <w:rsid w:val="00541B5B"/>
    <w:rsid w:val="00545C9A"/>
    <w:rsid w:val="00560B1C"/>
    <w:rsid w:val="00571F75"/>
    <w:rsid w:val="005804F9"/>
    <w:rsid w:val="005834A5"/>
    <w:rsid w:val="005972FE"/>
    <w:rsid w:val="005E29F6"/>
    <w:rsid w:val="005E67F3"/>
    <w:rsid w:val="005E74A0"/>
    <w:rsid w:val="00604A58"/>
    <w:rsid w:val="00617526"/>
    <w:rsid w:val="0062416A"/>
    <w:rsid w:val="00640876"/>
    <w:rsid w:val="0064204F"/>
    <w:rsid w:val="00656652"/>
    <w:rsid w:val="0066173A"/>
    <w:rsid w:val="00671144"/>
    <w:rsid w:val="0067572D"/>
    <w:rsid w:val="006776CE"/>
    <w:rsid w:val="00686BCF"/>
    <w:rsid w:val="006D101B"/>
    <w:rsid w:val="006E1013"/>
    <w:rsid w:val="006E45C5"/>
    <w:rsid w:val="006E614D"/>
    <w:rsid w:val="006F5773"/>
    <w:rsid w:val="00705DE8"/>
    <w:rsid w:val="00710248"/>
    <w:rsid w:val="00716441"/>
    <w:rsid w:val="0073000F"/>
    <w:rsid w:val="00731D07"/>
    <w:rsid w:val="00742EC4"/>
    <w:rsid w:val="00767E8B"/>
    <w:rsid w:val="00772647"/>
    <w:rsid w:val="007806E5"/>
    <w:rsid w:val="00780DCF"/>
    <w:rsid w:val="007C3D9A"/>
    <w:rsid w:val="007D02B4"/>
    <w:rsid w:val="007E7AAB"/>
    <w:rsid w:val="00804ACE"/>
    <w:rsid w:val="00824903"/>
    <w:rsid w:val="00831342"/>
    <w:rsid w:val="00850C6D"/>
    <w:rsid w:val="00854F77"/>
    <w:rsid w:val="00873C5B"/>
    <w:rsid w:val="008A70D4"/>
    <w:rsid w:val="008B1FC9"/>
    <w:rsid w:val="008E3D90"/>
    <w:rsid w:val="00920B7E"/>
    <w:rsid w:val="00944AB9"/>
    <w:rsid w:val="00954D67"/>
    <w:rsid w:val="00963AAA"/>
    <w:rsid w:val="00970453"/>
    <w:rsid w:val="009752C1"/>
    <w:rsid w:val="00985D35"/>
    <w:rsid w:val="00997294"/>
    <w:rsid w:val="009A3DD7"/>
    <w:rsid w:val="009A6F4B"/>
    <w:rsid w:val="009A708D"/>
    <w:rsid w:val="009B0026"/>
    <w:rsid w:val="009B6040"/>
    <w:rsid w:val="009C69BF"/>
    <w:rsid w:val="009D0EDB"/>
    <w:rsid w:val="009D3ED8"/>
    <w:rsid w:val="00A03008"/>
    <w:rsid w:val="00A0473E"/>
    <w:rsid w:val="00A35E25"/>
    <w:rsid w:val="00A5115F"/>
    <w:rsid w:val="00A52FC6"/>
    <w:rsid w:val="00A56C8B"/>
    <w:rsid w:val="00A76D4F"/>
    <w:rsid w:val="00A92EB0"/>
    <w:rsid w:val="00A94E15"/>
    <w:rsid w:val="00A95F16"/>
    <w:rsid w:val="00AA0858"/>
    <w:rsid w:val="00AB24C5"/>
    <w:rsid w:val="00AD76EA"/>
    <w:rsid w:val="00B35D7C"/>
    <w:rsid w:val="00B429D0"/>
    <w:rsid w:val="00B47A80"/>
    <w:rsid w:val="00B6764E"/>
    <w:rsid w:val="00B71480"/>
    <w:rsid w:val="00B848EC"/>
    <w:rsid w:val="00B871C4"/>
    <w:rsid w:val="00B8746A"/>
    <w:rsid w:val="00B96AC0"/>
    <w:rsid w:val="00BC1577"/>
    <w:rsid w:val="00BE0E7D"/>
    <w:rsid w:val="00BE3A88"/>
    <w:rsid w:val="00BE52D7"/>
    <w:rsid w:val="00C0660F"/>
    <w:rsid w:val="00C12084"/>
    <w:rsid w:val="00C5703E"/>
    <w:rsid w:val="00C61B7E"/>
    <w:rsid w:val="00C64BBC"/>
    <w:rsid w:val="00C66C6B"/>
    <w:rsid w:val="00C80BAF"/>
    <w:rsid w:val="00C84DF2"/>
    <w:rsid w:val="00CA22ED"/>
    <w:rsid w:val="00CA2FEB"/>
    <w:rsid w:val="00CC54BB"/>
    <w:rsid w:val="00D01DC9"/>
    <w:rsid w:val="00D12C1E"/>
    <w:rsid w:val="00D14C1E"/>
    <w:rsid w:val="00D179A0"/>
    <w:rsid w:val="00D41F46"/>
    <w:rsid w:val="00D7714E"/>
    <w:rsid w:val="00D81B78"/>
    <w:rsid w:val="00DA087C"/>
    <w:rsid w:val="00DA73D2"/>
    <w:rsid w:val="00DC5F66"/>
    <w:rsid w:val="00DE7587"/>
    <w:rsid w:val="00E00455"/>
    <w:rsid w:val="00E176B5"/>
    <w:rsid w:val="00E234F8"/>
    <w:rsid w:val="00E24AB5"/>
    <w:rsid w:val="00E407DD"/>
    <w:rsid w:val="00E81B7A"/>
    <w:rsid w:val="00EB3730"/>
    <w:rsid w:val="00EB7E89"/>
    <w:rsid w:val="00ED4AC3"/>
    <w:rsid w:val="00EE019F"/>
    <w:rsid w:val="00EE5184"/>
    <w:rsid w:val="00F14482"/>
    <w:rsid w:val="00F43598"/>
    <w:rsid w:val="00F45462"/>
    <w:rsid w:val="00F46ADF"/>
    <w:rsid w:val="00F8471D"/>
    <w:rsid w:val="00F875E3"/>
    <w:rsid w:val="00FB11F9"/>
    <w:rsid w:val="00FB194A"/>
    <w:rsid w:val="00FB6395"/>
    <w:rsid w:val="00FB6FB7"/>
    <w:rsid w:val="00FC07B3"/>
    <w:rsid w:val="00FE09E1"/>
    <w:rsid w:val="00FE77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DD50C"/>
  <w15:chartTrackingRefBased/>
  <w15:docId w15:val="{707F7A3C-C819-4DD1-8BF6-93E6694E5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5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873C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335574">
      <w:bodyDiv w:val="1"/>
      <w:marLeft w:val="0"/>
      <w:marRight w:val="0"/>
      <w:marTop w:val="0"/>
      <w:marBottom w:val="0"/>
      <w:divBdr>
        <w:top w:val="none" w:sz="0" w:space="0" w:color="auto"/>
        <w:left w:val="none" w:sz="0" w:space="0" w:color="auto"/>
        <w:bottom w:val="none" w:sz="0" w:space="0" w:color="auto"/>
        <w:right w:val="none" w:sz="0" w:space="0" w:color="auto"/>
      </w:divBdr>
    </w:div>
    <w:div w:id="459154421">
      <w:bodyDiv w:val="1"/>
      <w:marLeft w:val="0"/>
      <w:marRight w:val="0"/>
      <w:marTop w:val="0"/>
      <w:marBottom w:val="0"/>
      <w:divBdr>
        <w:top w:val="none" w:sz="0" w:space="0" w:color="auto"/>
        <w:left w:val="none" w:sz="0" w:space="0" w:color="auto"/>
        <w:bottom w:val="none" w:sz="0" w:space="0" w:color="auto"/>
        <w:right w:val="none" w:sz="0" w:space="0" w:color="auto"/>
      </w:divBdr>
    </w:div>
    <w:div w:id="857962333">
      <w:bodyDiv w:val="1"/>
      <w:marLeft w:val="0"/>
      <w:marRight w:val="0"/>
      <w:marTop w:val="0"/>
      <w:marBottom w:val="0"/>
      <w:divBdr>
        <w:top w:val="none" w:sz="0" w:space="0" w:color="auto"/>
        <w:left w:val="none" w:sz="0" w:space="0" w:color="auto"/>
        <w:bottom w:val="none" w:sz="0" w:space="0" w:color="auto"/>
        <w:right w:val="none" w:sz="0" w:space="0" w:color="auto"/>
      </w:divBdr>
    </w:div>
    <w:div w:id="188417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surveymonkey.com/r/9DGDVZV" TargetMode="External"/><Relationship Id="rId26" Type="http://schemas.openxmlformats.org/officeDocument/2006/relationships/hyperlink" Target="https://www.scottishbooktrust.com/songs-and-rhymes/zoom-zoom-zoom-audio" TargetMode="External"/><Relationship Id="rId39" Type="http://schemas.openxmlformats.org/officeDocument/2006/relationships/hyperlink" Target="https://www.youtube.com/watch?v=VOaSdyzrv8g" TargetMode="External"/><Relationship Id="rId21" Type="http://schemas.openxmlformats.org/officeDocument/2006/relationships/hyperlink" Target="https://www.scottishbooktrust.com/songs-and-rhymes/the-hello-song-audio" TargetMode="Externa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scottishbooktrust.com/reading-and-stories/read-write-count" TargetMode="External"/><Relationship Id="rId29" Type="http://schemas.openxmlformats.org/officeDocument/2006/relationships/image" Target="media/image8.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tishbooktrust.com/songs-and-rhymes/zoom-zoom-zoom" TargetMode="External"/><Relationship Id="rId32" Type="http://schemas.openxmlformats.org/officeDocument/2006/relationships/image" Target="media/image11.png"/><Relationship Id="rId37" Type="http://schemas.openxmlformats.org/officeDocument/2006/relationships/footer" Target="footer2.xml"/><Relationship Id="rId40"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scottishbooktrust.com/songs-and-rhymes/what-shall-we-do-with-the-grumpy-pirate" TargetMode="External"/><Relationship Id="rId28" Type="http://schemas.openxmlformats.org/officeDocument/2006/relationships/header" Target="header1.xm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scottishbooktrust.com/book-week-scotland" TargetMode="External"/><Relationship Id="rId31" Type="http://schemas.openxmlformats.org/officeDocument/2006/relationships/image" Target="media/image10.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cottishbooktrust.com/songs-and-rhymes/if-youre-happy-and-you-know-it-audio" TargetMode="External"/><Relationship Id="rId27" Type="http://schemas.openxmlformats.org/officeDocument/2006/relationships/hyperlink" Target="https://www.jpl.nasa.gov/edu/resources/project/make-a-straw-rocket/" TargetMode="External"/><Relationship Id="rId30" Type="http://schemas.openxmlformats.org/officeDocument/2006/relationships/image" Target="media/image9.png"/><Relationship Id="rId35" Type="http://schemas.openxmlformats.org/officeDocument/2006/relationships/image" Target="media/image14.sv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urveymonkey.com/r/9D333DZ" TargetMode="External"/><Relationship Id="rId25" Type="http://schemas.openxmlformats.org/officeDocument/2006/relationships/hyperlink" Target="https://www.scottishbooktrust.com/songs-and-rhymes/what-shall-we-do-with-the-grumpy-pirate" TargetMode="External"/><Relationship Id="rId33" Type="http://schemas.openxmlformats.org/officeDocument/2006/relationships/image" Target="media/image12.svg"/><Relationship Id="rId38"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3" ma:contentTypeDescription="Create a new document." ma:contentTypeScope="" ma:versionID="14d888b531ee75d745a01a23d8c33521">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51f8c68a6ed2638e973e6b3362ef842f"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25" nillable="true" ma:displayName="Status" ma:default="Review" ma:format="Dropdown" ma:internalName="Status" ma:requiredMultiChoice="true">
      <xsd:complexType>
        <xsd:complexContent>
          <xsd:extension base="dms:MultiChoice">
            <xsd:sequence>
              <xsd:element name="Value" maxOccurs="unbounded" minOccurs="0" nillable="true">
                <xsd:simpleType>
                  <xsd:restriction base="dms:Choice">
                    <xsd:enumeration value="Review"/>
                    <xsd:enumeration value="Signed off"/>
                    <xsd:enumeration value="Query"/>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Status xmlns="e8fe8bb9-e0d4-4ac3-b920-326070b987fc">
      <Value>Review</Value>
    </Status>
  </documentManagement>
</p:properties>
</file>

<file path=customXml/itemProps1.xml><?xml version="1.0" encoding="utf-8"?>
<ds:datastoreItem xmlns:ds="http://schemas.openxmlformats.org/officeDocument/2006/customXml" ds:itemID="{BD97194C-2BC7-4AC6-8C49-920F51275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598C00-E0C3-467B-A05C-2EE84385690E}">
  <ds:schemaRefs>
    <ds:schemaRef ds:uri="http://schemas.microsoft.com/sharepoint/v3/contenttype/forms"/>
  </ds:schemaRefs>
</ds:datastoreItem>
</file>

<file path=customXml/itemProps3.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4.xml><?xml version="1.0" encoding="utf-8"?>
<ds:datastoreItem xmlns:ds="http://schemas.openxmlformats.org/officeDocument/2006/customXml" ds:itemID="{B5CB76DE-5525-4876-BB34-1B17B6610E14}">
  <ds:schemaRefs>
    <ds:schemaRef ds:uri="http://purl.org/dc/elements/1.1/"/>
    <ds:schemaRef ds:uri="http://schemas.microsoft.com/office/infopath/2007/PartnerControls"/>
    <ds:schemaRef ds:uri="6b42feb5-42f4-4875-917d-a8fcb0477ae8"/>
    <ds:schemaRef ds:uri="http://www.w3.org/XML/1998/namespace"/>
    <ds:schemaRef ds:uri="http://purl.org/dc/dcmitype/"/>
    <ds:schemaRef ds:uri="http://schemas.microsoft.com/office/2006/metadata/properties"/>
    <ds:schemaRef ds:uri="http://purl.org/dc/terms/"/>
    <ds:schemaRef ds:uri="http://schemas.microsoft.com/office/2006/documentManagement/types"/>
    <ds:schemaRef ds:uri="http://schemas.openxmlformats.org/package/2006/metadata/core-properties"/>
    <ds:schemaRef ds:uri="e8fe8bb9-e0d4-4ac3-b920-326070b987fc"/>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13</Pages>
  <Words>1574</Words>
  <Characters>8977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Write Count P3 library pack</dc:title>
  <dc:subject/>
  <dc:creator>Catherine Wilson Garry</dc:creator>
  <cp:keywords/>
  <dc:description/>
  <cp:lastModifiedBy>Katie Cutforth</cp:lastModifiedBy>
  <cp:revision>2</cp:revision>
  <dcterms:created xsi:type="dcterms:W3CDTF">2025-08-20T15:17:00Z</dcterms:created>
  <dcterms:modified xsi:type="dcterms:W3CDTF">2025-08-20T15:17:00Z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