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B31D6" w14:textId="7AFDBCA2"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29A5F54F" wp14:editId="46E74684">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483DB21" w14:textId="6EC50655" w:rsidR="00CC54BB" w:rsidRDefault="006F5773" w:rsidP="00DA087C">
      <w:r>
        <w:rPr>
          <w:noProof/>
          <w:lang w:eastAsia="en-GB"/>
        </w:rPr>
        <w:drawing>
          <wp:anchor distT="0" distB="0" distL="114300" distR="114300" simplePos="0" relativeHeight="251658240" behindDoc="1" locked="1" layoutInCell="1" allowOverlap="1" wp14:anchorId="202B9B08" wp14:editId="09DE4119">
            <wp:simplePos x="0" y="0"/>
            <wp:positionH relativeFrom="page">
              <wp:posOffset>-42545</wp:posOffset>
            </wp:positionH>
            <wp:positionV relativeFrom="page">
              <wp:posOffset>-53975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517A222E" w14:textId="77777777" w:rsidR="00CC54BB" w:rsidRPr="00CC54BB" w:rsidRDefault="00CC54BB" w:rsidP="00DA087C"/>
    <w:p w14:paraId="557E2A75" w14:textId="77777777" w:rsidR="00CC54BB" w:rsidRPr="00CC54BB" w:rsidRDefault="00CC54BB" w:rsidP="00DA087C"/>
    <w:p w14:paraId="642FABFC" w14:textId="049126D0" w:rsidR="00CC54BB" w:rsidRPr="00CC54BB" w:rsidRDefault="00CC54BB" w:rsidP="00DA087C"/>
    <w:p w14:paraId="13E5C874" w14:textId="2EA30B02" w:rsidR="00CC54BB" w:rsidRPr="00CC54BB" w:rsidRDefault="00CC54BB" w:rsidP="00DA087C"/>
    <w:p w14:paraId="7147BED0" w14:textId="68E23F1A" w:rsidR="00CC54BB" w:rsidRPr="00CC54BB" w:rsidRDefault="00CC54BB" w:rsidP="00DA087C"/>
    <w:p w14:paraId="68702600" w14:textId="72934D4D" w:rsidR="00CC54BB" w:rsidRPr="00CC54BB" w:rsidRDefault="00CC54BB" w:rsidP="00DA087C"/>
    <w:p w14:paraId="316EB255" w14:textId="00416FAD" w:rsidR="00CC54BB" w:rsidRPr="00CC54BB" w:rsidRDefault="00CC54BB" w:rsidP="00DA087C"/>
    <w:p w14:paraId="7EBC22AB" w14:textId="2DA20C63" w:rsidR="00CC54BB" w:rsidRPr="00CC54BB" w:rsidRDefault="00CC54BB" w:rsidP="00DA087C"/>
    <w:p w14:paraId="128AF861" w14:textId="17F0BD39" w:rsidR="00CC54BB" w:rsidRPr="00180989" w:rsidRDefault="00CC54BB" w:rsidP="00DA087C"/>
    <w:p w14:paraId="78675742" w14:textId="534B6497" w:rsidR="00DA087C" w:rsidRDefault="00DA087C" w:rsidP="00DA087C"/>
    <w:p w14:paraId="2F8B7DC2" w14:textId="7BBD2198" w:rsidR="00DA087C" w:rsidRDefault="00DA087C" w:rsidP="00DA087C"/>
    <w:p w14:paraId="15643BD8" w14:textId="62186709" w:rsidR="00CC54BB" w:rsidRPr="00CC54BB" w:rsidRDefault="002B490D" w:rsidP="00D41F46">
      <w:pPr>
        <w:pStyle w:val="Heading1"/>
        <w:spacing w:line="276" w:lineRule="auto"/>
      </w:pPr>
      <w:bookmarkStart w:id="0" w:name="_Toc194931982"/>
      <w:bookmarkStart w:id="1" w:name="_Toc194932094"/>
      <w:bookmarkStart w:id="2" w:name="_Toc195005840"/>
      <w:r>
        <w:t>Read Write Count with the First Minister: P2 teacher pack</w:t>
      </w:r>
      <w:bookmarkEnd w:id="0"/>
      <w:bookmarkEnd w:id="1"/>
      <w:bookmarkEnd w:id="2"/>
    </w:p>
    <w:p w14:paraId="41588212" w14:textId="7AAEE0FF" w:rsidR="00D41F46" w:rsidRPr="006D101B" w:rsidRDefault="002B490D" w:rsidP="00D41F46">
      <w:pPr>
        <w:spacing w:line="276" w:lineRule="auto"/>
      </w:pPr>
      <w:r>
        <w:t>Resources to support the Read Write Count P2 bag including guidance on the bags, cross-curricular classroom activities and printable activity sheets</w:t>
      </w:r>
    </w:p>
    <w:p w14:paraId="7B82B3A5" w14:textId="77777777" w:rsidR="00DA087C" w:rsidRDefault="00DA087C" w:rsidP="00D41F46"/>
    <w:p w14:paraId="1293835F" w14:textId="49AB5646" w:rsidR="00DA087C" w:rsidRDefault="002B490D" w:rsidP="00D41F46">
      <w:pPr>
        <w:pStyle w:val="Heading2"/>
        <w:spacing w:line="276" w:lineRule="auto"/>
      </w:pPr>
      <w:bookmarkStart w:id="3" w:name="_Toc194931983"/>
      <w:bookmarkStart w:id="4" w:name="_Toc194932095"/>
      <w:bookmarkStart w:id="5" w:name="_Toc195005841"/>
      <w:r>
        <w:t>Resource created by Scottish Book Trust</w:t>
      </w:r>
      <w:bookmarkEnd w:id="3"/>
      <w:bookmarkEnd w:id="4"/>
      <w:bookmarkEnd w:id="5"/>
    </w:p>
    <w:p w14:paraId="402390CE" w14:textId="671C10BF" w:rsidR="00DA087C" w:rsidRDefault="0067572D" w:rsidP="00D41F46">
      <w:pPr>
        <w:pStyle w:val="Heading2"/>
        <w:spacing w:line="276" w:lineRule="auto"/>
      </w:pPr>
      <w:bookmarkStart w:id="6" w:name="_Toc194931984"/>
      <w:bookmarkStart w:id="7" w:name="_Toc194932096"/>
      <w:bookmarkStart w:id="8" w:name="_Toc195005842"/>
      <w:r w:rsidRPr="00954D67">
        <w:rPr>
          <w:noProof/>
          <w:lang w:eastAsia="en-GB"/>
        </w:rPr>
        <w:drawing>
          <wp:anchor distT="0" distB="0" distL="114300" distR="114300" simplePos="0" relativeHeight="251658241" behindDoc="1" locked="0" layoutInCell="1" allowOverlap="1" wp14:anchorId="1C980CFE" wp14:editId="3A9ADE45">
            <wp:simplePos x="0" y="0"/>
            <wp:positionH relativeFrom="page">
              <wp:align>right</wp:align>
            </wp:positionH>
            <wp:positionV relativeFrom="paragraph">
              <wp:posOffset>45085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bookmarkEnd w:id="7"/>
      <w:bookmarkEnd w:id="8"/>
    </w:p>
    <w:p w14:paraId="2F76F8A4" w14:textId="77777777" w:rsidR="000B26C7" w:rsidRDefault="000B26C7" w:rsidP="00D41F46">
      <w:pPr>
        <w:spacing w:line="276" w:lineRule="auto"/>
      </w:pPr>
    </w:p>
    <w:p w14:paraId="022D8233" w14:textId="77777777" w:rsidR="00D41F46" w:rsidRDefault="00D41F46" w:rsidP="00D41F46">
      <w:pPr>
        <w:spacing w:line="276" w:lineRule="auto"/>
        <w:rPr>
          <w:rFonts w:ascii="Altis ScotBook Bold" w:hAnsi="Altis ScotBook Bold"/>
          <w:sz w:val="36"/>
        </w:rPr>
      </w:pPr>
    </w:p>
    <w:p w14:paraId="26E8911B" w14:textId="0445795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3138397" w14:textId="6477DFB7" w:rsidR="000B26C7" w:rsidRDefault="00DC7012" w:rsidP="00D41F46">
      <w:pPr>
        <w:spacing w:line="276" w:lineRule="auto"/>
      </w:pPr>
      <w:r>
        <w:rPr>
          <w:noProof/>
        </w:rPr>
        <w:drawing>
          <wp:anchor distT="0" distB="0" distL="114300" distR="114300" simplePos="0" relativeHeight="251660313" behindDoc="0" locked="0" layoutInCell="1" allowOverlap="1" wp14:anchorId="7412A966" wp14:editId="02C69256">
            <wp:simplePos x="0" y="0"/>
            <wp:positionH relativeFrom="page">
              <wp:posOffset>6063948</wp:posOffset>
            </wp:positionH>
            <wp:positionV relativeFrom="paragraph">
              <wp:posOffset>419548</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00DA087C" w:rsidRPr="00EB7E89">
        <w:rPr>
          <w:noProof/>
          <w:lang w:eastAsia="en-GB"/>
        </w:rPr>
        <w:drawing>
          <wp:inline distT="0" distB="0" distL="0" distR="0" wp14:anchorId="31FCEA0E" wp14:editId="1D5B58A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EAC0CF9" w14:textId="49DDFE76" w:rsidR="000B26C7" w:rsidRDefault="000B26C7" w:rsidP="00D41F46">
      <w:pPr>
        <w:pStyle w:val="Subtitle"/>
        <w:spacing w:line="276" w:lineRule="auto"/>
      </w:pPr>
      <w:r w:rsidRPr="000B26C7">
        <w:t>Scottish Book Trust is a registered company (SC184248)</w:t>
      </w:r>
    </w:p>
    <w:p w14:paraId="097A937D" w14:textId="77777777" w:rsidR="00854F77" w:rsidRDefault="000B26C7" w:rsidP="00D41F46">
      <w:pPr>
        <w:pStyle w:val="Subtitle"/>
        <w:spacing w:line="276" w:lineRule="auto"/>
      </w:pPr>
      <w:r w:rsidRPr="000B26C7">
        <w:t>and a Scottish charity (SC027669).</w:t>
      </w:r>
    </w:p>
    <w:p w14:paraId="3E78CC85"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3B4AE74E" w14:textId="77777777" w:rsidR="00111E61" w:rsidRDefault="00111E61" w:rsidP="00111E61">
      <w:pPr>
        <w:pStyle w:val="Heading2"/>
      </w:pPr>
      <w:bookmarkStart w:id="9" w:name="_Toc82071283"/>
      <w:bookmarkStart w:id="10" w:name="_Toc82071415"/>
      <w:bookmarkStart w:id="11" w:name="_Toc194931985"/>
      <w:bookmarkStart w:id="12" w:name="_Toc194932097"/>
      <w:bookmarkStart w:id="13" w:name="_Toc195005843"/>
      <w:r>
        <w:lastRenderedPageBreak/>
        <w:t>Contents</w:t>
      </w:r>
      <w:bookmarkEnd w:id="9"/>
      <w:bookmarkEnd w:id="10"/>
      <w:bookmarkEnd w:id="11"/>
      <w:bookmarkEnd w:id="12"/>
      <w:bookmarkEnd w:id="13"/>
    </w:p>
    <w:p w14:paraId="031B5525" w14:textId="45A91439" w:rsidR="00836A45" w:rsidRDefault="00836A45" w:rsidP="00836A45">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95005844" w:history="1">
        <w:r w:rsidRPr="00EC787F">
          <w:rPr>
            <w:rStyle w:val="Hyperlink"/>
            <w:noProof/>
          </w:rPr>
          <w:t>About this resource</w:t>
        </w:r>
        <w:r>
          <w:rPr>
            <w:noProof/>
            <w:webHidden/>
          </w:rPr>
          <w:tab/>
        </w:r>
        <w:r>
          <w:rPr>
            <w:noProof/>
            <w:webHidden/>
          </w:rPr>
          <w:fldChar w:fldCharType="begin"/>
        </w:r>
        <w:r>
          <w:rPr>
            <w:noProof/>
            <w:webHidden/>
          </w:rPr>
          <w:instrText xml:space="preserve"> PAGEREF _Toc195005844 \h </w:instrText>
        </w:r>
        <w:r>
          <w:rPr>
            <w:noProof/>
            <w:webHidden/>
          </w:rPr>
        </w:r>
        <w:r>
          <w:rPr>
            <w:noProof/>
            <w:webHidden/>
          </w:rPr>
          <w:fldChar w:fldCharType="separate"/>
        </w:r>
        <w:r w:rsidR="002933EC">
          <w:rPr>
            <w:noProof/>
            <w:webHidden/>
          </w:rPr>
          <w:t>2</w:t>
        </w:r>
        <w:r>
          <w:rPr>
            <w:noProof/>
            <w:webHidden/>
          </w:rPr>
          <w:fldChar w:fldCharType="end"/>
        </w:r>
      </w:hyperlink>
    </w:p>
    <w:p w14:paraId="4A9E23F7" w14:textId="6B0AA5D0"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45" w:history="1">
        <w:r w:rsidRPr="00EC787F">
          <w:rPr>
            <w:rStyle w:val="Hyperlink"/>
            <w:noProof/>
          </w:rPr>
          <w:t>Teacher letter</w:t>
        </w:r>
        <w:r>
          <w:rPr>
            <w:noProof/>
            <w:webHidden/>
          </w:rPr>
          <w:tab/>
        </w:r>
        <w:r>
          <w:rPr>
            <w:noProof/>
            <w:webHidden/>
          </w:rPr>
          <w:fldChar w:fldCharType="begin"/>
        </w:r>
        <w:r>
          <w:rPr>
            <w:noProof/>
            <w:webHidden/>
          </w:rPr>
          <w:instrText xml:space="preserve"> PAGEREF _Toc195005845 \h </w:instrText>
        </w:r>
        <w:r>
          <w:rPr>
            <w:noProof/>
            <w:webHidden/>
          </w:rPr>
        </w:r>
        <w:r>
          <w:rPr>
            <w:noProof/>
            <w:webHidden/>
          </w:rPr>
          <w:fldChar w:fldCharType="separate"/>
        </w:r>
        <w:r w:rsidR="002933EC">
          <w:rPr>
            <w:noProof/>
            <w:webHidden/>
          </w:rPr>
          <w:t>4</w:t>
        </w:r>
        <w:r>
          <w:rPr>
            <w:noProof/>
            <w:webHidden/>
          </w:rPr>
          <w:fldChar w:fldCharType="end"/>
        </w:r>
      </w:hyperlink>
    </w:p>
    <w:p w14:paraId="2FD68510" w14:textId="1742F3E0"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46" w:history="1">
        <w:r w:rsidRPr="00EC787F">
          <w:rPr>
            <w:rStyle w:val="Hyperlink"/>
            <w:noProof/>
          </w:rPr>
          <w:t xml:space="preserve">Suggested learning opportunities for </w:t>
        </w:r>
        <w:r w:rsidRPr="00EC787F">
          <w:rPr>
            <w:rStyle w:val="Hyperlink"/>
            <w:i/>
            <w:iCs/>
            <w:noProof/>
          </w:rPr>
          <w:t>Barbara Throws a Wobbler</w:t>
        </w:r>
        <w:r w:rsidRPr="00EC787F">
          <w:rPr>
            <w:rStyle w:val="Hyperlink"/>
            <w:noProof/>
          </w:rPr>
          <w:t xml:space="preserve"> by Nadia Shireen</w:t>
        </w:r>
        <w:r>
          <w:rPr>
            <w:noProof/>
            <w:webHidden/>
          </w:rPr>
          <w:tab/>
        </w:r>
        <w:r>
          <w:rPr>
            <w:noProof/>
            <w:webHidden/>
          </w:rPr>
          <w:fldChar w:fldCharType="begin"/>
        </w:r>
        <w:r>
          <w:rPr>
            <w:noProof/>
            <w:webHidden/>
          </w:rPr>
          <w:instrText xml:space="preserve"> PAGEREF _Toc195005846 \h </w:instrText>
        </w:r>
        <w:r>
          <w:rPr>
            <w:noProof/>
            <w:webHidden/>
          </w:rPr>
        </w:r>
        <w:r>
          <w:rPr>
            <w:noProof/>
            <w:webHidden/>
          </w:rPr>
          <w:fldChar w:fldCharType="separate"/>
        </w:r>
        <w:r w:rsidR="002933EC">
          <w:rPr>
            <w:noProof/>
            <w:webHidden/>
          </w:rPr>
          <w:t>8</w:t>
        </w:r>
        <w:r>
          <w:rPr>
            <w:noProof/>
            <w:webHidden/>
          </w:rPr>
          <w:fldChar w:fldCharType="end"/>
        </w:r>
      </w:hyperlink>
    </w:p>
    <w:p w14:paraId="53BB887C" w14:textId="5A8FEEE5"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47" w:history="1">
        <w:r w:rsidRPr="00EC787F">
          <w:rPr>
            <w:rStyle w:val="Hyperlink"/>
            <w:noProof/>
          </w:rPr>
          <w:t xml:space="preserve">Suggested learning opportunities for </w:t>
        </w:r>
        <w:r w:rsidRPr="00EC787F">
          <w:rPr>
            <w:rStyle w:val="Hyperlink"/>
            <w:i/>
            <w:iCs/>
            <w:noProof/>
          </w:rPr>
          <w:t>The Ballad of Cactus Joe</w:t>
        </w:r>
        <w:r w:rsidRPr="00EC787F">
          <w:rPr>
            <w:rStyle w:val="Hyperlink"/>
            <w:noProof/>
          </w:rPr>
          <w:t xml:space="preserve"> by Lily Murray and Clive McFarland</w:t>
        </w:r>
        <w:r>
          <w:rPr>
            <w:noProof/>
            <w:webHidden/>
          </w:rPr>
          <w:tab/>
        </w:r>
        <w:r>
          <w:rPr>
            <w:noProof/>
            <w:webHidden/>
          </w:rPr>
          <w:fldChar w:fldCharType="begin"/>
        </w:r>
        <w:r>
          <w:rPr>
            <w:noProof/>
            <w:webHidden/>
          </w:rPr>
          <w:instrText xml:space="preserve"> PAGEREF _Toc195005847 \h </w:instrText>
        </w:r>
        <w:r>
          <w:rPr>
            <w:noProof/>
            <w:webHidden/>
          </w:rPr>
        </w:r>
        <w:r>
          <w:rPr>
            <w:noProof/>
            <w:webHidden/>
          </w:rPr>
          <w:fldChar w:fldCharType="separate"/>
        </w:r>
        <w:r w:rsidR="002933EC">
          <w:rPr>
            <w:noProof/>
            <w:webHidden/>
          </w:rPr>
          <w:t>9</w:t>
        </w:r>
        <w:r>
          <w:rPr>
            <w:noProof/>
            <w:webHidden/>
          </w:rPr>
          <w:fldChar w:fldCharType="end"/>
        </w:r>
      </w:hyperlink>
    </w:p>
    <w:p w14:paraId="5C6FD66F" w14:textId="4C7A4AF8"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48" w:history="1">
        <w:r w:rsidRPr="00EC787F">
          <w:rPr>
            <w:rStyle w:val="Hyperlink"/>
            <w:noProof/>
          </w:rPr>
          <w:t>Suggested learning opportunities for P2 cards and binoculars</w:t>
        </w:r>
        <w:r>
          <w:rPr>
            <w:noProof/>
            <w:webHidden/>
          </w:rPr>
          <w:tab/>
        </w:r>
        <w:r>
          <w:rPr>
            <w:noProof/>
            <w:webHidden/>
          </w:rPr>
          <w:fldChar w:fldCharType="begin"/>
        </w:r>
        <w:r>
          <w:rPr>
            <w:noProof/>
            <w:webHidden/>
          </w:rPr>
          <w:instrText xml:space="preserve"> PAGEREF _Toc195005848 \h </w:instrText>
        </w:r>
        <w:r>
          <w:rPr>
            <w:noProof/>
            <w:webHidden/>
          </w:rPr>
        </w:r>
        <w:r>
          <w:rPr>
            <w:noProof/>
            <w:webHidden/>
          </w:rPr>
          <w:fldChar w:fldCharType="separate"/>
        </w:r>
        <w:r w:rsidR="002933EC">
          <w:rPr>
            <w:noProof/>
            <w:webHidden/>
          </w:rPr>
          <w:t>10</w:t>
        </w:r>
        <w:r>
          <w:rPr>
            <w:noProof/>
            <w:webHidden/>
          </w:rPr>
          <w:fldChar w:fldCharType="end"/>
        </w:r>
      </w:hyperlink>
    </w:p>
    <w:p w14:paraId="318CE4D1" w14:textId="421B7896"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1" w:history="1">
        <w:r w:rsidRPr="00EC787F">
          <w:rPr>
            <w:rStyle w:val="Hyperlink"/>
            <w:noProof/>
          </w:rPr>
          <w:t>Activity sheet 1: Measure record sheet</w:t>
        </w:r>
        <w:r>
          <w:rPr>
            <w:noProof/>
            <w:webHidden/>
          </w:rPr>
          <w:tab/>
        </w:r>
        <w:r>
          <w:rPr>
            <w:noProof/>
            <w:webHidden/>
          </w:rPr>
          <w:fldChar w:fldCharType="begin"/>
        </w:r>
        <w:r>
          <w:rPr>
            <w:noProof/>
            <w:webHidden/>
          </w:rPr>
          <w:instrText xml:space="preserve"> PAGEREF _Toc195005851 \h </w:instrText>
        </w:r>
        <w:r>
          <w:rPr>
            <w:noProof/>
            <w:webHidden/>
          </w:rPr>
        </w:r>
        <w:r>
          <w:rPr>
            <w:noProof/>
            <w:webHidden/>
          </w:rPr>
          <w:fldChar w:fldCharType="separate"/>
        </w:r>
        <w:r w:rsidR="002933EC">
          <w:rPr>
            <w:noProof/>
            <w:webHidden/>
          </w:rPr>
          <w:t>14</w:t>
        </w:r>
        <w:r>
          <w:rPr>
            <w:noProof/>
            <w:webHidden/>
          </w:rPr>
          <w:fldChar w:fldCharType="end"/>
        </w:r>
      </w:hyperlink>
    </w:p>
    <w:p w14:paraId="053306D0" w14:textId="7C24792A"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2" w:history="1">
        <w:r w:rsidRPr="00EC787F">
          <w:rPr>
            <w:rStyle w:val="Hyperlink"/>
            <w:noProof/>
          </w:rPr>
          <w:t>Activity sheet 2: Design your own wobbler!</w:t>
        </w:r>
        <w:r>
          <w:rPr>
            <w:noProof/>
            <w:webHidden/>
          </w:rPr>
          <w:tab/>
        </w:r>
        <w:r>
          <w:rPr>
            <w:noProof/>
            <w:webHidden/>
          </w:rPr>
          <w:fldChar w:fldCharType="begin"/>
        </w:r>
        <w:r>
          <w:rPr>
            <w:noProof/>
            <w:webHidden/>
          </w:rPr>
          <w:instrText xml:space="preserve"> PAGEREF _Toc195005852 \h </w:instrText>
        </w:r>
        <w:r>
          <w:rPr>
            <w:noProof/>
            <w:webHidden/>
          </w:rPr>
        </w:r>
        <w:r>
          <w:rPr>
            <w:noProof/>
            <w:webHidden/>
          </w:rPr>
          <w:fldChar w:fldCharType="separate"/>
        </w:r>
        <w:r w:rsidR="002933EC">
          <w:rPr>
            <w:noProof/>
            <w:webHidden/>
          </w:rPr>
          <w:t>15</w:t>
        </w:r>
        <w:r>
          <w:rPr>
            <w:noProof/>
            <w:webHidden/>
          </w:rPr>
          <w:fldChar w:fldCharType="end"/>
        </w:r>
      </w:hyperlink>
    </w:p>
    <w:p w14:paraId="119907B9" w14:textId="06D2F751"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3" w:history="1">
        <w:r w:rsidRPr="00EC787F">
          <w:rPr>
            <w:rStyle w:val="Hyperlink"/>
            <w:noProof/>
          </w:rPr>
          <w:t>Activity sheet 3: Design your own mood!</w:t>
        </w:r>
        <w:r>
          <w:rPr>
            <w:noProof/>
            <w:webHidden/>
          </w:rPr>
          <w:tab/>
        </w:r>
        <w:r>
          <w:rPr>
            <w:noProof/>
            <w:webHidden/>
          </w:rPr>
          <w:fldChar w:fldCharType="begin"/>
        </w:r>
        <w:r>
          <w:rPr>
            <w:noProof/>
            <w:webHidden/>
          </w:rPr>
          <w:instrText xml:space="preserve"> PAGEREF _Toc195005853 \h </w:instrText>
        </w:r>
        <w:r>
          <w:rPr>
            <w:noProof/>
            <w:webHidden/>
          </w:rPr>
        </w:r>
        <w:r>
          <w:rPr>
            <w:noProof/>
            <w:webHidden/>
          </w:rPr>
          <w:fldChar w:fldCharType="separate"/>
        </w:r>
        <w:r w:rsidR="002933EC">
          <w:rPr>
            <w:noProof/>
            <w:webHidden/>
          </w:rPr>
          <w:t>16</w:t>
        </w:r>
        <w:r>
          <w:rPr>
            <w:noProof/>
            <w:webHidden/>
          </w:rPr>
          <w:fldChar w:fldCharType="end"/>
        </w:r>
      </w:hyperlink>
    </w:p>
    <w:p w14:paraId="36C9F37D" w14:textId="7FE94D0D"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4" w:history="1">
        <w:r w:rsidRPr="00EC787F">
          <w:rPr>
            <w:rStyle w:val="Hyperlink"/>
            <w:noProof/>
          </w:rPr>
          <w:t>Activity sheet 4: Collage this cactus</w:t>
        </w:r>
        <w:r>
          <w:rPr>
            <w:noProof/>
            <w:webHidden/>
          </w:rPr>
          <w:tab/>
        </w:r>
        <w:r>
          <w:rPr>
            <w:noProof/>
            <w:webHidden/>
          </w:rPr>
          <w:fldChar w:fldCharType="begin"/>
        </w:r>
        <w:r>
          <w:rPr>
            <w:noProof/>
            <w:webHidden/>
          </w:rPr>
          <w:instrText xml:space="preserve"> PAGEREF _Toc195005854 \h </w:instrText>
        </w:r>
        <w:r>
          <w:rPr>
            <w:noProof/>
            <w:webHidden/>
          </w:rPr>
        </w:r>
        <w:r>
          <w:rPr>
            <w:noProof/>
            <w:webHidden/>
          </w:rPr>
          <w:fldChar w:fldCharType="separate"/>
        </w:r>
        <w:r w:rsidR="002933EC">
          <w:rPr>
            <w:noProof/>
            <w:webHidden/>
          </w:rPr>
          <w:t>17</w:t>
        </w:r>
        <w:r>
          <w:rPr>
            <w:noProof/>
            <w:webHidden/>
          </w:rPr>
          <w:fldChar w:fldCharType="end"/>
        </w:r>
      </w:hyperlink>
    </w:p>
    <w:p w14:paraId="7C8ECD7C" w14:textId="38EA2B5D"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5" w:history="1">
        <w:r w:rsidRPr="00EC787F">
          <w:rPr>
            <w:rStyle w:val="Hyperlink"/>
            <w:noProof/>
          </w:rPr>
          <w:t>Activity sheet 5: How to make a new hat for Cactus Joe</w:t>
        </w:r>
        <w:r>
          <w:rPr>
            <w:noProof/>
            <w:webHidden/>
          </w:rPr>
          <w:tab/>
        </w:r>
        <w:r>
          <w:rPr>
            <w:noProof/>
            <w:webHidden/>
          </w:rPr>
          <w:fldChar w:fldCharType="begin"/>
        </w:r>
        <w:r>
          <w:rPr>
            <w:noProof/>
            <w:webHidden/>
          </w:rPr>
          <w:instrText xml:space="preserve"> PAGEREF _Toc195005855 \h </w:instrText>
        </w:r>
        <w:r>
          <w:rPr>
            <w:noProof/>
            <w:webHidden/>
          </w:rPr>
        </w:r>
        <w:r>
          <w:rPr>
            <w:noProof/>
            <w:webHidden/>
          </w:rPr>
          <w:fldChar w:fldCharType="separate"/>
        </w:r>
        <w:r w:rsidR="002933EC">
          <w:rPr>
            <w:noProof/>
            <w:webHidden/>
          </w:rPr>
          <w:t>18</w:t>
        </w:r>
        <w:r>
          <w:rPr>
            <w:noProof/>
            <w:webHidden/>
          </w:rPr>
          <w:fldChar w:fldCharType="end"/>
        </w:r>
      </w:hyperlink>
    </w:p>
    <w:p w14:paraId="0D6E0E67" w14:textId="7CF7E70E"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6" w:history="1">
        <w:r w:rsidRPr="00EC787F">
          <w:rPr>
            <w:rStyle w:val="Hyperlink"/>
            <w:noProof/>
          </w:rPr>
          <w:t>Activity sheet 6: What makes a good friend?</w:t>
        </w:r>
        <w:r>
          <w:rPr>
            <w:noProof/>
            <w:webHidden/>
          </w:rPr>
          <w:tab/>
        </w:r>
        <w:r>
          <w:rPr>
            <w:noProof/>
            <w:webHidden/>
          </w:rPr>
          <w:fldChar w:fldCharType="begin"/>
        </w:r>
        <w:r>
          <w:rPr>
            <w:noProof/>
            <w:webHidden/>
          </w:rPr>
          <w:instrText xml:space="preserve"> PAGEREF _Toc195005856 \h </w:instrText>
        </w:r>
        <w:r>
          <w:rPr>
            <w:noProof/>
            <w:webHidden/>
          </w:rPr>
        </w:r>
        <w:r>
          <w:rPr>
            <w:noProof/>
            <w:webHidden/>
          </w:rPr>
          <w:fldChar w:fldCharType="separate"/>
        </w:r>
        <w:r w:rsidR="002933EC">
          <w:rPr>
            <w:noProof/>
            <w:webHidden/>
          </w:rPr>
          <w:t>20</w:t>
        </w:r>
        <w:r>
          <w:rPr>
            <w:noProof/>
            <w:webHidden/>
          </w:rPr>
          <w:fldChar w:fldCharType="end"/>
        </w:r>
      </w:hyperlink>
    </w:p>
    <w:p w14:paraId="522B3EBD" w14:textId="76F47290"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7" w:history="1">
        <w:r w:rsidRPr="00EC787F">
          <w:rPr>
            <w:rStyle w:val="Hyperlink"/>
            <w:noProof/>
          </w:rPr>
          <w:t>Activity sheet 7: Design your own Story Cards</w:t>
        </w:r>
        <w:r>
          <w:rPr>
            <w:noProof/>
            <w:webHidden/>
          </w:rPr>
          <w:tab/>
        </w:r>
        <w:r>
          <w:rPr>
            <w:noProof/>
            <w:webHidden/>
          </w:rPr>
          <w:fldChar w:fldCharType="begin"/>
        </w:r>
        <w:r>
          <w:rPr>
            <w:noProof/>
            <w:webHidden/>
          </w:rPr>
          <w:instrText xml:space="preserve"> PAGEREF _Toc195005857 \h </w:instrText>
        </w:r>
        <w:r>
          <w:rPr>
            <w:noProof/>
            <w:webHidden/>
          </w:rPr>
        </w:r>
        <w:r>
          <w:rPr>
            <w:noProof/>
            <w:webHidden/>
          </w:rPr>
          <w:fldChar w:fldCharType="separate"/>
        </w:r>
        <w:r w:rsidR="002933EC">
          <w:rPr>
            <w:noProof/>
            <w:webHidden/>
          </w:rPr>
          <w:t>21</w:t>
        </w:r>
        <w:r>
          <w:rPr>
            <w:noProof/>
            <w:webHidden/>
          </w:rPr>
          <w:fldChar w:fldCharType="end"/>
        </w:r>
      </w:hyperlink>
    </w:p>
    <w:p w14:paraId="6012B0C6" w14:textId="206728CB"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8" w:history="1">
        <w:r w:rsidRPr="00EC787F">
          <w:rPr>
            <w:rStyle w:val="Hyperlink"/>
            <w:noProof/>
          </w:rPr>
          <w:t>Activity sheet 8: Binoculars record sheet</w:t>
        </w:r>
        <w:r>
          <w:rPr>
            <w:noProof/>
            <w:webHidden/>
          </w:rPr>
          <w:tab/>
        </w:r>
        <w:r>
          <w:rPr>
            <w:noProof/>
            <w:webHidden/>
          </w:rPr>
          <w:fldChar w:fldCharType="begin"/>
        </w:r>
        <w:r>
          <w:rPr>
            <w:noProof/>
            <w:webHidden/>
          </w:rPr>
          <w:instrText xml:space="preserve"> PAGEREF _Toc195005858 \h </w:instrText>
        </w:r>
        <w:r>
          <w:rPr>
            <w:noProof/>
            <w:webHidden/>
          </w:rPr>
        </w:r>
        <w:r>
          <w:rPr>
            <w:noProof/>
            <w:webHidden/>
          </w:rPr>
          <w:fldChar w:fldCharType="separate"/>
        </w:r>
        <w:r w:rsidR="002933EC">
          <w:rPr>
            <w:noProof/>
            <w:webHidden/>
          </w:rPr>
          <w:t>22</w:t>
        </w:r>
        <w:r>
          <w:rPr>
            <w:noProof/>
            <w:webHidden/>
          </w:rPr>
          <w:fldChar w:fldCharType="end"/>
        </w:r>
      </w:hyperlink>
    </w:p>
    <w:p w14:paraId="48148D25" w14:textId="23C55B2A"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59" w:history="1">
        <w:r w:rsidRPr="00EC787F">
          <w:rPr>
            <w:rStyle w:val="Hyperlink"/>
            <w:noProof/>
          </w:rPr>
          <w:t>Activity sheet 9: Birds to watch</w:t>
        </w:r>
        <w:r>
          <w:rPr>
            <w:noProof/>
            <w:webHidden/>
          </w:rPr>
          <w:tab/>
        </w:r>
        <w:r>
          <w:rPr>
            <w:noProof/>
            <w:webHidden/>
          </w:rPr>
          <w:fldChar w:fldCharType="begin"/>
        </w:r>
        <w:r>
          <w:rPr>
            <w:noProof/>
            <w:webHidden/>
          </w:rPr>
          <w:instrText xml:space="preserve"> PAGEREF _Toc195005859 \h </w:instrText>
        </w:r>
        <w:r>
          <w:rPr>
            <w:noProof/>
            <w:webHidden/>
          </w:rPr>
        </w:r>
        <w:r>
          <w:rPr>
            <w:noProof/>
            <w:webHidden/>
          </w:rPr>
          <w:fldChar w:fldCharType="separate"/>
        </w:r>
        <w:r w:rsidR="002933EC">
          <w:rPr>
            <w:noProof/>
            <w:webHidden/>
          </w:rPr>
          <w:t>23</w:t>
        </w:r>
        <w:r>
          <w:rPr>
            <w:noProof/>
            <w:webHidden/>
          </w:rPr>
          <w:fldChar w:fldCharType="end"/>
        </w:r>
      </w:hyperlink>
    </w:p>
    <w:p w14:paraId="5777AFE3" w14:textId="7293480D"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60" w:history="1">
        <w:r w:rsidRPr="00EC787F">
          <w:rPr>
            <w:rStyle w:val="Hyperlink"/>
            <w:noProof/>
          </w:rPr>
          <w:t>Activity sheet 10: Binocular bingo (blank template)</w:t>
        </w:r>
        <w:r>
          <w:rPr>
            <w:noProof/>
            <w:webHidden/>
          </w:rPr>
          <w:tab/>
        </w:r>
        <w:r>
          <w:rPr>
            <w:noProof/>
            <w:webHidden/>
          </w:rPr>
          <w:fldChar w:fldCharType="begin"/>
        </w:r>
        <w:r>
          <w:rPr>
            <w:noProof/>
            <w:webHidden/>
          </w:rPr>
          <w:instrText xml:space="preserve"> PAGEREF _Toc195005860 \h </w:instrText>
        </w:r>
        <w:r>
          <w:rPr>
            <w:noProof/>
            <w:webHidden/>
          </w:rPr>
        </w:r>
        <w:r>
          <w:rPr>
            <w:noProof/>
            <w:webHidden/>
          </w:rPr>
          <w:fldChar w:fldCharType="separate"/>
        </w:r>
        <w:r w:rsidR="002933EC">
          <w:rPr>
            <w:noProof/>
            <w:webHidden/>
          </w:rPr>
          <w:t>24</w:t>
        </w:r>
        <w:r>
          <w:rPr>
            <w:noProof/>
            <w:webHidden/>
          </w:rPr>
          <w:fldChar w:fldCharType="end"/>
        </w:r>
      </w:hyperlink>
    </w:p>
    <w:p w14:paraId="25A38370" w14:textId="1782A80F"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61" w:history="1">
        <w:r w:rsidRPr="00EC787F">
          <w:rPr>
            <w:rStyle w:val="Hyperlink"/>
            <w:noProof/>
          </w:rPr>
          <w:t>Activity sheet 11: Binocular bingo (filled template)</w:t>
        </w:r>
        <w:r>
          <w:rPr>
            <w:noProof/>
            <w:webHidden/>
          </w:rPr>
          <w:tab/>
        </w:r>
        <w:r>
          <w:rPr>
            <w:noProof/>
            <w:webHidden/>
          </w:rPr>
          <w:fldChar w:fldCharType="begin"/>
        </w:r>
        <w:r>
          <w:rPr>
            <w:noProof/>
            <w:webHidden/>
          </w:rPr>
          <w:instrText xml:space="preserve"> PAGEREF _Toc195005861 \h </w:instrText>
        </w:r>
        <w:r>
          <w:rPr>
            <w:noProof/>
            <w:webHidden/>
          </w:rPr>
        </w:r>
        <w:r>
          <w:rPr>
            <w:noProof/>
            <w:webHidden/>
          </w:rPr>
          <w:fldChar w:fldCharType="separate"/>
        </w:r>
        <w:r w:rsidR="002933EC">
          <w:rPr>
            <w:noProof/>
            <w:webHidden/>
          </w:rPr>
          <w:t>25</w:t>
        </w:r>
        <w:r>
          <w:rPr>
            <w:noProof/>
            <w:webHidden/>
          </w:rPr>
          <w:fldChar w:fldCharType="end"/>
        </w:r>
      </w:hyperlink>
    </w:p>
    <w:p w14:paraId="0CF62FB7" w14:textId="440AFBD6"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62" w:history="1">
        <w:r w:rsidRPr="00EC787F">
          <w:rPr>
            <w:rStyle w:val="Hyperlink"/>
            <w:noProof/>
          </w:rPr>
          <w:t>Activity sheet 12: Binocular bingo (fill in the gaps)</w:t>
        </w:r>
        <w:r>
          <w:rPr>
            <w:noProof/>
            <w:webHidden/>
          </w:rPr>
          <w:tab/>
        </w:r>
        <w:r>
          <w:rPr>
            <w:noProof/>
            <w:webHidden/>
          </w:rPr>
          <w:fldChar w:fldCharType="begin"/>
        </w:r>
        <w:r>
          <w:rPr>
            <w:noProof/>
            <w:webHidden/>
          </w:rPr>
          <w:instrText xml:space="preserve"> PAGEREF _Toc195005862 \h </w:instrText>
        </w:r>
        <w:r>
          <w:rPr>
            <w:noProof/>
            <w:webHidden/>
          </w:rPr>
        </w:r>
        <w:r>
          <w:rPr>
            <w:noProof/>
            <w:webHidden/>
          </w:rPr>
          <w:fldChar w:fldCharType="separate"/>
        </w:r>
        <w:r w:rsidR="002933EC">
          <w:rPr>
            <w:noProof/>
            <w:webHidden/>
          </w:rPr>
          <w:t>26</w:t>
        </w:r>
        <w:r>
          <w:rPr>
            <w:noProof/>
            <w:webHidden/>
          </w:rPr>
          <w:fldChar w:fldCharType="end"/>
        </w:r>
      </w:hyperlink>
    </w:p>
    <w:p w14:paraId="5B9132A8" w14:textId="77EBE8D7" w:rsidR="00836A45" w:rsidRDefault="00836A45" w:rsidP="00836A4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5863" w:history="1">
        <w:r w:rsidRPr="00EC787F">
          <w:rPr>
            <w:rStyle w:val="Hyperlink"/>
            <w:noProof/>
          </w:rPr>
          <w:t>Further resources</w:t>
        </w:r>
        <w:r>
          <w:rPr>
            <w:noProof/>
            <w:webHidden/>
          </w:rPr>
          <w:tab/>
        </w:r>
        <w:r>
          <w:rPr>
            <w:noProof/>
            <w:webHidden/>
          </w:rPr>
          <w:fldChar w:fldCharType="begin"/>
        </w:r>
        <w:r>
          <w:rPr>
            <w:noProof/>
            <w:webHidden/>
          </w:rPr>
          <w:instrText xml:space="preserve"> PAGEREF _Toc195005863 \h </w:instrText>
        </w:r>
        <w:r>
          <w:rPr>
            <w:noProof/>
            <w:webHidden/>
          </w:rPr>
        </w:r>
        <w:r>
          <w:rPr>
            <w:noProof/>
            <w:webHidden/>
          </w:rPr>
          <w:fldChar w:fldCharType="separate"/>
        </w:r>
        <w:r w:rsidR="002933EC">
          <w:rPr>
            <w:noProof/>
            <w:webHidden/>
          </w:rPr>
          <w:t>27</w:t>
        </w:r>
        <w:r>
          <w:rPr>
            <w:noProof/>
            <w:webHidden/>
          </w:rPr>
          <w:fldChar w:fldCharType="end"/>
        </w:r>
      </w:hyperlink>
    </w:p>
    <w:p w14:paraId="5D35882E" w14:textId="6C513331" w:rsidR="00AD76EA" w:rsidRDefault="00836A45" w:rsidP="00373623">
      <w:r>
        <w:rPr>
          <w:highlight w:val="yellow"/>
        </w:rPr>
        <w:fldChar w:fldCharType="end"/>
      </w:r>
    </w:p>
    <w:p w14:paraId="69B63682" w14:textId="77777777" w:rsidR="00571F75" w:rsidRDefault="00571F75" w:rsidP="00571F75">
      <w:pPr>
        <w:pStyle w:val="Heading2"/>
      </w:pPr>
      <w:bookmarkStart w:id="14" w:name="_Toc195005844"/>
      <w:r>
        <w:t>About this resource</w:t>
      </w:r>
      <w:bookmarkEnd w:id="14"/>
    </w:p>
    <w:p w14:paraId="4A217CC6" w14:textId="77777777" w:rsidR="00456BE5" w:rsidRDefault="002B490D" w:rsidP="002B490D">
      <w:r>
        <w:t xml:space="preserve">Through </w:t>
      </w:r>
      <w:hyperlink r:id="rId17" w:history="1">
        <w:r w:rsidRPr="002B490D">
          <w:rPr>
            <w:rStyle w:val="Hyperlink"/>
          </w:rPr>
          <w:t>Read Write Count with the First Minister</w:t>
        </w:r>
      </w:hyperlink>
      <w:r>
        <w:t xml:space="preserve">, every child in Primary 2 and 3 receives a free bag with books, educational games and writing materials that change on a yearly basis. Read Write Count with the First Minister also provides advice and support for learning professionals and families through training events and online </w:t>
      </w:r>
      <w:r>
        <w:lastRenderedPageBreak/>
        <w:t>resources.</w:t>
      </w:r>
      <w:r w:rsidR="00456BE5">
        <w:br/>
      </w:r>
    </w:p>
    <w:p w14:paraId="0E56055A" w14:textId="2414B99D" w:rsidR="00571F75" w:rsidRDefault="002B490D" w:rsidP="002B490D">
      <w:r>
        <w:t>In this resource, you’ll find the following:</w:t>
      </w:r>
    </w:p>
    <w:p w14:paraId="273A5783" w14:textId="2BD5F1E8" w:rsidR="002B490D" w:rsidRDefault="002B490D" w:rsidP="0061722F">
      <w:pPr>
        <w:pStyle w:val="ListParagraph"/>
        <w:numPr>
          <w:ilvl w:val="0"/>
          <w:numId w:val="3"/>
        </w:numPr>
      </w:pPr>
      <w:r>
        <w:t>A teacher letter, which introduces the bags and how you can make the most of them with your pupils and their families</w:t>
      </w:r>
    </w:p>
    <w:p w14:paraId="366EDBD4" w14:textId="666CA20C" w:rsidR="002B490D" w:rsidRDefault="002B490D" w:rsidP="0061722F">
      <w:pPr>
        <w:pStyle w:val="ListParagraph"/>
        <w:numPr>
          <w:ilvl w:val="0"/>
          <w:numId w:val="3"/>
        </w:numPr>
      </w:pPr>
      <w:r>
        <w:t>Cross-curricular classroom activities for each of the books and items in the P2 bags</w:t>
      </w:r>
    </w:p>
    <w:p w14:paraId="1D70A258" w14:textId="6DC1D92B" w:rsidR="002B490D" w:rsidRDefault="002B490D" w:rsidP="0061722F">
      <w:pPr>
        <w:pStyle w:val="ListParagraph"/>
        <w:numPr>
          <w:ilvl w:val="0"/>
          <w:numId w:val="3"/>
        </w:numPr>
      </w:pPr>
      <w:r>
        <w:t>Printable activity sheets</w:t>
      </w:r>
    </w:p>
    <w:p w14:paraId="00D3335F" w14:textId="17E1162A" w:rsidR="002B490D" w:rsidRDefault="002B490D" w:rsidP="0061722F">
      <w:pPr>
        <w:pStyle w:val="ListParagraph"/>
        <w:numPr>
          <w:ilvl w:val="0"/>
          <w:numId w:val="3"/>
        </w:numPr>
      </w:pPr>
      <w:r>
        <w:t>More information on the other Read Write Count resources available</w:t>
      </w:r>
    </w:p>
    <w:p w14:paraId="15EB34F4" w14:textId="77777777" w:rsidR="000A76C3" w:rsidRDefault="000A76C3" w:rsidP="000A76C3"/>
    <w:p w14:paraId="5AB40DB8" w14:textId="53EF1A9C" w:rsidR="000A76C3" w:rsidRPr="00CD058C" w:rsidRDefault="000A76C3" w:rsidP="000A76C3">
      <w:pPr>
        <w:rPr>
          <w:highlight w:val="yellow"/>
        </w:rPr>
      </w:pPr>
      <w:r w:rsidRPr="00D478FF">
        <w:t>Please feel free to adapt these activities to suit the needs and contexts of the children you work with.</w:t>
      </w:r>
      <w:r w:rsidR="00F35BCE">
        <w:br/>
      </w:r>
      <w:r w:rsidR="00F35BCE">
        <w:br/>
      </w:r>
      <w:r w:rsidR="00CD058C" w:rsidRPr="003349F5">
        <w:t xml:space="preserve">Every year, we create two surveys in order to gather feedback from both </w:t>
      </w:r>
      <w:hyperlink r:id="rId18" w:history="1">
        <w:r w:rsidR="00CD058C" w:rsidRPr="00A274AE">
          <w:rPr>
            <w:rStyle w:val="Hyperlink"/>
            <w:b/>
            <w:bCs/>
          </w:rPr>
          <w:t>learning professionals</w:t>
        </w:r>
      </w:hyperlink>
      <w:r w:rsidR="00CD058C" w:rsidRPr="003349F5">
        <w:rPr>
          <w:b/>
          <w:bCs/>
        </w:rPr>
        <w:t xml:space="preserve"> </w:t>
      </w:r>
      <w:r w:rsidR="00CD058C" w:rsidRPr="003349F5">
        <w:t xml:space="preserve">and </w:t>
      </w:r>
      <w:hyperlink r:id="rId19" w:history="1">
        <w:r w:rsidR="00CD058C" w:rsidRPr="00A274AE">
          <w:rPr>
            <w:rStyle w:val="Hyperlink"/>
            <w:b/>
            <w:bCs/>
          </w:rPr>
          <w:t>families at home</w:t>
        </w:r>
      </w:hyperlink>
      <w:r w:rsidR="00CD058C" w:rsidRPr="003349F5">
        <w:t xml:space="preserve">. Please do fill these in, letting us know what you think of the Read Write Count bags and resources, and encourage families at home to do the same. Anyone who fills in either survey will be entered into a prize draw to win </w:t>
      </w:r>
      <w:r w:rsidR="003349F5" w:rsidRPr="003349F5">
        <w:t>a Read Write Count superbox filled with books and numeracy games</w:t>
      </w:r>
      <w:r w:rsidR="00CD058C" w:rsidRPr="003349F5">
        <w:t>.</w:t>
      </w:r>
    </w:p>
    <w:p w14:paraId="5B308B42" w14:textId="77777777" w:rsidR="00A274AE" w:rsidRDefault="00A274AE">
      <w:pPr>
        <w:rPr>
          <w:b/>
          <w:bCs/>
          <w:sz w:val="32"/>
          <w:szCs w:val="32"/>
        </w:rPr>
      </w:pPr>
      <w:bookmarkStart w:id="15" w:name="_Toc195005845"/>
      <w:r>
        <w:br w:type="page"/>
      </w:r>
    </w:p>
    <w:p w14:paraId="656C49B3" w14:textId="54E47385" w:rsidR="00697235" w:rsidRDefault="002B490D" w:rsidP="005C77FA">
      <w:pPr>
        <w:pStyle w:val="Heading2"/>
      </w:pPr>
      <w:r>
        <w:lastRenderedPageBreak/>
        <w:t>Teacher lette</w:t>
      </w:r>
      <w:r w:rsidR="005C77FA">
        <w:t>r</w:t>
      </w:r>
      <w:bookmarkEnd w:id="15"/>
    </w:p>
    <w:p w14:paraId="792A0E67" w14:textId="77777777" w:rsidR="000709E1" w:rsidRPr="000709E1" w:rsidRDefault="000709E1" w:rsidP="000709E1">
      <w:r w:rsidRPr="000709E1">
        <w:t>This teacher letter has been designed to provide you with an introduction to the programme. Please feel free to email or print this to circulate it with your colleagues.</w:t>
      </w:r>
    </w:p>
    <w:p w14:paraId="5D778146" w14:textId="77777777" w:rsidR="000709E1" w:rsidRPr="000709E1" w:rsidRDefault="000709E1" w:rsidP="000709E1">
      <w:pPr>
        <w:rPr>
          <w:b/>
          <w:bCs/>
        </w:rPr>
      </w:pPr>
    </w:p>
    <w:p w14:paraId="492AA318" w14:textId="6F4092E9" w:rsidR="000709E1" w:rsidRPr="000709E1" w:rsidRDefault="000709E1" w:rsidP="000709E1">
      <w:pPr>
        <w:rPr>
          <w:bCs/>
          <w:u w:val="single"/>
        </w:rPr>
      </w:pPr>
      <w:bookmarkStart w:id="16" w:name="_Toc173252260"/>
      <w:r w:rsidRPr="000709E1">
        <w:rPr>
          <w:u w:val="single"/>
        </w:rPr>
        <w:t>Read Write Count with the First Minister Bags are coming to your school</w:t>
      </w:r>
      <w:r w:rsidRPr="000709E1">
        <w:rPr>
          <w:bCs/>
          <w:u w:val="single"/>
        </w:rPr>
        <w:t>!</w:t>
      </w:r>
      <w:bookmarkEnd w:id="16"/>
      <w:r>
        <w:br/>
      </w:r>
      <w:r w:rsidRPr="00462938">
        <w:t>Write Count with the First Minister bags will be delivered to your school for every Primary 2 and Primary 3 pupil this term. These are fantastic bags filled with books and resources to inspire a lifelong love of reading, writing and counting.</w:t>
      </w:r>
      <w:r w:rsidRPr="000709E1">
        <w:br/>
      </w:r>
      <w:r w:rsidRPr="000709E1">
        <w:br/>
        <w:t>These bags are gifted by Scottish Book Trust through the Scottish Government’s Read Write Count campaign, and give you a great opportunity to build relationships with parents and strengthen links between home and school learning.</w:t>
      </w:r>
      <w:r w:rsidRPr="000709E1">
        <w:br/>
      </w:r>
    </w:p>
    <w:p w14:paraId="03BFB8D9" w14:textId="77777777" w:rsidR="000709E1" w:rsidRPr="000709E1" w:rsidRDefault="000709E1" w:rsidP="000709E1">
      <w:pPr>
        <w:rPr>
          <w:bCs/>
          <w:u w:val="single"/>
        </w:rPr>
      </w:pPr>
      <w:bookmarkStart w:id="17" w:name="_Toc173252261"/>
      <w:r w:rsidRPr="000709E1">
        <w:rPr>
          <w:bCs/>
          <w:u w:val="single"/>
        </w:rPr>
        <w:t>Read Write Count gifting</w:t>
      </w:r>
      <w:bookmarkEnd w:id="17"/>
      <w:r w:rsidRPr="000709E1">
        <w:rPr>
          <w:bCs/>
          <w:u w:val="single"/>
        </w:rPr>
        <w:t xml:space="preserve"> </w:t>
      </w:r>
    </w:p>
    <w:p w14:paraId="6D230A3C" w14:textId="07025D30" w:rsidR="000709E1" w:rsidRPr="000709E1" w:rsidRDefault="000709E1" w:rsidP="000709E1">
      <w:r w:rsidRPr="5E47F3DA">
        <w:rPr>
          <w:b/>
          <w:bCs/>
        </w:rPr>
        <w:t>Step one</w:t>
      </w:r>
      <w:r>
        <w:t xml:space="preserve">: Plan your family event! </w:t>
      </w:r>
      <w:r w:rsidR="00B54C91">
        <w:t xml:space="preserve">Watch our webinar on </w:t>
      </w:r>
      <w:hyperlink r:id="rId20" w:history="1">
        <w:r w:rsidR="00B54C91" w:rsidRPr="00705DA8">
          <w:rPr>
            <w:rStyle w:val="Hyperlink"/>
          </w:rPr>
          <w:t>Gifting the Read Write Count bags</w:t>
        </w:r>
      </w:hyperlink>
      <w:r w:rsidR="00226E64">
        <w:t xml:space="preserve"> to find out more about </w:t>
      </w:r>
      <w:r>
        <w:t>how to gift the Read Write</w:t>
      </w:r>
      <w:r w:rsidR="00705DA8">
        <w:t xml:space="preserve"> Count</w:t>
      </w:r>
      <w:r>
        <w:t xml:space="preserve"> </w:t>
      </w:r>
      <w:r w:rsidR="00705DA8">
        <w:t xml:space="preserve">bags </w:t>
      </w:r>
      <w:r>
        <w:t xml:space="preserve">to families without a large event. To book a bespoke online or in-person session, you can also contact: </w:t>
      </w:r>
      <w:hyperlink r:id="rId21">
        <w:r w:rsidRPr="5E47F3DA">
          <w:rPr>
            <w:rStyle w:val="Hyperlink"/>
          </w:rPr>
          <w:t>readwritecount@scottishbooktrust.com</w:t>
        </w:r>
        <w:r>
          <w:br/>
        </w:r>
        <w:r>
          <w:br/>
        </w:r>
      </w:hyperlink>
      <w:r w:rsidRPr="5E47F3DA">
        <w:rPr>
          <w:b/>
          <w:bCs/>
        </w:rPr>
        <w:t>Step two</w:t>
      </w:r>
      <w:r>
        <w:t xml:space="preserve">: Your school will receive the Primary 2 and Primary 3 Read Write Count bags in September or October. Count them when they arrive and get in touch with </w:t>
      </w:r>
      <w:hyperlink r:id="rId22">
        <w:r w:rsidRPr="5E47F3DA">
          <w:rPr>
            <w:rStyle w:val="Hyperlink"/>
          </w:rPr>
          <w:t>your local Read Write Count contact</w:t>
        </w:r>
      </w:hyperlink>
      <w:r>
        <w:t xml:space="preserve"> if you have any issues with delivery, have too many bags, or need additional bags.</w:t>
      </w:r>
      <w:r>
        <w:br/>
      </w:r>
      <w:r>
        <w:br/>
      </w:r>
      <w:r w:rsidRPr="5E47F3DA">
        <w:rPr>
          <w:b/>
          <w:bCs/>
        </w:rPr>
        <w:t>Step three</w:t>
      </w:r>
      <w:r>
        <w:t xml:space="preserve">: Get stuck into some fun creative learning with our free downloadable </w:t>
      </w:r>
      <w:hyperlink r:id="rId23">
        <w:r w:rsidRPr="5E47F3DA">
          <w:rPr>
            <w:rStyle w:val="Hyperlink"/>
          </w:rPr>
          <w:t xml:space="preserve">Learning </w:t>
        </w:r>
        <w:r w:rsidR="00BD2971" w:rsidRPr="5E47F3DA">
          <w:rPr>
            <w:rStyle w:val="Hyperlink"/>
          </w:rPr>
          <w:t>r</w:t>
        </w:r>
        <w:r w:rsidRPr="5E47F3DA">
          <w:rPr>
            <w:rStyle w:val="Hyperlink"/>
          </w:rPr>
          <w:t>esources</w:t>
        </w:r>
      </w:hyperlink>
      <w:r>
        <w:t>. There are cross-curricular classroom activities, quick activity sheets, video recordings of the books being read and lots more. You could get older pupils involved by including them in family events!</w:t>
      </w:r>
      <w:r>
        <w:br/>
      </w:r>
      <w:r>
        <w:br/>
      </w:r>
      <w:r w:rsidRPr="5E47F3DA">
        <w:rPr>
          <w:b/>
          <w:bCs/>
        </w:rPr>
        <w:t>Step four:</w:t>
      </w:r>
      <w:r>
        <w:t xml:space="preserve"> Give the bags out to your families. If possible, do this during </w:t>
      </w:r>
      <w:hyperlink r:id="rId24">
        <w:r w:rsidRPr="5E47F3DA">
          <w:rPr>
            <w:rStyle w:val="Hyperlink"/>
          </w:rPr>
          <w:t xml:space="preserve">Book Week </w:t>
        </w:r>
        <w:r w:rsidR="4F8CC382" w:rsidRPr="5E47F3DA">
          <w:rPr>
            <w:rStyle w:val="Hyperlink"/>
          </w:rPr>
          <w:t>-</w:t>
        </w:r>
        <w:r w:rsidRPr="5E47F3DA">
          <w:rPr>
            <w:rStyle w:val="Hyperlink"/>
          </w:rPr>
          <w:t>Scotland</w:t>
        </w:r>
      </w:hyperlink>
      <w:r>
        <w:t>, our national celebration of books and reading (</w:t>
      </w:r>
      <w:r w:rsidR="332EC51A">
        <w:t>17 - 23</w:t>
      </w:r>
      <w:r>
        <w:t xml:space="preserve"> November 202</w:t>
      </w:r>
      <w:r w:rsidR="058414AA">
        <w:t>5</w:t>
      </w:r>
      <w:r>
        <w:t xml:space="preserve">)! </w:t>
      </w:r>
      <w:r>
        <w:lastRenderedPageBreak/>
        <w:t xml:space="preserve">Don’t worry if this date isn’t possible – just be sure to give families tips on how to explore the bags with the children and enjoy all the contents as a family. You can also find lots of great activities and videos for families to enjoy on our </w:t>
      </w:r>
      <w:hyperlink r:id="rId25">
        <w:r w:rsidRPr="5E47F3DA">
          <w:rPr>
            <w:rStyle w:val="Hyperlink"/>
          </w:rPr>
          <w:t>Home Activities Hub</w:t>
        </w:r>
      </w:hyperlink>
      <w:r>
        <w:t>.</w:t>
      </w:r>
    </w:p>
    <w:p w14:paraId="744CA2D8" w14:textId="77777777" w:rsidR="000709E1" w:rsidRPr="000709E1" w:rsidRDefault="000709E1" w:rsidP="000709E1"/>
    <w:p w14:paraId="3B102CD5" w14:textId="77777777" w:rsidR="000709E1" w:rsidRPr="000709E1" w:rsidRDefault="000709E1" w:rsidP="000709E1">
      <w:pPr>
        <w:rPr>
          <w:bCs/>
          <w:u w:val="single"/>
        </w:rPr>
      </w:pPr>
      <w:bookmarkStart w:id="18" w:name="_Toc173252262"/>
      <w:r w:rsidRPr="000709E1">
        <w:rPr>
          <w:bCs/>
          <w:u w:val="single"/>
        </w:rPr>
        <w:t>Inside this year’s bags…</w:t>
      </w:r>
      <w:bookmarkEnd w:id="18"/>
    </w:p>
    <w:p w14:paraId="7694C4A9" w14:textId="77777777" w:rsidR="000709E1" w:rsidRPr="000709E1" w:rsidRDefault="000709E1" w:rsidP="000709E1">
      <w:r w:rsidRPr="000709E1">
        <w:t>This year’s P2 bag contains:</w:t>
      </w:r>
    </w:p>
    <w:p w14:paraId="44498D11" w14:textId="4C385BBA" w:rsidR="000709E1" w:rsidRPr="00922356" w:rsidRDefault="00922356" w:rsidP="000709E1">
      <w:pPr>
        <w:numPr>
          <w:ilvl w:val="0"/>
          <w:numId w:val="44"/>
        </w:numPr>
        <w:rPr>
          <w:i/>
          <w:iCs/>
        </w:rPr>
      </w:pPr>
      <w:r>
        <w:rPr>
          <w:i/>
          <w:iCs/>
        </w:rPr>
        <w:t xml:space="preserve">Barbara Throws a Wobbler </w:t>
      </w:r>
      <w:r>
        <w:t>by Nadia Shireen</w:t>
      </w:r>
    </w:p>
    <w:p w14:paraId="54B5A0D0" w14:textId="02F96FB3" w:rsidR="000709E1" w:rsidRPr="000709E1" w:rsidRDefault="00922356" w:rsidP="000709E1">
      <w:pPr>
        <w:numPr>
          <w:ilvl w:val="0"/>
          <w:numId w:val="44"/>
        </w:numPr>
      </w:pPr>
      <w:r>
        <w:rPr>
          <w:i/>
          <w:iCs/>
        </w:rPr>
        <w:t>The Ballad of Cactus Joe</w:t>
      </w:r>
      <w:r w:rsidR="000709E1" w:rsidRPr="000709E1">
        <w:t xml:space="preserve"> by </w:t>
      </w:r>
      <w:r w:rsidR="00F137EA">
        <w:t>Lily Murray and Clive McFarland</w:t>
      </w:r>
    </w:p>
    <w:p w14:paraId="56E72B05" w14:textId="258D49E3" w:rsidR="000709E1" w:rsidRPr="000709E1" w:rsidRDefault="006811AC" w:rsidP="000709E1">
      <w:pPr>
        <w:numPr>
          <w:ilvl w:val="0"/>
          <w:numId w:val="44"/>
        </w:numPr>
      </w:pPr>
      <w:r>
        <w:t>Folding b</w:t>
      </w:r>
      <w:r w:rsidR="00F137EA">
        <w:t>inoculars</w:t>
      </w:r>
    </w:p>
    <w:p w14:paraId="7D6A4863" w14:textId="77777777" w:rsidR="000709E1" w:rsidRPr="000709E1" w:rsidRDefault="000709E1" w:rsidP="000709E1">
      <w:pPr>
        <w:numPr>
          <w:ilvl w:val="0"/>
          <w:numId w:val="44"/>
        </w:numPr>
      </w:pPr>
      <w:r w:rsidRPr="000709E1">
        <w:t>A deck of cards with Dominoes, Story Cards and Talk it Out conversation prompts and Act it Out acting prompts</w:t>
      </w:r>
    </w:p>
    <w:p w14:paraId="7167FB8B" w14:textId="77777777" w:rsidR="000709E1" w:rsidRPr="000709E1" w:rsidRDefault="000709E1" w:rsidP="000709E1">
      <w:pPr>
        <w:numPr>
          <w:ilvl w:val="0"/>
          <w:numId w:val="44"/>
        </w:numPr>
      </w:pPr>
      <w:r w:rsidRPr="000709E1">
        <w:t>An activity booklet and pencil</w:t>
      </w:r>
    </w:p>
    <w:p w14:paraId="3D29EDD2" w14:textId="77777777" w:rsidR="000709E1" w:rsidRPr="000709E1" w:rsidRDefault="000709E1" w:rsidP="000709E1"/>
    <w:p w14:paraId="0C95618A" w14:textId="77777777" w:rsidR="000709E1" w:rsidRPr="000709E1" w:rsidRDefault="000709E1" w:rsidP="000709E1">
      <w:r w:rsidRPr="000709E1">
        <w:t>This year’s P3 bags contains:</w:t>
      </w:r>
    </w:p>
    <w:p w14:paraId="59CBB336" w14:textId="7C619A49" w:rsidR="000709E1" w:rsidRPr="000709E1" w:rsidRDefault="00813AC8" w:rsidP="000709E1">
      <w:pPr>
        <w:numPr>
          <w:ilvl w:val="0"/>
          <w:numId w:val="45"/>
        </w:numPr>
      </w:pPr>
      <w:r>
        <w:rPr>
          <w:i/>
          <w:iCs/>
        </w:rPr>
        <w:t xml:space="preserve">Heavy Metal Badger </w:t>
      </w:r>
      <w:r>
        <w:t>by Duncan Beedie</w:t>
      </w:r>
    </w:p>
    <w:p w14:paraId="76A714C7" w14:textId="692EC11F" w:rsidR="000709E1" w:rsidRPr="000709E1" w:rsidRDefault="00813AC8" w:rsidP="000709E1">
      <w:pPr>
        <w:numPr>
          <w:ilvl w:val="0"/>
          <w:numId w:val="45"/>
        </w:numPr>
      </w:pPr>
      <w:r>
        <w:rPr>
          <w:i/>
          <w:iCs/>
        </w:rPr>
        <w:t xml:space="preserve">The Book of Blast Off </w:t>
      </w:r>
      <w:r>
        <w:t>by Timothy Knapman and Nik Henderson</w:t>
      </w:r>
    </w:p>
    <w:p w14:paraId="02D5014B" w14:textId="03A66F80" w:rsidR="000709E1" w:rsidRPr="000709E1" w:rsidRDefault="000709E1" w:rsidP="000709E1">
      <w:pPr>
        <w:numPr>
          <w:ilvl w:val="0"/>
          <w:numId w:val="45"/>
        </w:numPr>
      </w:pPr>
      <w:r w:rsidRPr="000709E1">
        <w:t xml:space="preserve">A </w:t>
      </w:r>
      <w:r w:rsidR="00813AC8">
        <w:t>tri-fold board game</w:t>
      </w:r>
      <w:r w:rsidR="00D53F02">
        <w:t xml:space="preserve"> with counters, dice and a dry wipe pen</w:t>
      </w:r>
    </w:p>
    <w:p w14:paraId="409F5C68" w14:textId="77777777" w:rsidR="000709E1" w:rsidRPr="000709E1" w:rsidRDefault="000709E1" w:rsidP="000709E1">
      <w:pPr>
        <w:numPr>
          <w:ilvl w:val="0"/>
          <w:numId w:val="45"/>
        </w:numPr>
      </w:pPr>
      <w:r w:rsidRPr="000709E1">
        <w:t>A deck of cards with Galactic Fantastic card game, story prompts and mindfulness cards</w:t>
      </w:r>
    </w:p>
    <w:p w14:paraId="3CA8EA89" w14:textId="77777777" w:rsidR="000709E1" w:rsidRDefault="000709E1" w:rsidP="000709E1">
      <w:pPr>
        <w:numPr>
          <w:ilvl w:val="0"/>
          <w:numId w:val="45"/>
        </w:numPr>
      </w:pPr>
      <w:r w:rsidRPr="000709E1">
        <w:t>An activity booklet and pencil</w:t>
      </w:r>
    </w:p>
    <w:p w14:paraId="5B038444" w14:textId="77777777" w:rsidR="00FC1044" w:rsidRDefault="00FC1044" w:rsidP="00FC1044"/>
    <w:p w14:paraId="6BD36265" w14:textId="70B023F0" w:rsidR="00FC1044" w:rsidRPr="00FC1044" w:rsidRDefault="00FC1044" w:rsidP="00FC1044">
      <w:pPr>
        <w:rPr>
          <w:bCs/>
        </w:rPr>
      </w:pPr>
      <w:r w:rsidRPr="00FC1044">
        <w:rPr>
          <w:bCs/>
        </w:rPr>
        <w:t>Our Gaelic packs also include Gaelic copies of both books as well as a translated copy of the Activity Booklet.</w:t>
      </w:r>
    </w:p>
    <w:p w14:paraId="373A51B4" w14:textId="77777777" w:rsidR="000709E1" w:rsidRPr="000709E1" w:rsidRDefault="000709E1" w:rsidP="000709E1"/>
    <w:p w14:paraId="49B71F70" w14:textId="77777777" w:rsidR="00417F7E" w:rsidRDefault="000709E1" w:rsidP="000709E1">
      <w:bookmarkStart w:id="19" w:name="_Toc173252263"/>
      <w:r w:rsidRPr="000709E1">
        <w:rPr>
          <w:bCs/>
          <w:u w:val="single"/>
        </w:rPr>
        <w:lastRenderedPageBreak/>
        <w:t>How to make the most of your bags</w:t>
      </w:r>
      <w:bookmarkEnd w:id="19"/>
      <w:r w:rsidR="00FC1044">
        <w:rPr>
          <w:bCs/>
          <w:u w:val="single"/>
        </w:rPr>
        <w:br/>
      </w:r>
      <w:r w:rsidRPr="000709E1">
        <w:rPr>
          <w:b/>
          <w:bCs/>
        </w:rPr>
        <w:t>Resources</w:t>
      </w:r>
      <w:r w:rsidR="00FC1044">
        <w:rPr>
          <w:bCs/>
          <w:u w:val="single"/>
        </w:rPr>
        <w:br/>
      </w:r>
      <w:r w:rsidRPr="000709E1">
        <w:t xml:space="preserve">We have a full set of learning resources created in collaboration with Education Scotland for each Read Write Count bag which includes: cross-curricular classroom activities linked to Curriculum for Excellence, printable worksheets, video </w:t>
      </w:r>
      <w:proofErr w:type="spellStart"/>
      <w:r w:rsidRPr="000709E1">
        <w:t>readalongs</w:t>
      </w:r>
      <w:proofErr w:type="spellEnd"/>
      <w:r w:rsidRPr="000709E1">
        <w:t xml:space="preserve"> and much more.</w:t>
      </w:r>
      <w:r w:rsidR="00417F7E">
        <w:br/>
      </w:r>
      <w:r w:rsidR="00417F7E">
        <w:br/>
      </w:r>
      <w:r w:rsidR="00417F7E">
        <w:rPr>
          <w:b/>
          <w:bCs/>
        </w:rPr>
        <w:t>Webinars</w:t>
      </w:r>
      <w:r w:rsidR="00417F7E">
        <w:rPr>
          <w:b/>
          <w:bCs/>
        </w:rPr>
        <w:br/>
      </w:r>
      <w:r w:rsidR="00417F7E" w:rsidRPr="00417F7E">
        <w:t>On our website,</w:t>
      </w:r>
      <w:r w:rsidR="00417F7E">
        <w:t xml:space="preserve"> you can find webinars which introduce the Read Write Count with the First Minister bags and give top tips for making the most of them in your classroom.</w:t>
      </w:r>
    </w:p>
    <w:p w14:paraId="3944DE04" w14:textId="77777777" w:rsidR="00546FEF" w:rsidRPr="00546FEF" w:rsidRDefault="003C10A2" w:rsidP="00417F7E">
      <w:pPr>
        <w:pStyle w:val="ListParagraph"/>
        <w:numPr>
          <w:ilvl w:val="0"/>
          <w:numId w:val="47"/>
        </w:numPr>
        <w:rPr>
          <w:b/>
          <w:bCs/>
        </w:rPr>
      </w:pPr>
      <w:hyperlink r:id="rId26" w:history="1">
        <w:r w:rsidRPr="003C10A2">
          <w:rPr>
            <w:rStyle w:val="Hyperlink"/>
          </w:rPr>
          <w:t>Webinar: Making the most of the Primary 2 bag</w:t>
        </w:r>
      </w:hyperlink>
    </w:p>
    <w:p w14:paraId="15337ABF" w14:textId="77777777" w:rsidR="00905E3F" w:rsidRPr="00905E3F" w:rsidRDefault="004E7C52" w:rsidP="00417F7E">
      <w:pPr>
        <w:pStyle w:val="ListParagraph"/>
        <w:numPr>
          <w:ilvl w:val="0"/>
          <w:numId w:val="47"/>
        </w:numPr>
        <w:rPr>
          <w:b/>
          <w:bCs/>
        </w:rPr>
      </w:pPr>
      <w:hyperlink r:id="rId27" w:history="1">
        <w:r w:rsidRPr="005A4621">
          <w:rPr>
            <w:rStyle w:val="Hyperlink"/>
          </w:rPr>
          <w:t>Webinar: Making the most of the Primary 3 bag</w:t>
        </w:r>
      </w:hyperlink>
    </w:p>
    <w:p w14:paraId="5D782D2F" w14:textId="46D8A542" w:rsidR="000709E1" w:rsidRPr="00417F7E" w:rsidRDefault="00905E3F" w:rsidP="00417F7E">
      <w:pPr>
        <w:pStyle w:val="ListParagraph"/>
        <w:numPr>
          <w:ilvl w:val="0"/>
          <w:numId w:val="47"/>
        </w:numPr>
        <w:rPr>
          <w:b/>
          <w:bCs/>
        </w:rPr>
      </w:pPr>
      <w:hyperlink r:id="rId28" w:history="1">
        <w:r w:rsidRPr="00905E3F">
          <w:rPr>
            <w:rStyle w:val="Hyperlink"/>
          </w:rPr>
          <w:t>Webinar: Gifting the Read Write Count bags</w:t>
        </w:r>
      </w:hyperlink>
      <w:r w:rsidR="000709E1" w:rsidRPr="000709E1">
        <w:br/>
      </w:r>
    </w:p>
    <w:p w14:paraId="182045CA" w14:textId="79234988" w:rsidR="000709E1" w:rsidRPr="00662A6F" w:rsidRDefault="00897349" w:rsidP="000709E1">
      <w:pPr>
        <w:rPr>
          <w:b/>
          <w:bCs/>
        </w:rPr>
      </w:pPr>
      <w:r>
        <w:rPr>
          <w:b/>
          <w:bCs/>
        </w:rPr>
        <w:t>CLPL</w:t>
      </w:r>
      <w:r w:rsidR="000709E1" w:rsidRPr="000709E1">
        <w:rPr>
          <w:b/>
          <w:bCs/>
        </w:rPr>
        <w:t xml:space="preserve"> sessions</w:t>
      </w:r>
      <w:r w:rsidR="00662A6F">
        <w:rPr>
          <w:b/>
          <w:bCs/>
        </w:rPr>
        <w:br/>
      </w:r>
      <w:r w:rsidR="000709E1" w:rsidRPr="000709E1">
        <w:t xml:space="preserve">We’ll be holding online CLPL for learning professionals that offers support </w:t>
      </w:r>
      <w:r w:rsidR="00863D8F">
        <w:t>with the</w:t>
      </w:r>
      <w:r w:rsidR="000709E1" w:rsidRPr="000709E1">
        <w:t xml:space="preserve"> Read Write Count with the First Minister bags, including how to use them to promote parental engagement. There will also be the opportunity to attend webinars that explore the accompanying resources for Primary 1-3 teachers. </w:t>
      </w:r>
      <w:r w:rsidR="001E0EC8">
        <w:br/>
      </w:r>
      <w:r w:rsidR="001E0EC8">
        <w:br/>
        <w:t xml:space="preserve">Our current CLPL </w:t>
      </w:r>
      <w:r w:rsidR="000709E1" w:rsidRPr="000709E1">
        <w:t xml:space="preserve">dates are as follows: </w:t>
      </w:r>
    </w:p>
    <w:p w14:paraId="29221D91" w14:textId="5ADE1E7A" w:rsidR="000709E1" w:rsidRPr="000709E1" w:rsidRDefault="000709E1" w:rsidP="000709E1">
      <w:pPr>
        <w:numPr>
          <w:ilvl w:val="0"/>
          <w:numId w:val="46"/>
        </w:numPr>
      </w:pPr>
      <w:r w:rsidRPr="5E47F3DA">
        <w:rPr>
          <w:b/>
          <w:bCs/>
        </w:rPr>
        <w:t xml:space="preserve">Thursday </w:t>
      </w:r>
      <w:r w:rsidR="00FC1A4D" w:rsidRPr="5E47F3DA">
        <w:rPr>
          <w:b/>
          <w:bCs/>
        </w:rPr>
        <w:t>28</w:t>
      </w:r>
      <w:r w:rsidRPr="5E47F3DA">
        <w:rPr>
          <w:b/>
          <w:bCs/>
        </w:rPr>
        <w:t xml:space="preserve"> </w:t>
      </w:r>
      <w:r w:rsidR="00FC1A4D" w:rsidRPr="5E47F3DA">
        <w:rPr>
          <w:b/>
          <w:bCs/>
        </w:rPr>
        <w:t>August</w:t>
      </w:r>
      <w:r w:rsidRPr="5E47F3DA">
        <w:rPr>
          <w:b/>
          <w:bCs/>
        </w:rPr>
        <w:t>, 16.</w:t>
      </w:r>
      <w:r w:rsidR="00FC1A4D" w:rsidRPr="5E47F3DA">
        <w:rPr>
          <w:b/>
          <w:bCs/>
        </w:rPr>
        <w:t>30</w:t>
      </w:r>
      <w:r w:rsidRPr="5E47F3DA">
        <w:rPr>
          <w:b/>
          <w:bCs/>
        </w:rPr>
        <w:t xml:space="preserve"> – </w:t>
      </w:r>
      <w:r w:rsidR="00090AF2" w:rsidRPr="5E47F3DA">
        <w:rPr>
          <w:b/>
          <w:bCs/>
        </w:rPr>
        <w:t>17.30</w:t>
      </w:r>
      <w:r>
        <w:t xml:space="preserve">: </w:t>
      </w:r>
      <w:hyperlink r:id="rId29">
        <w:r w:rsidR="00090AF2" w:rsidRPr="5E47F3DA">
          <w:rPr>
            <w:rStyle w:val="Hyperlink"/>
          </w:rPr>
          <w:t>Read Write Count with the First Minister for Public Libraries</w:t>
        </w:r>
      </w:hyperlink>
    </w:p>
    <w:p w14:paraId="1CD50C95" w14:textId="35DB3C82" w:rsidR="000709E1" w:rsidRDefault="004959BA" w:rsidP="000709E1">
      <w:pPr>
        <w:numPr>
          <w:ilvl w:val="0"/>
          <w:numId w:val="46"/>
        </w:numPr>
      </w:pPr>
      <w:r w:rsidRPr="5E47F3DA">
        <w:rPr>
          <w:b/>
          <w:bCs/>
        </w:rPr>
        <w:t>Tuesday 30 September</w:t>
      </w:r>
      <w:r w:rsidR="000709E1" w:rsidRPr="5E47F3DA">
        <w:rPr>
          <w:b/>
          <w:bCs/>
        </w:rPr>
        <w:t xml:space="preserve">, 16:00 – </w:t>
      </w:r>
      <w:r w:rsidRPr="5E47F3DA">
        <w:rPr>
          <w:b/>
          <w:bCs/>
        </w:rPr>
        <w:t>17</w:t>
      </w:r>
      <w:r w:rsidR="000709E1" w:rsidRPr="5E47F3DA">
        <w:rPr>
          <w:b/>
          <w:bCs/>
        </w:rPr>
        <w:t>:</w:t>
      </w:r>
      <w:r w:rsidRPr="5E47F3DA">
        <w:rPr>
          <w:b/>
          <w:bCs/>
        </w:rPr>
        <w:t>00</w:t>
      </w:r>
      <w:r w:rsidR="000709E1">
        <w:t xml:space="preserve">: </w:t>
      </w:r>
      <w:hyperlink r:id="rId30">
        <w:r w:rsidRPr="5E47F3DA">
          <w:rPr>
            <w:rStyle w:val="Hyperlink"/>
          </w:rPr>
          <w:t>Running a Paired Reading Project: Read Write Count with the First Minister</w:t>
        </w:r>
      </w:hyperlink>
    </w:p>
    <w:p w14:paraId="28D4F221" w14:textId="77777777" w:rsidR="001E0EC8" w:rsidRDefault="001E0EC8" w:rsidP="001E0EC8"/>
    <w:p w14:paraId="64BEC46F" w14:textId="3C38D648" w:rsidR="001E0EC8" w:rsidRPr="000709E1" w:rsidRDefault="009B19B1" w:rsidP="001E0EC8">
      <w:r>
        <w:t xml:space="preserve">There will be other CLPL sessions throughout the year. Please see </w:t>
      </w:r>
      <w:hyperlink r:id="rId31" w:history="1">
        <w:r w:rsidRPr="00E45863">
          <w:rPr>
            <w:rStyle w:val="Hyperlink"/>
          </w:rPr>
          <w:t xml:space="preserve">our </w:t>
        </w:r>
        <w:proofErr w:type="spellStart"/>
        <w:r w:rsidR="00E45863" w:rsidRPr="00E45863">
          <w:rPr>
            <w:rStyle w:val="Hyperlink"/>
          </w:rPr>
          <w:t>EventBrite</w:t>
        </w:r>
        <w:proofErr w:type="spellEnd"/>
        <w:r w:rsidR="00E45863" w:rsidRPr="00E45863">
          <w:rPr>
            <w:rStyle w:val="Hyperlink"/>
          </w:rPr>
          <w:t xml:space="preserve"> listings</w:t>
        </w:r>
      </w:hyperlink>
      <w:r w:rsidR="00E45863">
        <w:t xml:space="preserve"> for the most up-to-date information.</w:t>
      </w:r>
    </w:p>
    <w:p w14:paraId="6E1D00FA" w14:textId="4BB5A37B" w:rsidR="000709E1" w:rsidRPr="000709E1" w:rsidRDefault="000709E1" w:rsidP="000709E1">
      <w:pPr>
        <w:sectPr w:rsidR="000709E1" w:rsidRPr="000709E1" w:rsidSect="00BE0E7D">
          <w:headerReference w:type="default" r:id="rId32"/>
          <w:pgSz w:w="11906" w:h="16838"/>
          <w:pgMar w:top="1440" w:right="1440" w:bottom="1440" w:left="1440" w:header="708" w:footer="708" w:gutter="0"/>
          <w:pgNumType w:start="2"/>
          <w:cols w:space="708"/>
          <w:docGrid w:linePitch="360"/>
        </w:sectPr>
      </w:pPr>
      <w:r>
        <w:lastRenderedPageBreak/>
        <w:t xml:space="preserve">In addition, we offer bespoke training in-person and online. We can link with your authority on sessions, parental engagement workshops or making the most of your bags. To request a session in your school or area, contact: </w:t>
      </w:r>
      <w:hyperlink r:id="rId33">
        <w:r w:rsidRPr="5E47F3DA">
          <w:rPr>
            <w:rStyle w:val="Hyperlink"/>
          </w:rPr>
          <w:t>readwritecount@scottishbooktrust.com</w:t>
        </w:r>
      </w:hyperlink>
      <w:r>
        <w:t xml:space="preserve"> </w:t>
      </w:r>
      <w:r>
        <w:br/>
      </w:r>
      <w:r>
        <w:br/>
        <w:t xml:space="preserve">On our website, you can also find </w:t>
      </w:r>
      <w:hyperlink r:id="rId34">
        <w:r w:rsidRPr="5E47F3DA">
          <w:rPr>
            <w:rStyle w:val="Hyperlink"/>
          </w:rPr>
          <w:t>our full list of CLPL on offer</w:t>
        </w:r>
      </w:hyperlink>
      <w:r>
        <w:t xml:space="preserve"> and details on how to offer</w:t>
      </w:r>
      <w:r w:rsidR="005A4621">
        <w:t>.</w:t>
      </w:r>
    </w:p>
    <w:p w14:paraId="5FD25210" w14:textId="15A66591" w:rsidR="005C77FA" w:rsidRPr="005C77FA" w:rsidRDefault="005C77FA" w:rsidP="005C77FA">
      <w:pPr>
        <w:pStyle w:val="Heading2"/>
        <w:ind w:right="-45"/>
        <w:rPr>
          <w:sz w:val="28"/>
          <w:szCs w:val="28"/>
        </w:rPr>
      </w:pPr>
      <w:bookmarkStart w:id="20" w:name="_Toc195005846"/>
      <w:r w:rsidRPr="00677916">
        <w:rPr>
          <w:rFonts w:ascii="Times New Roman" w:hAnsi="Times New Roman" w:cs="Times New Roman"/>
          <w:b w:val="0"/>
          <w:noProof/>
          <w:color w:val="00B5D6" w:themeColor="accent1"/>
          <w:szCs w:val="24"/>
          <w:lang w:eastAsia="en-GB"/>
        </w:rPr>
        <w:lastRenderedPageBreak/>
        <w:drawing>
          <wp:anchor distT="36576" distB="36576" distL="36576" distR="36576" simplePos="0" relativeHeight="251658243" behindDoc="0" locked="0" layoutInCell="1" allowOverlap="1" wp14:anchorId="64586FEC" wp14:editId="2AAB7117">
            <wp:simplePos x="0" y="0"/>
            <wp:positionH relativeFrom="column">
              <wp:posOffset>12438185</wp:posOffset>
            </wp:positionH>
            <wp:positionV relativeFrom="paragraph">
              <wp:posOffset>-848702</wp:posOffset>
            </wp:positionV>
            <wp:extent cx="1242646" cy="1526593"/>
            <wp:effectExtent l="0" t="0" r="0" b="0"/>
            <wp:wrapNone/>
            <wp:docPr id="1327519822" name="Picture 132751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44226" cy="15285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C77FA">
        <w:rPr>
          <w:sz w:val="28"/>
          <w:szCs w:val="28"/>
        </w:rPr>
        <w:t xml:space="preserve">Suggested learning opportunities for </w:t>
      </w:r>
      <w:r w:rsidRPr="005C77FA">
        <w:rPr>
          <w:i/>
          <w:iCs/>
          <w:sz w:val="28"/>
          <w:szCs w:val="28"/>
        </w:rPr>
        <w:t>Barbara Throws a Wobbler</w:t>
      </w:r>
      <w:r w:rsidRPr="005C77FA">
        <w:rPr>
          <w:sz w:val="28"/>
          <w:szCs w:val="28"/>
        </w:rPr>
        <w:t xml:space="preserve"> by Nadia Shireen</w:t>
      </w:r>
      <w:bookmarkEnd w:id="20"/>
    </w:p>
    <w:p w14:paraId="17C34759" w14:textId="77777777" w:rsidR="005C77FA" w:rsidRDefault="005C77FA" w:rsidP="005C77FA">
      <w:pPr>
        <w:spacing w:line="240" w:lineRule="auto"/>
      </w:pPr>
    </w:p>
    <w:p w14:paraId="30C323B5" w14:textId="197E1989" w:rsidR="005C77FA" w:rsidRPr="005C77FA" w:rsidRDefault="005C77FA" w:rsidP="005C77FA">
      <w:pPr>
        <w:spacing w:line="240" w:lineRule="auto"/>
        <w:sectPr w:rsidR="005C77FA" w:rsidRPr="005C77FA" w:rsidSect="005C77FA">
          <w:headerReference w:type="default" r:id="rId36"/>
          <w:pgSz w:w="23811" w:h="16838" w:orient="landscape" w:code="8"/>
          <w:pgMar w:top="1276" w:right="1440" w:bottom="1134" w:left="1440" w:header="709" w:footer="709" w:gutter="0"/>
          <w:cols w:sep="1" w:space="720"/>
          <w:docGrid w:linePitch="360"/>
        </w:sectPr>
      </w:pPr>
    </w:p>
    <w:p w14:paraId="1E5C1386" w14:textId="7E829AD0" w:rsidR="005C77FA" w:rsidRPr="005C77FA" w:rsidRDefault="005C77FA" w:rsidP="005C77FA">
      <w:pPr>
        <w:pStyle w:val="Heading4"/>
        <w:spacing w:line="276" w:lineRule="auto"/>
        <w:rPr>
          <w:color w:val="00B5D6" w:themeColor="accent1"/>
        </w:rPr>
      </w:pPr>
      <w:r w:rsidRPr="005C77FA">
        <w:rPr>
          <w:color w:val="00B5D6" w:themeColor="accent1"/>
        </w:rPr>
        <w:t>Mathematics and numeracy</w:t>
      </w:r>
    </w:p>
    <w:p w14:paraId="4D65AD82" w14:textId="77777777" w:rsidR="005C77FA" w:rsidRPr="00777D6A" w:rsidRDefault="005C77FA" w:rsidP="00777D6A">
      <w:pPr>
        <w:pStyle w:val="ListParagraph"/>
        <w:numPr>
          <w:ilvl w:val="0"/>
          <w:numId w:val="31"/>
        </w:numPr>
        <w:spacing w:line="276" w:lineRule="auto"/>
        <w:rPr>
          <w:b/>
          <w:bCs/>
        </w:rPr>
      </w:pPr>
      <w:r w:rsidRPr="005C77FA">
        <w:t xml:space="preserve">Barbara’s wobbler gets bigger than her! Draw or make your own wobbler outside using chalk. Estimate how long it is, then measure it. How close was your estimation? Is it much bigger than you? </w:t>
      </w:r>
      <w:r w:rsidRPr="00777D6A">
        <w:rPr>
          <w:b/>
          <w:bCs/>
        </w:rPr>
        <w:t>(MNU 1-11a)</w:t>
      </w:r>
      <w:r w:rsidRPr="005C77FA">
        <w:br/>
      </w:r>
    </w:p>
    <w:p w14:paraId="50BE260C" w14:textId="77777777" w:rsidR="005C77FA" w:rsidRPr="00777D6A" w:rsidRDefault="005C77FA" w:rsidP="00777D6A">
      <w:pPr>
        <w:pStyle w:val="ListParagraph"/>
        <w:numPr>
          <w:ilvl w:val="0"/>
          <w:numId w:val="31"/>
        </w:numPr>
        <w:spacing w:line="276" w:lineRule="auto"/>
        <w:rPr>
          <w:b/>
          <w:bCs/>
        </w:rPr>
      </w:pPr>
      <w:r w:rsidRPr="005C77FA">
        <w:t xml:space="preserve">Which moods or feelings do your friends have the most? Design a quiz to find out and use tally marks to record their answers. </w:t>
      </w:r>
      <w:r w:rsidRPr="00777D6A">
        <w:rPr>
          <w:b/>
          <w:bCs/>
        </w:rPr>
        <w:t>(MNU 1-20b)</w:t>
      </w:r>
    </w:p>
    <w:p w14:paraId="29C681B0" w14:textId="77777777" w:rsidR="005C77FA" w:rsidRDefault="005C77FA" w:rsidP="005C77FA">
      <w:pPr>
        <w:spacing w:line="276" w:lineRule="auto"/>
      </w:pPr>
    </w:p>
    <w:p w14:paraId="3F6A02EC" w14:textId="77777777" w:rsidR="005C77FA" w:rsidRPr="005C77FA" w:rsidRDefault="005C77FA" w:rsidP="005C77FA">
      <w:pPr>
        <w:pStyle w:val="Heading4"/>
        <w:spacing w:line="276" w:lineRule="auto"/>
        <w:rPr>
          <w:color w:val="00B5D6" w:themeColor="accent1"/>
        </w:rPr>
      </w:pPr>
      <w:r w:rsidRPr="005C77FA">
        <w:rPr>
          <w:color w:val="00B5D6" w:themeColor="accent1"/>
        </w:rPr>
        <w:t>Sciences</w:t>
      </w:r>
    </w:p>
    <w:p w14:paraId="60FEE43C" w14:textId="77777777" w:rsidR="005C77FA" w:rsidRPr="005C77FA" w:rsidRDefault="005C77FA" w:rsidP="0061722F">
      <w:pPr>
        <w:pStyle w:val="ListParagraph"/>
        <w:numPr>
          <w:ilvl w:val="0"/>
          <w:numId w:val="5"/>
        </w:numPr>
        <w:suppressAutoHyphens w:val="0"/>
        <w:autoSpaceDN/>
        <w:spacing w:after="0" w:line="276" w:lineRule="auto"/>
        <w:contextualSpacing/>
        <w:textAlignment w:val="auto"/>
        <w:rPr>
          <w:sz w:val="23"/>
          <w:szCs w:val="23"/>
        </w:rPr>
      </w:pPr>
      <w:r w:rsidRPr="005C77FA">
        <w:rPr>
          <w:sz w:val="23"/>
          <w:szCs w:val="23"/>
        </w:rPr>
        <w:t xml:space="preserve">Barbara squashes her wobbler to make it smaller. Find out what happens when you squash, twist or stretch different materials. Do you think they will change shape? </w:t>
      </w:r>
      <w:r w:rsidRPr="005C77FA">
        <w:rPr>
          <w:sz w:val="23"/>
          <w:szCs w:val="23"/>
        </w:rPr>
        <w:br/>
      </w:r>
      <w:r w:rsidRPr="005C77FA">
        <w:rPr>
          <w:b/>
          <w:bCs/>
          <w:sz w:val="23"/>
          <w:szCs w:val="23"/>
        </w:rPr>
        <w:t xml:space="preserve">(SCN 1-07a, MNU 1-20a, </w:t>
      </w:r>
      <w:r w:rsidRPr="005C77FA">
        <w:rPr>
          <w:b/>
          <w:bCs/>
          <w:sz w:val="23"/>
          <w:szCs w:val="23"/>
        </w:rPr>
        <w:br/>
        <w:t>MNU 1-20b)</w:t>
      </w:r>
    </w:p>
    <w:p w14:paraId="2D86BD18" w14:textId="77777777" w:rsidR="005C77FA" w:rsidRPr="005C77FA" w:rsidRDefault="005C77FA" w:rsidP="005C77FA">
      <w:pPr>
        <w:pStyle w:val="ListParagraph"/>
        <w:numPr>
          <w:ilvl w:val="0"/>
          <w:numId w:val="0"/>
        </w:numPr>
        <w:spacing w:line="276" w:lineRule="auto"/>
        <w:ind w:left="720"/>
        <w:rPr>
          <w:sz w:val="23"/>
          <w:szCs w:val="23"/>
        </w:rPr>
      </w:pPr>
    </w:p>
    <w:p w14:paraId="25111FC1" w14:textId="7C608993" w:rsidR="005C77FA" w:rsidRDefault="005C77FA" w:rsidP="0061722F">
      <w:pPr>
        <w:pStyle w:val="ListParagraph"/>
        <w:numPr>
          <w:ilvl w:val="0"/>
          <w:numId w:val="5"/>
        </w:numPr>
        <w:suppressAutoHyphens w:val="0"/>
        <w:autoSpaceDN/>
        <w:spacing w:after="0" w:line="276" w:lineRule="auto"/>
        <w:contextualSpacing/>
        <w:textAlignment w:val="auto"/>
      </w:pPr>
      <w:r w:rsidRPr="005C77FA">
        <w:rPr>
          <w:sz w:val="23"/>
          <w:szCs w:val="23"/>
        </w:rPr>
        <w:t xml:space="preserve">Barbara's wobbler looks a bit like jelly! Why not experiment with making jelly in your classroom? Do you know why the jelly dissolves in water? </w:t>
      </w:r>
      <w:r w:rsidRPr="005C77FA">
        <w:rPr>
          <w:b/>
          <w:bCs/>
          <w:sz w:val="23"/>
          <w:szCs w:val="23"/>
        </w:rPr>
        <w:t xml:space="preserve">(SCN 1-16a, </w:t>
      </w:r>
      <w:r w:rsidR="006C09E2">
        <w:rPr>
          <w:b/>
          <w:bCs/>
          <w:sz w:val="23"/>
          <w:szCs w:val="23"/>
        </w:rPr>
        <w:br/>
      </w:r>
      <w:r w:rsidRPr="005C77FA">
        <w:rPr>
          <w:b/>
          <w:bCs/>
          <w:sz w:val="23"/>
          <w:szCs w:val="23"/>
        </w:rPr>
        <w:t>TCH 1-04a)</w:t>
      </w:r>
      <w:r>
        <w:br/>
      </w:r>
    </w:p>
    <w:p w14:paraId="1CFC0762" w14:textId="77777777" w:rsidR="005C77FA" w:rsidRPr="005C77FA" w:rsidRDefault="005C77FA" w:rsidP="005C77FA">
      <w:pPr>
        <w:pStyle w:val="Heading4"/>
        <w:spacing w:line="276" w:lineRule="auto"/>
        <w:rPr>
          <w:color w:val="00B5D6" w:themeColor="accent1"/>
        </w:rPr>
      </w:pPr>
      <w:r w:rsidRPr="005C77FA">
        <w:rPr>
          <w:color w:val="00B5D6" w:themeColor="accent1"/>
        </w:rPr>
        <w:t>Technology</w:t>
      </w:r>
    </w:p>
    <w:p w14:paraId="0BB3ED08" w14:textId="1769B674" w:rsidR="005C77FA" w:rsidRPr="005C77FA" w:rsidRDefault="005C77FA" w:rsidP="0061722F">
      <w:pPr>
        <w:pStyle w:val="ListParagraph"/>
        <w:numPr>
          <w:ilvl w:val="0"/>
          <w:numId w:val="6"/>
        </w:numPr>
        <w:suppressAutoHyphens w:val="0"/>
        <w:autoSpaceDN/>
        <w:spacing w:after="0" w:line="276" w:lineRule="auto"/>
        <w:contextualSpacing/>
        <w:textAlignment w:val="auto"/>
        <w:rPr>
          <w:sz w:val="23"/>
          <w:szCs w:val="23"/>
        </w:rPr>
      </w:pPr>
      <w:r w:rsidRPr="005C77FA">
        <w:rPr>
          <w:sz w:val="23"/>
          <w:szCs w:val="23"/>
        </w:rPr>
        <w:t xml:space="preserve">Make a squishy wobbler out of clay or dough. Then </w:t>
      </w:r>
      <w:hyperlink r:id="rId37" w:history="1">
        <w:r w:rsidRPr="005C77FA">
          <w:rPr>
            <w:rStyle w:val="Hyperlink"/>
            <w:sz w:val="23"/>
            <w:szCs w:val="23"/>
          </w:rPr>
          <w:t>use our resource to create a stop motion animation</w:t>
        </w:r>
      </w:hyperlink>
      <w:r w:rsidRPr="005C77FA">
        <w:rPr>
          <w:sz w:val="23"/>
          <w:szCs w:val="23"/>
        </w:rPr>
        <w:t xml:space="preserve"> showing Barbara's wobbler getting bigger and bigger. Every time you take a photo, add more clay or dough onto your wobbler! Watch your animation back and see it grow! </w:t>
      </w:r>
      <w:r w:rsidR="00D1624B">
        <w:rPr>
          <w:sz w:val="23"/>
          <w:szCs w:val="23"/>
        </w:rPr>
        <w:br/>
      </w:r>
      <w:r w:rsidRPr="005C77FA">
        <w:rPr>
          <w:b/>
          <w:bCs/>
          <w:sz w:val="23"/>
          <w:szCs w:val="23"/>
        </w:rPr>
        <w:t>(TCH 1-01a)</w:t>
      </w:r>
    </w:p>
    <w:p w14:paraId="2CA2D985" w14:textId="77777777" w:rsidR="005C77FA" w:rsidRPr="00677916" w:rsidRDefault="005C77FA" w:rsidP="005C77FA">
      <w:pPr>
        <w:pStyle w:val="ListParagraph"/>
        <w:numPr>
          <w:ilvl w:val="0"/>
          <w:numId w:val="0"/>
        </w:numPr>
        <w:suppressAutoHyphens w:val="0"/>
        <w:autoSpaceDN/>
        <w:spacing w:after="0" w:line="276" w:lineRule="auto"/>
        <w:ind w:left="720"/>
        <w:contextualSpacing/>
        <w:textAlignment w:val="auto"/>
      </w:pPr>
    </w:p>
    <w:p w14:paraId="109908C0" w14:textId="433CA4F0" w:rsidR="005C77FA" w:rsidRPr="005C77FA" w:rsidRDefault="005C77FA" w:rsidP="0061722F">
      <w:pPr>
        <w:pStyle w:val="ListParagraph"/>
        <w:numPr>
          <w:ilvl w:val="0"/>
          <w:numId w:val="6"/>
        </w:numPr>
        <w:suppressAutoHyphens w:val="0"/>
        <w:autoSpaceDN/>
        <w:spacing w:after="0" w:line="276" w:lineRule="auto"/>
        <w:contextualSpacing/>
        <w:textAlignment w:val="auto"/>
        <w:rPr>
          <w:b/>
          <w:bCs/>
          <w:sz w:val="23"/>
          <w:szCs w:val="23"/>
        </w:rPr>
      </w:pPr>
      <w:r w:rsidRPr="005C77FA">
        <w:rPr>
          <w:sz w:val="23"/>
          <w:szCs w:val="23"/>
        </w:rPr>
        <w:t xml:space="preserve">Use </w:t>
      </w:r>
      <w:hyperlink r:id="rId38">
        <w:r w:rsidRPr="005C77FA">
          <w:rPr>
            <w:rStyle w:val="Hyperlink"/>
            <w:sz w:val="23"/>
            <w:szCs w:val="23"/>
          </w:rPr>
          <w:t>Starcatchers guide to create a squishy feelings ball</w:t>
        </w:r>
      </w:hyperlink>
      <w:r w:rsidRPr="005C77FA">
        <w:rPr>
          <w:sz w:val="23"/>
          <w:szCs w:val="23"/>
        </w:rPr>
        <w:t xml:space="preserve"> with a balloon. </w:t>
      </w:r>
      <w:r w:rsidRPr="005C77FA">
        <w:rPr>
          <w:sz w:val="23"/>
          <w:szCs w:val="23"/>
        </w:rPr>
        <w:t xml:space="preserve">Discuss which materials you could put in it to make a stress ball. You could draw a different emotion on it and talk about how a stress ball can help you when you’re feeling upset or nervous. </w:t>
      </w:r>
      <w:r w:rsidRPr="005C77FA">
        <w:rPr>
          <w:b/>
          <w:bCs/>
          <w:sz w:val="23"/>
          <w:szCs w:val="23"/>
        </w:rPr>
        <w:t>(TCH 1-10a, HWB 1-02a)</w:t>
      </w:r>
    </w:p>
    <w:p w14:paraId="59F1741B" w14:textId="77777777" w:rsidR="005C77FA" w:rsidRPr="005D5750" w:rsidRDefault="005C77FA" w:rsidP="005C77FA">
      <w:pPr>
        <w:spacing w:line="276" w:lineRule="auto"/>
      </w:pPr>
    </w:p>
    <w:p w14:paraId="1F001F28" w14:textId="77777777" w:rsidR="005C77FA" w:rsidRPr="005C77FA" w:rsidRDefault="005C77FA" w:rsidP="005C77FA">
      <w:pPr>
        <w:pStyle w:val="Heading4"/>
        <w:spacing w:line="276" w:lineRule="auto"/>
        <w:rPr>
          <w:color w:val="C00000"/>
        </w:rPr>
      </w:pPr>
      <w:r w:rsidRPr="005C77FA">
        <w:rPr>
          <w:color w:val="C00000"/>
        </w:rPr>
        <w:t>Literacy and English</w:t>
      </w:r>
    </w:p>
    <w:p w14:paraId="62B7F1DC" w14:textId="1997CADD" w:rsidR="005C77FA" w:rsidRPr="005C77FA" w:rsidRDefault="005C77FA" w:rsidP="0061722F">
      <w:pPr>
        <w:pStyle w:val="ListParagraph"/>
        <w:numPr>
          <w:ilvl w:val="0"/>
          <w:numId w:val="7"/>
        </w:numPr>
        <w:suppressAutoHyphens w:val="0"/>
        <w:autoSpaceDN/>
        <w:spacing w:after="0" w:line="276" w:lineRule="auto"/>
        <w:contextualSpacing/>
        <w:textAlignment w:val="auto"/>
        <w:rPr>
          <w:b/>
          <w:bCs/>
          <w:sz w:val="23"/>
          <w:szCs w:val="23"/>
        </w:rPr>
      </w:pPr>
      <w:r w:rsidRPr="005C77FA">
        <w:rPr>
          <w:sz w:val="23"/>
          <w:szCs w:val="23"/>
        </w:rPr>
        <w:t xml:space="preserve">There’s a lot of different onomatopoeia in the story. Explore onomatopoeia together then see how many you can find in the book! In pairs, try and come up with as many onomatopoeias as you can. You could use these to create a classroom display. </w:t>
      </w:r>
      <w:r w:rsidRPr="005C77FA">
        <w:rPr>
          <w:b/>
          <w:bCs/>
          <w:sz w:val="23"/>
          <w:szCs w:val="23"/>
        </w:rPr>
        <w:t xml:space="preserve">(LIT 1-09a, ENG 1-12a, </w:t>
      </w:r>
      <w:r w:rsidR="001F5B5E">
        <w:rPr>
          <w:b/>
          <w:bCs/>
          <w:sz w:val="23"/>
          <w:szCs w:val="23"/>
        </w:rPr>
        <w:br/>
      </w:r>
      <w:r w:rsidRPr="005C77FA">
        <w:rPr>
          <w:b/>
          <w:bCs/>
          <w:sz w:val="23"/>
          <w:szCs w:val="23"/>
        </w:rPr>
        <w:t>LIT 1-14a)</w:t>
      </w:r>
    </w:p>
    <w:p w14:paraId="45C664D4" w14:textId="77777777" w:rsidR="005C77FA" w:rsidRPr="00023286" w:rsidRDefault="005C77FA" w:rsidP="005C77FA">
      <w:pPr>
        <w:spacing w:line="276" w:lineRule="auto"/>
        <w:rPr>
          <w:b/>
          <w:bCs/>
        </w:rPr>
      </w:pPr>
    </w:p>
    <w:p w14:paraId="67170609" w14:textId="77777777" w:rsidR="005C77FA" w:rsidRPr="005C77FA" w:rsidRDefault="005C77FA" w:rsidP="0061722F">
      <w:pPr>
        <w:pStyle w:val="ListParagraph"/>
        <w:numPr>
          <w:ilvl w:val="0"/>
          <w:numId w:val="7"/>
        </w:numPr>
        <w:suppressAutoHyphens w:val="0"/>
        <w:autoSpaceDN/>
        <w:spacing w:after="0" w:line="276" w:lineRule="auto"/>
        <w:contextualSpacing/>
        <w:textAlignment w:val="auto"/>
        <w:rPr>
          <w:b/>
          <w:bCs/>
          <w:sz w:val="23"/>
          <w:szCs w:val="23"/>
        </w:rPr>
      </w:pPr>
      <w:r w:rsidRPr="005C77FA">
        <w:rPr>
          <w:sz w:val="23"/>
          <w:szCs w:val="23"/>
        </w:rPr>
        <w:t xml:space="preserve">The author uses lots of </w:t>
      </w:r>
      <w:r w:rsidRPr="005C77FA">
        <w:rPr>
          <w:i/>
          <w:iCs/>
          <w:sz w:val="23"/>
          <w:szCs w:val="23"/>
        </w:rPr>
        <w:t>italics</w:t>
      </w:r>
      <w:r w:rsidRPr="005C77FA">
        <w:rPr>
          <w:sz w:val="23"/>
          <w:szCs w:val="23"/>
        </w:rPr>
        <w:t xml:space="preserve">, </w:t>
      </w:r>
      <w:r w:rsidRPr="005C77FA">
        <w:rPr>
          <w:b/>
          <w:bCs/>
          <w:sz w:val="23"/>
          <w:szCs w:val="23"/>
        </w:rPr>
        <w:t xml:space="preserve">bold </w:t>
      </w:r>
      <w:r w:rsidRPr="005C77FA">
        <w:rPr>
          <w:sz w:val="23"/>
          <w:szCs w:val="23"/>
        </w:rPr>
        <w:t xml:space="preserve">and CAPITAL letters in the story. Can you find them and talk about how they change the way you read the story? </w:t>
      </w:r>
      <w:r w:rsidRPr="005C77FA">
        <w:rPr>
          <w:b/>
          <w:bCs/>
          <w:sz w:val="23"/>
          <w:szCs w:val="23"/>
        </w:rPr>
        <w:t>(ENG 1-12a)</w:t>
      </w:r>
    </w:p>
    <w:p w14:paraId="794F6C1F" w14:textId="77777777" w:rsidR="005C77FA" w:rsidRPr="00023286" w:rsidRDefault="005C77FA" w:rsidP="005C77FA">
      <w:pPr>
        <w:spacing w:line="276" w:lineRule="auto"/>
        <w:rPr>
          <w:b/>
          <w:bCs/>
        </w:rPr>
      </w:pPr>
    </w:p>
    <w:p w14:paraId="022C45DD" w14:textId="0EF0915A" w:rsidR="005C77FA" w:rsidRPr="005C77FA" w:rsidRDefault="005C77FA" w:rsidP="0061722F">
      <w:pPr>
        <w:pStyle w:val="ListParagraph"/>
        <w:numPr>
          <w:ilvl w:val="0"/>
          <w:numId w:val="7"/>
        </w:numPr>
        <w:suppressAutoHyphens w:val="0"/>
        <w:autoSpaceDN/>
        <w:spacing w:after="0" w:line="276" w:lineRule="auto"/>
        <w:contextualSpacing/>
        <w:textAlignment w:val="auto"/>
        <w:rPr>
          <w:b/>
          <w:bCs/>
          <w:sz w:val="23"/>
          <w:szCs w:val="23"/>
        </w:rPr>
      </w:pPr>
      <w:r w:rsidRPr="005C77FA">
        <w:rPr>
          <w:sz w:val="23"/>
          <w:szCs w:val="23"/>
        </w:rPr>
        <w:t>Look at the pages that show the park. Working in pairs, write speech bubbles and thought bubbles for the different characters. What are the characters thinking and/or saying? Discuss what might help the characters with how they’re feeling.</w:t>
      </w:r>
      <w:r w:rsidRPr="005C77FA">
        <w:rPr>
          <w:b/>
          <w:bCs/>
          <w:sz w:val="23"/>
          <w:szCs w:val="23"/>
        </w:rPr>
        <w:t xml:space="preserve"> (LIT 1-25a, LIT 1-26a)</w:t>
      </w:r>
    </w:p>
    <w:p w14:paraId="5173B322" w14:textId="77777777" w:rsidR="005C77FA" w:rsidRPr="005C77FA" w:rsidRDefault="005C77FA" w:rsidP="005C77FA">
      <w:pPr>
        <w:pStyle w:val="ListParagraph"/>
        <w:numPr>
          <w:ilvl w:val="0"/>
          <w:numId w:val="0"/>
        </w:numPr>
        <w:spacing w:line="276" w:lineRule="auto"/>
        <w:ind w:left="720"/>
        <w:rPr>
          <w:b/>
          <w:bCs/>
        </w:rPr>
      </w:pPr>
    </w:p>
    <w:p w14:paraId="7780EEE5" w14:textId="77777777" w:rsidR="005C77FA" w:rsidRPr="005C77FA" w:rsidRDefault="005C77FA" w:rsidP="005C77FA">
      <w:pPr>
        <w:pStyle w:val="Heading4"/>
        <w:spacing w:line="276" w:lineRule="auto"/>
        <w:rPr>
          <w:color w:val="5BBF21" w:themeColor="accent3"/>
        </w:rPr>
      </w:pPr>
      <w:r w:rsidRPr="005C77FA">
        <w:rPr>
          <w:color w:val="5BBF21" w:themeColor="accent3"/>
        </w:rPr>
        <w:t>Health and wellbeing</w:t>
      </w:r>
    </w:p>
    <w:p w14:paraId="2859CF91" w14:textId="5BB271D5" w:rsidR="005C77FA" w:rsidRPr="005C77FA" w:rsidRDefault="005C77FA" w:rsidP="0061722F">
      <w:pPr>
        <w:pStyle w:val="ListParagraph"/>
        <w:numPr>
          <w:ilvl w:val="0"/>
          <w:numId w:val="8"/>
        </w:numPr>
        <w:suppressAutoHyphens w:val="0"/>
        <w:autoSpaceDN/>
        <w:spacing w:after="0" w:line="276" w:lineRule="auto"/>
        <w:contextualSpacing/>
        <w:textAlignment w:val="auto"/>
        <w:rPr>
          <w:b/>
          <w:bCs/>
          <w:sz w:val="23"/>
          <w:szCs w:val="23"/>
        </w:rPr>
      </w:pPr>
      <w:r w:rsidRPr="005C77FA">
        <w:rPr>
          <w:sz w:val="23"/>
          <w:szCs w:val="23"/>
        </w:rPr>
        <w:t xml:space="preserve">Make a corner of your classroom into a Wobbler Squisher </w:t>
      </w:r>
      <w:r w:rsidR="00723554">
        <w:rPr>
          <w:sz w:val="23"/>
          <w:szCs w:val="23"/>
        </w:rPr>
        <w:t xml:space="preserve">space </w:t>
      </w:r>
      <w:r w:rsidRPr="005C77FA">
        <w:rPr>
          <w:sz w:val="23"/>
          <w:szCs w:val="23"/>
        </w:rPr>
        <w:t xml:space="preserve">for all learners to use when they need to. Discuss what would be useful to put in there to help “unmake” bad moods. As it’s used, talk about how it has helped and what has helped the most. You could tie this into Technologies by asking pupils to help plan </w:t>
      </w:r>
      <w:r w:rsidRPr="005C77FA">
        <w:rPr>
          <w:sz w:val="23"/>
          <w:szCs w:val="23"/>
        </w:rPr>
        <w:t xml:space="preserve">and design the Wobbler Squisher space. </w:t>
      </w:r>
      <w:r w:rsidR="00001CB3" w:rsidRPr="005C77FA">
        <w:rPr>
          <w:b/>
          <w:bCs/>
          <w:sz w:val="23"/>
          <w:szCs w:val="23"/>
        </w:rPr>
        <w:t>(HWB 1-02a, TCH 1-11a)</w:t>
      </w:r>
    </w:p>
    <w:p w14:paraId="02A5E1C7" w14:textId="77777777" w:rsidR="00001CB3" w:rsidRDefault="00001CB3" w:rsidP="00001CB3">
      <w:pPr>
        <w:spacing w:after="0" w:line="276" w:lineRule="auto"/>
        <w:contextualSpacing/>
        <w:rPr>
          <w:b/>
          <w:bCs/>
          <w:sz w:val="23"/>
          <w:szCs w:val="23"/>
        </w:rPr>
      </w:pPr>
    </w:p>
    <w:p w14:paraId="6C2994FF" w14:textId="46A352A2" w:rsidR="005C77FA" w:rsidRPr="00001CB3" w:rsidRDefault="005C77FA" w:rsidP="00001CB3">
      <w:pPr>
        <w:pStyle w:val="ListParagraph"/>
        <w:numPr>
          <w:ilvl w:val="0"/>
          <w:numId w:val="8"/>
        </w:numPr>
        <w:spacing w:after="0" w:line="276" w:lineRule="auto"/>
        <w:contextualSpacing/>
        <w:rPr>
          <w:b/>
          <w:bCs/>
          <w:sz w:val="23"/>
          <w:szCs w:val="23"/>
        </w:rPr>
      </w:pPr>
      <w:r w:rsidRPr="00001CB3">
        <w:rPr>
          <w:sz w:val="23"/>
          <w:szCs w:val="23"/>
        </w:rPr>
        <w:t>Design a breathing shape inspired by a wobbler or different mood. You can trace these with your finger as you breathe in and out to slow down your breathing and help you feel more relaxed.</w:t>
      </w:r>
      <w:r w:rsidRPr="00001CB3">
        <w:rPr>
          <w:b/>
          <w:bCs/>
          <w:sz w:val="23"/>
          <w:szCs w:val="23"/>
        </w:rPr>
        <w:t xml:space="preserve"> (HWB 1-02a, EXA 1-03a)</w:t>
      </w:r>
      <w:r w:rsidRPr="00001CB3">
        <w:rPr>
          <w:b/>
          <w:bCs/>
          <w:sz w:val="23"/>
          <w:szCs w:val="23"/>
        </w:rPr>
        <w:br/>
      </w:r>
    </w:p>
    <w:p w14:paraId="1245ECD5" w14:textId="52B6A9EE" w:rsidR="005C77FA" w:rsidRPr="005C77FA" w:rsidRDefault="005C77FA" w:rsidP="0061722F">
      <w:pPr>
        <w:pStyle w:val="ListParagraph"/>
        <w:numPr>
          <w:ilvl w:val="0"/>
          <w:numId w:val="8"/>
        </w:numPr>
        <w:suppressAutoHyphens w:val="0"/>
        <w:autoSpaceDN/>
        <w:spacing w:after="0" w:line="276" w:lineRule="auto"/>
        <w:contextualSpacing/>
        <w:textAlignment w:val="auto"/>
        <w:rPr>
          <w:b/>
          <w:bCs/>
          <w:sz w:val="23"/>
          <w:szCs w:val="23"/>
        </w:rPr>
      </w:pPr>
      <w:r w:rsidRPr="005C77FA">
        <w:rPr>
          <w:sz w:val="23"/>
          <w:szCs w:val="23"/>
        </w:rPr>
        <w:t xml:space="preserve">Look closely at what’s happening in the park at the end of the story. Discuss whether you think there will be more wobblers that day. How might that make the animals feel? What could they do to shrink their wobblers? </w:t>
      </w:r>
      <w:r w:rsidRPr="005C77FA">
        <w:rPr>
          <w:b/>
          <w:bCs/>
          <w:sz w:val="23"/>
          <w:szCs w:val="23"/>
        </w:rPr>
        <w:t xml:space="preserve">(HWB 1-02a, </w:t>
      </w:r>
      <w:r w:rsidR="00307D83">
        <w:rPr>
          <w:b/>
          <w:bCs/>
          <w:sz w:val="23"/>
          <w:szCs w:val="23"/>
        </w:rPr>
        <w:br/>
      </w:r>
      <w:r w:rsidRPr="005C77FA">
        <w:rPr>
          <w:b/>
          <w:bCs/>
          <w:sz w:val="23"/>
          <w:szCs w:val="23"/>
        </w:rPr>
        <w:t>HWB 1-04a, LIT 1-07a)</w:t>
      </w:r>
    </w:p>
    <w:p w14:paraId="1F9B5F81" w14:textId="77777777" w:rsidR="005C77FA" w:rsidRDefault="005C77FA" w:rsidP="005C77FA">
      <w:pPr>
        <w:spacing w:line="276" w:lineRule="auto"/>
      </w:pPr>
    </w:p>
    <w:p w14:paraId="26AB8D37" w14:textId="77777777" w:rsidR="005C77FA" w:rsidRPr="005C77FA" w:rsidRDefault="005C77FA" w:rsidP="005C77FA">
      <w:pPr>
        <w:pStyle w:val="Heading4"/>
        <w:spacing w:line="276" w:lineRule="auto"/>
        <w:rPr>
          <w:color w:val="F42582" w:themeColor="accent5"/>
        </w:rPr>
      </w:pPr>
      <w:r w:rsidRPr="005C77FA">
        <w:rPr>
          <w:color w:val="F42582" w:themeColor="accent5"/>
        </w:rPr>
        <w:t>Social studies</w:t>
      </w:r>
    </w:p>
    <w:p w14:paraId="1E55370C" w14:textId="77777777" w:rsidR="005C77FA" w:rsidRPr="005C77FA" w:rsidRDefault="005C77FA" w:rsidP="0061722F">
      <w:pPr>
        <w:pStyle w:val="ListParagraph"/>
        <w:numPr>
          <w:ilvl w:val="0"/>
          <w:numId w:val="9"/>
        </w:numPr>
        <w:suppressAutoHyphens w:val="0"/>
        <w:autoSpaceDN/>
        <w:spacing w:after="0" w:line="276" w:lineRule="auto"/>
        <w:contextualSpacing/>
        <w:textAlignment w:val="auto"/>
        <w:rPr>
          <w:b/>
          <w:bCs/>
          <w:sz w:val="23"/>
          <w:szCs w:val="23"/>
        </w:rPr>
      </w:pPr>
      <w:r w:rsidRPr="005C77FA">
        <w:rPr>
          <w:sz w:val="23"/>
          <w:szCs w:val="23"/>
        </w:rPr>
        <w:t xml:space="preserve">In the book, Barbara plays at the park. Do you have a park or green space near you? How far away is it? Talk about some of your favourite things to do when you play outside. </w:t>
      </w:r>
      <w:r w:rsidRPr="005C77FA">
        <w:rPr>
          <w:b/>
          <w:bCs/>
          <w:sz w:val="23"/>
          <w:szCs w:val="23"/>
        </w:rPr>
        <w:t>(SOC 1-07a, LIT 1-09a)</w:t>
      </w:r>
    </w:p>
    <w:p w14:paraId="462D8673" w14:textId="77777777" w:rsidR="005C77FA" w:rsidRDefault="005C77FA" w:rsidP="005C77FA">
      <w:pPr>
        <w:spacing w:line="276" w:lineRule="auto"/>
        <w:rPr>
          <w:b/>
          <w:bCs/>
        </w:rPr>
      </w:pPr>
    </w:p>
    <w:p w14:paraId="5B8BC15E" w14:textId="6EB976E5" w:rsidR="005C77FA" w:rsidRDefault="005C77FA" w:rsidP="0061722F">
      <w:pPr>
        <w:pStyle w:val="ListParagraph"/>
        <w:numPr>
          <w:ilvl w:val="0"/>
          <w:numId w:val="9"/>
        </w:numPr>
        <w:suppressAutoHyphens w:val="0"/>
        <w:autoSpaceDN/>
        <w:spacing w:after="0" w:line="276" w:lineRule="auto"/>
        <w:contextualSpacing/>
        <w:textAlignment w:val="auto"/>
        <w:rPr>
          <w:b/>
          <w:bCs/>
          <w:sz w:val="23"/>
          <w:szCs w:val="23"/>
        </w:rPr>
      </w:pPr>
      <w:r w:rsidRPr="005C77FA">
        <w:rPr>
          <w:sz w:val="23"/>
          <w:szCs w:val="23"/>
        </w:rPr>
        <w:t xml:space="preserve">Design your own park, thinking about what people might need to be able to play safely and have fun. </w:t>
      </w:r>
      <w:r w:rsidRPr="005C77FA">
        <w:rPr>
          <w:b/>
          <w:bCs/>
          <w:sz w:val="23"/>
          <w:szCs w:val="23"/>
        </w:rPr>
        <w:t xml:space="preserve">(SOC 1-16a, </w:t>
      </w:r>
      <w:r>
        <w:rPr>
          <w:b/>
          <w:bCs/>
          <w:sz w:val="23"/>
          <w:szCs w:val="23"/>
        </w:rPr>
        <w:br/>
      </w:r>
      <w:r w:rsidRPr="005C77FA">
        <w:rPr>
          <w:b/>
          <w:bCs/>
          <w:sz w:val="23"/>
          <w:szCs w:val="23"/>
        </w:rPr>
        <w:t>SOC 1-20a, HWB 1-16a, EXA 1-05a)</w:t>
      </w:r>
    </w:p>
    <w:p w14:paraId="46D3FEF1" w14:textId="77777777" w:rsidR="005C77FA" w:rsidRPr="005C77FA" w:rsidRDefault="005C77FA" w:rsidP="005C77FA">
      <w:pPr>
        <w:spacing w:after="0" w:line="276" w:lineRule="auto"/>
        <w:contextualSpacing/>
        <w:rPr>
          <w:b/>
          <w:bCs/>
          <w:sz w:val="23"/>
          <w:szCs w:val="23"/>
        </w:rPr>
      </w:pPr>
    </w:p>
    <w:p w14:paraId="029E6136" w14:textId="77777777" w:rsidR="005C77FA" w:rsidRPr="005C77FA" w:rsidRDefault="005C77FA" w:rsidP="005C77FA">
      <w:pPr>
        <w:pStyle w:val="Heading4"/>
        <w:spacing w:line="276" w:lineRule="auto"/>
        <w:rPr>
          <w:color w:val="F77F00" w:themeColor="accent2"/>
        </w:rPr>
      </w:pPr>
      <w:r w:rsidRPr="005C77FA">
        <w:rPr>
          <w:color w:val="F77F00" w:themeColor="accent2"/>
        </w:rPr>
        <w:t>Art</w:t>
      </w:r>
    </w:p>
    <w:p w14:paraId="4EC53A2F" w14:textId="7F55F5C9" w:rsidR="00001CB3" w:rsidRPr="00001CB3" w:rsidRDefault="005C77FA" w:rsidP="00001CB3">
      <w:pPr>
        <w:pStyle w:val="ListParagraph"/>
        <w:numPr>
          <w:ilvl w:val="0"/>
          <w:numId w:val="10"/>
        </w:numPr>
        <w:suppressAutoHyphens w:val="0"/>
        <w:autoSpaceDN/>
        <w:spacing w:after="0" w:line="276" w:lineRule="auto"/>
        <w:contextualSpacing/>
        <w:textAlignment w:val="auto"/>
        <w:rPr>
          <w:b/>
          <w:bCs/>
          <w:sz w:val="23"/>
          <w:szCs w:val="23"/>
        </w:rPr>
      </w:pPr>
      <w:r w:rsidRPr="005C77FA">
        <w:rPr>
          <w:sz w:val="23"/>
          <w:szCs w:val="23"/>
        </w:rPr>
        <w:t xml:space="preserve">In the story, the Wobbler grows </w:t>
      </w:r>
      <w:proofErr w:type="gramStart"/>
      <w:r w:rsidRPr="005C77FA">
        <w:rPr>
          <w:sz w:val="23"/>
          <w:szCs w:val="23"/>
        </w:rPr>
        <w:t>bigger and bigger</w:t>
      </w:r>
      <w:proofErr w:type="gramEnd"/>
      <w:r w:rsidRPr="005C77FA">
        <w:rPr>
          <w:sz w:val="23"/>
          <w:szCs w:val="23"/>
        </w:rPr>
        <w:t xml:space="preserve">. As a class, challenge yourselves to create the biggest wobbler you can in the playground – you could use loose parts, leaves, or other natural materials. </w:t>
      </w:r>
      <w:r w:rsidRPr="005C77FA">
        <w:rPr>
          <w:b/>
          <w:bCs/>
          <w:sz w:val="23"/>
          <w:szCs w:val="23"/>
        </w:rPr>
        <w:t>(EXA 1-02a)</w:t>
      </w:r>
      <w:r w:rsidR="00001CB3">
        <w:rPr>
          <w:b/>
          <w:bCs/>
          <w:sz w:val="23"/>
          <w:szCs w:val="23"/>
        </w:rPr>
        <w:br/>
      </w:r>
    </w:p>
    <w:p w14:paraId="1FAC51FA" w14:textId="77777777" w:rsidR="00001CB3" w:rsidRPr="00001CB3" w:rsidRDefault="00001CB3" w:rsidP="00001CB3">
      <w:pPr>
        <w:pStyle w:val="ListParagraph"/>
        <w:numPr>
          <w:ilvl w:val="0"/>
          <w:numId w:val="0"/>
        </w:numPr>
        <w:suppressAutoHyphens w:val="0"/>
        <w:autoSpaceDN/>
        <w:spacing w:after="0" w:line="276" w:lineRule="auto"/>
        <w:ind w:left="360"/>
        <w:contextualSpacing/>
        <w:textAlignment w:val="auto"/>
        <w:rPr>
          <w:b/>
          <w:bCs/>
          <w:sz w:val="23"/>
          <w:szCs w:val="23"/>
        </w:rPr>
      </w:pPr>
    </w:p>
    <w:p w14:paraId="4385016F" w14:textId="77777777" w:rsidR="00001CB3" w:rsidRPr="00001CB3" w:rsidRDefault="00001CB3" w:rsidP="00001CB3">
      <w:pPr>
        <w:pStyle w:val="ListParagraph"/>
        <w:numPr>
          <w:ilvl w:val="0"/>
          <w:numId w:val="0"/>
        </w:numPr>
        <w:suppressAutoHyphens w:val="0"/>
        <w:autoSpaceDN/>
        <w:spacing w:after="0" w:line="276" w:lineRule="auto"/>
        <w:ind w:left="360"/>
        <w:contextualSpacing/>
        <w:textAlignment w:val="auto"/>
        <w:rPr>
          <w:b/>
          <w:bCs/>
          <w:sz w:val="23"/>
          <w:szCs w:val="23"/>
        </w:rPr>
      </w:pPr>
    </w:p>
    <w:p w14:paraId="4454ED62" w14:textId="77777777" w:rsidR="00001CB3" w:rsidRPr="00001CB3" w:rsidRDefault="00001CB3" w:rsidP="00001CB3">
      <w:pPr>
        <w:pStyle w:val="ListParagraph"/>
        <w:numPr>
          <w:ilvl w:val="0"/>
          <w:numId w:val="0"/>
        </w:numPr>
        <w:suppressAutoHyphens w:val="0"/>
        <w:autoSpaceDN/>
        <w:spacing w:after="0" w:line="276" w:lineRule="auto"/>
        <w:ind w:left="360"/>
        <w:contextualSpacing/>
        <w:textAlignment w:val="auto"/>
        <w:rPr>
          <w:b/>
          <w:bCs/>
          <w:sz w:val="23"/>
          <w:szCs w:val="23"/>
        </w:rPr>
      </w:pPr>
    </w:p>
    <w:p w14:paraId="650A579F" w14:textId="2D6B8A22" w:rsidR="005C77FA" w:rsidRPr="00001CB3" w:rsidRDefault="005C77FA" w:rsidP="00001CB3">
      <w:pPr>
        <w:pStyle w:val="ListParagraph"/>
        <w:numPr>
          <w:ilvl w:val="0"/>
          <w:numId w:val="10"/>
        </w:numPr>
        <w:suppressAutoHyphens w:val="0"/>
        <w:autoSpaceDN/>
        <w:spacing w:after="0" w:line="276" w:lineRule="auto"/>
        <w:contextualSpacing/>
        <w:textAlignment w:val="auto"/>
        <w:rPr>
          <w:b/>
          <w:bCs/>
          <w:sz w:val="23"/>
          <w:szCs w:val="23"/>
        </w:rPr>
      </w:pPr>
      <w:r w:rsidRPr="00001CB3">
        <w:rPr>
          <w:sz w:val="23"/>
          <w:szCs w:val="23"/>
        </w:rPr>
        <w:t>Paint your own moods inspired by the useful guide at the end of the book. They could be other bad moods, or you could</w:t>
      </w:r>
      <w:r w:rsidR="00001CB3">
        <w:rPr>
          <w:sz w:val="23"/>
          <w:szCs w:val="23"/>
        </w:rPr>
        <w:t xml:space="preserve"> </w:t>
      </w:r>
      <w:r w:rsidRPr="00001CB3">
        <w:rPr>
          <w:sz w:val="23"/>
          <w:szCs w:val="23"/>
        </w:rPr>
        <w:t xml:space="preserve">think about what a good mood looks like. What colour should it be? What shape? Will you need a thin paintbrush for making neat lines or a straw for blowing paint all around? </w:t>
      </w:r>
      <w:r w:rsidR="0009512A">
        <w:rPr>
          <w:sz w:val="23"/>
          <w:szCs w:val="23"/>
        </w:rPr>
        <w:t xml:space="preserve">See </w:t>
      </w:r>
      <w:hyperlink w:anchor="_Activity_sheet_3:" w:history="1">
        <w:r w:rsidR="0009512A" w:rsidRPr="0009512A">
          <w:rPr>
            <w:rStyle w:val="Hyperlink"/>
            <w:sz w:val="23"/>
            <w:szCs w:val="23"/>
          </w:rPr>
          <w:t>our printable worksheet</w:t>
        </w:r>
      </w:hyperlink>
      <w:r w:rsidR="0009512A">
        <w:rPr>
          <w:sz w:val="23"/>
          <w:szCs w:val="23"/>
        </w:rPr>
        <w:t xml:space="preserve"> for more inspiration! </w:t>
      </w:r>
      <w:r w:rsidRPr="00001CB3">
        <w:rPr>
          <w:b/>
          <w:bCs/>
          <w:sz w:val="23"/>
          <w:szCs w:val="23"/>
        </w:rPr>
        <w:t>(EXA 1-02a)</w:t>
      </w:r>
      <w:r w:rsidRPr="00001CB3">
        <w:rPr>
          <w:b/>
          <w:bCs/>
          <w:sz w:val="23"/>
          <w:szCs w:val="23"/>
        </w:rPr>
        <w:br/>
      </w:r>
    </w:p>
    <w:p w14:paraId="58D05616" w14:textId="77777777" w:rsidR="005C77FA" w:rsidRPr="005C77FA" w:rsidRDefault="005C77FA" w:rsidP="005C77FA">
      <w:pPr>
        <w:pStyle w:val="Heading4"/>
        <w:spacing w:line="276" w:lineRule="auto"/>
        <w:rPr>
          <w:color w:val="F77F00" w:themeColor="accent2"/>
        </w:rPr>
      </w:pPr>
      <w:r w:rsidRPr="005C77FA">
        <w:rPr>
          <w:color w:val="F77F00" w:themeColor="accent2"/>
        </w:rPr>
        <w:t>Music</w:t>
      </w:r>
    </w:p>
    <w:p w14:paraId="4B837657" w14:textId="541BC3B6" w:rsidR="005C77FA" w:rsidRPr="005C77FA" w:rsidRDefault="005C77FA" w:rsidP="0061722F">
      <w:pPr>
        <w:pStyle w:val="ListParagraph"/>
        <w:numPr>
          <w:ilvl w:val="0"/>
          <w:numId w:val="12"/>
        </w:numPr>
        <w:suppressAutoHyphens w:val="0"/>
        <w:autoSpaceDN/>
        <w:spacing w:after="0" w:line="276" w:lineRule="auto"/>
        <w:contextualSpacing/>
        <w:textAlignment w:val="auto"/>
        <w:rPr>
          <w:sz w:val="23"/>
          <w:szCs w:val="23"/>
        </w:rPr>
      </w:pPr>
      <w:r w:rsidRPr="005C77FA">
        <w:rPr>
          <w:sz w:val="23"/>
          <w:szCs w:val="23"/>
        </w:rPr>
        <w:t xml:space="preserve">Using your body or instruments, create the soundtrack for when Barbara steps on a crack. What does her walking sound like? How could you show the moment when she steps on the crack? </w:t>
      </w:r>
      <w:r w:rsidR="008E12E7">
        <w:rPr>
          <w:sz w:val="23"/>
          <w:szCs w:val="23"/>
        </w:rPr>
        <w:br/>
      </w:r>
      <w:r w:rsidRPr="005C77FA">
        <w:rPr>
          <w:b/>
          <w:bCs/>
          <w:sz w:val="23"/>
          <w:szCs w:val="23"/>
        </w:rPr>
        <w:t>(EXA 1-17a)</w:t>
      </w:r>
      <w:r w:rsidRPr="005C77FA">
        <w:rPr>
          <w:b/>
          <w:bCs/>
          <w:sz w:val="23"/>
          <w:szCs w:val="23"/>
        </w:rPr>
        <w:br/>
      </w:r>
    </w:p>
    <w:p w14:paraId="3C7FDAE5" w14:textId="77777777" w:rsidR="005C77FA" w:rsidRPr="005C77FA" w:rsidRDefault="005C77FA" w:rsidP="0061722F">
      <w:pPr>
        <w:pStyle w:val="ListParagraph"/>
        <w:numPr>
          <w:ilvl w:val="0"/>
          <w:numId w:val="11"/>
        </w:numPr>
        <w:suppressAutoHyphens w:val="0"/>
        <w:autoSpaceDN/>
        <w:spacing w:after="0" w:line="276" w:lineRule="auto"/>
        <w:contextualSpacing/>
        <w:textAlignment w:val="auto"/>
        <w:rPr>
          <w:sz w:val="23"/>
          <w:szCs w:val="23"/>
        </w:rPr>
      </w:pPr>
      <w:r w:rsidRPr="005C77FA">
        <w:rPr>
          <w:sz w:val="23"/>
          <w:szCs w:val="23"/>
        </w:rPr>
        <w:t xml:space="preserve">What do you think different moods sound like? Explore instruments or your voice to create your own piece of music or soundscape for each of the moods in the book or other feelings. </w:t>
      </w:r>
      <w:r w:rsidRPr="005C77FA">
        <w:rPr>
          <w:b/>
          <w:bCs/>
          <w:sz w:val="23"/>
          <w:szCs w:val="23"/>
        </w:rPr>
        <w:t>(EXA 1-18a)</w:t>
      </w:r>
    </w:p>
    <w:p w14:paraId="07C1183E" w14:textId="77777777" w:rsidR="005C77FA" w:rsidRPr="005C77FA" w:rsidRDefault="005C77FA" w:rsidP="005C77FA">
      <w:pPr>
        <w:spacing w:after="0" w:line="276" w:lineRule="auto"/>
        <w:contextualSpacing/>
      </w:pPr>
    </w:p>
    <w:p w14:paraId="68ECF8D7" w14:textId="0FFD6966" w:rsidR="005C77FA" w:rsidRPr="005C77FA" w:rsidRDefault="005C77FA" w:rsidP="005C77FA">
      <w:pPr>
        <w:pStyle w:val="Heading4"/>
        <w:spacing w:line="276" w:lineRule="auto"/>
        <w:rPr>
          <w:color w:val="F77F00" w:themeColor="accent2"/>
        </w:rPr>
      </w:pPr>
      <w:r w:rsidRPr="005C77FA">
        <w:rPr>
          <w:color w:val="F77F00" w:themeColor="accent2"/>
        </w:rPr>
        <w:t>Drama</w:t>
      </w:r>
    </w:p>
    <w:p w14:paraId="607786EE" w14:textId="43E3485F" w:rsidR="005C77FA" w:rsidRPr="00426A8C" w:rsidRDefault="005C77FA" w:rsidP="005C77FA">
      <w:pPr>
        <w:pStyle w:val="ListParagraph"/>
        <w:numPr>
          <w:ilvl w:val="0"/>
          <w:numId w:val="11"/>
        </w:numPr>
        <w:spacing w:line="276" w:lineRule="auto"/>
        <w:rPr>
          <w:b/>
          <w:bCs/>
          <w:sz w:val="23"/>
          <w:szCs w:val="23"/>
        </w:rPr>
      </w:pPr>
      <w:r w:rsidRPr="005C77FA">
        <w:rPr>
          <w:sz w:val="23"/>
          <w:szCs w:val="23"/>
        </w:rPr>
        <w:t xml:space="preserve">Taking it in turns, pull an emotion from a hat or use your Act It Out cards. Act out that emotion and have everyone else guess what emotion you are embodying. </w:t>
      </w:r>
      <w:r w:rsidRPr="005C77FA">
        <w:rPr>
          <w:b/>
          <w:bCs/>
          <w:sz w:val="23"/>
          <w:szCs w:val="23"/>
        </w:rPr>
        <w:t>(EXA 1-13a)</w:t>
      </w:r>
      <w:r w:rsidR="00426A8C">
        <w:rPr>
          <w:b/>
          <w:bCs/>
          <w:sz w:val="23"/>
          <w:szCs w:val="23"/>
        </w:rPr>
        <w:br/>
      </w:r>
    </w:p>
    <w:p w14:paraId="76A0A227" w14:textId="6D286F1E" w:rsidR="005C77FA" w:rsidRPr="005C77FA" w:rsidRDefault="005C77FA" w:rsidP="005C77FA">
      <w:pPr>
        <w:pStyle w:val="Heading4"/>
        <w:spacing w:line="276" w:lineRule="auto"/>
        <w:rPr>
          <w:color w:val="F77F00" w:themeColor="accent2"/>
        </w:rPr>
      </w:pPr>
      <w:r>
        <w:rPr>
          <w:color w:val="F77F00" w:themeColor="accent2"/>
        </w:rPr>
        <w:t>Dance</w:t>
      </w:r>
    </w:p>
    <w:p w14:paraId="67967106" w14:textId="103318F6" w:rsidR="005C77FA" w:rsidRDefault="005C77FA" w:rsidP="0061722F">
      <w:pPr>
        <w:pStyle w:val="ListParagraph"/>
        <w:numPr>
          <w:ilvl w:val="0"/>
          <w:numId w:val="11"/>
        </w:numPr>
        <w:suppressAutoHyphens w:val="0"/>
        <w:autoSpaceDN/>
        <w:spacing w:after="0" w:line="276" w:lineRule="auto"/>
        <w:contextualSpacing/>
        <w:textAlignment w:val="auto"/>
        <w:rPr>
          <w:b/>
          <w:bCs/>
          <w:sz w:val="23"/>
          <w:szCs w:val="23"/>
        </w:rPr>
      </w:pPr>
      <w:r w:rsidRPr="005C77FA">
        <w:rPr>
          <w:sz w:val="23"/>
          <w:szCs w:val="23"/>
        </w:rPr>
        <w:t xml:space="preserve">Create a dance sequence built on your drama representations of the moods in the book and accompany this with the instruments you have selected to portray the moods. Use travel, turn, jump, gesture, pause and fall to help you express the moods through dance. </w:t>
      </w:r>
      <w:r w:rsidR="00655517">
        <w:rPr>
          <w:sz w:val="23"/>
          <w:szCs w:val="23"/>
        </w:rPr>
        <w:br/>
      </w:r>
      <w:r w:rsidRPr="005C77FA">
        <w:rPr>
          <w:b/>
          <w:bCs/>
          <w:sz w:val="23"/>
          <w:szCs w:val="23"/>
        </w:rPr>
        <w:t>(EXA 1-08a, EXA 1-17a, EXA 1-18a)</w:t>
      </w:r>
    </w:p>
    <w:p w14:paraId="3851BA05" w14:textId="77777777" w:rsidR="003A559A" w:rsidRDefault="003A559A" w:rsidP="003A559A">
      <w:pPr>
        <w:pStyle w:val="Heading2"/>
        <w:ind w:right="-45"/>
        <w:sectPr w:rsidR="003A559A" w:rsidSect="005C77FA">
          <w:type w:val="continuous"/>
          <w:pgSz w:w="23811" w:h="16838" w:orient="landscape" w:code="8"/>
          <w:pgMar w:top="1276" w:right="1440" w:bottom="1134" w:left="1440" w:header="709" w:footer="709" w:gutter="0"/>
          <w:cols w:num="4" w:sep="1" w:space="720"/>
          <w:docGrid w:linePitch="360"/>
        </w:sectPr>
      </w:pPr>
    </w:p>
    <w:p w14:paraId="2D290D74" w14:textId="0055B28C" w:rsidR="003A559A" w:rsidRDefault="000F5ADA" w:rsidP="003A559A">
      <w:pPr>
        <w:pStyle w:val="Heading2"/>
        <w:ind w:right="-45"/>
      </w:pPr>
      <w:bookmarkStart w:id="21" w:name="_Toc195005847"/>
      <w:r w:rsidRPr="00677916">
        <w:rPr>
          <w:rFonts w:ascii="Times New Roman" w:hAnsi="Times New Roman" w:cs="Times New Roman"/>
          <w:b w:val="0"/>
          <w:noProof/>
          <w:color w:val="00B5D6" w:themeColor="accent1"/>
          <w:szCs w:val="24"/>
          <w:lang w:eastAsia="en-GB"/>
        </w:rPr>
        <w:lastRenderedPageBreak/>
        <w:drawing>
          <wp:anchor distT="36576" distB="36576" distL="36576" distR="36576" simplePos="0" relativeHeight="251658244" behindDoc="0" locked="0" layoutInCell="1" allowOverlap="1" wp14:anchorId="727FF42A" wp14:editId="0E4F05B9">
            <wp:simplePos x="0" y="0"/>
            <wp:positionH relativeFrom="column">
              <wp:posOffset>12446000</wp:posOffset>
            </wp:positionH>
            <wp:positionV relativeFrom="paragraph">
              <wp:posOffset>-847725</wp:posOffset>
            </wp:positionV>
            <wp:extent cx="1238250" cy="1461272"/>
            <wp:effectExtent l="0" t="0" r="0" b="5715"/>
            <wp:wrapNone/>
            <wp:docPr id="2122543546" name="Picture 2122543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492" r="7771"/>
                    <a:stretch/>
                  </pic:blipFill>
                  <pic:spPr bwMode="auto">
                    <a:xfrm>
                      <a:off x="0" y="0"/>
                      <a:ext cx="1240158" cy="146352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59A" w:rsidRPr="0067797F">
        <w:t xml:space="preserve">Suggested learning opportunities for </w:t>
      </w:r>
      <w:r w:rsidR="003A559A">
        <w:rPr>
          <w:i/>
          <w:iCs/>
        </w:rPr>
        <w:t>The Ballad of Cactus Joe</w:t>
      </w:r>
      <w:r w:rsidR="003A559A" w:rsidRPr="0067797F">
        <w:t xml:space="preserve"> by </w:t>
      </w:r>
      <w:r w:rsidR="003A559A">
        <w:t>Lily Murray and Clive McFarland</w:t>
      </w:r>
      <w:bookmarkEnd w:id="21"/>
    </w:p>
    <w:p w14:paraId="1F9DB08B" w14:textId="6AF74D29" w:rsidR="00796B6F" w:rsidRPr="00796B6F" w:rsidRDefault="00796B6F" w:rsidP="00796B6F"/>
    <w:p w14:paraId="325A139B" w14:textId="77777777" w:rsidR="003A559A" w:rsidRDefault="003A559A" w:rsidP="002C4B3E">
      <w:pPr>
        <w:spacing w:after="0" w:line="276" w:lineRule="auto"/>
        <w:contextualSpacing/>
        <w:rPr>
          <w:b/>
          <w:bCs/>
          <w:sz w:val="23"/>
          <w:szCs w:val="23"/>
        </w:rPr>
        <w:sectPr w:rsidR="003A559A" w:rsidSect="003A559A">
          <w:type w:val="continuous"/>
          <w:pgSz w:w="23811" w:h="16838" w:orient="landscape" w:code="8"/>
          <w:pgMar w:top="1276" w:right="1440" w:bottom="1134" w:left="1440" w:header="709" w:footer="709" w:gutter="0"/>
          <w:cols w:sep="1" w:space="720"/>
          <w:docGrid w:linePitch="360"/>
        </w:sectPr>
      </w:pPr>
    </w:p>
    <w:p w14:paraId="3EDBDAB8" w14:textId="7F8A8528" w:rsidR="003A559A" w:rsidRPr="005C77FA" w:rsidRDefault="003A559A" w:rsidP="003A559A">
      <w:pPr>
        <w:pStyle w:val="Heading4"/>
        <w:spacing w:line="276" w:lineRule="auto"/>
        <w:rPr>
          <w:color w:val="00B5D6" w:themeColor="accent1"/>
        </w:rPr>
      </w:pPr>
      <w:r w:rsidRPr="005C77FA">
        <w:rPr>
          <w:color w:val="00B5D6" w:themeColor="accent1"/>
        </w:rPr>
        <w:t>Mathematics and numeracy</w:t>
      </w:r>
    </w:p>
    <w:p w14:paraId="710021D2" w14:textId="77777777" w:rsidR="00C17BBE" w:rsidRDefault="00C17BBE" w:rsidP="0061722F">
      <w:pPr>
        <w:pStyle w:val="ListParagraph"/>
        <w:numPr>
          <w:ilvl w:val="0"/>
          <w:numId w:val="13"/>
        </w:numPr>
        <w:suppressAutoHyphens w:val="0"/>
        <w:autoSpaceDN/>
        <w:spacing w:after="0" w:line="276" w:lineRule="auto"/>
        <w:contextualSpacing/>
        <w:textAlignment w:val="auto"/>
        <w:rPr>
          <w:b/>
          <w:bCs/>
        </w:rPr>
      </w:pPr>
      <w:r>
        <w:t xml:space="preserve">Can you count how many different animals show up in the book? Create a chart that shows their different heights or lengths. </w:t>
      </w:r>
      <w:r w:rsidRPr="2875E647">
        <w:rPr>
          <w:b/>
          <w:bCs/>
        </w:rPr>
        <w:t>(MNU 1-20b)</w:t>
      </w:r>
    </w:p>
    <w:p w14:paraId="0357888E" w14:textId="77777777" w:rsidR="00EA5F6D" w:rsidRDefault="00EA5F6D" w:rsidP="00EA5F6D">
      <w:pPr>
        <w:pStyle w:val="ListParagraph"/>
        <w:numPr>
          <w:ilvl w:val="0"/>
          <w:numId w:val="0"/>
        </w:numPr>
        <w:suppressAutoHyphens w:val="0"/>
        <w:autoSpaceDN/>
        <w:spacing w:after="0" w:line="276" w:lineRule="auto"/>
        <w:ind w:left="360"/>
        <w:contextualSpacing/>
        <w:textAlignment w:val="auto"/>
        <w:rPr>
          <w:b/>
          <w:bCs/>
        </w:rPr>
      </w:pPr>
    </w:p>
    <w:p w14:paraId="46260D91" w14:textId="78C7B158" w:rsidR="00EA5F6D" w:rsidRDefault="00EA5F6D" w:rsidP="0061722F">
      <w:pPr>
        <w:pStyle w:val="ListParagraph"/>
        <w:numPr>
          <w:ilvl w:val="0"/>
          <w:numId w:val="13"/>
        </w:numPr>
        <w:suppressAutoHyphens w:val="0"/>
        <w:autoSpaceDN/>
        <w:spacing w:after="0" w:line="276" w:lineRule="auto"/>
        <w:contextualSpacing/>
        <w:textAlignment w:val="auto"/>
      </w:pPr>
      <w:r>
        <w:t xml:space="preserve">Saguaro cacti can grow over 40 feet or 12 metres tall! How tall do you think you are? Work with a friend to measure your height and see how close your estimation was. How tall is your teacher or grown-up? </w:t>
      </w:r>
      <w:r w:rsidRPr="2875E647">
        <w:rPr>
          <w:b/>
          <w:bCs/>
        </w:rPr>
        <w:t>(MNU 1-11a)</w:t>
      </w:r>
      <w:r>
        <w:rPr>
          <w:b/>
          <w:bCs/>
        </w:rPr>
        <w:br/>
      </w:r>
    </w:p>
    <w:p w14:paraId="3CE34F9D" w14:textId="1FEB809F" w:rsidR="00EA5F6D" w:rsidRPr="00EA5F6D" w:rsidRDefault="00EA5F6D" w:rsidP="0061722F">
      <w:pPr>
        <w:pStyle w:val="ListParagraph"/>
        <w:numPr>
          <w:ilvl w:val="0"/>
          <w:numId w:val="13"/>
        </w:numPr>
        <w:suppressAutoHyphens w:val="0"/>
        <w:autoSpaceDN/>
        <w:spacing w:after="0" w:line="276" w:lineRule="auto"/>
        <w:contextualSpacing/>
        <w:textAlignment w:val="auto"/>
      </w:pPr>
      <w:r>
        <w:t xml:space="preserve">Can you find cacti like the birds in the book? Run your own Cactus Scavenger Hunt by hiding images of cacti in different locations around school. You could also add signs to help pupils find trickier cacti by following directional language. </w:t>
      </w:r>
      <w:r w:rsidRPr="2875E647">
        <w:rPr>
          <w:b/>
          <w:bCs/>
        </w:rPr>
        <w:t>(MTH 1-17a)</w:t>
      </w:r>
    </w:p>
    <w:p w14:paraId="24D65A01" w14:textId="77777777" w:rsidR="00EA5F6D" w:rsidRDefault="00EA5F6D" w:rsidP="00EA5F6D">
      <w:pPr>
        <w:spacing w:after="0" w:line="276" w:lineRule="auto"/>
        <w:contextualSpacing/>
      </w:pPr>
    </w:p>
    <w:p w14:paraId="72D6F501" w14:textId="0B747CBB" w:rsidR="00EA5F6D" w:rsidRPr="005C77FA" w:rsidRDefault="00EA5F6D" w:rsidP="00EA5F6D">
      <w:pPr>
        <w:pStyle w:val="Heading4"/>
        <w:spacing w:line="276" w:lineRule="auto"/>
        <w:rPr>
          <w:color w:val="00B5D6" w:themeColor="accent1"/>
        </w:rPr>
      </w:pPr>
      <w:r>
        <w:rPr>
          <w:color w:val="00B5D6" w:themeColor="accent1"/>
        </w:rPr>
        <w:t>Sciences</w:t>
      </w:r>
    </w:p>
    <w:p w14:paraId="47AAFBC7" w14:textId="77777777" w:rsidR="00E549B1" w:rsidRPr="00E24AAF" w:rsidRDefault="00E549B1" w:rsidP="0061722F">
      <w:pPr>
        <w:pStyle w:val="ListParagraph"/>
        <w:numPr>
          <w:ilvl w:val="0"/>
          <w:numId w:val="14"/>
        </w:numPr>
        <w:suppressAutoHyphens w:val="0"/>
        <w:autoSpaceDN/>
        <w:spacing w:after="0" w:line="276" w:lineRule="auto"/>
        <w:ind w:left="360"/>
        <w:contextualSpacing/>
        <w:textAlignment w:val="auto"/>
      </w:pPr>
      <w:r>
        <w:t xml:space="preserve">Research some of the animals and plants that live in the desert and create a diagram to show their food chain. How do they rely upon each other for food? </w:t>
      </w:r>
      <w:r w:rsidRPr="1432F1CB">
        <w:rPr>
          <w:b/>
          <w:bCs/>
        </w:rPr>
        <w:t>(SCN 1-02a)</w:t>
      </w:r>
    </w:p>
    <w:p w14:paraId="0589EE8B" w14:textId="77777777" w:rsidR="00E549B1" w:rsidRPr="00E24AAF" w:rsidRDefault="00E549B1" w:rsidP="00E549B1">
      <w:pPr>
        <w:pStyle w:val="ListParagraph"/>
        <w:numPr>
          <w:ilvl w:val="0"/>
          <w:numId w:val="0"/>
        </w:numPr>
        <w:ind w:left="360"/>
      </w:pPr>
    </w:p>
    <w:p w14:paraId="767656CB" w14:textId="77777777" w:rsidR="00796B6F" w:rsidRPr="00796B6F" w:rsidRDefault="00E549B1" w:rsidP="0061722F">
      <w:pPr>
        <w:pStyle w:val="ListParagraph"/>
        <w:numPr>
          <w:ilvl w:val="0"/>
          <w:numId w:val="14"/>
        </w:numPr>
        <w:suppressAutoHyphens w:val="0"/>
        <w:autoSpaceDN/>
        <w:spacing w:after="0" w:line="276" w:lineRule="auto"/>
        <w:ind w:left="360"/>
        <w:contextualSpacing/>
        <w:textAlignment w:val="auto"/>
      </w:pPr>
      <w:r w:rsidRPr="00E24AAF">
        <w:t>Cacti don't need as much water as some other plants to live because they live in the desert. Why not try caring for a cactus as well as some different plants, and compare how much water they each need</w:t>
      </w:r>
      <w:r>
        <w:t>? If you would prefer a non-spiky plant, succulents also come from the desert!</w:t>
      </w:r>
      <w:r w:rsidRPr="00E24AAF">
        <w:t xml:space="preserve"> </w:t>
      </w:r>
      <w:r w:rsidRPr="00E24AAF">
        <w:rPr>
          <w:b/>
          <w:bCs/>
        </w:rPr>
        <w:t>(SCN 1-0</w:t>
      </w:r>
      <w:r>
        <w:rPr>
          <w:b/>
          <w:bCs/>
        </w:rPr>
        <w:t>3</w:t>
      </w:r>
      <w:r w:rsidRPr="00E24AAF">
        <w:rPr>
          <w:b/>
          <w:bCs/>
        </w:rPr>
        <w:t>a)</w:t>
      </w:r>
    </w:p>
    <w:p w14:paraId="34ECA0BC" w14:textId="77777777" w:rsidR="00796B6F" w:rsidRDefault="00796B6F" w:rsidP="00796B6F">
      <w:pPr>
        <w:pStyle w:val="ListParagraph"/>
        <w:numPr>
          <w:ilvl w:val="0"/>
          <w:numId w:val="0"/>
        </w:numPr>
        <w:ind w:left="720"/>
      </w:pPr>
    </w:p>
    <w:p w14:paraId="481F348B" w14:textId="4A725BE7" w:rsidR="00796B6F" w:rsidRPr="0067797F" w:rsidRDefault="00796B6F" w:rsidP="0061722F">
      <w:pPr>
        <w:pStyle w:val="ListParagraph"/>
        <w:numPr>
          <w:ilvl w:val="0"/>
          <w:numId w:val="14"/>
        </w:numPr>
        <w:suppressAutoHyphens w:val="0"/>
        <w:autoSpaceDN/>
        <w:spacing w:after="0" w:line="276" w:lineRule="auto"/>
        <w:ind w:left="360"/>
        <w:contextualSpacing/>
        <w:textAlignment w:val="auto"/>
      </w:pPr>
      <w:r>
        <w:t xml:space="preserve">What kind of birds live in your playground or your local area? </w:t>
      </w:r>
      <w:r w:rsidRPr="008E12E7">
        <w:t xml:space="preserve">Use </w:t>
      </w:r>
      <w:hyperlink w:anchor="_Activity_sheet_8:" w:history="1">
        <w:r w:rsidRPr="008E12E7">
          <w:rPr>
            <w:rStyle w:val="Hyperlink"/>
          </w:rPr>
          <w:t>our worksheet</w:t>
        </w:r>
      </w:hyperlink>
      <w:r w:rsidRPr="008E12E7">
        <w:t xml:space="preserve"> to keep a tally of what kind</w:t>
      </w:r>
      <w:r>
        <w:t xml:space="preserve"> of birds you see and sort them into different groups. </w:t>
      </w:r>
      <w:r w:rsidRPr="00796B6F">
        <w:rPr>
          <w:b/>
          <w:bCs/>
        </w:rPr>
        <w:t>(SCN 1-01a,</w:t>
      </w:r>
      <w:r w:rsidRPr="00796B6F">
        <w:rPr>
          <w:b/>
          <w:bCs/>
        </w:rPr>
        <w:br/>
        <w:t>MNU 1-20b)</w:t>
      </w:r>
    </w:p>
    <w:p w14:paraId="06E0FA07" w14:textId="77777777" w:rsidR="00E549B1" w:rsidRDefault="00E549B1" w:rsidP="00796B6F">
      <w:pPr>
        <w:pStyle w:val="ListParagraph"/>
        <w:numPr>
          <w:ilvl w:val="0"/>
          <w:numId w:val="0"/>
        </w:numPr>
        <w:suppressAutoHyphens w:val="0"/>
        <w:autoSpaceDN/>
        <w:spacing w:after="0" w:line="276" w:lineRule="auto"/>
        <w:ind w:left="360"/>
        <w:contextualSpacing/>
        <w:textAlignment w:val="auto"/>
      </w:pPr>
    </w:p>
    <w:p w14:paraId="01E92E9D" w14:textId="79E62757" w:rsidR="00153546" w:rsidRDefault="00153546" w:rsidP="00153546">
      <w:pPr>
        <w:pStyle w:val="Heading4"/>
        <w:spacing w:line="276" w:lineRule="auto"/>
      </w:pPr>
      <w:r>
        <w:rPr>
          <w:color w:val="00B5D6" w:themeColor="accent1"/>
        </w:rPr>
        <w:t>Technology</w:t>
      </w:r>
    </w:p>
    <w:p w14:paraId="4BA078F2" w14:textId="27C09065" w:rsidR="00153546" w:rsidRPr="00986497" w:rsidRDefault="00153546" w:rsidP="00153546">
      <w:pPr>
        <w:pStyle w:val="ListParagraph"/>
        <w:numPr>
          <w:ilvl w:val="0"/>
          <w:numId w:val="15"/>
        </w:numPr>
        <w:suppressAutoHyphens w:val="0"/>
        <w:autoSpaceDN/>
        <w:spacing w:after="0" w:line="276" w:lineRule="auto"/>
        <w:ind w:left="360"/>
        <w:contextualSpacing/>
        <w:textAlignment w:val="auto"/>
        <w:rPr>
          <w:b/>
          <w:bCs/>
        </w:rPr>
      </w:pPr>
      <w:r>
        <w:t xml:space="preserve">Use digital technology to look up what birds eat. Now design a menu they could order from at a bird café! </w:t>
      </w:r>
      <w:r w:rsidR="00986497">
        <w:br/>
      </w:r>
      <w:r w:rsidRPr="00153546">
        <w:rPr>
          <w:b/>
          <w:bCs/>
        </w:rPr>
        <w:t>(TCH 1-01a, LIT 1-25a)</w:t>
      </w:r>
      <w:r w:rsidR="00986497">
        <w:rPr>
          <w:b/>
          <w:bCs/>
        </w:rPr>
        <w:br/>
      </w:r>
    </w:p>
    <w:p w14:paraId="755ECC9A" w14:textId="2B9F73F2" w:rsidR="00D3033B" w:rsidRPr="005F68D5" w:rsidRDefault="00153546" w:rsidP="00D3033B">
      <w:pPr>
        <w:pStyle w:val="ListParagraph"/>
        <w:numPr>
          <w:ilvl w:val="0"/>
          <w:numId w:val="15"/>
        </w:numPr>
        <w:suppressAutoHyphens w:val="0"/>
        <w:autoSpaceDN/>
        <w:spacing w:after="0" w:line="276" w:lineRule="auto"/>
        <w:ind w:left="360"/>
        <w:contextualSpacing/>
        <w:textAlignment w:val="auto"/>
        <w:rPr>
          <w:b/>
          <w:bCs/>
        </w:rPr>
      </w:pPr>
      <w:r w:rsidRPr="00BD2EBA">
        <w:t>When birds build a nest, they use different materials. Why not explore using natural materials to build your own nest. How will you make sure your nest holds together?</w:t>
      </w:r>
      <w:r>
        <w:t xml:space="preserve"> </w:t>
      </w:r>
      <w:r w:rsidRPr="00BD2EBA">
        <w:rPr>
          <w:b/>
          <w:bCs/>
        </w:rPr>
        <w:t>(TCH 1-09a)</w:t>
      </w:r>
      <w:r w:rsidR="005F68D5">
        <w:rPr>
          <w:b/>
          <w:bCs/>
        </w:rPr>
        <w:br/>
      </w:r>
    </w:p>
    <w:p w14:paraId="336E0C72" w14:textId="6BD75C6F" w:rsidR="00D3033B" w:rsidRPr="00B8327E" w:rsidRDefault="00D3033B" w:rsidP="00D3033B">
      <w:pPr>
        <w:pStyle w:val="Heading4"/>
        <w:spacing w:line="276" w:lineRule="auto"/>
        <w:rPr>
          <w:color w:val="C00000"/>
        </w:rPr>
      </w:pPr>
      <w:r w:rsidRPr="00B8327E">
        <w:rPr>
          <w:color w:val="C00000"/>
        </w:rPr>
        <w:t>Literacy and English</w:t>
      </w:r>
    </w:p>
    <w:p w14:paraId="261A2F13" w14:textId="5106A84C" w:rsidR="00D3033B" w:rsidRPr="00B8327E" w:rsidRDefault="00B8327E" w:rsidP="0061722F">
      <w:pPr>
        <w:pStyle w:val="ListParagraph"/>
        <w:numPr>
          <w:ilvl w:val="0"/>
          <w:numId w:val="16"/>
        </w:numPr>
        <w:spacing w:line="276" w:lineRule="auto"/>
      </w:pPr>
      <w:r>
        <w:t xml:space="preserve">Read the story together. Then ask the class what they think happens next. Then, write down or draw the next part of the story. </w:t>
      </w:r>
      <w:r w:rsidRPr="00B8327E">
        <w:rPr>
          <w:b/>
          <w:bCs/>
        </w:rPr>
        <w:t>(LIT 1-09a, LIT 1-26a)</w:t>
      </w:r>
      <w:r>
        <w:rPr>
          <w:b/>
          <w:bCs/>
        </w:rPr>
        <w:br/>
      </w:r>
    </w:p>
    <w:p w14:paraId="3F6CEE81" w14:textId="5B64CF35" w:rsidR="00B8327E" w:rsidRDefault="00F060ED" w:rsidP="0061722F">
      <w:pPr>
        <w:pStyle w:val="ListParagraph"/>
        <w:numPr>
          <w:ilvl w:val="0"/>
          <w:numId w:val="16"/>
        </w:numPr>
        <w:spacing w:line="276" w:lineRule="auto"/>
        <w:rPr>
          <w:b/>
          <w:bCs/>
        </w:rPr>
      </w:pPr>
      <w:r w:rsidRPr="00F060ED">
        <w:t xml:space="preserve">Have a go at writing your own ballad poem. It should be 4 lines long, and the second and last line should rhyme. You could use a rhyming dictionary to help you! </w:t>
      </w:r>
      <w:r w:rsidRPr="00F060ED">
        <w:rPr>
          <w:b/>
          <w:bCs/>
        </w:rPr>
        <w:t>(ENG 1-31a)</w:t>
      </w:r>
      <w:r>
        <w:rPr>
          <w:b/>
          <w:bCs/>
        </w:rPr>
        <w:br/>
      </w:r>
    </w:p>
    <w:p w14:paraId="72D10C24" w14:textId="77777777" w:rsidR="00EC586F" w:rsidRPr="00986497" w:rsidRDefault="00EC586F" w:rsidP="0061722F">
      <w:pPr>
        <w:pStyle w:val="ListParagraph"/>
        <w:numPr>
          <w:ilvl w:val="0"/>
          <w:numId w:val="16"/>
        </w:numPr>
        <w:suppressAutoHyphens w:val="0"/>
        <w:autoSpaceDN/>
        <w:spacing w:after="0" w:line="276" w:lineRule="auto"/>
        <w:contextualSpacing/>
        <w:textAlignment w:val="auto"/>
      </w:pPr>
      <w:r>
        <w:t xml:space="preserve">Imagine this story was set somewhere else - for example, under the sea, in the jungle or in the Arctic. Research what plants or birds or animals might you find? What kind of song would they sing? </w:t>
      </w:r>
      <w:r w:rsidRPr="56DD6835">
        <w:rPr>
          <w:b/>
          <w:bCs/>
        </w:rPr>
        <w:t>(</w:t>
      </w:r>
      <w:r>
        <w:rPr>
          <w:b/>
          <w:bCs/>
        </w:rPr>
        <w:t xml:space="preserve">LIT 1-14a, </w:t>
      </w:r>
      <w:r w:rsidRPr="56DD6835">
        <w:rPr>
          <w:b/>
          <w:bCs/>
        </w:rPr>
        <w:t>ENG 1-31a)</w:t>
      </w:r>
    </w:p>
    <w:p w14:paraId="6AD62D3D" w14:textId="77777777" w:rsidR="00986497" w:rsidRDefault="00986497" w:rsidP="00693547">
      <w:pPr>
        <w:pStyle w:val="ListParagraph"/>
        <w:numPr>
          <w:ilvl w:val="0"/>
          <w:numId w:val="0"/>
        </w:numPr>
        <w:suppressAutoHyphens w:val="0"/>
        <w:autoSpaceDN/>
        <w:spacing w:after="0" w:line="276" w:lineRule="auto"/>
        <w:ind w:left="360"/>
        <w:contextualSpacing/>
        <w:textAlignment w:val="auto"/>
      </w:pPr>
    </w:p>
    <w:p w14:paraId="081D57AE" w14:textId="77777777" w:rsidR="005F68D5" w:rsidRPr="00EC586F" w:rsidRDefault="005F68D5" w:rsidP="00693547">
      <w:pPr>
        <w:pStyle w:val="ListParagraph"/>
        <w:numPr>
          <w:ilvl w:val="0"/>
          <w:numId w:val="0"/>
        </w:numPr>
        <w:suppressAutoHyphens w:val="0"/>
        <w:autoSpaceDN/>
        <w:spacing w:after="0" w:line="276" w:lineRule="auto"/>
        <w:ind w:left="360"/>
        <w:contextualSpacing/>
        <w:textAlignment w:val="auto"/>
      </w:pPr>
    </w:p>
    <w:p w14:paraId="1E199E06" w14:textId="1753C278" w:rsidR="00EC586F" w:rsidRPr="00EC586F" w:rsidRDefault="00EC586F" w:rsidP="00EC586F">
      <w:pPr>
        <w:pStyle w:val="Heading4"/>
        <w:spacing w:line="276" w:lineRule="auto"/>
        <w:rPr>
          <w:color w:val="5BBF21" w:themeColor="accent3"/>
        </w:rPr>
      </w:pPr>
      <w:r w:rsidRPr="00EC586F">
        <w:rPr>
          <w:color w:val="5BBF21" w:themeColor="accent3"/>
        </w:rPr>
        <w:t>Health and wellbeing</w:t>
      </w:r>
    </w:p>
    <w:p w14:paraId="7A468CCF" w14:textId="510CD3D5" w:rsidR="0013091E" w:rsidRPr="0067797F" w:rsidRDefault="0013091E" w:rsidP="0061722F">
      <w:pPr>
        <w:pStyle w:val="ListParagraph"/>
        <w:numPr>
          <w:ilvl w:val="0"/>
          <w:numId w:val="16"/>
        </w:numPr>
        <w:suppressAutoHyphens w:val="0"/>
        <w:autoSpaceDN/>
        <w:spacing w:after="0" w:line="276" w:lineRule="auto"/>
        <w:contextualSpacing/>
        <w:textAlignment w:val="auto"/>
      </w:pPr>
      <w:r>
        <w:t xml:space="preserve">Cactus Joe was grumpy at first, but by the end of the story, he made friends with all the different types of birds. Use </w:t>
      </w:r>
      <w:hyperlink w:anchor="_Activity_sheet_6:" w:history="1">
        <w:r w:rsidRPr="007C36F2">
          <w:rPr>
            <w:rStyle w:val="Hyperlink"/>
          </w:rPr>
          <w:t>our worksheet</w:t>
        </w:r>
      </w:hyperlink>
      <w:r>
        <w:t xml:space="preserve"> to write the qualities that make you a good friend. </w:t>
      </w:r>
      <w:r w:rsidRPr="56DD6835">
        <w:rPr>
          <w:b/>
          <w:bCs/>
        </w:rPr>
        <w:t>(HWB 1-05a, HWB 1-44a)</w:t>
      </w:r>
      <w:r>
        <w:br/>
      </w:r>
    </w:p>
    <w:p w14:paraId="7F94D389" w14:textId="77777777" w:rsidR="0013091E" w:rsidRDefault="0013091E" w:rsidP="0061722F">
      <w:pPr>
        <w:pStyle w:val="ListParagraph"/>
        <w:numPr>
          <w:ilvl w:val="0"/>
          <w:numId w:val="16"/>
        </w:numPr>
        <w:suppressAutoHyphens w:val="0"/>
        <w:autoSpaceDN/>
        <w:spacing w:after="0" w:line="276" w:lineRule="auto"/>
        <w:contextualSpacing/>
        <w:textAlignment w:val="auto"/>
        <w:rPr>
          <w:b/>
          <w:bCs/>
        </w:rPr>
      </w:pPr>
      <w:r w:rsidRPr="00F971E8">
        <w:t xml:space="preserve">Cactus Joe told the birds to leave him alone. Talk about how you can tell someone if you need some personal space. </w:t>
      </w:r>
      <w:r w:rsidRPr="0067797F">
        <w:rPr>
          <w:b/>
          <w:bCs/>
        </w:rPr>
        <w:t>(</w:t>
      </w:r>
      <w:r>
        <w:rPr>
          <w:b/>
          <w:bCs/>
        </w:rPr>
        <w:t>HWB 1-45b</w:t>
      </w:r>
      <w:r w:rsidRPr="001A4716">
        <w:rPr>
          <w:b/>
          <w:bCs/>
        </w:rPr>
        <w:t>)</w:t>
      </w:r>
    </w:p>
    <w:p w14:paraId="33A05185" w14:textId="77777777" w:rsidR="001F2196" w:rsidRDefault="001F2196" w:rsidP="001F2196">
      <w:pPr>
        <w:spacing w:after="0" w:line="276" w:lineRule="auto"/>
        <w:contextualSpacing/>
        <w:rPr>
          <w:b/>
          <w:bCs/>
        </w:rPr>
      </w:pPr>
    </w:p>
    <w:p w14:paraId="583246E1" w14:textId="52CB1C36" w:rsidR="001F2196" w:rsidRPr="001F2196" w:rsidRDefault="001F2196" w:rsidP="001F2196">
      <w:pPr>
        <w:pStyle w:val="Heading4"/>
        <w:spacing w:line="276" w:lineRule="auto"/>
        <w:rPr>
          <w:color w:val="F42582" w:themeColor="accent5"/>
        </w:rPr>
      </w:pPr>
      <w:r w:rsidRPr="001F2196">
        <w:rPr>
          <w:color w:val="F42582" w:themeColor="accent5"/>
        </w:rPr>
        <w:t>Social studies</w:t>
      </w:r>
    </w:p>
    <w:p w14:paraId="4F644E96" w14:textId="77777777" w:rsidR="00B74C69" w:rsidRDefault="00B74C69" w:rsidP="0061722F">
      <w:pPr>
        <w:numPr>
          <w:ilvl w:val="0"/>
          <w:numId w:val="9"/>
        </w:numPr>
        <w:spacing w:after="0" w:line="276" w:lineRule="auto"/>
        <w:contextualSpacing/>
        <w:rPr>
          <w:rFonts w:cstheme="minorBidi"/>
          <w:b/>
          <w:bCs/>
          <w:szCs w:val="22"/>
        </w:rPr>
      </w:pPr>
      <w:r w:rsidRPr="00B74C69">
        <w:rPr>
          <w:rFonts w:cstheme="minorBidi"/>
          <w:szCs w:val="22"/>
        </w:rPr>
        <w:t xml:space="preserve">The birds each use Cactus Joe for a home in different ways. Talk about some of the different types of housing in your area. How might these homes, meet the needs of different people who might live in them? </w:t>
      </w:r>
      <w:r w:rsidRPr="00B74C69">
        <w:rPr>
          <w:rFonts w:cstheme="minorBidi"/>
          <w:b/>
          <w:bCs/>
          <w:szCs w:val="22"/>
        </w:rPr>
        <w:t>(SOC 1-11a)</w:t>
      </w:r>
    </w:p>
    <w:p w14:paraId="04FA2A7A" w14:textId="77777777" w:rsidR="00732FB6" w:rsidRDefault="00732FB6" w:rsidP="00732FB6">
      <w:pPr>
        <w:spacing w:after="0" w:line="276" w:lineRule="auto"/>
        <w:ind w:left="360"/>
        <w:contextualSpacing/>
        <w:rPr>
          <w:rFonts w:cstheme="minorBidi"/>
          <w:b/>
          <w:bCs/>
          <w:szCs w:val="22"/>
        </w:rPr>
      </w:pPr>
    </w:p>
    <w:p w14:paraId="55F61A3C" w14:textId="0315710E" w:rsidR="00732FB6" w:rsidRPr="00732FB6" w:rsidRDefault="00732FB6" w:rsidP="0061722F">
      <w:pPr>
        <w:pStyle w:val="ListParagraph"/>
        <w:numPr>
          <w:ilvl w:val="0"/>
          <w:numId w:val="9"/>
        </w:numPr>
        <w:suppressAutoHyphens w:val="0"/>
        <w:autoSpaceDN/>
        <w:spacing w:after="0" w:line="276" w:lineRule="auto"/>
        <w:contextualSpacing/>
        <w:textAlignment w:val="auto"/>
        <w:rPr>
          <w:b/>
          <w:bCs/>
        </w:rPr>
      </w:pPr>
      <w:r>
        <w:t xml:space="preserve">Cactus Joe lives in the Sonoran Desert. Can you find it on a virtual map? Compare the colour of the desert with the colour of Scotland – why do you think look different? Are there other places on the map that are the same colour? </w:t>
      </w:r>
      <w:r w:rsidRPr="56DD6835">
        <w:rPr>
          <w:b/>
          <w:bCs/>
        </w:rPr>
        <w:t>(SOC 1-12b, TCH 1-02a)</w:t>
      </w:r>
    </w:p>
    <w:p w14:paraId="2E88ECED" w14:textId="77777777" w:rsidR="00732FB6" w:rsidRPr="00710B6E" w:rsidRDefault="00732FB6" w:rsidP="00732FB6">
      <w:pPr>
        <w:pStyle w:val="ListParagraph"/>
        <w:numPr>
          <w:ilvl w:val="0"/>
          <w:numId w:val="0"/>
        </w:numPr>
        <w:suppressAutoHyphens w:val="0"/>
        <w:autoSpaceDN/>
        <w:spacing w:after="0" w:line="276" w:lineRule="auto"/>
        <w:ind w:left="360"/>
        <w:contextualSpacing/>
        <w:textAlignment w:val="auto"/>
        <w:rPr>
          <w:b/>
          <w:bCs/>
        </w:rPr>
      </w:pPr>
    </w:p>
    <w:p w14:paraId="104087BC" w14:textId="42C1A351" w:rsidR="00FF2123" w:rsidRPr="00FF2123" w:rsidRDefault="00C95A6D" w:rsidP="0061722F">
      <w:pPr>
        <w:pStyle w:val="ListParagraph"/>
        <w:numPr>
          <w:ilvl w:val="0"/>
          <w:numId w:val="9"/>
        </w:numPr>
        <w:suppressAutoHyphens w:val="0"/>
        <w:autoSpaceDN/>
        <w:spacing w:after="0" w:line="276" w:lineRule="auto"/>
        <w:contextualSpacing/>
        <w:textAlignment w:val="auto"/>
        <w:rPr>
          <w:b/>
          <w:bCs/>
        </w:rPr>
      </w:pPr>
      <w:r>
        <w:t xml:space="preserve">Go for a walk and see what plants you find. Did you see any cacti? Compare the plants you have seen to cacti. Explore how cacti have adapted to growing in the desert. How have other desert creatures adapted? </w:t>
      </w:r>
      <w:r w:rsidRPr="56DD6835">
        <w:rPr>
          <w:b/>
          <w:bCs/>
        </w:rPr>
        <w:t>(SOC 1-13b)</w:t>
      </w:r>
      <w:r w:rsidR="00FF2123">
        <w:rPr>
          <w:b/>
          <w:bCs/>
        </w:rPr>
        <w:br/>
      </w:r>
    </w:p>
    <w:p w14:paraId="4DD169AC" w14:textId="1D0DF39A" w:rsidR="00FF2123" w:rsidRPr="00FF2123" w:rsidRDefault="00FF2123" w:rsidP="00FF2123">
      <w:pPr>
        <w:pStyle w:val="Heading4"/>
        <w:spacing w:line="276" w:lineRule="auto"/>
        <w:rPr>
          <w:color w:val="F77F00" w:themeColor="accent2"/>
        </w:rPr>
      </w:pPr>
      <w:r>
        <w:rPr>
          <w:color w:val="F77F00" w:themeColor="accent2"/>
        </w:rPr>
        <w:t>Art</w:t>
      </w:r>
    </w:p>
    <w:p w14:paraId="45D2DE03" w14:textId="2CDEC9FF" w:rsidR="00A554D0" w:rsidRDefault="00A554D0" w:rsidP="0061722F">
      <w:pPr>
        <w:pStyle w:val="ListParagraph"/>
        <w:numPr>
          <w:ilvl w:val="0"/>
          <w:numId w:val="9"/>
        </w:numPr>
        <w:suppressAutoHyphens w:val="0"/>
        <w:autoSpaceDN/>
        <w:spacing w:after="0" w:line="276" w:lineRule="auto"/>
        <w:contextualSpacing/>
        <w:textAlignment w:val="auto"/>
        <w:rPr>
          <w:b/>
          <w:bCs/>
        </w:rPr>
      </w:pPr>
      <w:r w:rsidRPr="00AF1500">
        <w:t xml:space="preserve">Create your own night sky picture by colouring in a sheet of paper with </w:t>
      </w:r>
      <w:r w:rsidRPr="00AF1500">
        <w:t xml:space="preserve">crayons, then using different tools to scrape off the wax to make stars. See </w:t>
      </w:r>
      <w:hyperlink r:id="rId40" w:history="1">
        <w:r w:rsidRPr="00AF1500">
          <w:rPr>
            <w:rStyle w:val="Hyperlink"/>
          </w:rPr>
          <w:t>Mr. Otter Art Studio</w:t>
        </w:r>
      </w:hyperlink>
      <w:r w:rsidRPr="00AF1500">
        <w:t xml:space="preserve"> for an example</w:t>
      </w:r>
      <w:r>
        <w:t xml:space="preserve"> of what this looks like (7 minutes</w:t>
      </w:r>
      <w:r w:rsidRPr="00AF1500">
        <w:t xml:space="preserve">, 20 seconds). </w:t>
      </w:r>
      <w:r w:rsidRPr="00AF1500">
        <w:rPr>
          <w:b/>
          <w:bCs/>
        </w:rPr>
        <w:t>(EXA 1-02a)</w:t>
      </w:r>
    </w:p>
    <w:p w14:paraId="29E1C7F4" w14:textId="77777777" w:rsidR="00A554D0" w:rsidRPr="00AF1500" w:rsidRDefault="00A554D0" w:rsidP="00A554D0">
      <w:pPr>
        <w:pStyle w:val="ListParagraph"/>
        <w:numPr>
          <w:ilvl w:val="0"/>
          <w:numId w:val="0"/>
        </w:numPr>
        <w:suppressAutoHyphens w:val="0"/>
        <w:autoSpaceDN/>
        <w:spacing w:after="0" w:line="276" w:lineRule="auto"/>
        <w:ind w:left="360"/>
        <w:contextualSpacing/>
        <w:textAlignment w:val="auto"/>
        <w:rPr>
          <w:b/>
          <w:bCs/>
        </w:rPr>
      </w:pPr>
    </w:p>
    <w:p w14:paraId="4B9CD10B" w14:textId="3A47F3A6" w:rsidR="00034A8F" w:rsidRPr="00C8738F" w:rsidRDefault="00034A8F" w:rsidP="00C8738F">
      <w:pPr>
        <w:pStyle w:val="ListParagraph"/>
        <w:numPr>
          <w:ilvl w:val="0"/>
          <w:numId w:val="10"/>
        </w:numPr>
        <w:suppressAutoHyphens w:val="0"/>
        <w:autoSpaceDN/>
        <w:spacing w:after="0" w:line="276" w:lineRule="auto"/>
        <w:contextualSpacing/>
        <w:textAlignment w:val="auto"/>
        <w:rPr>
          <w:b/>
          <w:bCs/>
        </w:rPr>
      </w:pPr>
      <w:r w:rsidRPr="00877C92">
        <w:t xml:space="preserve">Use different mark-making tools and experiment blending different shades of green on big pieces of paper or card. Then cut out body and branch shapes to make a collage of your own Cactus Joe. </w:t>
      </w:r>
      <w:r w:rsidRPr="0067797F">
        <w:rPr>
          <w:b/>
          <w:bCs/>
        </w:rPr>
        <w:t>(</w:t>
      </w:r>
      <w:r>
        <w:rPr>
          <w:b/>
          <w:bCs/>
        </w:rPr>
        <w:t>EXA 1-03a</w:t>
      </w:r>
      <w:r w:rsidRPr="001A4716">
        <w:rPr>
          <w:b/>
          <w:bCs/>
        </w:rPr>
        <w:t>)</w:t>
      </w:r>
      <w:r w:rsidR="00C8738F">
        <w:rPr>
          <w:b/>
          <w:bCs/>
        </w:rPr>
        <w:br/>
      </w:r>
    </w:p>
    <w:p w14:paraId="5A0C78F9" w14:textId="3AA45FE8" w:rsidR="00034A8F" w:rsidRDefault="00034A8F" w:rsidP="0061722F">
      <w:pPr>
        <w:pStyle w:val="ListParagraph"/>
        <w:numPr>
          <w:ilvl w:val="0"/>
          <w:numId w:val="10"/>
        </w:numPr>
        <w:suppressAutoHyphens w:val="0"/>
        <w:autoSpaceDN/>
        <w:spacing w:after="0" w:line="276" w:lineRule="auto"/>
        <w:contextualSpacing/>
        <w:textAlignment w:val="auto"/>
        <w:rPr>
          <w:b/>
          <w:bCs/>
        </w:rPr>
      </w:pPr>
      <w:r>
        <w:t xml:space="preserve">Cactus Joe’s </w:t>
      </w:r>
      <w:proofErr w:type="spellStart"/>
      <w:r>
        <w:t>hat</w:t>
      </w:r>
      <w:proofErr w:type="spellEnd"/>
      <w:r>
        <w:t xml:space="preserve"> fits him perfectly. Can you design and make a perfect hat for a plant in your classroom or your playground? What materials will you need? How will you make it the right size? </w:t>
      </w:r>
      <w:r w:rsidR="00573A76">
        <w:t xml:space="preserve">See </w:t>
      </w:r>
      <w:hyperlink w:anchor="_Activity_sheet_5:" w:history="1">
        <w:r w:rsidR="00573A76" w:rsidRPr="00573A76">
          <w:rPr>
            <w:rStyle w:val="Hyperlink"/>
          </w:rPr>
          <w:t>our activity sheet</w:t>
        </w:r>
      </w:hyperlink>
      <w:r w:rsidR="00573A76">
        <w:t xml:space="preserve"> to learn how to make an origami hat! </w:t>
      </w:r>
      <w:r w:rsidRPr="1432F1CB">
        <w:rPr>
          <w:b/>
          <w:bCs/>
        </w:rPr>
        <w:t>(EXA 1-06a</w:t>
      </w:r>
      <w:r>
        <w:rPr>
          <w:b/>
          <w:bCs/>
        </w:rPr>
        <w:t>, TCH 1-09a, TCH 1-10a</w:t>
      </w:r>
      <w:r w:rsidRPr="1432F1CB">
        <w:rPr>
          <w:b/>
          <w:bCs/>
        </w:rPr>
        <w:t>)</w:t>
      </w:r>
    </w:p>
    <w:p w14:paraId="359C5337" w14:textId="2EA3B880" w:rsidR="00034A8F" w:rsidRPr="00034A8F" w:rsidRDefault="00034A8F" w:rsidP="009A61D8">
      <w:pPr>
        <w:pStyle w:val="Heading4"/>
        <w:spacing w:line="276" w:lineRule="auto"/>
      </w:pPr>
      <w:r>
        <w:rPr>
          <w:b w:val="0"/>
          <w:bCs w:val="0"/>
        </w:rPr>
        <w:br/>
      </w:r>
      <w:r w:rsidR="009A61D8">
        <w:rPr>
          <w:color w:val="F77F00" w:themeColor="accent2"/>
        </w:rPr>
        <w:t>Music</w:t>
      </w:r>
    </w:p>
    <w:p w14:paraId="140BAD22" w14:textId="3AAC7CFB" w:rsidR="00F01343" w:rsidRDefault="00F01343" w:rsidP="0061722F">
      <w:pPr>
        <w:pStyle w:val="ListParagraph"/>
        <w:numPr>
          <w:ilvl w:val="0"/>
          <w:numId w:val="9"/>
        </w:numPr>
        <w:suppressAutoHyphens w:val="0"/>
        <w:autoSpaceDN/>
        <w:spacing w:after="0" w:line="276" w:lineRule="auto"/>
        <w:contextualSpacing/>
        <w:textAlignment w:val="auto"/>
        <w:rPr>
          <w:b/>
          <w:bCs/>
        </w:rPr>
      </w:pPr>
      <w:r w:rsidRPr="002C6A3C">
        <w:t>Have a go at singing Cactus Joe’s song.</w:t>
      </w:r>
      <w:r>
        <w:t xml:space="preserve"> </w:t>
      </w:r>
      <w:r w:rsidRPr="002C6A3C">
        <w:t xml:space="preserve">Try it fast and slow, quiet and loud. Can you change the rhythm? Can you add actions? Write another verse of his song and sing it together. </w:t>
      </w:r>
      <w:r w:rsidRPr="000275F0">
        <w:rPr>
          <w:b/>
          <w:bCs/>
        </w:rPr>
        <w:t>(EXA 1-17a)</w:t>
      </w:r>
    </w:p>
    <w:p w14:paraId="637F7F9A" w14:textId="77777777" w:rsidR="009136CF" w:rsidRDefault="009136CF" w:rsidP="009136CF">
      <w:pPr>
        <w:spacing w:after="0" w:line="276" w:lineRule="auto"/>
        <w:contextualSpacing/>
        <w:rPr>
          <w:b/>
          <w:bCs/>
        </w:rPr>
      </w:pPr>
    </w:p>
    <w:p w14:paraId="2311FDFF" w14:textId="7EA94DC2" w:rsidR="009136CF" w:rsidRPr="00034A8F" w:rsidRDefault="009136CF" w:rsidP="009136CF">
      <w:pPr>
        <w:pStyle w:val="Heading4"/>
        <w:spacing w:line="276" w:lineRule="auto"/>
      </w:pPr>
      <w:r>
        <w:rPr>
          <w:color w:val="F77F00" w:themeColor="accent2"/>
        </w:rPr>
        <w:t>Drama</w:t>
      </w:r>
    </w:p>
    <w:p w14:paraId="5FB17A05" w14:textId="4F002577" w:rsidR="00DB2146" w:rsidRPr="00E80A6D" w:rsidRDefault="00DB2146" w:rsidP="0061722F">
      <w:pPr>
        <w:pStyle w:val="ListParagraph"/>
        <w:numPr>
          <w:ilvl w:val="0"/>
          <w:numId w:val="17"/>
        </w:numPr>
        <w:suppressAutoHyphens w:val="0"/>
        <w:autoSpaceDN/>
        <w:spacing w:after="0" w:line="276" w:lineRule="auto"/>
        <w:contextualSpacing/>
        <w:textAlignment w:val="auto"/>
      </w:pPr>
      <w:r>
        <w:t xml:space="preserve">Look up the different birds that nest on Cactus Joe and listen to their birdcall. What would their voice sound like? Come up with your own voices for each bird and take it in turns reading the lines of each of the birds. </w:t>
      </w:r>
      <w:r w:rsidRPr="1432F1CB">
        <w:rPr>
          <w:b/>
          <w:bCs/>
        </w:rPr>
        <w:t>(EXA 1-13a</w:t>
      </w:r>
      <w:r>
        <w:rPr>
          <w:b/>
          <w:bCs/>
        </w:rPr>
        <w:t xml:space="preserve">, </w:t>
      </w:r>
      <w:r w:rsidR="00573A76">
        <w:rPr>
          <w:b/>
          <w:bCs/>
        </w:rPr>
        <w:br/>
      </w:r>
      <w:r>
        <w:rPr>
          <w:b/>
          <w:bCs/>
        </w:rPr>
        <w:t>TCH 1-01a</w:t>
      </w:r>
      <w:r w:rsidRPr="1432F1CB">
        <w:rPr>
          <w:b/>
          <w:bCs/>
        </w:rPr>
        <w:t>)</w:t>
      </w:r>
    </w:p>
    <w:p w14:paraId="4E8D7017" w14:textId="77777777" w:rsidR="009136CF" w:rsidRPr="009136CF" w:rsidRDefault="009136CF" w:rsidP="009136CF">
      <w:pPr>
        <w:spacing w:after="0" w:line="276" w:lineRule="auto"/>
        <w:contextualSpacing/>
        <w:rPr>
          <w:b/>
          <w:bCs/>
        </w:rPr>
      </w:pPr>
    </w:p>
    <w:p w14:paraId="6177587B" w14:textId="683B5F6C" w:rsidR="00732FB6" w:rsidRDefault="00732FB6" w:rsidP="00F01343">
      <w:pPr>
        <w:spacing w:after="0" w:line="276" w:lineRule="auto"/>
        <w:contextualSpacing/>
        <w:rPr>
          <w:rFonts w:cstheme="minorBidi"/>
          <w:b/>
          <w:bCs/>
          <w:szCs w:val="22"/>
        </w:rPr>
      </w:pPr>
    </w:p>
    <w:p w14:paraId="65922063" w14:textId="77777777" w:rsidR="00F01343" w:rsidRPr="00B74C69" w:rsidRDefault="00F01343" w:rsidP="00F01343">
      <w:pPr>
        <w:spacing w:after="0" w:line="276" w:lineRule="auto"/>
        <w:contextualSpacing/>
        <w:rPr>
          <w:rFonts w:cstheme="minorBidi"/>
          <w:b/>
          <w:bCs/>
          <w:szCs w:val="22"/>
        </w:rPr>
      </w:pPr>
    </w:p>
    <w:p w14:paraId="2A3877FA" w14:textId="77777777" w:rsidR="00A85DAD" w:rsidRDefault="00A85DAD" w:rsidP="00A85DAD">
      <w:pPr>
        <w:pStyle w:val="Heading2"/>
        <w:ind w:right="-45"/>
        <w:sectPr w:rsidR="00A85DAD" w:rsidSect="005C77FA">
          <w:type w:val="continuous"/>
          <w:pgSz w:w="23811" w:h="16838" w:orient="landscape" w:code="8"/>
          <w:pgMar w:top="1276" w:right="1440" w:bottom="1134" w:left="1440" w:header="709" w:footer="709" w:gutter="0"/>
          <w:cols w:num="4" w:sep="1" w:space="720"/>
          <w:docGrid w:linePitch="360"/>
        </w:sectPr>
      </w:pPr>
    </w:p>
    <w:p w14:paraId="06BB1EAD" w14:textId="47A66875" w:rsidR="00A85DAD" w:rsidRPr="00C0319E" w:rsidRDefault="001567EB" w:rsidP="00A85DAD">
      <w:pPr>
        <w:pStyle w:val="Heading2"/>
        <w:ind w:right="-45"/>
      </w:pPr>
      <w:bookmarkStart w:id="22" w:name="_Toc195005848"/>
      <w:r>
        <w:rPr>
          <w:noProof/>
        </w:rPr>
        <w:drawing>
          <wp:anchor distT="0" distB="0" distL="114300" distR="114300" simplePos="0" relativeHeight="251658246" behindDoc="0" locked="0" layoutInCell="1" allowOverlap="1" wp14:anchorId="7CAA3290" wp14:editId="6624BF29">
            <wp:simplePos x="0" y="0"/>
            <wp:positionH relativeFrom="column">
              <wp:posOffset>12546329</wp:posOffset>
            </wp:positionH>
            <wp:positionV relativeFrom="paragraph">
              <wp:posOffset>-645160</wp:posOffset>
            </wp:positionV>
            <wp:extent cx="1340289" cy="1442383"/>
            <wp:effectExtent l="19050" t="19050" r="69850" b="24765"/>
            <wp:wrapNone/>
            <wp:docPr id="11574599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9999" name="Picture 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rot="340448">
                      <a:off x="0" y="0"/>
                      <a:ext cx="1340289" cy="1442383"/>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sz w:val="28"/>
          <w:szCs w:val="28"/>
        </w:rPr>
        <w:drawing>
          <wp:anchor distT="0" distB="0" distL="114300" distR="114300" simplePos="0" relativeHeight="251658247" behindDoc="0" locked="0" layoutInCell="1" allowOverlap="1" wp14:anchorId="02E5DC3C" wp14:editId="1BD90A58">
            <wp:simplePos x="0" y="0"/>
            <wp:positionH relativeFrom="column">
              <wp:posOffset>10960100</wp:posOffset>
            </wp:positionH>
            <wp:positionV relativeFrom="paragraph">
              <wp:posOffset>-479425</wp:posOffset>
            </wp:positionV>
            <wp:extent cx="1648365" cy="1016000"/>
            <wp:effectExtent l="0" t="0" r="9525" b="0"/>
            <wp:wrapNone/>
            <wp:docPr id="9316999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99986" name="Picture 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648365" cy="1016000"/>
                    </a:xfrm>
                    <a:prstGeom prst="rect">
                      <a:avLst/>
                    </a:prstGeom>
                  </pic:spPr>
                </pic:pic>
              </a:graphicData>
            </a:graphic>
            <wp14:sizeRelH relativeFrom="margin">
              <wp14:pctWidth>0</wp14:pctWidth>
            </wp14:sizeRelH>
            <wp14:sizeRelV relativeFrom="margin">
              <wp14:pctHeight>0</wp14:pctHeight>
            </wp14:sizeRelV>
          </wp:anchor>
        </w:drawing>
      </w:r>
      <w:r w:rsidR="00A85DAD" w:rsidRPr="0067797F">
        <w:t xml:space="preserve">Suggested learning opportunities for </w:t>
      </w:r>
      <w:r w:rsidR="00A85DAD" w:rsidRPr="00C0319E">
        <w:t>P2 cards and binoculars</w:t>
      </w:r>
      <w:bookmarkEnd w:id="22"/>
    </w:p>
    <w:p w14:paraId="68803E50" w14:textId="6FCB3276" w:rsidR="00A85DAD" w:rsidRDefault="00A85DAD" w:rsidP="0013091E">
      <w:pPr>
        <w:spacing w:line="276" w:lineRule="auto"/>
        <w:rPr>
          <w:b/>
          <w:bCs/>
        </w:rPr>
      </w:pPr>
    </w:p>
    <w:p w14:paraId="535F6E5D" w14:textId="77777777" w:rsidR="00A85DAD" w:rsidRDefault="00A85DAD" w:rsidP="0013091E">
      <w:pPr>
        <w:spacing w:line="276" w:lineRule="auto"/>
        <w:rPr>
          <w:b/>
          <w:bCs/>
        </w:rPr>
        <w:sectPr w:rsidR="00A85DAD" w:rsidSect="00A85DAD">
          <w:type w:val="continuous"/>
          <w:pgSz w:w="23811" w:h="16838" w:orient="landscape" w:code="8"/>
          <w:pgMar w:top="1276" w:right="1440" w:bottom="1134" w:left="1440" w:header="709" w:footer="709" w:gutter="0"/>
          <w:cols w:sep="1" w:space="720"/>
          <w:docGrid w:linePitch="360"/>
        </w:sectPr>
      </w:pPr>
    </w:p>
    <w:p w14:paraId="0CD4E16F" w14:textId="77777777" w:rsidR="008B676F" w:rsidRPr="005C77FA" w:rsidRDefault="002B243A" w:rsidP="008B676F">
      <w:pPr>
        <w:pStyle w:val="Heading4"/>
        <w:spacing w:line="276" w:lineRule="auto"/>
        <w:rPr>
          <w:color w:val="00B5D6" w:themeColor="accent1"/>
        </w:rPr>
      </w:pPr>
      <w:r>
        <w:rPr>
          <w:sz w:val="28"/>
          <w:szCs w:val="28"/>
        </w:rPr>
        <w:t>Dominoes</w:t>
      </w:r>
      <w:r w:rsidR="00A85DAD">
        <w:rPr>
          <w:sz w:val="28"/>
          <w:szCs w:val="28"/>
        </w:rPr>
        <w:br/>
      </w:r>
      <w:r w:rsidR="008B676F" w:rsidRPr="005C77FA">
        <w:rPr>
          <w:color w:val="00B5D6" w:themeColor="accent1"/>
        </w:rPr>
        <w:t>Mathematics and numeracy</w:t>
      </w:r>
    </w:p>
    <w:p w14:paraId="0A86DD54" w14:textId="1C0318A6" w:rsidR="008C1235" w:rsidRPr="00987A85" w:rsidRDefault="008C1235" w:rsidP="00777D6A">
      <w:pPr>
        <w:pStyle w:val="ListParagraph"/>
        <w:numPr>
          <w:ilvl w:val="0"/>
          <w:numId w:val="17"/>
        </w:numPr>
        <w:spacing w:line="276" w:lineRule="auto"/>
      </w:pPr>
      <w:r>
        <w:t xml:space="preserve">Use </w:t>
      </w:r>
      <w:hyperlink r:id="rId43" w:history="1">
        <w:r w:rsidRPr="002C3AEA">
          <w:rPr>
            <w:rStyle w:val="Hyperlink"/>
          </w:rPr>
          <w:t>the video on our website</w:t>
        </w:r>
      </w:hyperlink>
      <w:r w:rsidRPr="002C3AEA">
        <w:t xml:space="preserve"> to</w:t>
      </w:r>
      <w:r>
        <w:t xml:space="preserve"> learn how to play a game of dominoes! </w:t>
      </w:r>
      <w:r w:rsidR="00765DA7">
        <w:br/>
      </w:r>
      <w:r w:rsidRPr="00777D6A">
        <w:rPr>
          <w:b/>
          <w:bCs/>
        </w:rPr>
        <w:t>(MNU 1-02a)</w:t>
      </w:r>
      <w:r>
        <w:br/>
      </w:r>
    </w:p>
    <w:p w14:paraId="72E597C9" w14:textId="3DD55CA4" w:rsidR="008C1235" w:rsidRPr="00C0319E" w:rsidRDefault="008C1235" w:rsidP="00777D6A">
      <w:pPr>
        <w:pStyle w:val="ListParagraph"/>
        <w:numPr>
          <w:ilvl w:val="0"/>
          <w:numId w:val="17"/>
        </w:numPr>
        <w:spacing w:line="276" w:lineRule="auto"/>
      </w:pPr>
      <w:r>
        <w:t xml:space="preserve">Find </w:t>
      </w:r>
      <w:proofErr w:type="gramStart"/>
      <w:r>
        <w:t>all of</w:t>
      </w:r>
      <w:proofErr w:type="gramEnd"/>
      <w:r>
        <w:t xml:space="preserve"> the totals t</w:t>
      </w:r>
      <w:r w:rsidRPr="1095628A">
        <w:t xml:space="preserve">hat can be made by adding the numbers on two cards. </w:t>
      </w:r>
      <w:r w:rsidR="00765DA7">
        <w:br/>
      </w:r>
      <w:r w:rsidRPr="00777D6A">
        <w:rPr>
          <w:b/>
          <w:bCs/>
        </w:rPr>
        <w:t>(MNU 1-02a, MNU 1-03a)</w:t>
      </w:r>
      <w:r>
        <w:br/>
      </w:r>
    </w:p>
    <w:p w14:paraId="6CFCE3AB" w14:textId="77777777" w:rsidR="008C1235" w:rsidRPr="00C0319E" w:rsidRDefault="008C1235" w:rsidP="00777D6A">
      <w:pPr>
        <w:pStyle w:val="ListParagraph"/>
        <w:numPr>
          <w:ilvl w:val="0"/>
          <w:numId w:val="17"/>
        </w:numPr>
        <w:spacing w:line="276" w:lineRule="auto"/>
      </w:pPr>
      <w:r w:rsidRPr="00C0319E">
        <w:t xml:space="preserve">Create your own set of domino cards by choosing animals or objects to draw. Draw that number of animals or objects on each card. For example: two cats on the 2, or seven pineapples on the 7. </w:t>
      </w:r>
      <w:r w:rsidRPr="00777D6A">
        <w:rPr>
          <w:b/>
          <w:bCs/>
        </w:rPr>
        <w:t>(MNU 1-02a, EXA 1-06a)</w:t>
      </w:r>
      <w:r w:rsidRPr="00C0319E">
        <w:br/>
      </w:r>
    </w:p>
    <w:p w14:paraId="3CB6F575" w14:textId="77777777" w:rsidR="008C1235" w:rsidRPr="00C0319E" w:rsidRDefault="008C1235" w:rsidP="00777D6A">
      <w:pPr>
        <w:pStyle w:val="ListParagraph"/>
        <w:numPr>
          <w:ilvl w:val="0"/>
          <w:numId w:val="17"/>
        </w:numPr>
        <w:spacing w:line="276" w:lineRule="auto"/>
      </w:pPr>
      <w:r w:rsidRPr="00C0319E">
        <w:t>Write down the numbers 0-12. As you turn over the cards count the domino spots to work out what your card totals to and tick it off your list of numbers. Which numbers are the trickiest to find? Which number do you find the most of?</w:t>
      </w:r>
      <w:r>
        <w:t xml:space="preserve"> </w:t>
      </w:r>
      <w:r w:rsidRPr="00777D6A">
        <w:rPr>
          <w:b/>
          <w:bCs/>
        </w:rPr>
        <w:t>(MNU 1-03a)</w:t>
      </w:r>
      <w:r w:rsidRPr="00777D6A">
        <w:rPr>
          <w:b/>
          <w:bCs/>
        </w:rPr>
        <w:br/>
      </w:r>
    </w:p>
    <w:p w14:paraId="51F3575B" w14:textId="653992C5" w:rsidR="008C1235" w:rsidRPr="00C0319E" w:rsidRDefault="008C1235" w:rsidP="00777D6A">
      <w:pPr>
        <w:pStyle w:val="ListParagraph"/>
        <w:numPr>
          <w:ilvl w:val="0"/>
          <w:numId w:val="17"/>
        </w:numPr>
        <w:spacing w:line="276" w:lineRule="auto"/>
      </w:pPr>
      <w:r>
        <w:t xml:space="preserve">Place the domino cards face down. Have one person pick a card. Everyone </w:t>
      </w:r>
      <w:proofErr w:type="gramStart"/>
      <w:r>
        <w:t>has to</w:t>
      </w:r>
      <w:proofErr w:type="gramEnd"/>
      <w:r>
        <w:t xml:space="preserve"> guess the total amount of spots by asking yes or no questions, for example, "Is it an odd number?"</w:t>
      </w:r>
      <w:r w:rsidR="005F51C4">
        <w:t>,</w:t>
      </w:r>
      <w:r>
        <w:t xml:space="preserve"> "Is the total more than 5?" etc. </w:t>
      </w:r>
      <w:r w:rsidRPr="00777D6A">
        <w:rPr>
          <w:b/>
          <w:bCs/>
        </w:rPr>
        <w:t>(MNU 1-03a)</w:t>
      </w:r>
      <w:r>
        <w:br/>
      </w:r>
    </w:p>
    <w:p w14:paraId="7F6B0D54" w14:textId="120C0A15" w:rsidR="008C1235" w:rsidRPr="00C0319E" w:rsidRDefault="008C1235" w:rsidP="00777D6A">
      <w:pPr>
        <w:pStyle w:val="ListParagraph"/>
        <w:numPr>
          <w:ilvl w:val="0"/>
          <w:numId w:val="17"/>
        </w:numPr>
        <w:spacing w:line="276" w:lineRule="auto"/>
      </w:pPr>
      <w:r w:rsidRPr="00C0319E">
        <w:t>Pull a random card. Imagine that the number on it is how many pounds you have. What could you buy? Would you get any change?</w:t>
      </w:r>
      <w:r>
        <w:t xml:space="preserve"> </w:t>
      </w:r>
      <w:r w:rsidRPr="00777D6A">
        <w:rPr>
          <w:b/>
          <w:bCs/>
        </w:rPr>
        <w:t>(MNU 1-09a)</w:t>
      </w:r>
      <w:r w:rsidRPr="00777D6A">
        <w:rPr>
          <w:b/>
          <w:bCs/>
        </w:rPr>
        <w:br/>
      </w:r>
    </w:p>
    <w:p w14:paraId="68C06A86" w14:textId="65BC0A70" w:rsidR="002B243A" w:rsidRPr="00777D6A" w:rsidRDefault="008C1235" w:rsidP="00777D6A">
      <w:pPr>
        <w:pStyle w:val="ListParagraph"/>
        <w:numPr>
          <w:ilvl w:val="0"/>
          <w:numId w:val="17"/>
        </w:numPr>
        <w:spacing w:line="276" w:lineRule="auto"/>
        <w:rPr>
          <w:b/>
          <w:bCs/>
        </w:rPr>
      </w:pPr>
      <w:r w:rsidRPr="00C0319E">
        <w:t>Pull a random card. Imagine that the number on it is a time (either AM or PM). How many hours is that away? What would you normally do at that time?</w:t>
      </w:r>
      <w:r>
        <w:t xml:space="preserve"> </w:t>
      </w:r>
      <w:r w:rsidRPr="00777D6A">
        <w:rPr>
          <w:b/>
          <w:bCs/>
        </w:rPr>
        <w:t>(MNU 1-10a)</w:t>
      </w:r>
    </w:p>
    <w:p w14:paraId="12732054" w14:textId="77777777" w:rsidR="008C1235" w:rsidRDefault="008C1235" w:rsidP="00ED510E">
      <w:pPr>
        <w:spacing w:line="276" w:lineRule="auto"/>
        <w:rPr>
          <w:b/>
          <w:bCs/>
        </w:rPr>
      </w:pPr>
    </w:p>
    <w:p w14:paraId="3BB1C369" w14:textId="12CEEBA0" w:rsidR="008B676F" w:rsidRPr="005C77FA" w:rsidRDefault="008B676F" w:rsidP="008B676F">
      <w:pPr>
        <w:pStyle w:val="Heading4"/>
        <w:spacing w:line="276" w:lineRule="auto"/>
        <w:rPr>
          <w:color w:val="00B5D6" w:themeColor="accent1"/>
        </w:rPr>
      </w:pPr>
      <w:r>
        <w:rPr>
          <w:color w:val="00B5D6" w:themeColor="accent1"/>
        </w:rPr>
        <w:t>Technology</w:t>
      </w:r>
    </w:p>
    <w:p w14:paraId="6C4448E1" w14:textId="513C9FC1" w:rsidR="00330013" w:rsidRPr="00777D6A" w:rsidRDefault="00330013" w:rsidP="00777D6A">
      <w:pPr>
        <w:pStyle w:val="ListParagraph"/>
        <w:numPr>
          <w:ilvl w:val="0"/>
          <w:numId w:val="32"/>
        </w:numPr>
        <w:spacing w:line="276" w:lineRule="auto"/>
        <w:rPr>
          <w:b/>
          <w:bCs/>
        </w:rPr>
      </w:pPr>
      <w:r>
        <w:t xml:space="preserve">If you have domino blocks, create your own domino run! How far can you make it run? Can you involve other objects as barriers? If you don’t have dominoes, you could explore building a house of cards. </w:t>
      </w:r>
      <w:r w:rsidRPr="00777D6A">
        <w:rPr>
          <w:b/>
          <w:bCs/>
        </w:rPr>
        <w:t>(TCH 1-09a)</w:t>
      </w:r>
    </w:p>
    <w:p w14:paraId="122AC532" w14:textId="77777777" w:rsidR="008C1235" w:rsidRDefault="008C1235" w:rsidP="008C1235">
      <w:pPr>
        <w:spacing w:line="276" w:lineRule="auto"/>
        <w:rPr>
          <w:b/>
          <w:bCs/>
          <w:sz w:val="28"/>
          <w:szCs w:val="28"/>
        </w:rPr>
      </w:pPr>
    </w:p>
    <w:p w14:paraId="73EACA1F" w14:textId="2C6854C1" w:rsidR="008B676F" w:rsidRPr="008B676F" w:rsidRDefault="008B676F" w:rsidP="008B676F">
      <w:pPr>
        <w:pStyle w:val="Heading4"/>
        <w:spacing w:line="276" w:lineRule="auto"/>
        <w:rPr>
          <w:color w:val="C00000"/>
        </w:rPr>
      </w:pPr>
      <w:r w:rsidRPr="008B676F">
        <w:rPr>
          <w:color w:val="C00000"/>
        </w:rPr>
        <w:t>Literacy and English</w:t>
      </w:r>
    </w:p>
    <w:p w14:paraId="79043756" w14:textId="6EEB47DF" w:rsidR="00ED510E" w:rsidRPr="00777D6A" w:rsidRDefault="00B33B13" w:rsidP="00777D6A">
      <w:pPr>
        <w:pStyle w:val="ListParagraph"/>
        <w:numPr>
          <w:ilvl w:val="0"/>
          <w:numId w:val="32"/>
        </w:numPr>
        <w:spacing w:line="276" w:lineRule="auto"/>
        <w:rPr>
          <w:b/>
          <w:bCs/>
          <w:sz w:val="28"/>
          <w:szCs w:val="28"/>
        </w:rPr>
      </w:pPr>
      <w:r w:rsidRPr="00C0319E">
        <w:t xml:space="preserve">Make up your own game using the cards and write down the instructions so you can play it at home. </w:t>
      </w:r>
      <w:r w:rsidRPr="00777D6A">
        <w:rPr>
          <w:b/>
          <w:bCs/>
        </w:rPr>
        <w:t xml:space="preserve">(LIT 1-28a, </w:t>
      </w:r>
      <w:r w:rsidR="00777D6A">
        <w:rPr>
          <w:b/>
          <w:bCs/>
        </w:rPr>
        <w:br/>
      </w:r>
      <w:r w:rsidRPr="00777D6A">
        <w:rPr>
          <w:b/>
          <w:bCs/>
        </w:rPr>
        <w:t>LIT 1-29a)</w:t>
      </w:r>
    </w:p>
    <w:p w14:paraId="647230A5" w14:textId="368A6E9F" w:rsidR="008B676F" w:rsidRPr="008B676F" w:rsidRDefault="00B33B13" w:rsidP="008B676F">
      <w:pPr>
        <w:pStyle w:val="Heading4"/>
        <w:spacing w:line="276" w:lineRule="auto"/>
        <w:rPr>
          <w:color w:val="C00000"/>
        </w:rPr>
      </w:pPr>
      <w:r>
        <w:rPr>
          <w:sz w:val="28"/>
          <w:szCs w:val="28"/>
        </w:rPr>
        <w:br/>
      </w:r>
      <w:r w:rsidR="008B676F">
        <w:rPr>
          <w:color w:val="C00000"/>
        </w:rPr>
        <w:t>Modern languages</w:t>
      </w:r>
    </w:p>
    <w:p w14:paraId="2C611D3E" w14:textId="77777777" w:rsidR="008B676F" w:rsidRDefault="008B676F" w:rsidP="008B676F">
      <w:pPr>
        <w:pStyle w:val="ListParagraph"/>
        <w:numPr>
          <w:ilvl w:val="0"/>
          <w:numId w:val="32"/>
        </w:numPr>
        <w:spacing w:line="276" w:lineRule="auto"/>
      </w:pPr>
      <w:r>
        <w:t>L</w:t>
      </w:r>
      <w:r w:rsidR="004B4844" w:rsidRPr="00C0319E">
        <w:t xml:space="preserve">earn to count to 10 in another language. Use the cards as prompts to shout out the numbers as a class and gain confidence when the numbers are out of sequence. </w:t>
      </w:r>
      <w:r w:rsidR="004B4844" w:rsidRPr="008B676F">
        <w:rPr>
          <w:b/>
          <w:bCs/>
        </w:rPr>
        <w:t>(MLAN 1-05b)</w:t>
      </w:r>
    </w:p>
    <w:p w14:paraId="2ACB0261" w14:textId="7C8AC9C0" w:rsidR="008B676F" w:rsidRPr="005C77FA" w:rsidRDefault="004B4844" w:rsidP="008B676F">
      <w:pPr>
        <w:pStyle w:val="Heading4"/>
        <w:spacing w:line="276" w:lineRule="auto"/>
        <w:rPr>
          <w:color w:val="00B5D6" w:themeColor="accent1"/>
        </w:rPr>
      </w:pPr>
      <w:r w:rsidRPr="00777D6A">
        <w:br/>
      </w:r>
      <w:r w:rsidR="008B676F" w:rsidRPr="008B676F">
        <w:rPr>
          <w:color w:val="5BBF21" w:themeColor="accent3"/>
        </w:rPr>
        <w:t>Health and wellbeing</w:t>
      </w:r>
    </w:p>
    <w:p w14:paraId="74DFC324" w14:textId="4926FE48" w:rsidR="00B33B13" w:rsidRPr="00777D6A" w:rsidRDefault="00DA7A39" w:rsidP="008B676F">
      <w:pPr>
        <w:pStyle w:val="ListParagraph"/>
        <w:numPr>
          <w:ilvl w:val="0"/>
          <w:numId w:val="32"/>
        </w:numPr>
        <w:spacing w:line="276" w:lineRule="auto"/>
        <w:rPr>
          <w:b/>
          <w:bCs/>
        </w:rPr>
      </w:pPr>
      <w:r w:rsidRPr="00DA7A39">
        <w:t>Working in teams, agree an action for each number e.g., jump, hop, step forward, star jump. Use the cards to make a sequence and practise linking the steps together.</w:t>
      </w:r>
      <w:r w:rsidRPr="00777D6A">
        <w:rPr>
          <w:b/>
          <w:bCs/>
        </w:rPr>
        <w:t xml:space="preserve"> (HWB 1-21a)</w:t>
      </w:r>
    </w:p>
    <w:p w14:paraId="1DA8B4EB" w14:textId="77777777" w:rsidR="009937CE" w:rsidRDefault="009937CE" w:rsidP="009937CE">
      <w:pPr>
        <w:spacing w:line="276" w:lineRule="auto"/>
        <w:rPr>
          <w:b/>
          <w:bCs/>
        </w:rPr>
      </w:pPr>
    </w:p>
    <w:p w14:paraId="12DFF2FF" w14:textId="77777777" w:rsidR="008B676F" w:rsidRDefault="008B676F" w:rsidP="009937CE">
      <w:pPr>
        <w:spacing w:line="276" w:lineRule="auto"/>
        <w:rPr>
          <w:b/>
          <w:bCs/>
        </w:rPr>
      </w:pPr>
    </w:p>
    <w:p w14:paraId="48B34650" w14:textId="07EC286B" w:rsidR="008B676F" w:rsidRPr="008B676F" w:rsidRDefault="008B676F" w:rsidP="008B676F">
      <w:pPr>
        <w:pStyle w:val="Heading4"/>
        <w:spacing w:line="276" w:lineRule="auto"/>
        <w:rPr>
          <w:color w:val="F42582" w:themeColor="accent5"/>
        </w:rPr>
      </w:pPr>
      <w:r>
        <w:rPr>
          <w:color w:val="F42582" w:themeColor="accent5"/>
        </w:rPr>
        <w:t>Social studies</w:t>
      </w:r>
    </w:p>
    <w:p w14:paraId="05375A90" w14:textId="2BA9239D" w:rsidR="009937CE" w:rsidRPr="00777D6A" w:rsidRDefault="009937CE" w:rsidP="00777D6A">
      <w:pPr>
        <w:pStyle w:val="ListParagraph"/>
        <w:numPr>
          <w:ilvl w:val="0"/>
          <w:numId w:val="32"/>
        </w:numPr>
        <w:spacing w:line="276" w:lineRule="auto"/>
        <w:rPr>
          <w:b/>
          <w:bCs/>
        </w:rPr>
      </w:pPr>
      <w:r>
        <w:t xml:space="preserve">Investigate the history of dominos, how the game was created and what country it was from. Compare old Domino sets (made of ivory) to the ones on your cards. How are they different? What is the same? </w:t>
      </w:r>
      <w:r w:rsidRPr="00777D6A">
        <w:rPr>
          <w:b/>
          <w:bCs/>
        </w:rPr>
        <w:t>(SOC 1-04a)</w:t>
      </w:r>
    </w:p>
    <w:p w14:paraId="1A55D52D" w14:textId="5A661DDD" w:rsidR="009937CE" w:rsidRDefault="009937CE" w:rsidP="009937CE">
      <w:pPr>
        <w:spacing w:after="0" w:line="276" w:lineRule="auto"/>
        <w:contextualSpacing/>
      </w:pPr>
    </w:p>
    <w:p w14:paraId="4A5A1DD1" w14:textId="133E1511" w:rsidR="009937CE" w:rsidRDefault="00D402FA" w:rsidP="009937CE">
      <w:pPr>
        <w:spacing w:after="0" w:line="276" w:lineRule="auto"/>
        <w:contextualSpacing/>
      </w:pPr>
      <w:r>
        <w:rPr>
          <w:b/>
          <w:bCs/>
          <w:noProof/>
        </w:rPr>
        <w:drawing>
          <wp:anchor distT="0" distB="0" distL="114300" distR="114300" simplePos="0" relativeHeight="251658245" behindDoc="0" locked="0" layoutInCell="1" allowOverlap="1" wp14:anchorId="1F616AB8" wp14:editId="19DF7163">
            <wp:simplePos x="0" y="0"/>
            <wp:positionH relativeFrom="column">
              <wp:align>right</wp:align>
            </wp:positionH>
            <wp:positionV relativeFrom="paragraph">
              <wp:posOffset>25400</wp:posOffset>
            </wp:positionV>
            <wp:extent cx="2032000" cy="1271270"/>
            <wp:effectExtent l="0" t="19050" r="0" b="0"/>
            <wp:wrapNone/>
            <wp:docPr id="1898700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00905"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21373852">
                      <a:off x="0" y="0"/>
                      <a:ext cx="2032000" cy="1271270"/>
                    </a:xfrm>
                    <a:prstGeom prst="rect">
                      <a:avLst/>
                    </a:prstGeom>
                  </pic:spPr>
                </pic:pic>
              </a:graphicData>
            </a:graphic>
            <wp14:sizeRelH relativeFrom="margin">
              <wp14:pctWidth>0</wp14:pctWidth>
            </wp14:sizeRelH>
            <wp14:sizeRelV relativeFrom="margin">
              <wp14:pctHeight>0</wp14:pctHeight>
            </wp14:sizeRelV>
          </wp:anchor>
        </w:drawing>
      </w:r>
    </w:p>
    <w:p w14:paraId="131DBC40" w14:textId="162C0DBD" w:rsidR="009937CE" w:rsidRDefault="009937CE" w:rsidP="009937CE">
      <w:pPr>
        <w:spacing w:after="0" w:line="276" w:lineRule="auto"/>
        <w:contextualSpacing/>
      </w:pPr>
    </w:p>
    <w:p w14:paraId="7C08E7BD" w14:textId="06D577BA" w:rsidR="009937CE" w:rsidRDefault="009937CE" w:rsidP="009937CE">
      <w:pPr>
        <w:spacing w:after="0" w:line="276" w:lineRule="auto"/>
        <w:contextualSpacing/>
      </w:pPr>
    </w:p>
    <w:p w14:paraId="6880A911" w14:textId="77777777" w:rsidR="009937CE" w:rsidRDefault="009937CE" w:rsidP="009937CE">
      <w:pPr>
        <w:spacing w:after="0" w:line="276" w:lineRule="auto"/>
        <w:contextualSpacing/>
      </w:pPr>
    </w:p>
    <w:p w14:paraId="5C678989" w14:textId="77777777" w:rsidR="009937CE" w:rsidRDefault="009937CE" w:rsidP="009937CE">
      <w:pPr>
        <w:spacing w:after="0" w:line="276" w:lineRule="auto"/>
        <w:contextualSpacing/>
      </w:pPr>
    </w:p>
    <w:p w14:paraId="1EA145C7" w14:textId="77777777" w:rsidR="009937CE" w:rsidRDefault="009937CE" w:rsidP="009937CE">
      <w:pPr>
        <w:spacing w:after="0" w:line="276" w:lineRule="auto"/>
        <w:contextualSpacing/>
      </w:pPr>
    </w:p>
    <w:p w14:paraId="63CAB421" w14:textId="77777777" w:rsidR="009937CE" w:rsidRDefault="009937CE" w:rsidP="009937CE">
      <w:pPr>
        <w:spacing w:after="0" w:line="276" w:lineRule="auto"/>
        <w:contextualSpacing/>
      </w:pPr>
    </w:p>
    <w:p w14:paraId="649F495B" w14:textId="77777777" w:rsidR="009937CE" w:rsidRDefault="009937CE" w:rsidP="009937CE">
      <w:pPr>
        <w:spacing w:after="0" w:line="276" w:lineRule="auto"/>
        <w:contextualSpacing/>
      </w:pPr>
    </w:p>
    <w:p w14:paraId="73EF1D6E" w14:textId="77777777" w:rsidR="009937CE" w:rsidRDefault="009937CE" w:rsidP="009937CE">
      <w:pPr>
        <w:spacing w:after="0" w:line="276" w:lineRule="auto"/>
        <w:contextualSpacing/>
      </w:pPr>
    </w:p>
    <w:p w14:paraId="058642F6" w14:textId="77777777" w:rsidR="009937CE" w:rsidRDefault="009937CE" w:rsidP="009937CE">
      <w:pPr>
        <w:spacing w:after="0" w:line="276" w:lineRule="auto"/>
        <w:contextualSpacing/>
      </w:pPr>
    </w:p>
    <w:p w14:paraId="083CCE77" w14:textId="77777777" w:rsidR="009937CE" w:rsidRDefault="009937CE" w:rsidP="009937CE">
      <w:pPr>
        <w:spacing w:after="0" w:line="276" w:lineRule="auto"/>
        <w:contextualSpacing/>
      </w:pPr>
    </w:p>
    <w:p w14:paraId="0E37156B" w14:textId="77777777" w:rsidR="009937CE" w:rsidRDefault="009937CE" w:rsidP="009937CE">
      <w:pPr>
        <w:spacing w:after="0" w:line="276" w:lineRule="auto"/>
        <w:contextualSpacing/>
      </w:pPr>
    </w:p>
    <w:p w14:paraId="35AEE277" w14:textId="77777777" w:rsidR="009937CE" w:rsidRDefault="009937CE" w:rsidP="009937CE">
      <w:pPr>
        <w:spacing w:after="0" w:line="276" w:lineRule="auto"/>
        <w:contextualSpacing/>
      </w:pPr>
    </w:p>
    <w:p w14:paraId="616D2AD5" w14:textId="77777777" w:rsidR="009937CE" w:rsidRDefault="009937CE" w:rsidP="009937CE">
      <w:pPr>
        <w:spacing w:after="0" w:line="276" w:lineRule="auto"/>
        <w:contextualSpacing/>
      </w:pPr>
    </w:p>
    <w:p w14:paraId="1195C43C" w14:textId="77777777" w:rsidR="009937CE" w:rsidRDefault="009937CE" w:rsidP="009937CE">
      <w:pPr>
        <w:spacing w:after="0" w:line="276" w:lineRule="auto"/>
        <w:contextualSpacing/>
      </w:pPr>
    </w:p>
    <w:p w14:paraId="49695EFE" w14:textId="77777777" w:rsidR="009937CE" w:rsidRDefault="009937CE" w:rsidP="009937CE">
      <w:pPr>
        <w:spacing w:after="0" w:line="276" w:lineRule="auto"/>
        <w:contextualSpacing/>
      </w:pPr>
    </w:p>
    <w:p w14:paraId="1E3B99E1" w14:textId="77777777" w:rsidR="009937CE" w:rsidRDefault="009937CE" w:rsidP="009937CE">
      <w:pPr>
        <w:spacing w:after="0" w:line="276" w:lineRule="auto"/>
        <w:contextualSpacing/>
      </w:pPr>
    </w:p>
    <w:p w14:paraId="435786DC" w14:textId="77777777" w:rsidR="009937CE" w:rsidRDefault="009937CE" w:rsidP="009937CE">
      <w:pPr>
        <w:spacing w:after="0" w:line="276" w:lineRule="auto"/>
        <w:contextualSpacing/>
      </w:pPr>
    </w:p>
    <w:p w14:paraId="21CD82DC" w14:textId="77777777" w:rsidR="008B676F" w:rsidRDefault="008B676F" w:rsidP="009937CE">
      <w:pPr>
        <w:spacing w:after="0" w:line="276" w:lineRule="auto"/>
        <w:contextualSpacing/>
      </w:pPr>
    </w:p>
    <w:p w14:paraId="07557E98" w14:textId="77777777" w:rsidR="008B676F" w:rsidRDefault="008B676F" w:rsidP="009937CE">
      <w:pPr>
        <w:spacing w:after="0" w:line="276" w:lineRule="auto"/>
        <w:contextualSpacing/>
      </w:pPr>
    </w:p>
    <w:p w14:paraId="2029BD5C" w14:textId="77777777" w:rsidR="008B676F" w:rsidRDefault="008B676F" w:rsidP="009937CE">
      <w:pPr>
        <w:spacing w:after="0" w:line="276" w:lineRule="auto"/>
        <w:contextualSpacing/>
      </w:pPr>
    </w:p>
    <w:p w14:paraId="3DAF4234" w14:textId="77777777" w:rsidR="009937CE" w:rsidRDefault="009937CE" w:rsidP="009937CE">
      <w:pPr>
        <w:spacing w:after="0" w:line="276" w:lineRule="auto"/>
        <w:contextualSpacing/>
      </w:pPr>
    </w:p>
    <w:p w14:paraId="1357F1F8" w14:textId="77777777" w:rsidR="009937CE" w:rsidRDefault="009937CE" w:rsidP="009937CE">
      <w:pPr>
        <w:spacing w:after="0" w:line="276" w:lineRule="auto"/>
        <w:contextualSpacing/>
      </w:pPr>
    </w:p>
    <w:p w14:paraId="50DE9F80" w14:textId="77777777" w:rsidR="009937CE" w:rsidRDefault="009937CE" w:rsidP="009937CE">
      <w:pPr>
        <w:spacing w:after="0" w:line="276" w:lineRule="auto"/>
        <w:contextualSpacing/>
      </w:pPr>
    </w:p>
    <w:p w14:paraId="343CC1B5" w14:textId="77777777" w:rsidR="009937CE" w:rsidRDefault="009937CE" w:rsidP="009937CE">
      <w:pPr>
        <w:spacing w:after="0" w:line="276" w:lineRule="auto"/>
        <w:contextualSpacing/>
      </w:pPr>
    </w:p>
    <w:p w14:paraId="4262B2D3" w14:textId="77777777" w:rsidR="009937CE" w:rsidRDefault="009937CE" w:rsidP="009937CE">
      <w:pPr>
        <w:spacing w:after="0" w:line="276" w:lineRule="auto"/>
        <w:contextualSpacing/>
      </w:pPr>
    </w:p>
    <w:p w14:paraId="6018C0C5" w14:textId="77777777" w:rsidR="009937CE" w:rsidRDefault="009937CE" w:rsidP="009937CE">
      <w:pPr>
        <w:spacing w:after="0" w:line="276" w:lineRule="auto"/>
        <w:contextualSpacing/>
      </w:pPr>
    </w:p>
    <w:p w14:paraId="3F700BEF" w14:textId="77777777" w:rsidR="009937CE" w:rsidRDefault="009937CE" w:rsidP="009937CE">
      <w:pPr>
        <w:spacing w:after="0" w:line="276" w:lineRule="auto"/>
        <w:contextualSpacing/>
      </w:pPr>
    </w:p>
    <w:p w14:paraId="25818F2D" w14:textId="77777777" w:rsidR="000A228C" w:rsidRDefault="000A228C" w:rsidP="00ED4E9C">
      <w:pPr>
        <w:spacing w:line="276" w:lineRule="auto"/>
        <w:rPr>
          <w:b/>
          <w:bCs/>
          <w:sz w:val="28"/>
          <w:szCs w:val="28"/>
        </w:rPr>
      </w:pPr>
    </w:p>
    <w:p w14:paraId="0A4468EB" w14:textId="77777777" w:rsidR="008B676F" w:rsidRPr="005C77FA" w:rsidRDefault="00CB17DF" w:rsidP="008B676F">
      <w:pPr>
        <w:pStyle w:val="Heading4"/>
        <w:spacing w:line="276" w:lineRule="auto"/>
        <w:rPr>
          <w:color w:val="00B5D6" w:themeColor="accent1"/>
        </w:rPr>
      </w:pPr>
      <w:r>
        <w:rPr>
          <w:sz w:val="28"/>
          <w:szCs w:val="28"/>
        </w:rPr>
        <w:t>Story cards</w:t>
      </w:r>
      <w:r>
        <w:rPr>
          <w:sz w:val="28"/>
          <w:szCs w:val="28"/>
        </w:rPr>
        <w:br/>
      </w:r>
      <w:r w:rsidR="008B676F" w:rsidRPr="005C77FA">
        <w:rPr>
          <w:color w:val="00B5D6" w:themeColor="accent1"/>
        </w:rPr>
        <w:t>Mathematics and numeracy</w:t>
      </w:r>
    </w:p>
    <w:p w14:paraId="51E96705" w14:textId="0EF53C65" w:rsidR="00D33EC4" w:rsidRDefault="00D33EC4" w:rsidP="008B676F">
      <w:pPr>
        <w:pStyle w:val="ListParagraph"/>
        <w:numPr>
          <w:ilvl w:val="0"/>
          <w:numId w:val="32"/>
        </w:numPr>
        <w:spacing w:line="276" w:lineRule="auto"/>
      </w:pPr>
      <w:r w:rsidRPr="00565BEA">
        <w:t xml:space="preserve">Choose one of the settings from the story cards and design a map of this on the grid template. Ask your classmates to describe or find different parts of your map using the coordinates. </w:t>
      </w:r>
      <w:r w:rsidRPr="008B676F">
        <w:rPr>
          <w:b/>
          <w:bCs/>
        </w:rPr>
        <w:t>(MTH 1-18a)</w:t>
      </w:r>
    </w:p>
    <w:p w14:paraId="3E272737" w14:textId="77777777" w:rsidR="00D33EC4" w:rsidRDefault="00D33EC4" w:rsidP="00ED4E9C">
      <w:pPr>
        <w:spacing w:line="276" w:lineRule="auto"/>
      </w:pPr>
    </w:p>
    <w:p w14:paraId="284864B4" w14:textId="5286D47A" w:rsidR="008B676F" w:rsidRPr="005C77FA" w:rsidRDefault="008B676F" w:rsidP="008B676F">
      <w:pPr>
        <w:pStyle w:val="Heading4"/>
        <w:spacing w:line="276" w:lineRule="auto"/>
        <w:rPr>
          <w:color w:val="00B5D6" w:themeColor="accent1"/>
        </w:rPr>
      </w:pPr>
      <w:r>
        <w:rPr>
          <w:color w:val="00B5D6" w:themeColor="accent1"/>
        </w:rPr>
        <w:t>Sciences</w:t>
      </w:r>
    </w:p>
    <w:p w14:paraId="7B1610A7" w14:textId="6E81B4B6" w:rsidR="000055D7" w:rsidRPr="000A228C" w:rsidRDefault="000055D7" w:rsidP="008B676F">
      <w:pPr>
        <w:pStyle w:val="ListParagraph"/>
        <w:numPr>
          <w:ilvl w:val="0"/>
          <w:numId w:val="32"/>
        </w:numPr>
        <w:spacing w:line="276" w:lineRule="auto"/>
        <w:rPr>
          <w:b/>
          <w:bCs/>
        </w:rPr>
      </w:pPr>
      <w:r w:rsidRPr="000055D7">
        <w:t>Using the cards create a scenario – e.g. a knight needs to deliver a special potion to the bear, but the potion needs to be kept cold. Investigate what materials or properties you’d need to solve your problem.</w:t>
      </w:r>
      <w:r w:rsidRPr="000A228C">
        <w:rPr>
          <w:b/>
          <w:bCs/>
        </w:rPr>
        <w:t xml:space="preserve"> (SCN 1-15a)</w:t>
      </w:r>
    </w:p>
    <w:p w14:paraId="7F818FE3" w14:textId="77777777" w:rsidR="000055D7" w:rsidRDefault="000055D7" w:rsidP="00ED4E9C">
      <w:pPr>
        <w:spacing w:after="0" w:line="276" w:lineRule="auto"/>
        <w:outlineLvl w:val="1"/>
        <w:rPr>
          <w:rFonts w:cstheme="minorBidi"/>
          <w:b/>
          <w:bCs/>
        </w:rPr>
      </w:pPr>
    </w:p>
    <w:p w14:paraId="71E49BD8" w14:textId="77777777" w:rsidR="008B676F" w:rsidRPr="005C77FA" w:rsidRDefault="008B676F" w:rsidP="008B676F">
      <w:pPr>
        <w:pStyle w:val="Heading4"/>
        <w:spacing w:line="276" w:lineRule="auto"/>
        <w:rPr>
          <w:color w:val="00B5D6" w:themeColor="accent1"/>
        </w:rPr>
      </w:pPr>
      <w:r>
        <w:rPr>
          <w:color w:val="00B5D6" w:themeColor="accent1"/>
        </w:rPr>
        <w:t>Technology</w:t>
      </w:r>
    </w:p>
    <w:p w14:paraId="0E5CC90F" w14:textId="34AE73A9" w:rsidR="00ED4E9C" w:rsidRPr="00CB2C64" w:rsidRDefault="00ED4E9C" w:rsidP="008B676F">
      <w:pPr>
        <w:pStyle w:val="ListParagraph"/>
        <w:numPr>
          <w:ilvl w:val="0"/>
          <w:numId w:val="32"/>
        </w:numPr>
        <w:spacing w:line="276" w:lineRule="auto"/>
        <w:rPr>
          <w:b/>
          <w:bCs/>
        </w:rPr>
      </w:pPr>
      <w:r w:rsidRPr="00ED4E9C">
        <w:t xml:space="preserve">Use </w:t>
      </w:r>
      <w:hyperlink r:id="rId45" w:history="1">
        <w:r w:rsidRPr="00CB2C64">
          <w:rPr>
            <w:rStyle w:val="Hyperlink"/>
            <w:rFonts w:cstheme="minorBidi"/>
          </w:rPr>
          <w:t>Book Creator</w:t>
        </w:r>
      </w:hyperlink>
      <w:r w:rsidR="002B02E8">
        <w:t xml:space="preserve"> or</w:t>
      </w:r>
      <w:r w:rsidRPr="00ED4E9C">
        <w:t xml:space="preserve"> </w:t>
      </w:r>
      <w:hyperlink r:id="rId46" w:history="1">
        <w:r w:rsidRPr="00CB2C64">
          <w:rPr>
            <w:rStyle w:val="Hyperlink"/>
            <w:rFonts w:cstheme="minorBidi"/>
          </w:rPr>
          <w:t>Storyboard That</w:t>
        </w:r>
      </w:hyperlink>
      <w:r w:rsidRPr="00ED4E9C">
        <w:t xml:space="preserve"> to make a digital version of a story you have written, including adding pictures.</w:t>
      </w:r>
      <w:r w:rsidRPr="00CB2C64">
        <w:rPr>
          <w:b/>
          <w:bCs/>
        </w:rPr>
        <w:t xml:space="preserve"> (TCH 1-01a)</w:t>
      </w:r>
    </w:p>
    <w:p w14:paraId="1899FEAC" w14:textId="77777777" w:rsidR="00ED4E9C" w:rsidRPr="00ED4E9C" w:rsidRDefault="00ED4E9C" w:rsidP="00ED4E9C">
      <w:pPr>
        <w:spacing w:after="0" w:line="276" w:lineRule="auto"/>
        <w:ind w:left="1080"/>
        <w:outlineLvl w:val="1"/>
        <w:rPr>
          <w:rFonts w:cstheme="minorBidi"/>
          <w:b/>
          <w:bCs/>
        </w:rPr>
      </w:pPr>
    </w:p>
    <w:p w14:paraId="7DFB3016" w14:textId="3C890B93" w:rsidR="009A4698" w:rsidRPr="006F406A" w:rsidRDefault="00ED4E9C" w:rsidP="006F406A">
      <w:pPr>
        <w:pStyle w:val="ListParagraph"/>
        <w:numPr>
          <w:ilvl w:val="0"/>
          <w:numId w:val="32"/>
        </w:numPr>
        <w:spacing w:line="276" w:lineRule="auto"/>
        <w:rPr>
          <w:b/>
          <w:bCs/>
        </w:rPr>
      </w:pPr>
      <w:r w:rsidRPr="00ED4E9C">
        <w:t>Use digital software to find sound effects or music that matches the genre of one of the setting cards</w:t>
      </w:r>
      <w:r w:rsidRPr="00CB2C64">
        <w:rPr>
          <w:b/>
          <w:bCs/>
        </w:rPr>
        <w:t xml:space="preserve">. (TCH 1-01a, </w:t>
      </w:r>
      <w:r w:rsidR="00CB2C64">
        <w:rPr>
          <w:b/>
          <w:bCs/>
        </w:rPr>
        <w:br/>
      </w:r>
      <w:r w:rsidRPr="00CB2C64">
        <w:rPr>
          <w:b/>
          <w:bCs/>
        </w:rPr>
        <w:t>TCH 1-02a)</w:t>
      </w:r>
      <w:r w:rsidR="006F406A">
        <w:rPr>
          <w:b/>
          <w:bCs/>
        </w:rPr>
        <w:br/>
      </w:r>
    </w:p>
    <w:p w14:paraId="7FB53DEF" w14:textId="77777777" w:rsidR="009A4698" w:rsidRPr="009A4698" w:rsidRDefault="009A4698" w:rsidP="009A4698">
      <w:pPr>
        <w:pStyle w:val="Heading2"/>
        <w:spacing w:line="276" w:lineRule="auto"/>
        <w:rPr>
          <w:color w:val="E8112D" w:themeColor="accent6"/>
          <w:sz w:val="24"/>
          <w:szCs w:val="24"/>
        </w:rPr>
      </w:pPr>
      <w:bookmarkStart w:id="23" w:name="_Toc194931991"/>
      <w:bookmarkStart w:id="24" w:name="_Toc194932103"/>
      <w:bookmarkStart w:id="25" w:name="_Toc195005849"/>
      <w:r w:rsidRPr="009A4698">
        <w:rPr>
          <w:color w:val="E8112D" w:themeColor="accent6"/>
          <w:sz w:val="24"/>
          <w:szCs w:val="24"/>
        </w:rPr>
        <w:t>Literacy and English</w:t>
      </w:r>
      <w:bookmarkEnd w:id="23"/>
      <w:bookmarkEnd w:id="24"/>
      <w:bookmarkEnd w:id="25"/>
    </w:p>
    <w:p w14:paraId="4F1D875F" w14:textId="4AD476EC" w:rsidR="009A4698" w:rsidRPr="009A4698" w:rsidRDefault="009A4698" w:rsidP="009A4698">
      <w:pPr>
        <w:pStyle w:val="ListParagraph"/>
        <w:numPr>
          <w:ilvl w:val="0"/>
          <w:numId w:val="33"/>
        </w:numPr>
        <w:spacing w:line="276" w:lineRule="auto"/>
      </w:pPr>
      <w:r w:rsidRPr="00565BEA">
        <w:t xml:space="preserve">Read a story to the class and ask them to guess what genre it is as they listen. What clues did they pick up on? </w:t>
      </w:r>
      <w:r w:rsidR="006F406A">
        <w:br/>
      </w:r>
      <w:r w:rsidRPr="00AE3B34">
        <w:rPr>
          <w:b/>
          <w:bCs/>
        </w:rPr>
        <w:t>(LIT 1-04a)</w:t>
      </w:r>
      <w:r w:rsidR="006F406A">
        <w:rPr>
          <w:b/>
          <w:bCs/>
        </w:rPr>
        <w:br/>
      </w:r>
    </w:p>
    <w:p w14:paraId="703D6290" w14:textId="19EB15C0" w:rsidR="009A4698" w:rsidRPr="00AE3B34" w:rsidRDefault="009A4698" w:rsidP="00F05CA0">
      <w:pPr>
        <w:pStyle w:val="ListParagraph"/>
        <w:numPr>
          <w:ilvl w:val="0"/>
          <w:numId w:val="33"/>
        </w:numPr>
        <w:spacing w:line="276" w:lineRule="auto"/>
        <w:rPr>
          <w:rFonts w:cstheme="minorBidi"/>
          <w:b/>
          <w:bCs/>
        </w:rPr>
      </w:pPr>
      <w:r w:rsidRPr="00565BEA">
        <w:t xml:space="preserve">Sort the cards into different genres together as a class by asking questions like “What kind of book </w:t>
      </w:r>
      <w:r w:rsidRPr="00A10895">
        <w:t xml:space="preserve">would an </w:t>
      </w:r>
      <w:r w:rsidRPr="00A10895">
        <w:lastRenderedPageBreak/>
        <w:t>astronaut be in?” Ask the pupils what their favourite genre</w:t>
      </w:r>
      <w:r w:rsidRPr="00565BEA">
        <w:t xml:space="preserve"> to read is. Make a poster about it, featuring their favourite stories in the genre and what they like about it. </w:t>
      </w:r>
      <w:r w:rsidRPr="00AE3B34">
        <w:rPr>
          <w:b/>
          <w:bCs/>
        </w:rPr>
        <w:t>(LIT 1-04a, LIT 1-11a)</w:t>
      </w:r>
    </w:p>
    <w:p w14:paraId="76EF323D" w14:textId="77777777" w:rsidR="00E862B4" w:rsidRPr="00565BEA" w:rsidRDefault="00E862B4" w:rsidP="00E862B4">
      <w:pPr>
        <w:pStyle w:val="Heading2"/>
        <w:rPr>
          <w:sz w:val="24"/>
          <w:szCs w:val="24"/>
        </w:rPr>
      </w:pPr>
    </w:p>
    <w:p w14:paraId="5167491E" w14:textId="72227905" w:rsidR="00E862B4" w:rsidRPr="00565BEA" w:rsidRDefault="00E862B4" w:rsidP="006F406A">
      <w:pPr>
        <w:pStyle w:val="ListParagraph"/>
        <w:numPr>
          <w:ilvl w:val="0"/>
          <w:numId w:val="33"/>
        </w:numPr>
        <w:spacing w:line="276" w:lineRule="auto"/>
      </w:pPr>
      <w:r w:rsidRPr="00565BEA">
        <w:t xml:space="preserve">Choose two or three of the story cards and see if you can think of a super sentence involving the pictures and words on the card, as well as using some adjectives to describe them. </w:t>
      </w:r>
      <w:r w:rsidR="00663B80">
        <w:br/>
      </w:r>
      <w:r w:rsidRPr="00AE3B34">
        <w:rPr>
          <w:b/>
          <w:bCs/>
        </w:rPr>
        <w:t>(LIT 1-06a)</w:t>
      </w:r>
    </w:p>
    <w:p w14:paraId="026CE097" w14:textId="77777777" w:rsidR="00E862B4" w:rsidRPr="00565BEA" w:rsidRDefault="00E862B4" w:rsidP="00E862B4">
      <w:pPr>
        <w:pStyle w:val="Heading2"/>
        <w:spacing w:line="276" w:lineRule="auto"/>
        <w:rPr>
          <w:sz w:val="24"/>
          <w:szCs w:val="24"/>
        </w:rPr>
      </w:pPr>
    </w:p>
    <w:p w14:paraId="25F0A86B" w14:textId="77777777" w:rsidR="00E862B4" w:rsidRPr="00565BEA" w:rsidRDefault="00E862B4" w:rsidP="006F406A">
      <w:pPr>
        <w:pStyle w:val="ListParagraph"/>
        <w:numPr>
          <w:ilvl w:val="0"/>
          <w:numId w:val="33"/>
        </w:numPr>
        <w:spacing w:line="276" w:lineRule="auto"/>
      </w:pPr>
      <w:r w:rsidRPr="00565BEA">
        <w:t xml:space="preserve">Create an oral story around the class. The first child chooses a story card, shows everyone the picture then starts the story by introducing the character, setting or item. The next child chooses a new card and continues the story. Keep telling the story until the cards are finished, or everyone has had a turn. </w:t>
      </w:r>
      <w:r>
        <w:br/>
      </w:r>
      <w:r w:rsidRPr="00AE3B34">
        <w:rPr>
          <w:b/>
          <w:bCs/>
        </w:rPr>
        <w:t>(ENG 1-03a, LIT 1-07a)</w:t>
      </w:r>
    </w:p>
    <w:p w14:paraId="1C79E71E" w14:textId="4716AE97" w:rsidR="00E862B4" w:rsidRPr="00565BEA" w:rsidRDefault="00E862B4" w:rsidP="00E862B4">
      <w:pPr>
        <w:pStyle w:val="Heading2"/>
        <w:spacing w:line="276" w:lineRule="auto"/>
        <w:rPr>
          <w:sz w:val="24"/>
          <w:szCs w:val="24"/>
        </w:rPr>
      </w:pPr>
    </w:p>
    <w:p w14:paraId="0BA43701" w14:textId="55CFF43F" w:rsidR="00E862B4" w:rsidRPr="00565BEA" w:rsidRDefault="00E862B4" w:rsidP="006F406A">
      <w:pPr>
        <w:pStyle w:val="ListParagraph"/>
        <w:numPr>
          <w:ilvl w:val="0"/>
          <w:numId w:val="33"/>
        </w:numPr>
        <w:spacing w:line="276" w:lineRule="auto"/>
      </w:pPr>
      <w:r w:rsidRPr="00565BEA">
        <w:t xml:space="preserve">Select three story cards then work in groups to create a story around the object, setting and character. Share </w:t>
      </w:r>
      <w:proofErr w:type="gramStart"/>
      <w:r w:rsidRPr="00565BEA">
        <w:t xml:space="preserve">all </w:t>
      </w:r>
      <w:r>
        <w:t>of</w:t>
      </w:r>
      <w:proofErr w:type="gramEnd"/>
      <w:r>
        <w:t xml:space="preserve"> </w:t>
      </w:r>
      <w:r w:rsidRPr="00565BEA">
        <w:t xml:space="preserve">the stories with the class and notice how different they are. </w:t>
      </w:r>
      <w:r w:rsidRPr="00AE3B34">
        <w:rPr>
          <w:b/>
          <w:bCs/>
        </w:rPr>
        <w:t>(LIT 1-20a)</w:t>
      </w:r>
    </w:p>
    <w:p w14:paraId="35DED151" w14:textId="77777777" w:rsidR="00E862B4" w:rsidRPr="00565BEA" w:rsidRDefault="00E862B4" w:rsidP="00E862B4">
      <w:pPr>
        <w:pStyle w:val="Heading2"/>
        <w:spacing w:line="276" w:lineRule="auto"/>
        <w:rPr>
          <w:b w:val="0"/>
          <w:bCs w:val="0"/>
          <w:sz w:val="24"/>
          <w:szCs w:val="24"/>
        </w:rPr>
      </w:pPr>
    </w:p>
    <w:p w14:paraId="5D898956" w14:textId="2CECF4F4" w:rsidR="00D33EC4" w:rsidRPr="00D33EC4" w:rsidRDefault="00E862B4" w:rsidP="00D33EC4">
      <w:pPr>
        <w:pStyle w:val="ListParagraph"/>
        <w:numPr>
          <w:ilvl w:val="0"/>
          <w:numId w:val="33"/>
        </w:numPr>
        <w:spacing w:line="276" w:lineRule="auto"/>
      </w:pPr>
      <w:r w:rsidRPr="00565BEA">
        <w:t xml:space="preserve">In groups, create a </w:t>
      </w:r>
      <w:r w:rsidR="00B530C6" w:rsidRPr="00565BEA">
        <w:t>six-picture</w:t>
      </w:r>
      <w:r w:rsidRPr="00565BEA">
        <w:t xml:space="preserve"> storyboard. Draw the images in the squares then write short captions underneath to explain what is happening. </w:t>
      </w:r>
      <w:r w:rsidRPr="00AE3B34">
        <w:rPr>
          <w:b/>
          <w:bCs/>
        </w:rPr>
        <w:t>(LIT 1-26a)</w:t>
      </w:r>
      <w:r w:rsidR="006F406A">
        <w:rPr>
          <w:b/>
          <w:bCs/>
        </w:rPr>
        <w:br/>
      </w:r>
    </w:p>
    <w:p w14:paraId="2E1DD4E7" w14:textId="77777777" w:rsidR="00A6711D" w:rsidRPr="00A6711D" w:rsidRDefault="00A6711D" w:rsidP="00A6711D">
      <w:pPr>
        <w:spacing w:after="0" w:line="276" w:lineRule="auto"/>
        <w:contextualSpacing/>
        <w:rPr>
          <w:b/>
          <w:bCs/>
          <w:color w:val="5BBF21" w:themeColor="accent3"/>
        </w:rPr>
      </w:pPr>
      <w:r w:rsidRPr="00A6711D">
        <w:rPr>
          <w:b/>
          <w:bCs/>
          <w:color w:val="5BBF21" w:themeColor="accent3"/>
        </w:rPr>
        <w:t>Health and wellbeing</w:t>
      </w:r>
    </w:p>
    <w:p w14:paraId="6D18BD9F" w14:textId="1EA3DF6D" w:rsidR="00A6711D" w:rsidRPr="00B530C6" w:rsidRDefault="00A6711D" w:rsidP="00F05CA0">
      <w:pPr>
        <w:pStyle w:val="ListParagraph"/>
        <w:numPr>
          <w:ilvl w:val="0"/>
          <w:numId w:val="34"/>
        </w:numPr>
        <w:spacing w:line="276" w:lineRule="auto"/>
      </w:pPr>
      <w:r>
        <w:t xml:space="preserve">Choose </w:t>
      </w:r>
      <w:proofErr w:type="gramStart"/>
      <w:r>
        <w:t>two character</w:t>
      </w:r>
      <w:proofErr w:type="gramEnd"/>
      <w:r>
        <w:t xml:space="preserve"> cards and write a story about how they became friends, thinking about what qualities are helpful for making friends! </w:t>
      </w:r>
      <w:r w:rsidRPr="00F05CA0">
        <w:rPr>
          <w:b/>
          <w:bCs/>
        </w:rPr>
        <w:t>(HWB 1-44a)</w:t>
      </w:r>
    </w:p>
    <w:p w14:paraId="38A1B976" w14:textId="77777777" w:rsidR="00B530C6" w:rsidRDefault="00B530C6" w:rsidP="00B530C6">
      <w:pPr>
        <w:spacing w:line="276" w:lineRule="auto"/>
      </w:pPr>
    </w:p>
    <w:p w14:paraId="5C10D5F7" w14:textId="77777777" w:rsidR="00A6711D" w:rsidRPr="00A6711D" w:rsidRDefault="00A6711D" w:rsidP="00A6711D">
      <w:pPr>
        <w:spacing w:after="0" w:line="276" w:lineRule="auto"/>
        <w:contextualSpacing/>
        <w:rPr>
          <w:b/>
          <w:bCs/>
          <w:color w:val="F42582" w:themeColor="accent5"/>
        </w:rPr>
      </w:pPr>
      <w:r w:rsidRPr="00A6711D">
        <w:rPr>
          <w:b/>
          <w:bCs/>
          <w:color w:val="F42582" w:themeColor="accent5"/>
        </w:rPr>
        <w:t>Social studies</w:t>
      </w:r>
    </w:p>
    <w:p w14:paraId="0CED4132" w14:textId="250E2675" w:rsidR="00A6711D" w:rsidRDefault="00A6711D" w:rsidP="00F05CA0">
      <w:pPr>
        <w:pStyle w:val="ListParagraph"/>
        <w:numPr>
          <w:ilvl w:val="0"/>
          <w:numId w:val="34"/>
        </w:numPr>
        <w:spacing w:line="276" w:lineRule="auto"/>
      </w:pPr>
      <w:r>
        <w:t xml:space="preserve">As a group, pick a period of history that could be an interesting setting for a story. Learn about it as a class using historical evidence, then practise describing or writing about it so you're ready to use it in stories. </w:t>
      </w:r>
      <w:r w:rsidRPr="00F05CA0">
        <w:rPr>
          <w:b/>
          <w:bCs/>
        </w:rPr>
        <w:t>(SOC 1-04a)</w:t>
      </w:r>
    </w:p>
    <w:p w14:paraId="04EAD430" w14:textId="77777777" w:rsidR="00A6711D" w:rsidRDefault="00A6711D" w:rsidP="00A6711D">
      <w:pPr>
        <w:spacing w:after="0" w:line="276" w:lineRule="auto"/>
        <w:contextualSpacing/>
      </w:pPr>
    </w:p>
    <w:p w14:paraId="3FDAF1AE" w14:textId="77777777" w:rsidR="00A6711D" w:rsidRPr="00A6711D" w:rsidRDefault="00A6711D" w:rsidP="00A6711D">
      <w:pPr>
        <w:spacing w:after="0" w:line="276" w:lineRule="auto"/>
        <w:contextualSpacing/>
        <w:rPr>
          <w:b/>
          <w:bCs/>
          <w:color w:val="F77F00" w:themeColor="accent2"/>
        </w:rPr>
      </w:pPr>
      <w:r w:rsidRPr="00A6711D">
        <w:rPr>
          <w:b/>
          <w:bCs/>
          <w:color w:val="F77F00" w:themeColor="accent2"/>
        </w:rPr>
        <w:t>Art</w:t>
      </w:r>
    </w:p>
    <w:p w14:paraId="4D767B8C" w14:textId="790CA912" w:rsidR="00A6711D" w:rsidRDefault="00A6711D" w:rsidP="00F05CA0">
      <w:pPr>
        <w:pStyle w:val="ListParagraph"/>
        <w:numPr>
          <w:ilvl w:val="0"/>
          <w:numId w:val="34"/>
        </w:numPr>
        <w:spacing w:line="276" w:lineRule="auto"/>
      </w:pPr>
      <w:r>
        <w:t xml:space="preserve">Design your own character, setting or object card based on a favourite animal or story. </w:t>
      </w:r>
      <w:r w:rsidRPr="00F05CA0">
        <w:rPr>
          <w:b/>
          <w:bCs/>
        </w:rPr>
        <w:t>(EXA 1-03a)</w:t>
      </w:r>
    </w:p>
    <w:p w14:paraId="556E93CF" w14:textId="7AC9FA5C" w:rsidR="00A6711D" w:rsidRDefault="00A6711D" w:rsidP="00A6711D">
      <w:pPr>
        <w:spacing w:after="0" w:line="276" w:lineRule="auto"/>
        <w:contextualSpacing/>
      </w:pPr>
    </w:p>
    <w:p w14:paraId="0E293FE6" w14:textId="77777777" w:rsidR="00A6711D" w:rsidRPr="00A6711D" w:rsidRDefault="00A6711D" w:rsidP="00A6711D">
      <w:pPr>
        <w:spacing w:after="0" w:line="276" w:lineRule="auto"/>
        <w:contextualSpacing/>
        <w:rPr>
          <w:b/>
          <w:bCs/>
        </w:rPr>
      </w:pPr>
      <w:r w:rsidRPr="00A6711D">
        <w:rPr>
          <w:b/>
          <w:bCs/>
          <w:color w:val="F77F00" w:themeColor="accent2"/>
        </w:rPr>
        <w:t>Drama</w:t>
      </w:r>
    </w:p>
    <w:p w14:paraId="0DDA01B2" w14:textId="60AAFC6C" w:rsidR="00A6711D" w:rsidRPr="00F05CA0" w:rsidRDefault="00A6711D" w:rsidP="00F05CA0">
      <w:pPr>
        <w:pStyle w:val="ListParagraph"/>
        <w:numPr>
          <w:ilvl w:val="0"/>
          <w:numId w:val="34"/>
        </w:numPr>
        <w:spacing w:line="276" w:lineRule="auto"/>
        <w:rPr>
          <w:b/>
          <w:bCs/>
        </w:rPr>
      </w:pPr>
      <w:r>
        <w:t xml:space="preserve">Use the cards to inspire a piece of role play. Give everyone a character by asking them to draw a card, then draw another card for setting, and lastly an item card is something they </w:t>
      </w:r>
      <w:proofErr w:type="gramStart"/>
      <w:r>
        <w:t>have to</w:t>
      </w:r>
      <w:proofErr w:type="gramEnd"/>
      <w:r>
        <w:t xml:space="preserve"> work together to find! </w:t>
      </w:r>
      <w:r>
        <w:br/>
      </w:r>
      <w:r w:rsidRPr="00F05CA0">
        <w:rPr>
          <w:b/>
          <w:bCs/>
        </w:rPr>
        <w:t>(EXA 1-12a)</w:t>
      </w:r>
    </w:p>
    <w:p w14:paraId="7F7FB92A" w14:textId="77777777" w:rsidR="00A6711D" w:rsidRDefault="00A6711D" w:rsidP="00A6711D">
      <w:pPr>
        <w:spacing w:after="0" w:line="276" w:lineRule="auto"/>
        <w:contextualSpacing/>
      </w:pPr>
    </w:p>
    <w:p w14:paraId="61EF869A" w14:textId="3620D377" w:rsidR="00A6711D" w:rsidRPr="00A6711D" w:rsidRDefault="00A6711D" w:rsidP="00A6711D">
      <w:pPr>
        <w:spacing w:after="0" w:line="276" w:lineRule="auto"/>
        <w:contextualSpacing/>
        <w:rPr>
          <w:b/>
          <w:bCs/>
          <w:color w:val="F77F00" w:themeColor="accent2"/>
        </w:rPr>
      </w:pPr>
      <w:r w:rsidRPr="00A6711D">
        <w:rPr>
          <w:b/>
          <w:bCs/>
          <w:color w:val="F77F00" w:themeColor="accent2"/>
        </w:rPr>
        <w:t>Music</w:t>
      </w:r>
    </w:p>
    <w:p w14:paraId="0552526E" w14:textId="446CF3EA" w:rsidR="00A6711D" w:rsidRDefault="00F05CA0" w:rsidP="00F05CA0">
      <w:pPr>
        <w:pStyle w:val="ListParagraph"/>
        <w:numPr>
          <w:ilvl w:val="0"/>
          <w:numId w:val="34"/>
        </w:numPr>
        <w:spacing w:line="276" w:lineRule="auto"/>
      </w:pPr>
      <w:r>
        <w:rPr>
          <w:noProof/>
        </w:rPr>
        <w:drawing>
          <wp:anchor distT="0" distB="0" distL="114300" distR="114300" simplePos="0" relativeHeight="251658248" behindDoc="0" locked="0" layoutInCell="1" allowOverlap="1" wp14:anchorId="2C3BFE61" wp14:editId="5E71D083">
            <wp:simplePos x="0" y="0"/>
            <wp:positionH relativeFrom="column">
              <wp:posOffset>1141095</wp:posOffset>
            </wp:positionH>
            <wp:positionV relativeFrom="paragraph">
              <wp:posOffset>1003973</wp:posOffset>
            </wp:positionV>
            <wp:extent cx="1839532" cy="1196165"/>
            <wp:effectExtent l="19050" t="0" r="46990" b="23495"/>
            <wp:wrapNone/>
            <wp:docPr id="11155840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84079" name="Picture 4">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rot="330571">
                      <a:off x="0" y="0"/>
                      <a:ext cx="1839532" cy="1196165"/>
                    </a:xfrm>
                    <a:prstGeom prst="rect">
                      <a:avLst/>
                    </a:prstGeom>
                  </pic:spPr>
                </pic:pic>
              </a:graphicData>
            </a:graphic>
            <wp14:sizeRelH relativeFrom="page">
              <wp14:pctWidth>0</wp14:pctWidth>
            </wp14:sizeRelH>
            <wp14:sizeRelV relativeFrom="page">
              <wp14:pctHeight>0</wp14:pctHeight>
            </wp14:sizeRelV>
          </wp:anchor>
        </w:drawing>
      </w:r>
      <w:r w:rsidR="00A6711D">
        <w:t xml:space="preserve">What would the soundtrack be for different genres? Pull a card and experiment with different music technologies or instruments! </w:t>
      </w:r>
      <w:r>
        <w:br/>
      </w:r>
      <w:r w:rsidR="00A6711D" w:rsidRPr="00F05CA0">
        <w:rPr>
          <w:b/>
          <w:bCs/>
        </w:rPr>
        <w:t>(EXA 1-17a)</w:t>
      </w:r>
    </w:p>
    <w:p w14:paraId="44B29355" w14:textId="622F1CB3" w:rsidR="009937CE" w:rsidRPr="009937CE" w:rsidRDefault="009937CE" w:rsidP="009937CE">
      <w:pPr>
        <w:spacing w:after="0" w:line="276" w:lineRule="auto"/>
        <w:contextualSpacing/>
        <w:rPr>
          <w:b/>
          <w:bCs/>
        </w:rPr>
      </w:pPr>
      <w:r>
        <w:br/>
      </w:r>
    </w:p>
    <w:p w14:paraId="54F15AF0" w14:textId="77777777" w:rsidR="009937CE" w:rsidRPr="009937CE" w:rsidRDefault="009937CE" w:rsidP="009937CE">
      <w:pPr>
        <w:spacing w:line="276" w:lineRule="auto"/>
        <w:rPr>
          <w:b/>
          <w:bCs/>
        </w:rPr>
      </w:pPr>
    </w:p>
    <w:p w14:paraId="329C5B79" w14:textId="77777777" w:rsidR="00D3033B" w:rsidRPr="00D3033B" w:rsidRDefault="00D3033B" w:rsidP="00D3033B">
      <w:pPr>
        <w:rPr>
          <w:b/>
          <w:bCs/>
        </w:rPr>
      </w:pPr>
    </w:p>
    <w:p w14:paraId="4FB60EF9" w14:textId="77777777" w:rsidR="008B676F" w:rsidRDefault="008B676F" w:rsidP="006F406A">
      <w:pPr>
        <w:spacing w:line="240" w:lineRule="auto"/>
        <w:rPr>
          <w:b/>
          <w:bCs/>
          <w:sz w:val="28"/>
          <w:szCs w:val="28"/>
        </w:rPr>
      </w:pPr>
    </w:p>
    <w:p w14:paraId="60FF3C52" w14:textId="77777777" w:rsidR="008B676F" w:rsidRDefault="008B676F" w:rsidP="006F406A">
      <w:pPr>
        <w:spacing w:line="240" w:lineRule="auto"/>
        <w:rPr>
          <w:b/>
          <w:bCs/>
          <w:sz w:val="28"/>
          <w:szCs w:val="28"/>
        </w:rPr>
      </w:pPr>
    </w:p>
    <w:p w14:paraId="0BA35439" w14:textId="77777777" w:rsidR="008B676F" w:rsidRDefault="008B676F" w:rsidP="006F406A">
      <w:pPr>
        <w:spacing w:line="240" w:lineRule="auto"/>
        <w:rPr>
          <w:b/>
          <w:bCs/>
          <w:sz w:val="28"/>
          <w:szCs w:val="28"/>
        </w:rPr>
      </w:pPr>
    </w:p>
    <w:p w14:paraId="6ED8CB1A" w14:textId="77777777" w:rsidR="00001D70" w:rsidRDefault="00001D70" w:rsidP="006F406A">
      <w:pPr>
        <w:spacing w:line="240" w:lineRule="auto"/>
        <w:rPr>
          <w:b/>
          <w:bCs/>
          <w:sz w:val="28"/>
          <w:szCs w:val="28"/>
        </w:rPr>
      </w:pPr>
    </w:p>
    <w:p w14:paraId="7C6BD0E9" w14:textId="77777777" w:rsidR="00001D70" w:rsidRDefault="00001D70" w:rsidP="006F406A">
      <w:pPr>
        <w:spacing w:line="240" w:lineRule="auto"/>
        <w:rPr>
          <w:b/>
          <w:bCs/>
          <w:sz w:val="28"/>
          <w:szCs w:val="28"/>
        </w:rPr>
      </w:pPr>
    </w:p>
    <w:p w14:paraId="12A43BDB" w14:textId="77777777" w:rsidR="00001D70" w:rsidRDefault="00001D70" w:rsidP="006F406A">
      <w:pPr>
        <w:spacing w:line="240" w:lineRule="auto"/>
        <w:rPr>
          <w:b/>
          <w:bCs/>
          <w:sz w:val="28"/>
          <w:szCs w:val="28"/>
        </w:rPr>
      </w:pPr>
    </w:p>
    <w:p w14:paraId="69F92AF3" w14:textId="3AB9F972" w:rsidR="00D402FA" w:rsidRPr="00D402FA" w:rsidRDefault="00D402FA" w:rsidP="006F406A">
      <w:pPr>
        <w:spacing w:line="240" w:lineRule="auto"/>
        <w:rPr>
          <w:b/>
          <w:bCs/>
          <w:sz w:val="28"/>
          <w:szCs w:val="28"/>
        </w:rPr>
      </w:pPr>
      <w:r w:rsidRPr="00D402FA">
        <w:rPr>
          <w:b/>
          <w:bCs/>
          <w:sz w:val="28"/>
          <w:szCs w:val="28"/>
        </w:rPr>
        <w:t>Talk It Out</w:t>
      </w:r>
    </w:p>
    <w:p w14:paraId="2C2ACDCD" w14:textId="207116B1" w:rsidR="006F406A" w:rsidRPr="006F406A" w:rsidRDefault="006F406A" w:rsidP="006F406A">
      <w:pPr>
        <w:spacing w:after="0" w:line="240" w:lineRule="auto"/>
        <w:contextualSpacing/>
        <w:rPr>
          <w:b/>
          <w:bCs/>
          <w:color w:val="00B5D6" w:themeColor="accent1"/>
        </w:rPr>
      </w:pPr>
      <w:r>
        <w:rPr>
          <w:b/>
          <w:bCs/>
          <w:color w:val="00B5D6" w:themeColor="accent1"/>
        </w:rPr>
        <w:t>Sciences</w:t>
      </w:r>
    </w:p>
    <w:p w14:paraId="4C148EAA" w14:textId="4131C91A" w:rsidR="00D402FA" w:rsidRPr="00F05CA0" w:rsidRDefault="00D402FA" w:rsidP="00F05CA0">
      <w:pPr>
        <w:pStyle w:val="ListParagraph"/>
        <w:numPr>
          <w:ilvl w:val="0"/>
          <w:numId w:val="34"/>
        </w:numPr>
        <w:spacing w:line="276" w:lineRule="auto"/>
        <w:rPr>
          <w:b/>
          <w:bCs/>
        </w:rPr>
      </w:pPr>
      <w:r w:rsidRPr="00D402FA">
        <w:t>Use the “What can we see if we look out of the window together” card to prompt a discussion. What do you think you’d be able to smell? What do you think you’d be able to hear? What is easier to see? What is more difficult to see?</w:t>
      </w:r>
      <w:r w:rsidRPr="00F05CA0">
        <w:rPr>
          <w:b/>
          <w:bCs/>
        </w:rPr>
        <w:t xml:space="preserve"> </w:t>
      </w:r>
      <w:r w:rsidR="00F05CA0">
        <w:rPr>
          <w:b/>
          <w:bCs/>
        </w:rPr>
        <w:br/>
      </w:r>
      <w:r w:rsidRPr="00F05CA0">
        <w:rPr>
          <w:b/>
          <w:bCs/>
        </w:rPr>
        <w:t>(SCN 1-12b)</w:t>
      </w:r>
    </w:p>
    <w:p w14:paraId="4BB1E0FB" w14:textId="77777777" w:rsidR="00D402FA" w:rsidRPr="00D402FA" w:rsidRDefault="00D402FA" w:rsidP="00D402FA">
      <w:pPr>
        <w:spacing w:line="276" w:lineRule="auto"/>
        <w:rPr>
          <w:b/>
          <w:bCs/>
        </w:rPr>
      </w:pPr>
    </w:p>
    <w:p w14:paraId="47E5E452" w14:textId="487B7C89" w:rsidR="006F406A" w:rsidRPr="006F406A" w:rsidRDefault="006F406A" w:rsidP="006F406A">
      <w:pPr>
        <w:spacing w:after="0" w:line="276" w:lineRule="auto"/>
        <w:contextualSpacing/>
        <w:rPr>
          <w:b/>
          <w:bCs/>
          <w:color w:val="00B5D6" w:themeColor="accent1"/>
        </w:rPr>
      </w:pPr>
      <w:r>
        <w:rPr>
          <w:b/>
          <w:bCs/>
          <w:color w:val="00B5D6" w:themeColor="accent1"/>
        </w:rPr>
        <w:t>Technology</w:t>
      </w:r>
    </w:p>
    <w:p w14:paraId="08F94C47" w14:textId="1B433043" w:rsidR="00D402FA" w:rsidRPr="00F05CA0" w:rsidRDefault="00D402FA" w:rsidP="006F406A">
      <w:pPr>
        <w:pStyle w:val="ListParagraph"/>
        <w:numPr>
          <w:ilvl w:val="0"/>
          <w:numId w:val="34"/>
        </w:numPr>
        <w:spacing w:line="276" w:lineRule="auto"/>
        <w:rPr>
          <w:b/>
          <w:bCs/>
        </w:rPr>
      </w:pPr>
      <w:r w:rsidRPr="00D402FA">
        <w:t>Design a structure using your cards. Work as a class to try out different arrangements to find the most stable</w:t>
      </w:r>
      <w:r w:rsidRPr="00F05CA0">
        <w:rPr>
          <w:b/>
          <w:bCs/>
        </w:rPr>
        <w:t>. (TCH 1-12a)</w:t>
      </w:r>
    </w:p>
    <w:p w14:paraId="5EEFEB2D" w14:textId="77777777" w:rsidR="00D402FA" w:rsidRPr="00D402FA" w:rsidRDefault="00D402FA" w:rsidP="00D402FA">
      <w:pPr>
        <w:spacing w:line="276" w:lineRule="auto"/>
        <w:rPr>
          <w:b/>
          <w:bCs/>
        </w:rPr>
      </w:pPr>
    </w:p>
    <w:p w14:paraId="26BC483D" w14:textId="47C9EFBC" w:rsidR="006F406A" w:rsidRPr="006F406A" w:rsidRDefault="006F406A" w:rsidP="006F406A">
      <w:pPr>
        <w:spacing w:after="0" w:line="276" w:lineRule="auto"/>
        <w:contextualSpacing/>
        <w:rPr>
          <w:b/>
          <w:bCs/>
          <w:color w:val="C00000"/>
        </w:rPr>
      </w:pPr>
      <w:r w:rsidRPr="006F406A">
        <w:rPr>
          <w:b/>
          <w:bCs/>
          <w:color w:val="C00000"/>
        </w:rPr>
        <w:t>Literacy and English</w:t>
      </w:r>
    </w:p>
    <w:p w14:paraId="0ADFA1FA" w14:textId="6CAEBBAF" w:rsidR="00D402FA" w:rsidRPr="00F05CA0" w:rsidRDefault="00D402FA" w:rsidP="006F406A">
      <w:pPr>
        <w:pStyle w:val="ListParagraph"/>
        <w:numPr>
          <w:ilvl w:val="0"/>
          <w:numId w:val="34"/>
        </w:numPr>
        <w:spacing w:line="276" w:lineRule="auto"/>
        <w:rPr>
          <w:b/>
          <w:bCs/>
        </w:rPr>
      </w:pPr>
      <w:r w:rsidRPr="00D402FA">
        <w:t xml:space="preserve">Choose a character from your favourite book and imagine how they might answer the questions. Write down your replies and then read them aloud in a group. Can your group guess who your character is? You can make it harder by not mentioning names or specific places, so your group </w:t>
      </w:r>
      <w:proofErr w:type="gramStart"/>
      <w:r w:rsidRPr="00D402FA">
        <w:t>has to</w:t>
      </w:r>
      <w:proofErr w:type="gramEnd"/>
      <w:r w:rsidRPr="00D402FA">
        <w:t xml:space="preserve"> be creative in asking questions?</w:t>
      </w:r>
      <w:r w:rsidRPr="00F05CA0">
        <w:rPr>
          <w:b/>
          <w:bCs/>
        </w:rPr>
        <w:t xml:space="preserve"> (LIT 1-09a)</w:t>
      </w:r>
    </w:p>
    <w:p w14:paraId="312DDE37" w14:textId="77777777" w:rsidR="00D402FA" w:rsidRDefault="00D402FA" w:rsidP="00D402FA">
      <w:pPr>
        <w:pStyle w:val="ListParagraph"/>
        <w:numPr>
          <w:ilvl w:val="0"/>
          <w:numId w:val="0"/>
        </w:numPr>
        <w:spacing w:line="276" w:lineRule="auto"/>
        <w:ind w:left="720"/>
        <w:rPr>
          <w:b/>
          <w:bCs/>
        </w:rPr>
      </w:pPr>
    </w:p>
    <w:p w14:paraId="277E06E5" w14:textId="190DDBF9" w:rsidR="00D402FA" w:rsidRPr="00F05CA0" w:rsidRDefault="00D402FA" w:rsidP="00F05CA0">
      <w:pPr>
        <w:pStyle w:val="ListParagraph"/>
        <w:numPr>
          <w:ilvl w:val="0"/>
          <w:numId w:val="34"/>
        </w:numPr>
        <w:spacing w:line="276" w:lineRule="auto"/>
        <w:rPr>
          <w:b/>
          <w:bCs/>
        </w:rPr>
      </w:pPr>
      <w:r w:rsidRPr="00D402FA">
        <w:t>Practise using the cards in pairs, choosing one to discuss and taking time to listen to each other's answers and talk together about your responses.</w:t>
      </w:r>
      <w:r w:rsidRPr="00F05CA0">
        <w:rPr>
          <w:b/>
          <w:bCs/>
        </w:rPr>
        <w:t xml:space="preserve"> </w:t>
      </w:r>
      <w:r w:rsidR="00F05CA0">
        <w:rPr>
          <w:b/>
          <w:bCs/>
        </w:rPr>
        <w:br/>
      </w:r>
      <w:r w:rsidRPr="00F05CA0">
        <w:rPr>
          <w:b/>
          <w:bCs/>
        </w:rPr>
        <w:t>(LIT 1-09a)</w:t>
      </w:r>
      <w:r w:rsidR="00F05CA0">
        <w:rPr>
          <w:b/>
          <w:bCs/>
        </w:rPr>
        <w:br/>
      </w:r>
    </w:p>
    <w:p w14:paraId="5901D4C4" w14:textId="2CEF88A6" w:rsidR="00D402FA" w:rsidRDefault="00D402FA" w:rsidP="00F05CA0">
      <w:pPr>
        <w:pStyle w:val="ListParagraph"/>
        <w:numPr>
          <w:ilvl w:val="0"/>
          <w:numId w:val="34"/>
        </w:numPr>
        <w:spacing w:line="276" w:lineRule="auto"/>
        <w:rPr>
          <w:b/>
          <w:bCs/>
        </w:rPr>
      </w:pPr>
      <w:r w:rsidRPr="00D402FA">
        <w:t>Use the card "if you were an animal what would you be and why" as inspiration for a piece of writing - you could create your ideas as a comic strip, letter or diary entry, whatever you choose.</w:t>
      </w:r>
      <w:r w:rsidRPr="00F05CA0">
        <w:rPr>
          <w:b/>
          <w:bCs/>
        </w:rPr>
        <w:t xml:space="preserve"> (LIT 1-20a)</w:t>
      </w:r>
    </w:p>
    <w:p w14:paraId="7CC4BC4E" w14:textId="77777777" w:rsidR="008B676F" w:rsidRPr="00F05CA0" w:rsidRDefault="008B676F" w:rsidP="008B676F">
      <w:pPr>
        <w:pStyle w:val="ListParagraph"/>
        <w:numPr>
          <w:ilvl w:val="0"/>
          <w:numId w:val="0"/>
        </w:numPr>
        <w:spacing w:line="276" w:lineRule="auto"/>
        <w:ind w:left="360"/>
        <w:rPr>
          <w:b/>
          <w:bCs/>
        </w:rPr>
      </w:pPr>
    </w:p>
    <w:p w14:paraId="0E145489" w14:textId="2B95A11B" w:rsidR="006F406A" w:rsidRPr="006F406A" w:rsidRDefault="006F406A" w:rsidP="006F406A">
      <w:pPr>
        <w:spacing w:after="0" w:line="276" w:lineRule="auto"/>
        <w:contextualSpacing/>
        <w:rPr>
          <w:b/>
          <w:bCs/>
          <w:color w:val="5BBF21" w:themeColor="accent3"/>
        </w:rPr>
      </w:pPr>
      <w:r w:rsidRPr="006F406A">
        <w:rPr>
          <w:b/>
          <w:bCs/>
          <w:color w:val="5BBF21" w:themeColor="accent3"/>
        </w:rPr>
        <w:t>Health and wellbeing</w:t>
      </w:r>
    </w:p>
    <w:p w14:paraId="20959BB2" w14:textId="269267D8" w:rsidR="00D402FA" w:rsidRPr="00F05CA0" w:rsidRDefault="00D402FA" w:rsidP="00571470">
      <w:pPr>
        <w:pStyle w:val="ListParagraph"/>
        <w:numPr>
          <w:ilvl w:val="0"/>
          <w:numId w:val="35"/>
        </w:numPr>
        <w:spacing w:line="276" w:lineRule="auto"/>
        <w:rPr>
          <w:b/>
          <w:bCs/>
        </w:rPr>
      </w:pPr>
      <w:r w:rsidRPr="00D402FA">
        <w:t>The cards could be used in a Circle Time activity to encourage discussion and build confidence in a group</w:t>
      </w:r>
      <w:r w:rsidRPr="00F05CA0">
        <w:rPr>
          <w:b/>
          <w:bCs/>
        </w:rPr>
        <w:t xml:space="preserve">. </w:t>
      </w:r>
      <w:r w:rsidR="00571470">
        <w:rPr>
          <w:b/>
          <w:bCs/>
        </w:rPr>
        <w:br/>
      </w:r>
      <w:r w:rsidRPr="00F05CA0">
        <w:rPr>
          <w:b/>
          <w:bCs/>
        </w:rPr>
        <w:t>(HWB 1-01a)</w:t>
      </w:r>
    </w:p>
    <w:p w14:paraId="02993ACF" w14:textId="77777777" w:rsidR="00D402FA" w:rsidRDefault="00D402FA" w:rsidP="00D402FA">
      <w:pPr>
        <w:pStyle w:val="ListParagraph"/>
        <w:numPr>
          <w:ilvl w:val="0"/>
          <w:numId w:val="0"/>
        </w:numPr>
        <w:spacing w:line="276" w:lineRule="auto"/>
        <w:ind w:left="720"/>
        <w:rPr>
          <w:b/>
          <w:bCs/>
        </w:rPr>
      </w:pPr>
    </w:p>
    <w:p w14:paraId="34D27FEE" w14:textId="3F28F040" w:rsidR="00D402FA" w:rsidRPr="00571470" w:rsidRDefault="00D402FA" w:rsidP="00571470">
      <w:pPr>
        <w:pStyle w:val="ListParagraph"/>
        <w:numPr>
          <w:ilvl w:val="0"/>
          <w:numId w:val="35"/>
        </w:numPr>
        <w:spacing w:line="276" w:lineRule="auto"/>
        <w:rPr>
          <w:b/>
          <w:bCs/>
        </w:rPr>
      </w:pPr>
      <w:r w:rsidRPr="00D402FA">
        <w:t>Use the "what makes you happy" card to start a discussion on what happiness feels like and when you feel it. You could create a mural or display in your class to remind you when you're having a hard day.</w:t>
      </w:r>
      <w:r w:rsidRPr="00571470">
        <w:rPr>
          <w:b/>
          <w:bCs/>
        </w:rPr>
        <w:t xml:space="preserve"> (HWB 1-01a)</w:t>
      </w:r>
    </w:p>
    <w:p w14:paraId="0A82958C" w14:textId="77777777" w:rsidR="00D402FA" w:rsidRPr="00D402FA" w:rsidRDefault="00D402FA" w:rsidP="00D402FA">
      <w:pPr>
        <w:spacing w:line="276" w:lineRule="auto"/>
        <w:rPr>
          <w:b/>
          <w:bCs/>
        </w:rPr>
      </w:pPr>
    </w:p>
    <w:p w14:paraId="093BBDEA" w14:textId="0B2584D0" w:rsidR="006F406A" w:rsidRPr="006F406A" w:rsidRDefault="006F406A" w:rsidP="006F406A">
      <w:pPr>
        <w:spacing w:after="0" w:line="276" w:lineRule="auto"/>
        <w:contextualSpacing/>
        <w:rPr>
          <w:b/>
          <w:bCs/>
          <w:color w:val="F42582" w:themeColor="accent5"/>
        </w:rPr>
      </w:pPr>
      <w:r w:rsidRPr="006F406A">
        <w:rPr>
          <w:b/>
          <w:bCs/>
          <w:color w:val="F42582" w:themeColor="accent5"/>
        </w:rPr>
        <w:t>Social studies</w:t>
      </w:r>
    </w:p>
    <w:p w14:paraId="3DE99928" w14:textId="77777777" w:rsidR="00D402FA" w:rsidRPr="00F97CDF" w:rsidRDefault="00D402FA" w:rsidP="00F97CDF">
      <w:pPr>
        <w:pStyle w:val="ListParagraph"/>
        <w:numPr>
          <w:ilvl w:val="0"/>
          <w:numId w:val="36"/>
        </w:numPr>
        <w:spacing w:line="276" w:lineRule="auto"/>
        <w:rPr>
          <w:b/>
          <w:bCs/>
        </w:rPr>
      </w:pPr>
      <w:r w:rsidRPr="00D402FA">
        <w:t>Talk about the card "what is one cool thing that happened today" - how different might our answers be if we lived at a different time in history? Find out about daily life in a different historical period and write a few sentences from the point of view of someone living in that time to answer the question.</w:t>
      </w:r>
      <w:r w:rsidRPr="00F97CDF">
        <w:rPr>
          <w:b/>
          <w:bCs/>
        </w:rPr>
        <w:t xml:space="preserve"> (SOC 1-04a)</w:t>
      </w:r>
    </w:p>
    <w:p w14:paraId="738D47C5" w14:textId="77777777" w:rsidR="00D402FA" w:rsidRDefault="00D402FA" w:rsidP="00D402FA">
      <w:pPr>
        <w:pStyle w:val="ListParagraph"/>
        <w:numPr>
          <w:ilvl w:val="0"/>
          <w:numId w:val="0"/>
        </w:numPr>
        <w:spacing w:line="276" w:lineRule="auto"/>
        <w:ind w:left="720"/>
        <w:rPr>
          <w:b/>
          <w:bCs/>
        </w:rPr>
      </w:pPr>
    </w:p>
    <w:p w14:paraId="19B2C3F2" w14:textId="437EEC84" w:rsidR="00D402FA" w:rsidRPr="00F97CDF" w:rsidRDefault="00D402FA" w:rsidP="00F97CDF">
      <w:pPr>
        <w:pStyle w:val="ListParagraph"/>
        <w:numPr>
          <w:ilvl w:val="0"/>
          <w:numId w:val="36"/>
        </w:numPr>
        <w:spacing w:line="276" w:lineRule="auto"/>
        <w:rPr>
          <w:b/>
          <w:bCs/>
        </w:rPr>
      </w:pPr>
      <w:r w:rsidRPr="00D402FA">
        <w:t>Talk about the card “What can we see if we look out of the window together</w:t>
      </w:r>
      <w:r w:rsidR="00AF1596">
        <w:t>?</w:t>
      </w:r>
      <w:r w:rsidRPr="00D402FA">
        <w:t>”. How might that be different if you lived in a different period of history? Can you spot anything that wouldn’t be there in the past?</w:t>
      </w:r>
      <w:r w:rsidRPr="00F97CDF">
        <w:rPr>
          <w:b/>
          <w:bCs/>
        </w:rPr>
        <w:t xml:space="preserve"> (SOC 1-04a)</w:t>
      </w:r>
      <w:r w:rsidRPr="00F97CDF">
        <w:rPr>
          <w:b/>
          <w:bCs/>
        </w:rPr>
        <w:br/>
      </w:r>
    </w:p>
    <w:p w14:paraId="403C9B31" w14:textId="77777777" w:rsidR="00D402FA" w:rsidRPr="00F97CDF" w:rsidRDefault="00D402FA" w:rsidP="00F97CDF">
      <w:pPr>
        <w:pStyle w:val="ListParagraph"/>
        <w:numPr>
          <w:ilvl w:val="0"/>
          <w:numId w:val="36"/>
        </w:numPr>
        <w:spacing w:line="276" w:lineRule="auto"/>
        <w:rPr>
          <w:b/>
          <w:bCs/>
        </w:rPr>
      </w:pPr>
      <w:r w:rsidRPr="00D402FA">
        <w:t>Talk about the card "tell me an example of when you were a good friend" - what does it mean to be a good friend? How can we think about the needs of our friends and those around us, and how these can be different from our own?</w:t>
      </w:r>
      <w:r w:rsidRPr="00F97CDF">
        <w:rPr>
          <w:b/>
          <w:bCs/>
        </w:rPr>
        <w:t xml:space="preserve"> (SOC 1-16a)</w:t>
      </w:r>
    </w:p>
    <w:p w14:paraId="4469BDE1" w14:textId="77777777" w:rsidR="00D402FA" w:rsidRDefault="00D402FA" w:rsidP="00D402FA">
      <w:pPr>
        <w:pStyle w:val="ListParagraph"/>
        <w:numPr>
          <w:ilvl w:val="0"/>
          <w:numId w:val="0"/>
        </w:numPr>
        <w:spacing w:line="276" w:lineRule="auto"/>
        <w:ind w:left="720"/>
        <w:rPr>
          <w:b/>
          <w:bCs/>
        </w:rPr>
      </w:pPr>
    </w:p>
    <w:p w14:paraId="4DD77155" w14:textId="77777777" w:rsidR="00D402FA" w:rsidRPr="00D402FA" w:rsidRDefault="00D402FA" w:rsidP="00D402FA">
      <w:pPr>
        <w:spacing w:line="276" w:lineRule="auto"/>
        <w:rPr>
          <w:b/>
          <w:bCs/>
        </w:rPr>
      </w:pPr>
    </w:p>
    <w:p w14:paraId="69A6357D" w14:textId="77777777" w:rsidR="008B676F" w:rsidRPr="00A6711D" w:rsidRDefault="008B676F" w:rsidP="008B676F">
      <w:pPr>
        <w:spacing w:after="0" w:line="276" w:lineRule="auto"/>
        <w:contextualSpacing/>
        <w:rPr>
          <w:b/>
          <w:bCs/>
          <w:color w:val="F77F00" w:themeColor="accent2"/>
        </w:rPr>
      </w:pPr>
      <w:r w:rsidRPr="00A6711D">
        <w:rPr>
          <w:b/>
          <w:bCs/>
          <w:color w:val="F77F00" w:themeColor="accent2"/>
        </w:rPr>
        <w:lastRenderedPageBreak/>
        <w:t>Art</w:t>
      </w:r>
    </w:p>
    <w:p w14:paraId="3B38936D" w14:textId="619CDABD" w:rsidR="00D402FA" w:rsidRPr="00F97CDF" w:rsidRDefault="00D402FA" w:rsidP="008B676F">
      <w:pPr>
        <w:pStyle w:val="ListParagraph"/>
        <w:numPr>
          <w:ilvl w:val="0"/>
          <w:numId w:val="37"/>
        </w:numPr>
        <w:spacing w:line="276" w:lineRule="auto"/>
        <w:rPr>
          <w:b/>
          <w:bCs/>
        </w:rPr>
      </w:pPr>
      <w:r w:rsidRPr="00D402FA">
        <w:t xml:space="preserve">Get each of the pupils to pick a card and use it as a basis for an art activity. Compile </w:t>
      </w:r>
      <w:proofErr w:type="gramStart"/>
      <w:r w:rsidRPr="00D402FA">
        <w:t>all of</w:t>
      </w:r>
      <w:proofErr w:type="gramEnd"/>
      <w:r w:rsidRPr="00D402FA">
        <w:t xml:space="preserve"> the drawings and create a book of their thoughts and feelings.</w:t>
      </w:r>
      <w:r w:rsidRPr="00F97CDF">
        <w:rPr>
          <w:b/>
          <w:bCs/>
        </w:rPr>
        <w:t xml:space="preserve"> (EXA 1-05a)</w:t>
      </w:r>
    </w:p>
    <w:p w14:paraId="047C8369" w14:textId="77777777" w:rsidR="00D402FA" w:rsidRPr="00D402FA" w:rsidRDefault="00D402FA" w:rsidP="00D402FA">
      <w:pPr>
        <w:spacing w:line="276" w:lineRule="auto"/>
        <w:rPr>
          <w:b/>
          <w:bCs/>
        </w:rPr>
      </w:pPr>
    </w:p>
    <w:p w14:paraId="6859B159" w14:textId="3F3D4FF3" w:rsidR="008B676F" w:rsidRPr="00A6711D" w:rsidRDefault="008B676F" w:rsidP="008B676F">
      <w:pPr>
        <w:spacing w:after="0" w:line="276" w:lineRule="auto"/>
        <w:contextualSpacing/>
        <w:rPr>
          <w:b/>
          <w:bCs/>
          <w:color w:val="F77F00" w:themeColor="accent2"/>
        </w:rPr>
      </w:pPr>
      <w:r>
        <w:rPr>
          <w:b/>
          <w:bCs/>
          <w:color w:val="F77F00" w:themeColor="accent2"/>
        </w:rPr>
        <w:t>Dance</w:t>
      </w:r>
    </w:p>
    <w:p w14:paraId="5A6A4A95" w14:textId="7CEDFF0A" w:rsidR="00D402FA" w:rsidRPr="00F97CDF" w:rsidRDefault="00D402FA" w:rsidP="008B676F">
      <w:pPr>
        <w:pStyle w:val="ListParagraph"/>
        <w:numPr>
          <w:ilvl w:val="0"/>
          <w:numId w:val="37"/>
        </w:numPr>
        <w:spacing w:line="276" w:lineRule="auto"/>
        <w:rPr>
          <w:b/>
          <w:bCs/>
        </w:rPr>
      </w:pPr>
      <w:r w:rsidRPr="00D402FA">
        <w:t>Talk about the card "if you could choose a superpower what would it be</w:t>
      </w:r>
      <w:r w:rsidR="00080BD1">
        <w:t>?</w:t>
      </w:r>
      <w:r w:rsidRPr="00D402FA">
        <w:t>" as a class. Use some of the suggested superpowers to inspire a dance that you can create together</w:t>
      </w:r>
      <w:r w:rsidRPr="00F97CDF">
        <w:rPr>
          <w:b/>
          <w:bCs/>
        </w:rPr>
        <w:t>. (EXA 1-09a)</w:t>
      </w:r>
    </w:p>
    <w:p w14:paraId="0D52B358" w14:textId="77777777" w:rsidR="00D402FA" w:rsidRDefault="00D402FA" w:rsidP="00ED0E76">
      <w:pPr>
        <w:spacing w:line="276" w:lineRule="auto"/>
        <w:rPr>
          <w:b/>
          <w:bCs/>
          <w:sz w:val="28"/>
          <w:szCs w:val="28"/>
        </w:rPr>
      </w:pPr>
    </w:p>
    <w:p w14:paraId="5E804FBD" w14:textId="77777777" w:rsidR="00D402FA" w:rsidRDefault="00D402FA" w:rsidP="00ED0E76">
      <w:pPr>
        <w:spacing w:line="276" w:lineRule="auto"/>
        <w:rPr>
          <w:b/>
          <w:bCs/>
          <w:sz w:val="28"/>
          <w:szCs w:val="28"/>
        </w:rPr>
      </w:pPr>
    </w:p>
    <w:p w14:paraId="734C4791" w14:textId="77777777" w:rsidR="00D402FA" w:rsidRDefault="00D402FA" w:rsidP="00ED0E76">
      <w:pPr>
        <w:spacing w:line="276" w:lineRule="auto"/>
        <w:rPr>
          <w:b/>
          <w:bCs/>
          <w:sz w:val="28"/>
          <w:szCs w:val="28"/>
        </w:rPr>
      </w:pPr>
    </w:p>
    <w:p w14:paraId="6CA5F247" w14:textId="77777777" w:rsidR="00D402FA" w:rsidRDefault="00D402FA" w:rsidP="00ED0E76">
      <w:pPr>
        <w:spacing w:line="276" w:lineRule="auto"/>
        <w:rPr>
          <w:b/>
          <w:bCs/>
          <w:sz w:val="28"/>
          <w:szCs w:val="28"/>
        </w:rPr>
      </w:pPr>
    </w:p>
    <w:p w14:paraId="549165BA" w14:textId="77777777" w:rsidR="00D402FA" w:rsidRDefault="00D402FA" w:rsidP="00ED0E76">
      <w:pPr>
        <w:spacing w:line="276" w:lineRule="auto"/>
        <w:rPr>
          <w:b/>
          <w:bCs/>
          <w:sz w:val="28"/>
          <w:szCs w:val="28"/>
        </w:rPr>
      </w:pPr>
    </w:p>
    <w:p w14:paraId="1C7EB6AC" w14:textId="77777777" w:rsidR="00D402FA" w:rsidRDefault="00D402FA" w:rsidP="00ED0E76">
      <w:pPr>
        <w:spacing w:line="276" w:lineRule="auto"/>
        <w:rPr>
          <w:b/>
          <w:bCs/>
          <w:sz w:val="28"/>
          <w:szCs w:val="28"/>
        </w:rPr>
      </w:pPr>
    </w:p>
    <w:p w14:paraId="67E7BCE7" w14:textId="77777777" w:rsidR="00D402FA" w:rsidRDefault="00D402FA" w:rsidP="00ED0E76">
      <w:pPr>
        <w:spacing w:line="276" w:lineRule="auto"/>
        <w:rPr>
          <w:b/>
          <w:bCs/>
          <w:sz w:val="28"/>
          <w:szCs w:val="28"/>
        </w:rPr>
      </w:pPr>
    </w:p>
    <w:p w14:paraId="5487CEDA" w14:textId="77777777" w:rsidR="00E461B5" w:rsidRDefault="00E461B5" w:rsidP="00ED0E76">
      <w:pPr>
        <w:spacing w:line="276" w:lineRule="auto"/>
        <w:rPr>
          <w:b/>
          <w:bCs/>
          <w:sz w:val="28"/>
          <w:szCs w:val="28"/>
        </w:rPr>
      </w:pPr>
    </w:p>
    <w:p w14:paraId="13FD2C8D" w14:textId="77777777" w:rsidR="00E461B5" w:rsidRDefault="00E461B5" w:rsidP="00ED0E76">
      <w:pPr>
        <w:spacing w:line="276" w:lineRule="auto"/>
        <w:rPr>
          <w:b/>
          <w:bCs/>
          <w:sz w:val="28"/>
          <w:szCs w:val="28"/>
        </w:rPr>
      </w:pPr>
    </w:p>
    <w:p w14:paraId="40D0E8D3" w14:textId="77777777" w:rsidR="005E0302" w:rsidRDefault="005E0302" w:rsidP="00ED0E76">
      <w:pPr>
        <w:spacing w:line="276" w:lineRule="auto"/>
        <w:rPr>
          <w:b/>
          <w:bCs/>
          <w:sz w:val="28"/>
          <w:szCs w:val="28"/>
        </w:rPr>
      </w:pPr>
    </w:p>
    <w:p w14:paraId="49F863DF" w14:textId="77777777" w:rsidR="005E0302" w:rsidRDefault="005E0302" w:rsidP="00ED0E76">
      <w:pPr>
        <w:spacing w:line="276" w:lineRule="auto"/>
        <w:rPr>
          <w:b/>
          <w:bCs/>
          <w:sz w:val="28"/>
          <w:szCs w:val="28"/>
        </w:rPr>
      </w:pPr>
    </w:p>
    <w:p w14:paraId="2911A450" w14:textId="77777777" w:rsidR="005E0302" w:rsidRDefault="005E0302" w:rsidP="00ED0E76">
      <w:pPr>
        <w:spacing w:line="276" w:lineRule="auto"/>
        <w:rPr>
          <w:b/>
          <w:bCs/>
          <w:sz w:val="28"/>
          <w:szCs w:val="28"/>
        </w:rPr>
      </w:pPr>
    </w:p>
    <w:p w14:paraId="3FD38089" w14:textId="77777777" w:rsidR="005E0302" w:rsidRDefault="005E0302" w:rsidP="00ED0E76">
      <w:pPr>
        <w:spacing w:line="276" w:lineRule="auto"/>
        <w:rPr>
          <w:b/>
          <w:bCs/>
          <w:sz w:val="28"/>
          <w:szCs w:val="28"/>
        </w:rPr>
      </w:pPr>
    </w:p>
    <w:p w14:paraId="2D201082" w14:textId="77777777" w:rsidR="005E0302" w:rsidRDefault="005E0302" w:rsidP="00ED0E76">
      <w:pPr>
        <w:spacing w:line="276" w:lineRule="auto"/>
        <w:rPr>
          <w:b/>
          <w:bCs/>
          <w:sz w:val="28"/>
          <w:szCs w:val="28"/>
        </w:rPr>
      </w:pPr>
    </w:p>
    <w:p w14:paraId="4C26B1D2" w14:textId="77777777" w:rsidR="005E0302" w:rsidRDefault="005E0302" w:rsidP="00ED0E76">
      <w:pPr>
        <w:spacing w:line="276" w:lineRule="auto"/>
        <w:rPr>
          <w:b/>
          <w:bCs/>
          <w:sz w:val="28"/>
          <w:szCs w:val="28"/>
        </w:rPr>
      </w:pPr>
    </w:p>
    <w:p w14:paraId="4B9404FE" w14:textId="77777777" w:rsidR="006F406A" w:rsidRDefault="006F406A" w:rsidP="00ED0E76">
      <w:pPr>
        <w:spacing w:line="276" w:lineRule="auto"/>
        <w:rPr>
          <w:b/>
          <w:bCs/>
          <w:sz w:val="28"/>
          <w:szCs w:val="28"/>
        </w:rPr>
      </w:pPr>
    </w:p>
    <w:p w14:paraId="28379086" w14:textId="77777777" w:rsidR="006F406A" w:rsidRDefault="006F406A" w:rsidP="00ED0E76">
      <w:pPr>
        <w:spacing w:line="276" w:lineRule="auto"/>
        <w:rPr>
          <w:b/>
          <w:bCs/>
          <w:sz w:val="28"/>
          <w:szCs w:val="28"/>
        </w:rPr>
      </w:pPr>
    </w:p>
    <w:p w14:paraId="07E0B240" w14:textId="77777777" w:rsidR="008B676F" w:rsidRPr="005C77FA" w:rsidRDefault="004E30FF" w:rsidP="008B676F">
      <w:pPr>
        <w:pStyle w:val="Heading4"/>
        <w:spacing w:line="276" w:lineRule="auto"/>
        <w:rPr>
          <w:color w:val="00B5D6" w:themeColor="accent1"/>
        </w:rPr>
      </w:pPr>
      <w:r w:rsidRPr="004E30FF">
        <w:rPr>
          <w:sz w:val="28"/>
          <w:szCs w:val="28"/>
        </w:rPr>
        <w:t>Act It Out</w:t>
      </w:r>
      <w:r>
        <w:rPr>
          <w:sz w:val="28"/>
          <w:szCs w:val="28"/>
        </w:rPr>
        <w:br/>
      </w:r>
      <w:r w:rsidR="008B676F" w:rsidRPr="005C77FA">
        <w:rPr>
          <w:color w:val="00B5D6" w:themeColor="accent1"/>
        </w:rPr>
        <w:t>Mathematics and numeracy</w:t>
      </w:r>
    </w:p>
    <w:p w14:paraId="11995F63" w14:textId="78FCCA9F" w:rsidR="004E30FF" w:rsidRPr="008B676F" w:rsidRDefault="008B676F" w:rsidP="008B676F">
      <w:pPr>
        <w:pStyle w:val="ListParagraph"/>
        <w:numPr>
          <w:ilvl w:val="0"/>
          <w:numId w:val="37"/>
        </w:numPr>
        <w:spacing w:line="276" w:lineRule="auto"/>
        <w:rPr>
          <w:b/>
          <w:bCs/>
          <w:sz w:val="28"/>
          <w:szCs w:val="28"/>
        </w:rPr>
      </w:pPr>
      <w:r>
        <w:t xml:space="preserve">Take </w:t>
      </w:r>
      <w:r w:rsidR="004E30FF" w:rsidRPr="004E30FF">
        <w:t xml:space="preserve">12 of the cards and practise sharing them equally between 2, 3 and 4 people. If you have more people, do they get less cards? Discuss the fairest way to split the cards. </w:t>
      </w:r>
      <w:r w:rsidR="004E30FF" w:rsidRPr="008B676F">
        <w:rPr>
          <w:b/>
          <w:bCs/>
        </w:rPr>
        <w:t>(MNU 1-07b)</w:t>
      </w:r>
    </w:p>
    <w:p w14:paraId="43ED1AE7" w14:textId="77777777" w:rsidR="004E30FF" w:rsidRDefault="004E30FF" w:rsidP="00ED0E76">
      <w:pPr>
        <w:spacing w:line="276" w:lineRule="auto"/>
      </w:pPr>
    </w:p>
    <w:p w14:paraId="6D50437C" w14:textId="38B8D80D" w:rsidR="008B676F" w:rsidRPr="005C77FA" w:rsidRDefault="008B676F" w:rsidP="008B676F">
      <w:pPr>
        <w:pStyle w:val="Heading4"/>
        <w:spacing w:line="276" w:lineRule="auto"/>
        <w:rPr>
          <w:color w:val="00B5D6" w:themeColor="accent1"/>
        </w:rPr>
      </w:pPr>
      <w:r>
        <w:rPr>
          <w:color w:val="00B5D6" w:themeColor="accent1"/>
        </w:rPr>
        <w:t>Sciences</w:t>
      </w:r>
    </w:p>
    <w:p w14:paraId="65323917" w14:textId="7A01359A" w:rsidR="004E30FF" w:rsidRPr="00E461B5" w:rsidRDefault="008B676F" w:rsidP="008B676F">
      <w:pPr>
        <w:pStyle w:val="ListParagraph"/>
        <w:numPr>
          <w:ilvl w:val="0"/>
          <w:numId w:val="37"/>
        </w:numPr>
        <w:spacing w:line="276" w:lineRule="auto"/>
        <w:rPr>
          <w:b/>
          <w:bCs/>
        </w:rPr>
      </w:pPr>
      <w:r>
        <w:t>Sort</w:t>
      </w:r>
      <w:r w:rsidRPr="00565BEA">
        <w:t xml:space="preserve"> </w:t>
      </w:r>
      <w:r w:rsidR="004E30FF" w:rsidRPr="004E30FF">
        <w:t xml:space="preserve">the cards into living and non-living things. Are there any other groups you can sort them into? </w:t>
      </w:r>
      <w:r w:rsidR="004E30FF" w:rsidRPr="00E461B5">
        <w:rPr>
          <w:b/>
          <w:bCs/>
        </w:rPr>
        <w:t>(SCN 1-01a)</w:t>
      </w:r>
    </w:p>
    <w:p w14:paraId="52C50BE9" w14:textId="77777777" w:rsidR="004E30FF" w:rsidRDefault="004E30FF" w:rsidP="00ED0E76">
      <w:pPr>
        <w:spacing w:line="276" w:lineRule="auto"/>
      </w:pPr>
    </w:p>
    <w:p w14:paraId="73850366" w14:textId="061D9649" w:rsidR="008B676F" w:rsidRPr="005C77FA" w:rsidRDefault="008B676F" w:rsidP="008B676F">
      <w:pPr>
        <w:pStyle w:val="Heading4"/>
        <w:spacing w:line="276" w:lineRule="auto"/>
        <w:rPr>
          <w:color w:val="00B5D6" w:themeColor="accent1"/>
        </w:rPr>
      </w:pPr>
      <w:r>
        <w:rPr>
          <w:color w:val="00B5D6" w:themeColor="accent1"/>
        </w:rPr>
        <w:t>Technology</w:t>
      </w:r>
    </w:p>
    <w:p w14:paraId="3BB9A484" w14:textId="34878532" w:rsidR="00E549B1" w:rsidRPr="00E461B5" w:rsidRDefault="004E30FF" w:rsidP="00E461B5">
      <w:pPr>
        <w:pStyle w:val="ListParagraph"/>
        <w:numPr>
          <w:ilvl w:val="0"/>
          <w:numId w:val="37"/>
        </w:numPr>
        <w:spacing w:line="276" w:lineRule="auto"/>
        <w:rPr>
          <w:b/>
          <w:bCs/>
        </w:rPr>
      </w:pPr>
      <w:r>
        <w:t xml:space="preserve">Film members of your class acting out some of the cards and use the video to make a quiz for other classes to try! </w:t>
      </w:r>
      <w:r w:rsidRPr="00E461B5">
        <w:rPr>
          <w:b/>
          <w:bCs/>
        </w:rPr>
        <w:t>(TCH 1-01a)</w:t>
      </w:r>
    </w:p>
    <w:p w14:paraId="2A401144" w14:textId="77777777" w:rsidR="00936470" w:rsidRDefault="00936470" w:rsidP="00936470">
      <w:pPr>
        <w:spacing w:line="276" w:lineRule="auto"/>
        <w:rPr>
          <w:b/>
          <w:bCs/>
        </w:rPr>
      </w:pPr>
    </w:p>
    <w:p w14:paraId="573C185E" w14:textId="6A03F9E1" w:rsidR="008B676F" w:rsidRPr="008B676F" w:rsidRDefault="008B676F" w:rsidP="008B676F">
      <w:pPr>
        <w:pStyle w:val="Heading4"/>
        <w:spacing w:line="276" w:lineRule="auto"/>
        <w:rPr>
          <w:color w:val="C00000"/>
        </w:rPr>
      </w:pPr>
      <w:r w:rsidRPr="008B676F">
        <w:rPr>
          <w:color w:val="C00000"/>
        </w:rPr>
        <w:t>Literacy and English</w:t>
      </w:r>
    </w:p>
    <w:p w14:paraId="58D0CBEB" w14:textId="5A4D38A5" w:rsidR="00936470" w:rsidRPr="007C3417" w:rsidRDefault="00936470" w:rsidP="008B676F">
      <w:pPr>
        <w:pStyle w:val="ListParagraph"/>
        <w:numPr>
          <w:ilvl w:val="0"/>
          <w:numId w:val="38"/>
        </w:numPr>
        <w:spacing w:line="276" w:lineRule="auto"/>
      </w:pPr>
      <w:r w:rsidRPr="007C3417">
        <w:t>Take turns to pick a card and describe it to the class or group, thinking about your choice of words and using gestures to help them to guess</w:t>
      </w:r>
      <w:r>
        <w:t xml:space="preserve">. </w:t>
      </w:r>
      <w:r w:rsidRPr="00E461B5">
        <w:rPr>
          <w:b/>
          <w:bCs/>
        </w:rPr>
        <w:t>(ENG 1-03a)</w:t>
      </w:r>
      <w:r w:rsidRPr="00E461B5">
        <w:rPr>
          <w:b/>
          <w:bCs/>
        </w:rPr>
        <w:br/>
      </w:r>
    </w:p>
    <w:p w14:paraId="2884ADD3" w14:textId="77777777" w:rsidR="00936470" w:rsidRPr="00936470" w:rsidRDefault="00936470" w:rsidP="00E461B5">
      <w:pPr>
        <w:pStyle w:val="ListParagraph"/>
        <w:numPr>
          <w:ilvl w:val="0"/>
          <w:numId w:val="38"/>
        </w:numPr>
        <w:spacing w:line="276" w:lineRule="auto"/>
      </w:pPr>
      <w:r w:rsidRPr="000A0FF6">
        <w:t xml:space="preserve">Are there any cards that link to </w:t>
      </w:r>
      <w:r w:rsidRPr="00E461B5">
        <w:rPr>
          <w:i/>
          <w:iCs/>
        </w:rPr>
        <w:t xml:space="preserve">Barbara Throws a Wobbler </w:t>
      </w:r>
      <w:r>
        <w:t xml:space="preserve">or </w:t>
      </w:r>
      <w:r w:rsidRPr="00E461B5">
        <w:rPr>
          <w:i/>
          <w:iCs/>
        </w:rPr>
        <w:t>The Ballad of Cactus Joe</w:t>
      </w:r>
      <w:r w:rsidRPr="000A0FF6">
        <w:t>? Choose three cards and explain your reasoning.</w:t>
      </w:r>
      <w:r>
        <w:t xml:space="preserve"> </w:t>
      </w:r>
      <w:r w:rsidRPr="00E461B5">
        <w:rPr>
          <w:b/>
          <w:bCs/>
        </w:rPr>
        <w:t>(ENG 1-17a)</w:t>
      </w:r>
    </w:p>
    <w:p w14:paraId="67CBC52C" w14:textId="77777777" w:rsidR="00936470" w:rsidRPr="00936470" w:rsidRDefault="00936470" w:rsidP="00936470">
      <w:pPr>
        <w:pStyle w:val="ListParagraph"/>
        <w:numPr>
          <w:ilvl w:val="0"/>
          <w:numId w:val="0"/>
        </w:numPr>
        <w:suppressAutoHyphens w:val="0"/>
        <w:autoSpaceDN/>
        <w:spacing w:after="0" w:line="276" w:lineRule="auto"/>
        <w:ind w:left="720"/>
        <w:contextualSpacing/>
        <w:textAlignment w:val="auto"/>
      </w:pPr>
    </w:p>
    <w:p w14:paraId="13E1F043" w14:textId="7FBEDB3C" w:rsidR="007B5F02" w:rsidRPr="00936470" w:rsidRDefault="00936470" w:rsidP="007B5F02">
      <w:pPr>
        <w:pStyle w:val="ListParagraph"/>
        <w:numPr>
          <w:ilvl w:val="0"/>
          <w:numId w:val="38"/>
        </w:numPr>
        <w:spacing w:line="276" w:lineRule="auto"/>
      </w:pPr>
      <w:r>
        <w:t xml:space="preserve">Make a word bank for the cards, talking about what each item is, how to spell the word and practising any tricky words. </w:t>
      </w:r>
      <w:r w:rsidRPr="00E461B5">
        <w:rPr>
          <w:b/>
          <w:bCs/>
        </w:rPr>
        <w:t>(LIT 1-21a)</w:t>
      </w:r>
      <w:r w:rsidR="007B5F02">
        <w:rPr>
          <w:b/>
          <w:bCs/>
        </w:rPr>
        <w:br/>
      </w:r>
    </w:p>
    <w:p w14:paraId="7F6E8697" w14:textId="4FA0F35C" w:rsidR="008B676F" w:rsidRPr="008B676F" w:rsidRDefault="008B676F" w:rsidP="008B676F">
      <w:pPr>
        <w:pStyle w:val="Heading4"/>
        <w:spacing w:line="276" w:lineRule="auto"/>
        <w:rPr>
          <w:color w:val="5BBF21" w:themeColor="accent3"/>
        </w:rPr>
      </w:pPr>
      <w:r w:rsidRPr="008B676F">
        <w:rPr>
          <w:color w:val="5BBF21" w:themeColor="accent3"/>
        </w:rPr>
        <w:t>Health and wellbeing</w:t>
      </w:r>
    </w:p>
    <w:p w14:paraId="38C61576" w14:textId="436B76B2" w:rsidR="00DE643B" w:rsidRDefault="00DE643B" w:rsidP="00247A1F">
      <w:pPr>
        <w:pStyle w:val="ListParagraph"/>
        <w:numPr>
          <w:ilvl w:val="0"/>
          <w:numId w:val="39"/>
        </w:numPr>
        <w:spacing w:line="276" w:lineRule="auto"/>
      </w:pPr>
      <w:r w:rsidRPr="000A0FF6">
        <w:t xml:space="preserve">Choose two character cards and write a story about how they became friends, thinking about what qualities are helpful </w:t>
      </w:r>
      <w:r w:rsidRPr="000A0FF6">
        <w:t>for making friends!</w:t>
      </w:r>
      <w:r>
        <w:t xml:space="preserve"> </w:t>
      </w:r>
      <w:r w:rsidRPr="00E461B5">
        <w:rPr>
          <w:b/>
          <w:bCs/>
        </w:rPr>
        <w:t>(HWB 1-44a)</w:t>
      </w:r>
      <w:r w:rsidR="008B676F">
        <w:rPr>
          <w:b/>
          <w:bCs/>
        </w:rPr>
        <w:br/>
      </w:r>
    </w:p>
    <w:p w14:paraId="060F08BA" w14:textId="78E48831" w:rsidR="008B676F" w:rsidRPr="008B676F" w:rsidRDefault="008B676F" w:rsidP="008B676F">
      <w:pPr>
        <w:pStyle w:val="Heading4"/>
        <w:spacing w:line="276" w:lineRule="auto"/>
        <w:rPr>
          <w:color w:val="F77F00" w:themeColor="accent2"/>
        </w:rPr>
      </w:pPr>
      <w:r w:rsidRPr="008B676F">
        <w:rPr>
          <w:color w:val="F77F00" w:themeColor="accent2"/>
        </w:rPr>
        <w:t>Art</w:t>
      </w:r>
    </w:p>
    <w:p w14:paraId="07BBAB13" w14:textId="6C419F70" w:rsidR="00247A1F" w:rsidRDefault="00247A1F" w:rsidP="008B676F">
      <w:pPr>
        <w:pStyle w:val="ListParagraph"/>
        <w:numPr>
          <w:ilvl w:val="0"/>
          <w:numId w:val="39"/>
        </w:numPr>
        <w:spacing w:line="276" w:lineRule="auto"/>
      </w:pPr>
      <w:r w:rsidRPr="000A0FF6">
        <w:t>Pick a category and draw a new image of your choice to accompany the set.</w:t>
      </w:r>
      <w:r>
        <w:t xml:space="preserve"> </w:t>
      </w:r>
      <w:r w:rsidRPr="007A5BC6">
        <w:rPr>
          <w:b/>
          <w:bCs/>
        </w:rPr>
        <w:t>(EXA 1-05a)</w:t>
      </w:r>
    </w:p>
    <w:p w14:paraId="72E23CC1" w14:textId="77777777" w:rsidR="00247A1F" w:rsidRDefault="00247A1F" w:rsidP="00247A1F">
      <w:pPr>
        <w:pStyle w:val="ListParagraph"/>
        <w:numPr>
          <w:ilvl w:val="0"/>
          <w:numId w:val="0"/>
        </w:numPr>
        <w:spacing w:line="276" w:lineRule="auto"/>
        <w:ind w:left="360"/>
      </w:pPr>
    </w:p>
    <w:p w14:paraId="4588C86A" w14:textId="2631581E" w:rsidR="00DE643B" w:rsidRPr="000A0FF6" w:rsidRDefault="00DE643B" w:rsidP="00247A1F">
      <w:pPr>
        <w:pStyle w:val="ListParagraph"/>
        <w:numPr>
          <w:ilvl w:val="0"/>
          <w:numId w:val="39"/>
        </w:numPr>
        <w:spacing w:line="276" w:lineRule="auto"/>
      </w:pPr>
      <w:r w:rsidRPr="000A0FF6">
        <w:t>Share the card you’ve designed with the class. Act it out and see if anyone can guess what your card is!</w:t>
      </w:r>
      <w:r>
        <w:br/>
      </w:r>
      <w:r w:rsidRPr="007A5BC6">
        <w:rPr>
          <w:b/>
          <w:bCs/>
        </w:rPr>
        <w:t>(EXA 1-01a, EXA 1-12a)</w:t>
      </w:r>
      <w:r w:rsidR="00247A1F">
        <w:rPr>
          <w:b/>
          <w:bCs/>
        </w:rPr>
        <w:br/>
      </w:r>
    </w:p>
    <w:p w14:paraId="730BA372" w14:textId="0A6FCDF9" w:rsidR="008B676F" w:rsidRPr="008B676F" w:rsidRDefault="008B676F" w:rsidP="008B676F">
      <w:pPr>
        <w:pStyle w:val="Heading4"/>
        <w:spacing w:line="276" w:lineRule="auto"/>
        <w:rPr>
          <w:color w:val="F77F00" w:themeColor="accent2"/>
        </w:rPr>
      </w:pPr>
      <w:r w:rsidRPr="008B676F">
        <w:rPr>
          <w:color w:val="F77F00" w:themeColor="accent2"/>
        </w:rPr>
        <w:t>Drama</w:t>
      </w:r>
    </w:p>
    <w:p w14:paraId="027173AD" w14:textId="713784E8" w:rsidR="00DE643B" w:rsidRPr="00416816" w:rsidRDefault="00DE643B" w:rsidP="008B676F">
      <w:pPr>
        <w:pStyle w:val="ListParagraph"/>
        <w:numPr>
          <w:ilvl w:val="0"/>
          <w:numId w:val="40"/>
        </w:numPr>
        <w:spacing w:line="240" w:lineRule="auto"/>
        <w:rPr>
          <w:b/>
          <w:bCs/>
        </w:rPr>
      </w:pPr>
      <w:r w:rsidRPr="000A0FF6">
        <w:t>Play Act it Out as a class. Challenge the pupils to only use sounds rather than actions to describe the card they've chosen.</w:t>
      </w:r>
      <w:r>
        <w:t xml:space="preserve"> </w:t>
      </w:r>
      <w:r w:rsidRPr="00416816">
        <w:rPr>
          <w:b/>
          <w:bCs/>
        </w:rPr>
        <w:t>(EXA 1-12a)</w:t>
      </w:r>
    </w:p>
    <w:p w14:paraId="493BB7B6" w14:textId="77777777" w:rsidR="007A5BC6" w:rsidRDefault="007A5BC6" w:rsidP="007A5BC6">
      <w:pPr>
        <w:spacing w:after="0" w:line="276" w:lineRule="auto"/>
        <w:contextualSpacing/>
        <w:rPr>
          <w:b/>
          <w:bCs/>
        </w:rPr>
      </w:pPr>
    </w:p>
    <w:p w14:paraId="6B7AC43D" w14:textId="77777777" w:rsidR="007A5BC6" w:rsidRDefault="007A5BC6" w:rsidP="007A5BC6">
      <w:pPr>
        <w:spacing w:after="0" w:line="276" w:lineRule="auto"/>
        <w:contextualSpacing/>
        <w:rPr>
          <w:b/>
          <w:bCs/>
        </w:rPr>
      </w:pPr>
    </w:p>
    <w:p w14:paraId="78E42F96" w14:textId="77777777" w:rsidR="007A5BC6" w:rsidRDefault="007A5BC6" w:rsidP="007A5BC6">
      <w:pPr>
        <w:spacing w:after="0" w:line="276" w:lineRule="auto"/>
        <w:contextualSpacing/>
        <w:rPr>
          <w:b/>
          <w:bCs/>
        </w:rPr>
      </w:pPr>
    </w:p>
    <w:p w14:paraId="2E6D128D" w14:textId="77777777" w:rsidR="007A5BC6" w:rsidRDefault="007A5BC6" w:rsidP="007A5BC6">
      <w:pPr>
        <w:spacing w:after="0" w:line="276" w:lineRule="auto"/>
        <w:contextualSpacing/>
        <w:rPr>
          <w:b/>
          <w:bCs/>
        </w:rPr>
      </w:pPr>
    </w:p>
    <w:p w14:paraId="7B97D09A" w14:textId="77777777" w:rsidR="00416816" w:rsidRDefault="00416816" w:rsidP="007A5BC6">
      <w:pPr>
        <w:spacing w:after="0" w:line="276" w:lineRule="auto"/>
        <w:contextualSpacing/>
        <w:rPr>
          <w:b/>
          <w:bCs/>
        </w:rPr>
      </w:pPr>
    </w:p>
    <w:p w14:paraId="1AC02E0A" w14:textId="77777777" w:rsidR="008B676F" w:rsidRDefault="008B676F" w:rsidP="007A5BC6">
      <w:pPr>
        <w:spacing w:after="0" w:line="276" w:lineRule="auto"/>
        <w:contextualSpacing/>
        <w:rPr>
          <w:b/>
          <w:bCs/>
        </w:rPr>
      </w:pPr>
    </w:p>
    <w:p w14:paraId="3FCDE709" w14:textId="77777777" w:rsidR="008B676F" w:rsidRDefault="008B676F" w:rsidP="007A5BC6">
      <w:pPr>
        <w:spacing w:after="0" w:line="276" w:lineRule="auto"/>
        <w:contextualSpacing/>
        <w:rPr>
          <w:b/>
          <w:bCs/>
        </w:rPr>
      </w:pPr>
    </w:p>
    <w:p w14:paraId="7D0A0BFB" w14:textId="77777777" w:rsidR="008B676F" w:rsidRDefault="008B676F" w:rsidP="007A5BC6">
      <w:pPr>
        <w:spacing w:after="0" w:line="276" w:lineRule="auto"/>
        <w:contextualSpacing/>
        <w:rPr>
          <w:b/>
          <w:bCs/>
        </w:rPr>
      </w:pPr>
    </w:p>
    <w:p w14:paraId="4DCDFCB1" w14:textId="77777777" w:rsidR="008B676F" w:rsidRDefault="008B676F" w:rsidP="007A5BC6">
      <w:pPr>
        <w:spacing w:after="0" w:line="276" w:lineRule="auto"/>
        <w:contextualSpacing/>
        <w:rPr>
          <w:b/>
          <w:bCs/>
        </w:rPr>
      </w:pPr>
    </w:p>
    <w:p w14:paraId="7EAECF83" w14:textId="77777777" w:rsidR="008B676F" w:rsidRDefault="008B676F" w:rsidP="007A5BC6">
      <w:pPr>
        <w:spacing w:after="0" w:line="276" w:lineRule="auto"/>
        <w:contextualSpacing/>
        <w:rPr>
          <w:b/>
          <w:bCs/>
        </w:rPr>
      </w:pPr>
    </w:p>
    <w:p w14:paraId="228604EE" w14:textId="77777777" w:rsidR="00416816" w:rsidRDefault="00416816" w:rsidP="007A5BC6">
      <w:pPr>
        <w:spacing w:after="0" w:line="276" w:lineRule="auto"/>
        <w:contextualSpacing/>
        <w:rPr>
          <w:b/>
          <w:bCs/>
        </w:rPr>
      </w:pPr>
    </w:p>
    <w:p w14:paraId="4E5B555A" w14:textId="77777777" w:rsidR="007B5F02" w:rsidRDefault="007B5F02" w:rsidP="007A5BC6">
      <w:pPr>
        <w:spacing w:after="0" w:line="276" w:lineRule="auto"/>
        <w:contextualSpacing/>
        <w:rPr>
          <w:b/>
          <w:bCs/>
        </w:rPr>
      </w:pPr>
    </w:p>
    <w:p w14:paraId="3ACDB5DD" w14:textId="77777777" w:rsidR="007B5F02" w:rsidRDefault="007B5F02" w:rsidP="007A5BC6">
      <w:pPr>
        <w:spacing w:after="0" w:line="276" w:lineRule="auto"/>
        <w:contextualSpacing/>
        <w:rPr>
          <w:b/>
          <w:bCs/>
        </w:rPr>
      </w:pPr>
    </w:p>
    <w:p w14:paraId="294CE473" w14:textId="77777777" w:rsidR="007B5F02" w:rsidRDefault="007B5F02" w:rsidP="007A5BC6">
      <w:pPr>
        <w:spacing w:after="0" w:line="276" w:lineRule="auto"/>
        <w:contextualSpacing/>
        <w:rPr>
          <w:b/>
          <w:bCs/>
        </w:rPr>
      </w:pPr>
    </w:p>
    <w:p w14:paraId="63B2E70B" w14:textId="77777777" w:rsidR="007B5F02" w:rsidRDefault="007B5F02" w:rsidP="007A5BC6">
      <w:pPr>
        <w:spacing w:after="0" w:line="276" w:lineRule="auto"/>
        <w:contextualSpacing/>
        <w:rPr>
          <w:b/>
          <w:bCs/>
        </w:rPr>
      </w:pPr>
    </w:p>
    <w:p w14:paraId="4EFF2654" w14:textId="77777777" w:rsidR="007B5F02" w:rsidRDefault="007B5F02" w:rsidP="007A5BC6">
      <w:pPr>
        <w:spacing w:after="0" w:line="276" w:lineRule="auto"/>
        <w:contextualSpacing/>
        <w:rPr>
          <w:b/>
          <w:bCs/>
        </w:rPr>
      </w:pPr>
    </w:p>
    <w:p w14:paraId="2578DF10" w14:textId="77777777" w:rsidR="00247A1F" w:rsidRDefault="00247A1F" w:rsidP="007A5BC6">
      <w:pPr>
        <w:spacing w:after="0" w:line="276" w:lineRule="auto"/>
        <w:contextualSpacing/>
        <w:rPr>
          <w:b/>
          <w:bCs/>
        </w:rPr>
      </w:pPr>
    </w:p>
    <w:p w14:paraId="3B210306" w14:textId="77777777" w:rsidR="00247A1F" w:rsidRDefault="00247A1F" w:rsidP="007A5BC6">
      <w:pPr>
        <w:spacing w:after="0" w:line="276" w:lineRule="auto"/>
        <w:contextualSpacing/>
        <w:rPr>
          <w:b/>
          <w:bCs/>
        </w:rPr>
      </w:pPr>
    </w:p>
    <w:p w14:paraId="01CB96B6" w14:textId="77777777" w:rsidR="00247A1F" w:rsidRDefault="00247A1F" w:rsidP="007A5BC6">
      <w:pPr>
        <w:spacing w:after="0" w:line="276" w:lineRule="auto"/>
        <w:contextualSpacing/>
        <w:rPr>
          <w:b/>
          <w:bCs/>
        </w:rPr>
      </w:pPr>
    </w:p>
    <w:p w14:paraId="0533768E" w14:textId="77777777" w:rsidR="00247A1F" w:rsidRDefault="00247A1F" w:rsidP="007A5BC6">
      <w:pPr>
        <w:spacing w:after="0" w:line="276" w:lineRule="auto"/>
        <w:contextualSpacing/>
        <w:rPr>
          <w:b/>
          <w:bCs/>
        </w:rPr>
      </w:pPr>
    </w:p>
    <w:p w14:paraId="215CB366" w14:textId="77777777" w:rsidR="00247A1F" w:rsidRDefault="00247A1F" w:rsidP="007A5BC6">
      <w:pPr>
        <w:spacing w:after="0" w:line="276" w:lineRule="auto"/>
        <w:contextualSpacing/>
        <w:rPr>
          <w:b/>
          <w:bCs/>
        </w:rPr>
      </w:pPr>
    </w:p>
    <w:p w14:paraId="4B7DC040" w14:textId="77777777" w:rsidR="00247A1F" w:rsidRDefault="00247A1F" w:rsidP="007A5BC6">
      <w:pPr>
        <w:spacing w:after="0" w:line="276" w:lineRule="auto"/>
        <w:contextualSpacing/>
        <w:rPr>
          <w:b/>
          <w:bCs/>
        </w:rPr>
      </w:pPr>
    </w:p>
    <w:p w14:paraId="227C1C69" w14:textId="77777777" w:rsidR="00247A1F" w:rsidRDefault="00247A1F" w:rsidP="007A5BC6">
      <w:pPr>
        <w:spacing w:after="0" w:line="276" w:lineRule="auto"/>
        <w:contextualSpacing/>
        <w:rPr>
          <w:b/>
          <w:bCs/>
        </w:rPr>
      </w:pPr>
    </w:p>
    <w:p w14:paraId="479A9735" w14:textId="77777777" w:rsidR="00247A1F" w:rsidRDefault="00247A1F" w:rsidP="007A5BC6">
      <w:pPr>
        <w:spacing w:after="0" w:line="276" w:lineRule="auto"/>
        <w:contextualSpacing/>
        <w:rPr>
          <w:b/>
          <w:bCs/>
        </w:rPr>
      </w:pPr>
    </w:p>
    <w:p w14:paraId="08F24B89" w14:textId="77777777" w:rsidR="00247A1F" w:rsidRPr="007A5BC6" w:rsidRDefault="00247A1F" w:rsidP="007A5BC6">
      <w:pPr>
        <w:spacing w:after="0" w:line="276" w:lineRule="auto"/>
        <w:contextualSpacing/>
        <w:rPr>
          <w:b/>
          <w:bCs/>
        </w:rPr>
      </w:pPr>
    </w:p>
    <w:p w14:paraId="2DF0C678" w14:textId="77777777" w:rsidR="00033E86" w:rsidRPr="00E5426D" w:rsidRDefault="00033E86" w:rsidP="00033E86">
      <w:pPr>
        <w:pStyle w:val="Heading3"/>
        <w:rPr>
          <w:b/>
          <w:bCs/>
          <w:u w:val="none"/>
        </w:rPr>
      </w:pPr>
      <w:r w:rsidRPr="00E5426D">
        <w:rPr>
          <w:b/>
          <w:bCs/>
          <w:u w:val="none"/>
        </w:rPr>
        <w:t>Binoculars</w:t>
      </w:r>
    </w:p>
    <w:p w14:paraId="2EC5DEB9" w14:textId="77777777" w:rsidR="008B676F" w:rsidRPr="005C77FA" w:rsidRDefault="008B676F" w:rsidP="008B676F">
      <w:pPr>
        <w:pStyle w:val="Heading4"/>
        <w:spacing w:line="276" w:lineRule="auto"/>
        <w:rPr>
          <w:color w:val="00B5D6" w:themeColor="accent1"/>
        </w:rPr>
      </w:pPr>
      <w:r w:rsidRPr="005C77FA">
        <w:rPr>
          <w:color w:val="00B5D6" w:themeColor="accent1"/>
        </w:rPr>
        <w:t>Mathematics and numeracy</w:t>
      </w:r>
    </w:p>
    <w:p w14:paraId="16989177" w14:textId="1C793939" w:rsidR="00033E86" w:rsidRDefault="00033E86" w:rsidP="008B676F">
      <w:pPr>
        <w:pStyle w:val="ListParagraph"/>
        <w:numPr>
          <w:ilvl w:val="0"/>
          <w:numId w:val="40"/>
        </w:numPr>
        <w:spacing w:line="240" w:lineRule="auto"/>
      </w:pPr>
      <w:r w:rsidRPr="00565BEA">
        <w:t xml:space="preserve">Ask a friend to write a secret message on a piece of paper. See how far away they </w:t>
      </w:r>
      <w:proofErr w:type="gramStart"/>
      <w:r w:rsidRPr="00565BEA">
        <w:t>have to</w:t>
      </w:r>
      <w:proofErr w:type="gramEnd"/>
      <w:r w:rsidRPr="00565BEA">
        <w:t xml:space="preserve"> walk until you can't read it any more through your binoculars. Can you estimate how far away they are?</w:t>
      </w:r>
      <w:r>
        <w:t xml:space="preserve"> </w:t>
      </w:r>
      <w:r w:rsidRPr="00416816">
        <w:rPr>
          <w:b/>
          <w:bCs/>
        </w:rPr>
        <w:t>(MNU 1-11a)</w:t>
      </w:r>
      <w:r w:rsidRPr="00416816">
        <w:rPr>
          <w:b/>
          <w:bCs/>
        </w:rPr>
        <w:br/>
      </w:r>
    </w:p>
    <w:p w14:paraId="5DC32CE2" w14:textId="239DBAB0" w:rsidR="00416816" w:rsidRDefault="00033E86" w:rsidP="00416816">
      <w:pPr>
        <w:pStyle w:val="ListParagraph"/>
        <w:numPr>
          <w:ilvl w:val="0"/>
          <w:numId w:val="40"/>
        </w:numPr>
        <w:spacing w:line="276" w:lineRule="auto"/>
      </w:pPr>
      <w:r>
        <w:t xml:space="preserve">How many different shapes can you find using your binoculars? Keep a list of the different shapes you find in your playground or on your way to school! </w:t>
      </w:r>
      <w:r w:rsidRPr="00416816">
        <w:rPr>
          <w:b/>
          <w:bCs/>
        </w:rPr>
        <w:t>(MTH 1-16a)</w:t>
      </w:r>
      <w:r w:rsidR="00416816">
        <w:rPr>
          <w:b/>
          <w:bCs/>
        </w:rPr>
        <w:br/>
      </w:r>
    </w:p>
    <w:p w14:paraId="0F571AA2" w14:textId="59EBBC70" w:rsidR="00033E86" w:rsidRPr="00033E86" w:rsidRDefault="00033E86" w:rsidP="00416816">
      <w:pPr>
        <w:pStyle w:val="ListParagraph"/>
        <w:numPr>
          <w:ilvl w:val="0"/>
          <w:numId w:val="40"/>
        </w:numPr>
        <w:spacing w:line="276" w:lineRule="auto"/>
      </w:pPr>
      <w:r w:rsidRPr="00416816">
        <w:t xml:space="preserve">Use your binoculars to look for different birds or animals. Use our </w:t>
      </w:r>
      <w:hyperlink w:anchor="_Activity_sheet_8:" w:history="1">
        <w:r w:rsidRPr="009814D8">
          <w:rPr>
            <w:rStyle w:val="Hyperlink"/>
          </w:rPr>
          <w:t xml:space="preserve">printable </w:t>
        </w:r>
        <w:r w:rsidR="009814D8">
          <w:rPr>
            <w:rStyle w:val="Hyperlink"/>
          </w:rPr>
          <w:t xml:space="preserve">activity </w:t>
        </w:r>
        <w:r w:rsidRPr="009814D8">
          <w:rPr>
            <w:rStyle w:val="Hyperlink"/>
          </w:rPr>
          <w:t>sheet</w:t>
        </w:r>
      </w:hyperlink>
      <w:r w:rsidRPr="00416816">
        <w:t xml:space="preserve"> to keep a track of what you see. You could create a chart to show your findings.</w:t>
      </w:r>
      <w:r>
        <w:t xml:space="preserve"> </w:t>
      </w:r>
      <w:r w:rsidRPr="00416816">
        <w:rPr>
          <w:b/>
          <w:bCs/>
        </w:rPr>
        <w:t>(MNU 1-20b)</w:t>
      </w:r>
    </w:p>
    <w:p w14:paraId="242F5340" w14:textId="77777777" w:rsidR="00033E86" w:rsidRDefault="00033E86" w:rsidP="00033E86">
      <w:pPr>
        <w:spacing w:after="0" w:line="276" w:lineRule="auto"/>
        <w:contextualSpacing/>
      </w:pPr>
    </w:p>
    <w:p w14:paraId="48686DCF" w14:textId="77777777" w:rsidR="008B676F" w:rsidRPr="005C77FA" w:rsidRDefault="008B676F" w:rsidP="008B676F">
      <w:pPr>
        <w:pStyle w:val="Heading4"/>
        <w:spacing w:line="276" w:lineRule="auto"/>
        <w:rPr>
          <w:color w:val="00B5D6" w:themeColor="accent1"/>
        </w:rPr>
      </w:pPr>
      <w:r>
        <w:rPr>
          <w:color w:val="00B5D6" w:themeColor="accent1"/>
        </w:rPr>
        <w:t>Sciences</w:t>
      </w:r>
    </w:p>
    <w:p w14:paraId="08545215" w14:textId="5A1386D7" w:rsidR="00416816" w:rsidRDefault="00674E4F" w:rsidP="00416816">
      <w:pPr>
        <w:pStyle w:val="ListParagraph"/>
        <w:numPr>
          <w:ilvl w:val="0"/>
          <w:numId w:val="41"/>
        </w:numPr>
        <w:spacing w:line="276" w:lineRule="auto"/>
      </w:pPr>
      <w:r>
        <w:t xml:space="preserve">Use the </w:t>
      </w:r>
      <w:hyperlink r:id="rId48" w:history="1">
        <w:r w:rsidRPr="00080E46">
          <w:rPr>
            <w:rStyle w:val="Hyperlink"/>
          </w:rPr>
          <w:t>RSPB’s learning resources</w:t>
        </w:r>
      </w:hyperlink>
      <w:r>
        <w:t xml:space="preserve"> to learn about the different kinds of birds you might be able to see with your binoculars.</w:t>
      </w:r>
      <w:r w:rsidR="009814D8">
        <w:t xml:space="preserve"> </w:t>
      </w:r>
      <w:r>
        <w:t>Can you sort them into different groups?</w:t>
      </w:r>
      <w:r w:rsidR="009814D8">
        <w:t xml:space="preserve"> You can also find </w:t>
      </w:r>
      <w:hyperlink w:anchor="_Activity_sheet_7:" w:history="1">
        <w:r w:rsidR="009814D8" w:rsidRPr="00CE3E54">
          <w:rPr>
            <w:rStyle w:val="Hyperlink"/>
          </w:rPr>
          <w:t>a printable activity sheet</w:t>
        </w:r>
      </w:hyperlink>
      <w:r w:rsidR="009814D8">
        <w:t xml:space="preserve"> </w:t>
      </w:r>
      <w:r w:rsidR="00CE3E54">
        <w:t xml:space="preserve">in this pack which helps you identify common birds in Scotland. </w:t>
      </w:r>
      <w:r w:rsidRPr="00416816">
        <w:rPr>
          <w:b/>
          <w:bCs/>
        </w:rPr>
        <w:t>(SCN 1-01a)</w:t>
      </w:r>
      <w:r w:rsidRPr="00416816">
        <w:rPr>
          <w:b/>
          <w:bCs/>
        </w:rPr>
        <w:br/>
      </w:r>
    </w:p>
    <w:p w14:paraId="22B65317" w14:textId="5EEAFAF5" w:rsidR="00674E4F" w:rsidRPr="00080E46" w:rsidRDefault="00674E4F" w:rsidP="00416816">
      <w:pPr>
        <w:pStyle w:val="ListParagraph"/>
        <w:numPr>
          <w:ilvl w:val="0"/>
          <w:numId w:val="41"/>
        </w:numPr>
        <w:spacing w:line="276" w:lineRule="auto"/>
      </w:pPr>
      <w:r w:rsidRPr="00080E46">
        <w:t>Use binoculars to explore the night sky.</w:t>
      </w:r>
      <w:r>
        <w:t xml:space="preserve"> L</w:t>
      </w:r>
      <w:r w:rsidRPr="00080E46">
        <w:t>ook at how the moon changes; can they find when the moon matches the one in the boo</w:t>
      </w:r>
      <w:r>
        <w:t xml:space="preserve">k? </w:t>
      </w:r>
      <w:r w:rsidRPr="00416816">
        <w:rPr>
          <w:b/>
          <w:bCs/>
        </w:rPr>
        <w:t>(SCN 1-06a)</w:t>
      </w:r>
      <w:r w:rsidRPr="00416816">
        <w:rPr>
          <w:b/>
          <w:bCs/>
        </w:rPr>
        <w:br/>
      </w:r>
    </w:p>
    <w:p w14:paraId="479E5812" w14:textId="0400ECA0" w:rsidR="00674E4F" w:rsidRDefault="00674E4F" w:rsidP="00416816">
      <w:pPr>
        <w:pStyle w:val="ListParagraph"/>
        <w:numPr>
          <w:ilvl w:val="0"/>
          <w:numId w:val="41"/>
        </w:numPr>
        <w:spacing w:line="276" w:lineRule="auto"/>
      </w:pPr>
      <w:r>
        <w:t xml:space="preserve">Use digital technology to learn about animals that have binocular vision. What does binocular vision mean? How does it help humans and other animals respond to the world around them? </w:t>
      </w:r>
      <w:r w:rsidRPr="00416816">
        <w:rPr>
          <w:b/>
          <w:bCs/>
        </w:rPr>
        <w:lastRenderedPageBreak/>
        <w:t>(SCN 1-12b, TCH 1-01a)</w:t>
      </w:r>
      <w:r>
        <w:t xml:space="preserve"> </w:t>
      </w:r>
      <w:r w:rsidR="00DC7B3C">
        <w:br/>
      </w:r>
    </w:p>
    <w:p w14:paraId="5F8E56D1" w14:textId="43403886" w:rsidR="008B676F" w:rsidRPr="005C77FA" w:rsidRDefault="008B676F" w:rsidP="008B676F">
      <w:pPr>
        <w:pStyle w:val="Heading4"/>
        <w:spacing w:line="276" w:lineRule="auto"/>
        <w:rPr>
          <w:color w:val="00B5D6" w:themeColor="accent1"/>
        </w:rPr>
      </w:pPr>
      <w:r>
        <w:rPr>
          <w:color w:val="00B5D6" w:themeColor="accent1"/>
        </w:rPr>
        <w:t>Technology</w:t>
      </w:r>
    </w:p>
    <w:p w14:paraId="5ABDFDA0" w14:textId="77777777" w:rsidR="009B7177" w:rsidRPr="009B7177" w:rsidRDefault="009B7177" w:rsidP="00416816">
      <w:pPr>
        <w:pStyle w:val="ListParagraph"/>
        <w:numPr>
          <w:ilvl w:val="0"/>
          <w:numId w:val="42"/>
        </w:numPr>
        <w:spacing w:line="276" w:lineRule="auto"/>
      </w:pPr>
      <w:r>
        <w:t xml:space="preserve">Research what binoculars used to look like in the past. What do you think they’ll look like in the future? Create your own model! </w:t>
      </w:r>
      <w:r w:rsidRPr="00416816">
        <w:rPr>
          <w:b/>
          <w:bCs/>
        </w:rPr>
        <w:t>(TCH 1-01a, TCH 1-09a)</w:t>
      </w:r>
    </w:p>
    <w:p w14:paraId="1B741320" w14:textId="77777777" w:rsidR="009B7177" w:rsidRDefault="009B7177" w:rsidP="009B7177">
      <w:pPr>
        <w:spacing w:after="0" w:line="276" w:lineRule="auto"/>
        <w:contextualSpacing/>
      </w:pPr>
    </w:p>
    <w:p w14:paraId="12ED2EDF" w14:textId="0B1A7D8B" w:rsidR="008B676F" w:rsidRPr="008B676F" w:rsidRDefault="008B676F" w:rsidP="008B676F">
      <w:pPr>
        <w:pStyle w:val="Heading4"/>
        <w:spacing w:line="276" w:lineRule="auto"/>
        <w:rPr>
          <w:color w:val="C00000"/>
        </w:rPr>
      </w:pPr>
      <w:r w:rsidRPr="008B676F">
        <w:rPr>
          <w:color w:val="C00000"/>
        </w:rPr>
        <w:t>Literacy and English</w:t>
      </w:r>
    </w:p>
    <w:p w14:paraId="1AB597B5" w14:textId="46657DE0" w:rsidR="001709D2" w:rsidRPr="005C1017" w:rsidRDefault="001709D2" w:rsidP="009814D8">
      <w:pPr>
        <w:pStyle w:val="ListParagraph"/>
        <w:numPr>
          <w:ilvl w:val="0"/>
          <w:numId w:val="42"/>
        </w:numPr>
        <w:spacing w:line="276" w:lineRule="auto"/>
      </w:pPr>
      <w:r w:rsidRPr="005C1017">
        <w:t xml:space="preserve">Imagine you're a detective and you </w:t>
      </w:r>
      <w:proofErr w:type="gramStart"/>
      <w:r w:rsidRPr="005C1017">
        <w:t>have to</w:t>
      </w:r>
      <w:proofErr w:type="gramEnd"/>
      <w:r w:rsidRPr="005C1017">
        <w:t xml:space="preserve"> use your binoculars to search for clues! Write a short story or poem about how your binoculars help you solve the case of</w:t>
      </w:r>
      <w:r>
        <w:t xml:space="preserve"> something that’s gone missing. Why not pull a random Story Card to decide what the missing item is? </w:t>
      </w:r>
      <w:r w:rsidR="009814D8">
        <w:br/>
      </w:r>
      <w:r w:rsidRPr="009814D8">
        <w:rPr>
          <w:b/>
          <w:bCs/>
        </w:rPr>
        <w:t>(ENG 1-31a)</w:t>
      </w:r>
      <w:r w:rsidRPr="009814D8">
        <w:rPr>
          <w:b/>
          <w:bCs/>
        </w:rPr>
        <w:br/>
      </w:r>
    </w:p>
    <w:p w14:paraId="4389B0A1" w14:textId="60204577" w:rsidR="001709D2" w:rsidRPr="00B7568C" w:rsidRDefault="001709D2" w:rsidP="009814D8">
      <w:pPr>
        <w:pStyle w:val="ListParagraph"/>
        <w:numPr>
          <w:ilvl w:val="0"/>
          <w:numId w:val="42"/>
        </w:numPr>
        <w:spacing w:line="276" w:lineRule="auto"/>
      </w:pPr>
      <w:r w:rsidRPr="002D6B32">
        <w:t xml:space="preserve">Use your binoculars to look at treetops or the sky and imagine what a bird sees. </w:t>
      </w:r>
      <w:r>
        <w:t xml:space="preserve">Create a diary entry from your day in the life as a bird. </w:t>
      </w:r>
      <w:r w:rsidRPr="009814D8">
        <w:rPr>
          <w:b/>
          <w:bCs/>
        </w:rPr>
        <w:t>(LIT 1-28a, LIT 1-29a)</w:t>
      </w:r>
      <w:r w:rsidRPr="009814D8">
        <w:rPr>
          <w:b/>
          <w:bCs/>
        </w:rPr>
        <w:br/>
      </w:r>
    </w:p>
    <w:p w14:paraId="1449DAF8" w14:textId="5115C9A9" w:rsidR="001709D2" w:rsidRPr="00F60073" w:rsidRDefault="001709D2" w:rsidP="009814D8">
      <w:pPr>
        <w:pStyle w:val="ListParagraph"/>
        <w:numPr>
          <w:ilvl w:val="0"/>
          <w:numId w:val="42"/>
        </w:numPr>
        <w:spacing w:line="276" w:lineRule="auto"/>
      </w:pPr>
      <w:r>
        <w:t>Come up with a list of things you want to try and see with your binoculars and write them down.</w:t>
      </w:r>
      <w:r w:rsidRPr="00C0319E">
        <w:t xml:space="preserve"> </w:t>
      </w:r>
      <w:r w:rsidRPr="009814D8">
        <w:rPr>
          <w:b/>
          <w:bCs/>
        </w:rPr>
        <w:t>(LIT 1-28a, LIT 1-29a)</w:t>
      </w:r>
    </w:p>
    <w:p w14:paraId="4BCAB277" w14:textId="77777777" w:rsidR="009B7177" w:rsidRPr="009B7177" w:rsidRDefault="009B7177" w:rsidP="009B7177">
      <w:pPr>
        <w:spacing w:after="0" w:line="276" w:lineRule="auto"/>
        <w:contextualSpacing/>
      </w:pPr>
    </w:p>
    <w:p w14:paraId="372F4936" w14:textId="2AB86D0F" w:rsidR="008B676F" w:rsidRPr="008B676F" w:rsidRDefault="008B676F" w:rsidP="008B676F">
      <w:pPr>
        <w:pStyle w:val="Heading4"/>
        <w:spacing w:line="276" w:lineRule="auto"/>
        <w:rPr>
          <w:color w:val="F42582" w:themeColor="accent5"/>
        </w:rPr>
      </w:pPr>
      <w:r w:rsidRPr="008B676F">
        <w:rPr>
          <w:color w:val="F42582" w:themeColor="accent5"/>
        </w:rPr>
        <w:t>Social studies</w:t>
      </w:r>
    </w:p>
    <w:p w14:paraId="532A7868" w14:textId="6EB8FFEF" w:rsidR="009B7177" w:rsidRDefault="0074042A" w:rsidP="009814D8">
      <w:pPr>
        <w:pStyle w:val="ListParagraph"/>
        <w:numPr>
          <w:ilvl w:val="0"/>
          <w:numId w:val="43"/>
        </w:numPr>
        <w:spacing w:line="276" w:lineRule="auto"/>
      </w:pPr>
      <w:r>
        <w:t xml:space="preserve">Use the </w:t>
      </w:r>
      <w:hyperlink r:id="rId49" w:history="1">
        <w:r w:rsidRPr="006F6051">
          <w:rPr>
            <w:rStyle w:val="Hyperlink"/>
          </w:rPr>
          <w:t>Cool Kids Facts articl</w:t>
        </w:r>
        <w:r w:rsidRPr="00834473">
          <w:rPr>
            <w:rStyle w:val="Hyperlink"/>
          </w:rPr>
          <w:t>e</w:t>
        </w:r>
      </w:hyperlink>
      <w:r w:rsidRPr="009814D8">
        <w:rPr>
          <w:b/>
        </w:rPr>
        <w:t xml:space="preserve"> </w:t>
      </w:r>
      <w:r>
        <w:t xml:space="preserve">to learn about different tools that have been used throughout history to help people see things that are far away! In pairs, talk about what you might see if you used your binoculars in a different period of history. What would be different? </w:t>
      </w:r>
      <w:r w:rsidRPr="009814D8">
        <w:rPr>
          <w:b/>
          <w:bCs/>
        </w:rPr>
        <w:t>(SOC 1-04a)</w:t>
      </w:r>
    </w:p>
    <w:p w14:paraId="10CC34E7" w14:textId="77777777" w:rsidR="00DC7B3C" w:rsidRDefault="00DC7B3C" w:rsidP="00033E86">
      <w:pPr>
        <w:spacing w:after="0" w:line="276" w:lineRule="auto"/>
        <w:contextualSpacing/>
      </w:pPr>
    </w:p>
    <w:p w14:paraId="1FAD4081" w14:textId="742941A2" w:rsidR="008B676F" w:rsidRPr="008B676F" w:rsidRDefault="008B676F" w:rsidP="008B676F">
      <w:pPr>
        <w:pStyle w:val="Heading4"/>
        <w:spacing w:line="276" w:lineRule="auto"/>
        <w:rPr>
          <w:color w:val="F77F00" w:themeColor="accent2"/>
        </w:rPr>
      </w:pPr>
      <w:r w:rsidRPr="008B676F">
        <w:rPr>
          <w:color w:val="F77F00" w:themeColor="accent2"/>
        </w:rPr>
        <w:t>Art</w:t>
      </w:r>
    </w:p>
    <w:p w14:paraId="2B655E65" w14:textId="77777777" w:rsidR="00E5426D" w:rsidRPr="008723E9" w:rsidRDefault="00E5426D" w:rsidP="009814D8">
      <w:pPr>
        <w:pStyle w:val="ListParagraph"/>
        <w:numPr>
          <w:ilvl w:val="0"/>
          <w:numId w:val="43"/>
        </w:numPr>
        <w:spacing w:line="276" w:lineRule="auto"/>
        <w:rPr>
          <w:b/>
          <w:bCs/>
        </w:rPr>
      </w:pPr>
      <w:r w:rsidRPr="0001051F">
        <w:t xml:space="preserve">Use your binoculars to look at different plants in your local area. Can you create </w:t>
      </w:r>
      <w:r w:rsidRPr="0001051F">
        <w:t>a piece of art inspired by the detailed patterns</w:t>
      </w:r>
      <w:r>
        <w:t xml:space="preserve"> that</w:t>
      </w:r>
      <w:r w:rsidRPr="0001051F">
        <w:t xml:space="preserve"> you see? </w:t>
      </w:r>
      <w:r w:rsidRPr="008723E9">
        <w:rPr>
          <w:b/>
          <w:bCs/>
        </w:rPr>
        <w:t>(EXA 1-03a)</w:t>
      </w:r>
    </w:p>
    <w:p w14:paraId="65946A82" w14:textId="77777777" w:rsidR="00C812BC" w:rsidRDefault="00C812BC" w:rsidP="00E5426D">
      <w:pPr>
        <w:spacing w:after="0" w:line="276" w:lineRule="auto"/>
        <w:contextualSpacing/>
        <w:rPr>
          <w:b/>
          <w:bCs/>
        </w:rPr>
        <w:sectPr w:rsidR="00C812BC" w:rsidSect="005C77FA">
          <w:type w:val="continuous"/>
          <w:pgSz w:w="23811" w:h="16838" w:orient="landscape" w:code="8"/>
          <w:pgMar w:top="1276" w:right="1440" w:bottom="1134" w:left="1440" w:header="709" w:footer="709" w:gutter="0"/>
          <w:cols w:num="4" w:sep="1" w:space="720"/>
          <w:docGrid w:linePitch="360"/>
        </w:sectPr>
      </w:pPr>
    </w:p>
    <w:p w14:paraId="4869B702" w14:textId="77777777" w:rsidR="00DE643B" w:rsidRPr="00DE643B" w:rsidRDefault="00DE643B" w:rsidP="00E5426D">
      <w:pPr>
        <w:spacing w:after="0" w:line="276" w:lineRule="auto"/>
        <w:contextualSpacing/>
        <w:rPr>
          <w:b/>
          <w:bCs/>
        </w:rPr>
      </w:pPr>
    </w:p>
    <w:p w14:paraId="30D6A7AE" w14:textId="416694B0" w:rsidR="00473341" w:rsidRPr="00473341" w:rsidRDefault="00473341" w:rsidP="00473341">
      <w:pPr>
        <w:rPr>
          <w:b/>
          <w:bCs/>
          <w:sz w:val="32"/>
          <w:szCs w:val="32"/>
        </w:rPr>
      </w:pPr>
      <w:bookmarkStart w:id="26" w:name="_Toc195005851"/>
      <w:r>
        <w:rPr>
          <w:rStyle w:val="Heading2Char"/>
        </w:rPr>
        <w:t xml:space="preserve">Activity </w:t>
      </w:r>
      <w:r w:rsidR="002549EF">
        <w:rPr>
          <w:rStyle w:val="Heading2Char"/>
        </w:rPr>
        <w:t xml:space="preserve">sheet </w:t>
      </w:r>
      <w:r>
        <w:rPr>
          <w:rStyle w:val="Heading2Char"/>
        </w:rPr>
        <w:t xml:space="preserve">1: </w:t>
      </w:r>
      <w:r w:rsidRPr="00473341">
        <w:rPr>
          <w:rStyle w:val="Heading2Char"/>
        </w:rPr>
        <w:t>Measure record sheet</w:t>
      </w:r>
      <w:bookmarkEnd w:id="26"/>
      <w:r w:rsidRPr="62F83C99">
        <w:rPr>
          <w:b/>
          <w:bCs/>
          <w:sz w:val="32"/>
          <w:szCs w:val="32"/>
        </w:rPr>
        <w:t xml:space="preserve"> </w:t>
      </w:r>
      <w:r>
        <w:rPr>
          <w:b/>
          <w:bCs/>
          <w:sz w:val="32"/>
          <w:szCs w:val="32"/>
        </w:rPr>
        <w:br/>
      </w:r>
      <w:r>
        <w:t xml:space="preserve">Barbara throws a wobbler! Can you track different items that you through? </w:t>
      </w:r>
      <w:r w:rsidR="00A7412B" w:rsidRPr="21B267BF">
        <w:t>Gather</w:t>
      </w:r>
      <w:r w:rsidRPr="21B267BF">
        <w:t xml:space="preserve"> a collection of soft objects, such as soft toys, balls or beanbags.</w:t>
      </w:r>
      <w:r>
        <w:t xml:space="preserve"> </w:t>
      </w:r>
      <w:r w:rsidRPr="21B267BF">
        <w:t xml:space="preserve">Make sure you have a large space indoors or outdoors so that you can throw each item as far as you can. </w:t>
      </w:r>
      <w:r>
        <w:br/>
      </w:r>
      <w:r>
        <w:br/>
      </w:r>
      <w:r w:rsidRPr="21B267BF">
        <w:t>Stand on the same spot to throw each item and throw each soft article as far as you can.  Using your measuring tape measure the distance between your starting point and the point at which each item landed.</w:t>
      </w:r>
      <w:r>
        <w:t xml:space="preserve"> </w:t>
      </w:r>
      <w:r w:rsidRPr="21B267BF">
        <w:t>Record your findings below</w:t>
      </w:r>
      <w:r>
        <w:t>.</w:t>
      </w:r>
    </w:p>
    <w:tbl>
      <w:tblPr>
        <w:tblStyle w:val="TableGrid"/>
        <w:tblpPr w:leftFromText="180" w:rightFromText="180" w:vertAnchor="text" w:tblpY="52"/>
        <w:tblW w:w="0" w:type="auto"/>
        <w:tblLook w:val="04A0" w:firstRow="1" w:lastRow="0" w:firstColumn="1" w:lastColumn="0" w:noHBand="0" w:noVBand="1"/>
      </w:tblPr>
      <w:tblGrid>
        <w:gridCol w:w="6498"/>
        <w:gridCol w:w="2498"/>
      </w:tblGrid>
      <w:tr w:rsidR="00473341" w14:paraId="4BBD86E9" w14:textId="77777777" w:rsidTr="00F82110">
        <w:trPr>
          <w:trHeight w:val="558"/>
        </w:trPr>
        <w:tc>
          <w:tcPr>
            <w:tcW w:w="6498" w:type="dxa"/>
            <w:vAlign w:val="center"/>
          </w:tcPr>
          <w:p w14:paraId="35EB9A39" w14:textId="77777777" w:rsidR="00473341" w:rsidRPr="00C02210" w:rsidRDefault="00473341" w:rsidP="00F82110">
            <w:pPr>
              <w:rPr>
                <w:b/>
                <w:bCs/>
              </w:rPr>
            </w:pPr>
            <w:r w:rsidRPr="00C02210">
              <w:rPr>
                <w:b/>
                <w:bCs/>
              </w:rPr>
              <w:t xml:space="preserve">Write the name of your item or sketch it here </w:t>
            </w:r>
          </w:p>
        </w:tc>
        <w:tc>
          <w:tcPr>
            <w:tcW w:w="2498" w:type="dxa"/>
            <w:vAlign w:val="center"/>
          </w:tcPr>
          <w:p w14:paraId="2A8858A5" w14:textId="77777777" w:rsidR="00473341" w:rsidRPr="00C02210" w:rsidRDefault="00473341" w:rsidP="00F82110">
            <w:pPr>
              <w:rPr>
                <w:b/>
                <w:bCs/>
              </w:rPr>
            </w:pPr>
            <w:r w:rsidRPr="00C02210">
              <w:rPr>
                <w:b/>
                <w:bCs/>
              </w:rPr>
              <w:t>Measurement in cm</w:t>
            </w:r>
          </w:p>
        </w:tc>
      </w:tr>
      <w:tr w:rsidR="00473341" w14:paraId="6EF0C503" w14:textId="77777777" w:rsidTr="00473341">
        <w:trPr>
          <w:trHeight w:val="1125"/>
        </w:trPr>
        <w:tc>
          <w:tcPr>
            <w:tcW w:w="6498" w:type="dxa"/>
          </w:tcPr>
          <w:p w14:paraId="1679201E" w14:textId="77777777" w:rsidR="00473341" w:rsidRDefault="00473341" w:rsidP="00F82110"/>
        </w:tc>
        <w:tc>
          <w:tcPr>
            <w:tcW w:w="2498" w:type="dxa"/>
          </w:tcPr>
          <w:p w14:paraId="3FD1CEA1" w14:textId="77777777" w:rsidR="00473341" w:rsidRDefault="00473341" w:rsidP="00F82110"/>
        </w:tc>
      </w:tr>
      <w:tr w:rsidR="00473341" w14:paraId="642273D0" w14:textId="77777777" w:rsidTr="00473341">
        <w:trPr>
          <w:trHeight w:val="1255"/>
        </w:trPr>
        <w:tc>
          <w:tcPr>
            <w:tcW w:w="6498" w:type="dxa"/>
          </w:tcPr>
          <w:p w14:paraId="25C2EBB8" w14:textId="77777777" w:rsidR="00473341" w:rsidRDefault="00473341" w:rsidP="00F82110"/>
          <w:p w14:paraId="41D9AD69" w14:textId="77777777" w:rsidR="00473341" w:rsidRDefault="00473341" w:rsidP="00F82110"/>
          <w:p w14:paraId="56DE7E7E" w14:textId="77777777" w:rsidR="00473341" w:rsidRDefault="00473341" w:rsidP="00F82110"/>
          <w:p w14:paraId="30A79073" w14:textId="77777777" w:rsidR="00473341" w:rsidRDefault="00473341" w:rsidP="00F82110"/>
          <w:p w14:paraId="275D5C1A" w14:textId="77777777" w:rsidR="00473341" w:rsidRDefault="00473341" w:rsidP="00F82110"/>
        </w:tc>
        <w:tc>
          <w:tcPr>
            <w:tcW w:w="2498" w:type="dxa"/>
          </w:tcPr>
          <w:p w14:paraId="43A3207F" w14:textId="77777777" w:rsidR="00473341" w:rsidRDefault="00473341" w:rsidP="00F82110"/>
        </w:tc>
      </w:tr>
      <w:tr w:rsidR="00473341" w14:paraId="534E5272" w14:textId="77777777" w:rsidTr="00473341">
        <w:trPr>
          <w:trHeight w:val="1289"/>
        </w:trPr>
        <w:tc>
          <w:tcPr>
            <w:tcW w:w="6498" w:type="dxa"/>
          </w:tcPr>
          <w:p w14:paraId="18C1DDF0" w14:textId="77777777" w:rsidR="00473341" w:rsidRDefault="00473341" w:rsidP="00F82110"/>
          <w:p w14:paraId="606BFED3" w14:textId="77777777" w:rsidR="00473341" w:rsidRDefault="00473341" w:rsidP="00F82110"/>
          <w:p w14:paraId="2A1BDF29" w14:textId="77777777" w:rsidR="00473341" w:rsidRDefault="00473341" w:rsidP="00F82110"/>
          <w:p w14:paraId="0A4D0110" w14:textId="77777777" w:rsidR="00473341" w:rsidRDefault="00473341" w:rsidP="00F82110"/>
          <w:p w14:paraId="472E7C22" w14:textId="77777777" w:rsidR="00473341" w:rsidRDefault="00473341" w:rsidP="00F82110"/>
        </w:tc>
        <w:tc>
          <w:tcPr>
            <w:tcW w:w="2498" w:type="dxa"/>
          </w:tcPr>
          <w:p w14:paraId="5D5CFC77" w14:textId="77777777" w:rsidR="00473341" w:rsidRDefault="00473341" w:rsidP="00F82110"/>
        </w:tc>
      </w:tr>
      <w:tr w:rsidR="00473341" w14:paraId="40512B43" w14:textId="77777777" w:rsidTr="00F82110">
        <w:trPr>
          <w:trHeight w:val="1523"/>
        </w:trPr>
        <w:tc>
          <w:tcPr>
            <w:tcW w:w="6498" w:type="dxa"/>
          </w:tcPr>
          <w:p w14:paraId="7EBDCADC" w14:textId="77777777" w:rsidR="00473341" w:rsidRDefault="00473341" w:rsidP="00F82110"/>
          <w:p w14:paraId="521C45E5" w14:textId="77777777" w:rsidR="00473341" w:rsidRDefault="00473341" w:rsidP="00F82110"/>
          <w:p w14:paraId="21B2324B" w14:textId="77777777" w:rsidR="00473341" w:rsidRDefault="00473341" w:rsidP="00F82110"/>
          <w:p w14:paraId="4C402164" w14:textId="77777777" w:rsidR="00473341" w:rsidRDefault="00473341" w:rsidP="00F82110"/>
          <w:p w14:paraId="534DD15E" w14:textId="77777777" w:rsidR="00473341" w:rsidRDefault="00473341" w:rsidP="00F82110"/>
        </w:tc>
        <w:tc>
          <w:tcPr>
            <w:tcW w:w="2498" w:type="dxa"/>
          </w:tcPr>
          <w:p w14:paraId="6B65ED65" w14:textId="77777777" w:rsidR="00473341" w:rsidRDefault="00473341" w:rsidP="00F82110"/>
        </w:tc>
      </w:tr>
      <w:tr w:rsidR="00473341" w14:paraId="35156D4A" w14:textId="77777777" w:rsidTr="00F82110">
        <w:trPr>
          <w:trHeight w:val="1523"/>
        </w:trPr>
        <w:tc>
          <w:tcPr>
            <w:tcW w:w="6498" w:type="dxa"/>
          </w:tcPr>
          <w:p w14:paraId="04F56EA7" w14:textId="77777777" w:rsidR="00473341" w:rsidRDefault="00473341" w:rsidP="00F82110"/>
          <w:p w14:paraId="56A2B0D1" w14:textId="77777777" w:rsidR="00473341" w:rsidRDefault="00473341" w:rsidP="00F82110"/>
          <w:p w14:paraId="3A662BF3" w14:textId="77777777" w:rsidR="00473341" w:rsidRDefault="00473341" w:rsidP="00F82110"/>
          <w:p w14:paraId="7CB0E3F0" w14:textId="77777777" w:rsidR="00473341" w:rsidRDefault="00473341" w:rsidP="00F82110"/>
          <w:p w14:paraId="29256626" w14:textId="77777777" w:rsidR="00473341" w:rsidRDefault="00473341" w:rsidP="00F82110"/>
        </w:tc>
        <w:tc>
          <w:tcPr>
            <w:tcW w:w="2498" w:type="dxa"/>
          </w:tcPr>
          <w:p w14:paraId="1ACC924E" w14:textId="77777777" w:rsidR="00473341" w:rsidRDefault="00473341" w:rsidP="00F82110"/>
        </w:tc>
      </w:tr>
    </w:tbl>
    <w:p w14:paraId="14D8A226" w14:textId="77777777" w:rsidR="00473341" w:rsidRDefault="00473341" w:rsidP="00473341">
      <w:pPr>
        <w:rPr>
          <w:rFonts w:eastAsia="Arial"/>
        </w:rPr>
      </w:pPr>
    </w:p>
    <w:p w14:paraId="0324EFD8" w14:textId="41EC62DA" w:rsidR="00971490" w:rsidRDefault="00473341" w:rsidP="00473341">
      <w:pPr>
        <w:rPr>
          <w:rFonts w:eastAsia="Arial"/>
        </w:rPr>
        <w:sectPr w:rsidR="00971490" w:rsidSect="00473341">
          <w:headerReference w:type="default" r:id="rId50"/>
          <w:pgSz w:w="11906" w:h="16838" w:code="9"/>
          <w:pgMar w:top="1440" w:right="1134" w:bottom="1440" w:left="1276" w:header="709" w:footer="709" w:gutter="0"/>
          <w:cols w:sep="1" w:space="720"/>
          <w:docGrid w:linePitch="360"/>
        </w:sectPr>
      </w:pPr>
      <w:r w:rsidRPr="62F83C99">
        <w:rPr>
          <w:rFonts w:eastAsia="Arial"/>
        </w:rPr>
        <w:t>Which item travelled furthest?</w:t>
      </w:r>
      <w:r w:rsidR="00DC0C55">
        <w:rPr>
          <w:rFonts w:eastAsia="Arial"/>
        </w:rPr>
        <w:br/>
      </w:r>
      <w:r>
        <w:rPr>
          <w:rFonts w:eastAsia="Arial"/>
        </w:rPr>
        <w:br/>
      </w:r>
      <w:r w:rsidRPr="62F83C99">
        <w:rPr>
          <w:rFonts w:eastAsia="Arial"/>
        </w:rPr>
        <w:t>Why do you think this might be?</w:t>
      </w:r>
    </w:p>
    <w:p w14:paraId="7AFDA487" w14:textId="66BC404A" w:rsidR="00DA7FA6" w:rsidRDefault="00DA7FA6" w:rsidP="00DA7FA6">
      <w:pPr>
        <w:pStyle w:val="Heading2"/>
      </w:pPr>
      <w:bookmarkStart w:id="27" w:name="_Toc195005852"/>
      <w:r>
        <w:lastRenderedPageBreak/>
        <w:t xml:space="preserve">Activity </w:t>
      </w:r>
      <w:r w:rsidR="002549EF">
        <w:t xml:space="preserve">sheet </w:t>
      </w:r>
      <w:r>
        <w:t>2: Design your own wobbler!</w:t>
      </w:r>
      <w:bookmarkEnd w:id="27"/>
    </w:p>
    <w:p w14:paraId="6F9DD516" w14:textId="77777777" w:rsidR="00DA7FA6" w:rsidRDefault="00DA7FA6" w:rsidP="00DA7FA6">
      <w:r>
        <w:rPr>
          <w:noProof/>
        </w:rPr>
        <w:drawing>
          <wp:anchor distT="0" distB="0" distL="114300" distR="114300" simplePos="0" relativeHeight="251658249" behindDoc="0" locked="0" layoutInCell="1" allowOverlap="1" wp14:anchorId="6F35EBC1" wp14:editId="02A23969">
            <wp:simplePos x="0" y="0"/>
            <wp:positionH relativeFrom="column">
              <wp:posOffset>580488</wp:posOffset>
            </wp:positionH>
            <wp:positionV relativeFrom="paragraph">
              <wp:posOffset>351448</wp:posOffset>
            </wp:positionV>
            <wp:extent cx="7262495" cy="4986997"/>
            <wp:effectExtent l="0" t="0" r="0" b="4445"/>
            <wp:wrapNone/>
            <wp:docPr id="499680581" name="Picture 1" descr="Printable 2: A wobbler outline wi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80581" name="Picture 1" descr="Printable 2: A wobbler outline with eyes"/>
                    <pic:cNvPicPr/>
                  </pic:nvPicPr>
                  <pic:blipFill rotWithShape="1">
                    <a:blip r:embed="rId51" cstate="print">
                      <a:extLst>
                        <a:ext uri="{28A0092B-C50C-407E-A947-70E740481C1C}">
                          <a14:useLocalDpi xmlns:a14="http://schemas.microsoft.com/office/drawing/2010/main" val="0"/>
                        </a:ext>
                      </a:extLst>
                    </a:blip>
                    <a:srcRect t="1096" b="1774"/>
                    <a:stretch/>
                  </pic:blipFill>
                  <pic:spPr bwMode="auto">
                    <a:xfrm>
                      <a:off x="0" y="0"/>
                      <a:ext cx="7262495" cy="49869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Colour in, collage and decorate your very own wobbler.</w:t>
      </w:r>
      <w:r w:rsidRPr="00FA43C9">
        <w:rPr>
          <w:noProof/>
        </w:rPr>
        <w:t xml:space="preserve"> </w:t>
      </w:r>
    </w:p>
    <w:p w14:paraId="1504AB8D" w14:textId="77777777" w:rsidR="00DA7FA6" w:rsidRDefault="00DA7FA6" w:rsidP="00DA7FA6">
      <w:r>
        <w:br w:type="page"/>
      </w:r>
    </w:p>
    <w:p w14:paraId="7922C3B5" w14:textId="77777777" w:rsidR="00ED0E76" w:rsidRPr="00ED0E76" w:rsidRDefault="00ED0E76" w:rsidP="00ED0E76">
      <w:pPr>
        <w:spacing w:line="276" w:lineRule="auto"/>
        <w:rPr>
          <w:b/>
          <w:bCs/>
        </w:rPr>
      </w:pPr>
    </w:p>
    <w:p w14:paraId="2577FED9" w14:textId="21670753" w:rsidR="002549EF" w:rsidRPr="00F533F7" w:rsidRDefault="002549EF" w:rsidP="002549EF">
      <w:pPr>
        <w:pStyle w:val="Heading2"/>
      </w:pPr>
      <w:bookmarkStart w:id="28" w:name="_Activity_sheet_3:"/>
      <w:bookmarkStart w:id="29" w:name="_Toc195005853"/>
      <w:bookmarkEnd w:id="28"/>
      <w:r>
        <w:t xml:space="preserve">Activity sheet 3: </w:t>
      </w:r>
      <w:r w:rsidRPr="00F533F7">
        <w:t>Design your own mood!</w:t>
      </w:r>
      <w:bookmarkEnd w:id="29"/>
    </w:p>
    <w:p w14:paraId="0778A1FA" w14:textId="6B1F7FCC" w:rsidR="002549EF" w:rsidRPr="00020E7E" w:rsidRDefault="002549EF" w:rsidP="002549EF">
      <w:pPr>
        <w:spacing w:line="259" w:lineRule="auto"/>
      </w:pPr>
      <w:r>
        <w:t xml:space="preserve">On the last page of the </w:t>
      </w:r>
      <w:r w:rsidR="00DC0C55">
        <w:t>book,</w:t>
      </w:r>
      <w:r>
        <w:t xml:space="preserve"> you can see what some different moods might look like. Use the boxes below to design your own moods. One might be a nice mood or feeling like </w:t>
      </w:r>
      <w:r w:rsidR="00DC0C55">
        <w:t>“</w:t>
      </w:r>
      <w:r>
        <w:t>happy</w:t>
      </w:r>
      <w:r w:rsidR="00DC0C55">
        <w:t>”</w:t>
      </w:r>
      <w:r>
        <w:t xml:space="preserve"> or </w:t>
      </w:r>
      <w:r w:rsidR="00DC0C55">
        <w:t>“</w:t>
      </w:r>
      <w:r>
        <w:t>giggly</w:t>
      </w:r>
      <w:r w:rsidR="00DC0C55">
        <w:t>”</w:t>
      </w:r>
      <w:r>
        <w:t xml:space="preserve"> and one might be a not so nice mood like </w:t>
      </w:r>
      <w:r w:rsidR="00DC0C55">
        <w:t>“</w:t>
      </w:r>
      <w:r>
        <w:t>cross</w:t>
      </w:r>
      <w:r w:rsidR="00DC0C55">
        <w:t>”</w:t>
      </w:r>
      <w:r>
        <w:t xml:space="preserve"> or </w:t>
      </w:r>
      <w:r w:rsidR="00DC0C55">
        <w:t>“</w:t>
      </w:r>
      <w:r>
        <w:t>sad</w:t>
      </w:r>
      <w:r w:rsidR="00DC0C55">
        <w:t>”</w:t>
      </w:r>
      <w:r>
        <w:t xml:space="preserve">. </w:t>
      </w:r>
    </w:p>
    <w:p w14:paraId="39EAB0D0" w14:textId="77777777" w:rsidR="002549EF" w:rsidRDefault="002549EF" w:rsidP="002549EF">
      <w:pPr>
        <w:spacing w:line="259" w:lineRule="auto"/>
      </w:pPr>
      <w:r>
        <w:rPr>
          <w:noProof/>
        </w:rPr>
        <mc:AlternateContent>
          <mc:Choice Requires="wps">
            <w:drawing>
              <wp:anchor distT="0" distB="0" distL="114300" distR="114300" simplePos="0" relativeHeight="251658254" behindDoc="0" locked="0" layoutInCell="1" allowOverlap="1" wp14:anchorId="0F378BAA" wp14:editId="60F5A9D6">
                <wp:simplePos x="0" y="0"/>
                <wp:positionH relativeFrom="margin">
                  <wp:posOffset>4495800</wp:posOffset>
                </wp:positionH>
                <wp:positionV relativeFrom="paragraph">
                  <wp:posOffset>173355</wp:posOffset>
                </wp:positionV>
                <wp:extent cx="3916680" cy="3474720"/>
                <wp:effectExtent l="0" t="0" r="26670" b="11430"/>
                <wp:wrapNone/>
                <wp:docPr id="395918686" name="Rectangle 5" descr="Printable 3: Square to draw a mood (2 of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13BB" id="Rectangle 5" o:spid="_x0000_s1026" alt="Printable 3: Square to draw a mood (2 of 2)" style="position:absolute;margin-left:354pt;margin-top:13.65pt;width:308.4pt;height:273.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" filled="f" strokecolor="black [3213]" strokeweight="1pt">
                <w10:wrap anchorx="margin"/>
              </v:rect>
            </w:pict>
          </mc:Fallback>
        </mc:AlternateContent>
      </w:r>
      <w:r>
        <w:rPr>
          <w:noProof/>
        </w:rPr>
        <mc:AlternateContent>
          <mc:Choice Requires="wps">
            <w:drawing>
              <wp:anchor distT="0" distB="0" distL="114300" distR="114300" simplePos="0" relativeHeight="251658251" behindDoc="0" locked="0" layoutInCell="1" allowOverlap="1" wp14:anchorId="4B814F9B" wp14:editId="3AD7D77C">
                <wp:simplePos x="0" y="0"/>
                <wp:positionH relativeFrom="margin">
                  <wp:posOffset>411480</wp:posOffset>
                </wp:positionH>
                <wp:positionV relativeFrom="paragraph">
                  <wp:posOffset>158115</wp:posOffset>
                </wp:positionV>
                <wp:extent cx="3916680" cy="3474720"/>
                <wp:effectExtent l="0" t="0" r="26670" b="11430"/>
                <wp:wrapNone/>
                <wp:docPr id="437190905" name="Rectangle 5" descr="Printable 3: Square to draw a mood (1 o2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4E54A" id="Rectangle 5" o:spid="_x0000_s1026" alt="Printable 3: Square to draw a mood (1 o2 2)" style="position:absolute;margin-left:32.4pt;margin-top:12.45pt;width:308.4pt;height:273.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" filled="f" strokecolor="black [3213]" strokeweight="1pt">
                <w10:wrap anchorx="margin"/>
              </v:rect>
            </w:pict>
          </mc:Fallback>
        </mc:AlternateContent>
      </w:r>
      <w:r>
        <w:t xml:space="preserve"> </w:t>
      </w:r>
    </w:p>
    <w:p w14:paraId="7B8DEFDB" w14:textId="77777777" w:rsidR="002549EF" w:rsidRDefault="002549EF" w:rsidP="002549EF">
      <w:pPr>
        <w:spacing w:line="259" w:lineRule="auto"/>
      </w:pPr>
      <w:r w:rsidRPr="00186342">
        <w:rPr>
          <w:noProof/>
          <w:sz w:val="4"/>
          <w:szCs w:val="2"/>
        </w:rPr>
        <mc:AlternateContent>
          <mc:Choice Requires="wps">
            <w:drawing>
              <wp:anchor distT="45720" distB="45720" distL="114300" distR="114300" simplePos="0" relativeHeight="251658256" behindDoc="0" locked="0" layoutInCell="1" allowOverlap="1" wp14:anchorId="0572724A" wp14:editId="129723E1">
                <wp:simplePos x="0" y="0"/>
                <wp:positionH relativeFrom="column">
                  <wp:posOffset>4538133</wp:posOffset>
                </wp:positionH>
                <wp:positionV relativeFrom="paragraph">
                  <wp:posOffset>3524884</wp:posOffset>
                </wp:positionV>
                <wp:extent cx="1592580" cy="570653"/>
                <wp:effectExtent l="0" t="0" r="0" b="1270"/>
                <wp:wrapNone/>
                <wp:docPr id="13643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0653"/>
                        </a:xfrm>
                        <a:prstGeom prst="rect">
                          <a:avLst/>
                        </a:prstGeom>
                        <a:noFill/>
                        <a:ln w="9525">
                          <a:noFill/>
                          <a:miter lim="800000"/>
                          <a:headEnd/>
                          <a:tailEnd/>
                        </a:ln>
                      </wps:spPr>
                      <wps:txbx>
                        <w:txbxContent>
                          <w:p w14:paraId="23CE3467" w14:textId="77777777" w:rsidR="002549EF" w:rsidRDefault="002549EF" w:rsidP="002549EF">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2724A" id="_x0000_t202" coordsize="21600,21600" o:spt="202" path="m,l,21600r21600,l21600,xe">
                <v:stroke joinstyle="miter"/>
                <v:path gradientshapeok="t" o:connecttype="rect"/>
              </v:shapetype>
              <v:shape id="Text Box 2" o:spid="_x0000_s1026" type="#_x0000_t202" style="position:absolute;margin-left:357.35pt;margin-top:277.55pt;width:125.4pt;height:44.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T9wEAAM0DAAAOAAAAZHJzL2Uyb0RvYy54bWysU9uO2yAQfa/Uf0C8N3bceDex4qy2u92q&#10;0vYibfsBGOMYFRgKJHb69R2wNxu1b1X9gBgPnJlz5rC9GbUiR+G8BFPT5SKnRBgOrTT7mn7/9vBm&#10;TY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" filled="f" stroked="f">
                <v:textbox>
                  <w:txbxContent>
                    <w:p w14:paraId="23CE3467" w14:textId="77777777" w:rsidR="002549EF" w:rsidRDefault="002549EF" w:rsidP="002549EF">
                      <w:r>
                        <w:t>My mood is called:</w:t>
                      </w:r>
                    </w:p>
                  </w:txbxContent>
                </v:textbox>
              </v:shape>
            </w:pict>
          </mc:Fallback>
        </mc:AlternateContent>
      </w:r>
      <w:r w:rsidRPr="00186342">
        <w:rPr>
          <w:noProof/>
          <w:sz w:val="4"/>
          <w:szCs w:val="2"/>
        </w:rPr>
        <mc:AlternateContent>
          <mc:Choice Requires="wps">
            <w:drawing>
              <wp:anchor distT="45720" distB="45720" distL="114300" distR="114300" simplePos="0" relativeHeight="251658253" behindDoc="0" locked="0" layoutInCell="1" allowOverlap="1" wp14:anchorId="4B481B8C" wp14:editId="2855952A">
                <wp:simplePos x="0" y="0"/>
                <wp:positionH relativeFrom="column">
                  <wp:posOffset>474133</wp:posOffset>
                </wp:positionH>
                <wp:positionV relativeFrom="paragraph">
                  <wp:posOffset>3524885</wp:posOffset>
                </wp:positionV>
                <wp:extent cx="1592580" cy="533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33400"/>
                        </a:xfrm>
                        <a:prstGeom prst="rect">
                          <a:avLst/>
                        </a:prstGeom>
                        <a:noFill/>
                        <a:ln w="9525">
                          <a:noFill/>
                          <a:miter lim="800000"/>
                          <a:headEnd/>
                          <a:tailEnd/>
                        </a:ln>
                      </wps:spPr>
                      <wps:txbx>
                        <w:txbxContent>
                          <w:p w14:paraId="49E32CA7" w14:textId="77777777" w:rsidR="002549EF" w:rsidRDefault="002549EF" w:rsidP="002549EF">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81B8C" id="_x0000_s1027" type="#_x0000_t202" style="position:absolute;margin-left:37.35pt;margin-top:277.55pt;width:125.4pt;height:4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" filled="f" stroked="f">
                <v:textbox>
                  <w:txbxContent>
                    <w:p w14:paraId="49E32CA7" w14:textId="77777777" w:rsidR="002549EF" w:rsidRDefault="002549EF" w:rsidP="002549EF">
                      <w:r>
                        <w:t>My mood is called:</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64834C9" wp14:editId="4B1DFCA1">
                <wp:simplePos x="0" y="0"/>
                <wp:positionH relativeFrom="margin">
                  <wp:posOffset>4483100</wp:posOffset>
                </wp:positionH>
                <wp:positionV relativeFrom="paragraph">
                  <wp:posOffset>3465195</wp:posOffset>
                </wp:positionV>
                <wp:extent cx="3908214" cy="629920"/>
                <wp:effectExtent l="0" t="0" r="16510" b="17780"/>
                <wp:wrapNone/>
                <wp:docPr id="72418597" name="Rectangle 5" descr="Printable 3: Square to write the name of the mood (2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955E" id="Rectangle 5" o:spid="_x0000_s1026" alt="Printable 3: Square to write the name of the mood (2 of 2)" style="position:absolute;margin-left:353pt;margin-top:272.85pt;width:307.75pt;height:49.6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" filled="f" strokecolor="black [3213]" strokeweight="1pt">
                <w10:wrap anchorx="margin"/>
              </v:rect>
            </w:pict>
          </mc:Fallback>
        </mc:AlternateContent>
      </w:r>
      <w:r>
        <w:rPr>
          <w:noProof/>
        </w:rPr>
        <mc:AlternateContent>
          <mc:Choice Requires="wps">
            <w:drawing>
              <wp:anchor distT="0" distB="0" distL="114300" distR="114300" simplePos="0" relativeHeight="251658252" behindDoc="0" locked="0" layoutInCell="1" allowOverlap="1" wp14:anchorId="58717ED5" wp14:editId="151BA31F">
                <wp:simplePos x="0" y="0"/>
                <wp:positionH relativeFrom="margin">
                  <wp:posOffset>423333</wp:posOffset>
                </wp:positionH>
                <wp:positionV relativeFrom="paragraph">
                  <wp:posOffset>3465618</wp:posOffset>
                </wp:positionV>
                <wp:extent cx="3908214" cy="629920"/>
                <wp:effectExtent l="0" t="0" r="16510" b="17780"/>
                <wp:wrapNone/>
                <wp:docPr id="487883476" name="Rectangle 5" descr="Printable 3: Square to write the name of the mood (1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F9153" id="Rectangle 5" o:spid="_x0000_s1026" alt="Printable 3: Square to write the name of the mood (1 of 2)" style="position:absolute;margin-left:33.35pt;margin-top:272.9pt;width:307.75pt;height:49.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" filled="f" strokecolor="black [3213]" strokeweight="1pt">
                <w10:wrap anchorx="margin"/>
              </v:rect>
            </w:pict>
          </mc:Fallback>
        </mc:AlternateContent>
      </w:r>
      <w:r>
        <w:rPr>
          <w:noProof/>
        </w:rPr>
        <mc:AlternateContent>
          <mc:Choice Requires="wps">
            <w:drawing>
              <wp:anchor distT="0" distB="0" distL="114300" distR="114300" simplePos="0" relativeHeight="251658250" behindDoc="0" locked="0" layoutInCell="1" allowOverlap="1" wp14:anchorId="604DABC2" wp14:editId="1EC326F7">
                <wp:simplePos x="0" y="0"/>
                <wp:positionH relativeFrom="column">
                  <wp:posOffset>201930</wp:posOffset>
                </wp:positionH>
                <wp:positionV relativeFrom="paragraph">
                  <wp:posOffset>6230620</wp:posOffset>
                </wp:positionV>
                <wp:extent cx="5730240" cy="365760"/>
                <wp:effectExtent l="0" t="0" r="22860" b="15240"/>
                <wp:wrapNone/>
                <wp:docPr id="68806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02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0D5AE" id="Rectangle 1" o:spid="_x0000_s1026" alt="&quot;&quot;" style="position:absolute;margin-left:15.9pt;margin-top:490.6pt;width:451.2pt;height:2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" fillcolor="white [3201]" strokecolor="black [3213]" strokeweight="1pt"/>
            </w:pict>
          </mc:Fallback>
        </mc:AlternateContent>
      </w:r>
      <w:r>
        <w:t xml:space="preserve">       </w:t>
      </w:r>
    </w:p>
    <w:p w14:paraId="51A13743" w14:textId="77777777" w:rsidR="00EA5F6D" w:rsidRDefault="00EA5F6D" w:rsidP="00EA5F6D">
      <w:pPr>
        <w:spacing w:after="0" w:line="276" w:lineRule="auto"/>
        <w:contextualSpacing/>
      </w:pPr>
    </w:p>
    <w:p w14:paraId="0EFD2738" w14:textId="77777777" w:rsidR="00EA5F6D" w:rsidRPr="0067797F" w:rsidRDefault="00EA5F6D" w:rsidP="00EA5F6D">
      <w:pPr>
        <w:spacing w:after="0" w:line="276" w:lineRule="auto"/>
        <w:contextualSpacing/>
      </w:pPr>
    </w:p>
    <w:p w14:paraId="02B5923D" w14:textId="77777777" w:rsidR="003A559A" w:rsidRDefault="003A559A" w:rsidP="00EA5F6D">
      <w:pPr>
        <w:pStyle w:val="ListParagraph"/>
        <w:numPr>
          <w:ilvl w:val="0"/>
          <w:numId w:val="0"/>
        </w:numPr>
        <w:suppressAutoHyphens w:val="0"/>
        <w:autoSpaceDN/>
        <w:spacing w:after="0" w:line="276" w:lineRule="auto"/>
        <w:ind w:left="360"/>
        <w:contextualSpacing/>
        <w:textAlignment w:val="auto"/>
        <w:rPr>
          <w:b/>
          <w:bCs/>
        </w:rPr>
      </w:pPr>
    </w:p>
    <w:p w14:paraId="1BD402FA" w14:textId="77777777" w:rsidR="002C4B3E" w:rsidRPr="002C4B3E" w:rsidRDefault="002C4B3E" w:rsidP="002C4B3E">
      <w:pPr>
        <w:spacing w:after="0" w:line="276" w:lineRule="auto"/>
        <w:contextualSpacing/>
        <w:rPr>
          <w:b/>
          <w:bCs/>
          <w:sz w:val="23"/>
          <w:szCs w:val="23"/>
        </w:rPr>
      </w:pPr>
    </w:p>
    <w:p w14:paraId="6CFE661F" w14:textId="77777777" w:rsidR="005C77FA" w:rsidRPr="005C77FA" w:rsidRDefault="005C77FA" w:rsidP="005C77FA">
      <w:pPr>
        <w:spacing w:line="276" w:lineRule="auto"/>
        <w:rPr>
          <w:b/>
          <w:bCs/>
          <w:sz w:val="28"/>
          <w:szCs w:val="28"/>
        </w:rPr>
      </w:pPr>
    </w:p>
    <w:p w14:paraId="01D72CD0" w14:textId="77777777" w:rsidR="005C77FA" w:rsidRDefault="005C77FA" w:rsidP="005C77FA">
      <w:pPr>
        <w:spacing w:line="276" w:lineRule="auto"/>
        <w:rPr>
          <w:sz w:val="28"/>
          <w:szCs w:val="28"/>
        </w:rPr>
      </w:pPr>
    </w:p>
    <w:p w14:paraId="427117FE" w14:textId="77777777" w:rsidR="005C77FA" w:rsidRDefault="005C77FA" w:rsidP="005C77FA">
      <w:pPr>
        <w:spacing w:line="276" w:lineRule="auto"/>
        <w:rPr>
          <w:b/>
          <w:bCs/>
          <w:sz w:val="28"/>
          <w:szCs w:val="28"/>
        </w:rPr>
      </w:pPr>
    </w:p>
    <w:p w14:paraId="439CCE54" w14:textId="77777777" w:rsidR="00C8160C" w:rsidRDefault="00C8160C" w:rsidP="005C77FA">
      <w:pPr>
        <w:spacing w:line="276" w:lineRule="auto"/>
        <w:rPr>
          <w:b/>
          <w:bCs/>
          <w:sz w:val="28"/>
          <w:szCs w:val="28"/>
        </w:rPr>
      </w:pPr>
    </w:p>
    <w:p w14:paraId="462BE2BB" w14:textId="77777777" w:rsidR="00C8160C" w:rsidRDefault="00C8160C" w:rsidP="005C77FA">
      <w:pPr>
        <w:spacing w:line="276" w:lineRule="auto"/>
        <w:rPr>
          <w:b/>
          <w:bCs/>
          <w:sz w:val="28"/>
          <w:szCs w:val="28"/>
        </w:rPr>
      </w:pPr>
    </w:p>
    <w:p w14:paraId="2660731F" w14:textId="77777777" w:rsidR="00C8160C" w:rsidRDefault="00C8160C" w:rsidP="005C77FA">
      <w:pPr>
        <w:spacing w:line="276" w:lineRule="auto"/>
        <w:rPr>
          <w:b/>
          <w:bCs/>
          <w:sz w:val="28"/>
          <w:szCs w:val="28"/>
        </w:rPr>
      </w:pPr>
    </w:p>
    <w:p w14:paraId="298E8BA8" w14:textId="77777777" w:rsidR="00C8160C" w:rsidRDefault="00C8160C" w:rsidP="005C77FA">
      <w:pPr>
        <w:spacing w:line="276" w:lineRule="auto"/>
        <w:rPr>
          <w:b/>
          <w:bCs/>
          <w:sz w:val="28"/>
          <w:szCs w:val="28"/>
        </w:rPr>
      </w:pPr>
    </w:p>
    <w:p w14:paraId="2C75610E" w14:textId="77777777" w:rsidR="00335468" w:rsidRDefault="00335468" w:rsidP="005C77FA">
      <w:pPr>
        <w:spacing w:line="276" w:lineRule="auto"/>
        <w:rPr>
          <w:b/>
          <w:bCs/>
          <w:sz w:val="28"/>
          <w:szCs w:val="28"/>
        </w:rPr>
        <w:sectPr w:rsidR="00335468" w:rsidSect="00971490">
          <w:headerReference w:type="default" r:id="rId52"/>
          <w:pgSz w:w="16838" w:h="11906" w:orient="landscape" w:code="9"/>
          <w:pgMar w:top="1276" w:right="1440" w:bottom="1134" w:left="1440" w:header="709" w:footer="709" w:gutter="0"/>
          <w:cols w:sep="1" w:space="720"/>
          <w:docGrid w:linePitch="360"/>
        </w:sectPr>
      </w:pPr>
    </w:p>
    <w:p w14:paraId="4E09A874" w14:textId="16F93BD5" w:rsidR="00335468" w:rsidRDefault="00335468" w:rsidP="000902CB">
      <w:pPr>
        <w:pStyle w:val="Heading2"/>
        <w:rPr>
          <w:sz w:val="28"/>
          <w:szCs w:val="28"/>
        </w:rPr>
      </w:pPr>
      <w:bookmarkStart w:id="30" w:name="_Toc195005854"/>
      <w:r>
        <w:rPr>
          <w:noProof/>
        </w:rPr>
        <w:lastRenderedPageBreak/>
        <w:drawing>
          <wp:anchor distT="0" distB="0" distL="114300" distR="114300" simplePos="0" relativeHeight="251658257" behindDoc="0" locked="0" layoutInCell="1" allowOverlap="1" wp14:anchorId="20F52A3D" wp14:editId="680EEC76">
            <wp:simplePos x="0" y="0"/>
            <wp:positionH relativeFrom="page">
              <wp:align>center</wp:align>
            </wp:positionH>
            <wp:positionV relativeFrom="paragraph">
              <wp:posOffset>799465</wp:posOffset>
            </wp:positionV>
            <wp:extent cx="5257800" cy="7436997"/>
            <wp:effectExtent l="0" t="0" r="0" b="0"/>
            <wp:wrapNone/>
            <wp:docPr id="334256687" name="Picture 1" descr="Printable 4: Outline of a 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6687" name="Picture 1" descr="Printable 4: Outline of a cactu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7800" cy="7436997"/>
                    </a:xfrm>
                    <a:prstGeom prst="rect">
                      <a:avLst/>
                    </a:prstGeom>
                  </pic:spPr>
                </pic:pic>
              </a:graphicData>
            </a:graphic>
          </wp:anchor>
        </w:drawing>
      </w:r>
      <w:r w:rsidR="000902CB">
        <w:rPr>
          <w:sz w:val="28"/>
          <w:szCs w:val="28"/>
        </w:rPr>
        <w:t>Activity sheet 4: Collage this cactus</w:t>
      </w:r>
      <w:bookmarkEnd w:id="30"/>
    </w:p>
    <w:p w14:paraId="6DCDEC44" w14:textId="77777777" w:rsidR="00E53AD3" w:rsidRDefault="00E53AD3" w:rsidP="00E53AD3">
      <w:r w:rsidRPr="00960F8A">
        <w:t>Colour in, collage and decorate your very own cactus.</w:t>
      </w:r>
    </w:p>
    <w:p w14:paraId="1DD76852" w14:textId="77777777" w:rsidR="000902CB" w:rsidRPr="000902CB" w:rsidRDefault="000902CB" w:rsidP="000902CB"/>
    <w:p w14:paraId="296018DF" w14:textId="77777777" w:rsidR="000902CB" w:rsidRPr="000902CB" w:rsidRDefault="000902CB" w:rsidP="000902CB"/>
    <w:p w14:paraId="26767A70" w14:textId="77777777" w:rsidR="00C8160C" w:rsidRDefault="00C8160C" w:rsidP="005C77FA">
      <w:pPr>
        <w:spacing w:line="276" w:lineRule="auto"/>
        <w:rPr>
          <w:b/>
          <w:bCs/>
          <w:sz w:val="28"/>
          <w:szCs w:val="28"/>
        </w:rPr>
      </w:pPr>
    </w:p>
    <w:p w14:paraId="6501E856" w14:textId="77777777" w:rsidR="00E53AD3" w:rsidRDefault="00E53AD3" w:rsidP="005C77FA">
      <w:pPr>
        <w:spacing w:line="276" w:lineRule="auto"/>
        <w:rPr>
          <w:b/>
          <w:bCs/>
          <w:sz w:val="28"/>
          <w:szCs w:val="28"/>
        </w:rPr>
      </w:pPr>
    </w:p>
    <w:p w14:paraId="145B8703" w14:textId="77777777" w:rsidR="00E53AD3" w:rsidRDefault="00E53AD3" w:rsidP="005C77FA">
      <w:pPr>
        <w:spacing w:line="276" w:lineRule="auto"/>
        <w:rPr>
          <w:b/>
          <w:bCs/>
          <w:sz w:val="28"/>
          <w:szCs w:val="28"/>
        </w:rPr>
      </w:pPr>
    </w:p>
    <w:p w14:paraId="2996DF0A" w14:textId="77777777" w:rsidR="00E53AD3" w:rsidRDefault="00E53AD3" w:rsidP="005C77FA">
      <w:pPr>
        <w:spacing w:line="276" w:lineRule="auto"/>
        <w:rPr>
          <w:b/>
          <w:bCs/>
          <w:sz w:val="28"/>
          <w:szCs w:val="28"/>
        </w:rPr>
      </w:pPr>
    </w:p>
    <w:p w14:paraId="79FFB282" w14:textId="77777777" w:rsidR="00E53AD3" w:rsidRDefault="00E53AD3" w:rsidP="005C77FA">
      <w:pPr>
        <w:spacing w:line="276" w:lineRule="auto"/>
        <w:rPr>
          <w:b/>
          <w:bCs/>
          <w:sz w:val="28"/>
          <w:szCs w:val="28"/>
        </w:rPr>
      </w:pPr>
    </w:p>
    <w:p w14:paraId="2475D470" w14:textId="77777777" w:rsidR="00E53AD3" w:rsidRDefault="00E53AD3" w:rsidP="005C77FA">
      <w:pPr>
        <w:spacing w:line="276" w:lineRule="auto"/>
        <w:rPr>
          <w:b/>
          <w:bCs/>
          <w:sz w:val="28"/>
          <w:szCs w:val="28"/>
        </w:rPr>
      </w:pPr>
    </w:p>
    <w:p w14:paraId="2077AE94" w14:textId="77777777" w:rsidR="00E53AD3" w:rsidRDefault="00E53AD3" w:rsidP="005C77FA">
      <w:pPr>
        <w:spacing w:line="276" w:lineRule="auto"/>
        <w:rPr>
          <w:b/>
          <w:bCs/>
          <w:sz w:val="28"/>
          <w:szCs w:val="28"/>
        </w:rPr>
      </w:pPr>
    </w:p>
    <w:p w14:paraId="4FF452ED" w14:textId="77777777" w:rsidR="00E53AD3" w:rsidRDefault="00E53AD3" w:rsidP="005C77FA">
      <w:pPr>
        <w:spacing w:line="276" w:lineRule="auto"/>
        <w:rPr>
          <w:b/>
          <w:bCs/>
          <w:sz w:val="28"/>
          <w:szCs w:val="28"/>
        </w:rPr>
      </w:pPr>
    </w:p>
    <w:p w14:paraId="017B7682" w14:textId="77777777" w:rsidR="00E53AD3" w:rsidRDefault="00E53AD3" w:rsidP="005C77FA">
      <w:pPr>
        <w:spacing w:line="276" w:lineRule="auto"/>
        <w:rPr>
          <w:b/>
          <w:bCs/>
          <w:sz w:val="28"/>
          <w:szCs w:val="28"/>
        </w:rPr>
      </w:pPr>
    </w:p>
    <w:p w14:paraId="14758131" w14:textId="77777777" w:rsidR="00E53AD3" w:rsidRDefault="00E53AD3" w:rsidP="005C77FA">
      <w:pPr>
        <w:spacing w:line="276" w:lineRule="auto"/>
        <w:rPr>
          <w:b/>
          <w:bCs/>
          <w:sz w:val="28"/>
          <w:szCs w:val="28"/>
        </w:rPr>
      </w:pPr>
    </w:p>
    <w:p w14:paraId="7A6F7E3D" w14:textId="77777777" w:rsidR="00E53AD3" w:rsidRDefault="00E53AD3" w:rsidP="005C77FA">
      <w:pPr>
        <w:spacing w:line="276" w:lineRule="auto"/>
        <w:rPr>
          <w:b/>
          <w:bCs/>
          <w:sz w:val="28"/>
          <w:szCs w:val="28"/>
        </w:rPr>
      </w:pPr>
    </w:p>
    <w:p w14:paraId="2CF15BD9" w14:textId="77777777" w:rsidR="00E53AD3" w:rsidRDefault="00E53AD3" w:rsidP="005C77FA">
      <w:pPr>
        <w:spacing w:line="276" w:lineRule="auto"/>
        <w:rPr>
          <w:b/>
          <w:bCs/>
          <w:sz w:val="28"/>
          <w:szCs w:val="28"/>
        </w:rPr>
      </w:pPr>
    </w:p>
    <w:p w14:paraId="119EFB31" w14:textId="77777777" w:rsidR="00E53AD3" w:rsidRDefault="00E53AD3" w:rsidP="005C77FA">
      <w:pPr>
        <w:spacing w:line="276" w:lineRule="auto"/>
        <w:rPr>
          <w:b/>
          <w:bCs/>
          <w:sz w:val="28"/>
          <w:szCs w:val="28"/>
        </w:rPr>
      </w:pPr>
    </w:p>
    <w:p w14:paraId="6490EE0F" w14:textId="77777777" w:rsidR="00E53AD3" w:rsidRDefault="00E53AD3" w:rsidP="005C77FA">
      <w:pPr>
        <w:spacing w:line="276" w:lineRule="auto"/>
        <w:rPr>
          <w:b/>
          <w:bCs/>
          <w:sz w:val="28"/>
          <w:szCs w:val="28"/>
        </w:rPr>
      </w:pPr>
    </w:p>
    <w:p w14:paraId="3779DCA6" w14:textId="77777777" w:rsidR="00E53AD3" w:rsidRDefault="00E53AD3" w:rsidP="005C77FA">
      <w:pPr>
        <w:spacing w:line="276" w:lineRule="auto"/>
        <w:rPr>
          <w:b/>
          <w:bCs/>
          <w:sz w:val="28"/>
          <w:szCs w:val="28"/>
        </w:rPr>
      </w:pPr>
    </w:p>
    <w:p w14:paraId="378BB882" w14:textId="77777777" w:rsidR="00E53AD3" w:rsidRDefault="00E53AD3" w:rsidP="005C77FA">
      <w:pPr>
        <w:spacing w:line="276" w:lineRule="auto"/>
        <w:rPr>
          <w:b/>
          <w:bCs/>
          <w:sz w:val="28"/>
          <w:szCs w:val="28"/>
        </w:rPr>
      </w:pPr>
    </w:p>
    <w:p w14:paraId="4C346B27" w14:textId="77777777" w:rsidR="00E53AD3" w:rsidRDefault="00E53AD3" w:rsidP="005C77FA">
      <w:pPr>
        <w:spacing w:line="276" w:lineRule="auto"/>
        <w:rPr>
          <w:b/>
          <w:bCs/>
          <w:sz w:val="28"/>
          <w:szCs w:val="28"/>
        </w:rPr>
      </w:pPr>
    </w:p>
    <w:p w14:paraId="1393351A" w14:textId="77777777" w:rsidR="00E53AD3" w:rsidRDefault="00E53AD3" w:rsidP="005C77FA">
      <w:pPr>
        <w:spacing w:line="276" w:lineRule="auto"/>
        <w:rPr>
          <w:b/>
          <w:bCs/>
          <w:sz w:val="28"/>
          <w:szCs w:val="28"/>
        </w:rPr>
      </w:pPr>
    </w:p>
    <w:p w14:paraId="7EBF216E" w14:textId="77777777" w:rsidR="00E53AD3" w:rsidRDefault="00E53AD3" w:rsidP="005C77FA">
      <w:pPr>
        <w:spacing w:line="276" w:lineRule="auto"/>
        <w:rPr>
          <w:b/>
          <w:bCs/>
          <w:sz w:val="28"/>
          <w:szCs w:val="28"/>
        </w:rPr>
      </w:pPr>
    </w:p>
    <w:p w14:paraId="10D911E0" w14:textId="77777777" w:rsidR="00E53AD3" w:rsidRDefault="00E53AD3" w:rsidP="005C77FA">
      <w:pPr>
        <w:spacing w:line="276" w:lineRule="auto"/>
        <w:rPr>
          <w:b/>
          <w:bCs/>
          <w:sz w:val="28"/>
          <w:szCs w:val="28"/>
        </w:rPr>
      </w:pPr>
    </w:p>
    <w:p w14:paraId="070F0757" w14:textId="77777777" w:rsidR="00E53AD3" w:rsidRDefault="00E53AD3" w:rsidP="005C77FA">
      <w:pPr>
        <w:spacing w:line="276" w:lineRule="auto"/>
        <w:rPr>
          <w:b/>
          <w:bCs/>
          <w:sz w:val="28"/>
          <w:szCs w:val="28"/>
        </w:rPr>
      </w:pPr>
    </w:p>
    <w:p w14:paraId="7FCE379B" w14:textId="31A09F3C" w:rsidR="00E11A1D" w:rsidRPr="007D6DEC" w:rsidRDefault="00E11A1D" w:rsidP="00E11A1D">
      <w:pPr>
        <w:pStyle w:val="Heading2"/>
      </w:pPr>
      <w:bookmarkStart w:id="31" w:name="_Activity_sheet_5:"/>
      <w:bookmarkStart w:id="32" w:name="_Toc194575198"/>
      <w:bookmarkStart w:id="33" w:name="_Toc195005855"/>
      <w:bookmarkEnd w:id="31"/>
      <w:r>
        <w:lastRenderedPageBreak/>
        <w:t>Activity sheet 5</w:t>
      </w:r>
      <w:r w:rsidRPr="007D6DEC">
        <w:t>: How to make a new hat for Cactus Joe</w:t>
      </w:r>
      <w:bookmarkEnd w:id="32"/>
      <w:bookmarkEnd w:id="33"/>
    </w:p>
    <w:p w14:paraId="25383B82" w14:textId="77777777" w:rsidR="00E11A1D" w:rsidRDefault="00E11A1D" w:rsidP="00E11A1D">
      <w:pPr>
        <w:rPr>
          <w:noProof/>
        </w:rPr>
      </w:pPr>
      <w:r w:rsidRPr="007D6DEC">
        <w:rPr>
          <w:noProof/>
        </w:rPr>
        <w:t>Follow this guide to create your own origami hat for Cactus Joe! Top tip: colour in or draw on your paper before you fold it. Or, wait until your hat is complete and use stickers to decorate it!</w:t>
      </w:r>
    </w:p>
    <w:p w14:paraId="59622038" w14:textId="77777777" w:rsidR="00E11A1D" w:rsidRPr="00865A08" w:rsidRDefault="00E11A1D" w:rsidP="00E11A1D">
      <w:pPr>
        <w:rPr>
          <w:noProof/>
        </w:rPr>
      </w:pPr>
    </w:p>
    <w:tbl>
      <w:tblPr>
        <w:tblStyle w:val="TableGrid"/>
        <w:tblW w:w="10351" w:type="dxa"/>
        <w:tblInd w:w="-289" w:type="dxa"/>
        <w:tblLook w:val="04A0" w:firstRow="1" w:lastRow="0" w:firstColumn="1" w:lastColumn="0" w:noHBand="0" w:noVBand="1"/>
        <w:tblDescription w:val="Printable 6, Table 2: Table shows step-by-step instructions to make an origami hat"/>
      </w:tblPr>
      <w:tblGrid>
        <w:gridCol w:w="5095"/>
        <w:gridCol w:w="5256"/>
      </w:tblGrid>
      <w:tr w:rsidR="00E11A1D" w14:paraId="339E92C9" w14:textId="77777777" w:rsidTr="00F82110">
        <w:tc>
          <w:tcPr>
            <w:tcW w:w="5095" w:type="dxa"/>
          </w:tcPr>
          <w:p w14:paraId="794FA9FD" w14:textId="77777777" w:rsidR="00E11A1D" w:rsidRDefault="00E11A1D" w:rsidP="00F82110">
            <w:pPr>
              <w:jc w:val="center"/>
              <w:rPr>
                <w:noProof/>
              </w:rPr>
            </w:pPr>
            <w:r>
              <w:rPr>
                <w:noProof/>
              </w:rPr>
              <w:drawing>
                <wp:inline distT="0" distB="0" distL="0" distR="0" wp14:anchorId="508F6092" wp14:editId="2778A632">
                  <wp:extent cx="2775857" cy="2256716"/>
                  <wp:effectExtent l="0" t="0" r="5715" b="0"/>
                  <wp:docPr id="63560255" name="Picture 6" descr="Printable 6: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255" name="Picture 6" descr="Printable 6: Step 1"/>
                          <pic:cNvPicPr/>
                        </pic:nvPicPr>
                        <pic:blipFill rotWithShape="1">
                          <a:blip r:embed="rId54" cstate="print">
                            <a:extLst>
                              <a:ext uri="{28A0092B-C50C-407E-A947-70E740481C1C}">
                                <a14:useLocalDpi xmlns:a14="http://schemas.microsoft.com/office/drawing/2010/main" val="0"/>
                              </a:ext>
                            </a:extLst>
                          </a:blip>
                          <a:srcRect t="22021" b="20502"/>
                          <a:stretch/>
                        </pic:blipFill>
                        <pic:spPr bwMode="auto">
                          <a:xfrm>
                            <a:off x="0" y="0"/>
                            <a:ext cx="2798414" cy="2275055"/>
                          </a:xfrm>
                          <a:prstGeom prst="rect">
                            <a:avLst/>
                          </a:prstGeom>
                          <a:ln>
                            <a:noFill/>
                          </a:ln>
                          <a:extLst>
                            <a:ext uri="{53640926-AAD7-44D8-BBD7-CCE9431645EC}">
                              <a14:shadowObscured xmlns:a14="http://schemas.microsoft.com/office/drawing/2010/main"/>
                            </a:ext>
                          </a:extLst>
                        </pic:spPr>
                      </pic:pic>
                    </a:graphicData>
                  </a:graphic>
                </wp:inline>
              </w:drawing>
            </w:r>
          </w:p>
          <w:p w14:paraId="00393EDB" w14:textId="77777777" w:rsidR="00E11A1D" w:rsidRDefault="00E11A1D" w:rsidP="00F82110">
            <w:pPr>
              <w:jc w:val="center"/>
              <w:rPr>
                <w:noProof/>
              </w:rPr>
            </w:pPr>
          </w:p>
          <w:p w14:paraId="2F2D196C" w14:textId="77777777" w:rsidR="00E11A1D" w:rsidRDefault="00E11A1D" w:rsidP="00F82110">
            <w:pPr>
              <w:jc w:val="center"/>
              <w:rPr>
                <w:noProof/>
              </w:rPr>
            </w:pPr>
            <w:r w:rsidRPr="00461EA8">
              <w:rPr>
                <w:b/>
                <w:bCs/>
                <w:noProof/>
              </w:rPr>
              <w:t xml:space="preserve">Step 1: </w:t>
            </w:r>
            <w:r w:rsidRPr="00461EA8">
              <w:rPr>
                <w:b/>
                <w:bCs/>
                <w:noProof/>
              </w:rPr>
              <w:br/>
            </w:r>
            <w:r>
              <w:rPr>
                <w:noProof/>
              </w:rPr>
              <w:t>Start with a normal A4 piece of paper</w:t>
            </w:r>
          </w:p>
        </w:tc>
        <w:tc>
          <w:tcPr>
            <w:tcW w:w="5256" w:type="dxa"/>
          </w:tcPr>
          <w:p w14:paraId="7035111C" w14:textId="77777777" w:rsidR="00E11A1D" w:rsidRDefault="00E11A1D" w:rsidP="00F82110">
            <w:pPr>
              <w:jc w:val="center"/>
              <w:rPr>
                <w:noProof/>
              </w:rPr>
            </w:pPr>
            <w:r>
              <w:rPr>
                <w:noProof/>
              </w:rPr>
              <w:drawing>
                <wp:inline distT="0" distB="0" distL="0" distR="0" wp14:anchorId="5A8C87E1" wp14:editId="5C45BA06">
                  <wp:extent cx="2235531" cy="2144486"/>
                  <wp:effectExtent l="0" t="0" r="0" b="8255"/>
                  <wp:docPr id="959947421" name="Picture 7" descr="Printable 6: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7421" name="Picture 7" descr="Printable 6: Step 2"/>
                          <pic:cNvPicPr/>
                        </pic:nvPicPr>
                        <pic:blipFill rotWithShape="1">
                          <a:blip r:embed="rId55" cstate="print">
                            <a:extLst>
                              <a:ext uri="{28A0092B-C50C-407E-A947-70E740481C1C}">
                                <a14:useLocalDpi xmlns:a14="http://schemas.microsoft.com/office/drawing/2010/main" val="0"/>
                              </a:ext>
                            </a:extLst>
                          </a:blip>
                          <a:srcRect l="-190" t="18127" b="13925"/>
                          <a:stretch/>
                        </pic:blipFill>
                        <pic:spPr bwMode="auto">
                          <a:xfrm>
                            <a:off x="0" y="0"/>
                            <a:ext cx="2244036" cy="2152645"/>
                          </a:xfrm>
                          <a:prstGeom prst="rect">
                            <a:avLst/>
                          </a:prstGeom>
                          <a:ln>
                            <a:noFill/>
                          </a:ln>
                          <a:extLst>
                            <a:ext uri="{53640926-AAD7-44D8-BBD7-CCE9431645EC}">
                              <a14:shadowObscured xmlns:a14="http://schemas.microsoft.com/office/drawing/2010/main"/>
                            </a:ext>
                          </a:extLst>
                        </pic:spPr>
                      </pic:pic>
                    </a:graphicData>
                  </a:graphic>
                </wp:inline>
              </w:drawing>
            </w:r>
          </w:p>
          <w:p w14:paraId="3EDE5556" w14:textId="77777777" w:rsidR="00E11A1D" w:rsidRDefault="00E11A1D" w:rsidP="00F82110">
            <w:pPr>
              <w:jc w:val="center"/>
              <w:rPr>
                <w:noProof/>
              </w:rPr>
            </w:pPr>
          </w:p>
          <w:p w14:paraId="727C88F3" w14:textId="77777777" w:rsidR="00E11A1D" w:rsidRDefault="00E11A1D" w:rsidP="00F82110">
            <w:pPr>
              <w:jc w:val="center"/>
              <w:rPr>
                <w:noProof/>
              </w:rPr>
            </w:pPr>
          </w:p>
          <w:p w14:paraId="2E9EC1C6" w14:textId="77777777" w:rsidR="00E11A1D" w:rsidRPr="00461EA8" w:rsidRDefault="00E11A1D" w:rsidP="00F82110">
            <w:pPr>
              <w:jc w:val="center"/>
              <w:rPr>
                <w:b/>
                <w:bCs/>
                <w:noProof/>
              </w:rPr>
            </w:pPr>
            <w:r w:rsidRPr="00461EA8">
              <w:rPr>
                <w:b/>
                <w:bCs/>
                <w:noProof/>
              </w:rPr>
              <w:t>Step 2:</w:t>
            </w:r>
          </w:p>
          <w:p w14:paraId="1B7C8733" w14:textId="77777777" w:rsidR="00E11A1D" w:rsidRDefault="00E11A1D" w:rsidP="00F82110">
            <w:pPr>
              <w:jc w:val="center"/>
              <w:rPr>
                <w:noProof/>
              </w:rPr>
            </w:pPr>
            <w:r>
              <w:rPr>
                <w:noProof/>
              </w:rPr>
              <w:t>Fold your piece of paper in half lengthways</w:t>
            </w:r>
          </w:p>
          <w:p w14:paraId="135B60D5" w14:textId="77777777" w:rsidR="00E11A1D" w:rsidRDefault="00E11A1D" w:rsidP="00F82110">
            <w:pPr>
              <w:jc w:val="center"/>
              <w:rPr>
                <w:noProof/>
              </w:rPr>
            </w:pPr>
          </w:p>
        </w:tc>
      </w:tr>
      <w:tr w:rsidR="00E11A1D" w14:paraId="6C2641CE" w14:textId="77777777" w:rsidTr="00F82110">
        <w:tc>
          <w:tcPr>
            <w:tcW w:w="5095" w:type="dxa"/>
          </w:tcPr>
          <w:p w14:paraId="657206D4" w14:textId="77777777" w:rsidR="00E11A1D" w:rsidRDefault="00E11A1D" w:rsidP="00F82110">
            <w:pPr>
              <w:jc w:val="center"/>
              <w:rPr>
                <w:noProof/>
              </w:rPr>
            </w:pPr>
            <w:r>
              <w:rPr>
                <w:noProof/>
              </w:rPr>
              <w:drawing>
                <wp:inline distT="0" distB="0" distL="0" distR="0" wp14:anchorId="79FE589C" wp14:editId="2D9A501C">
                  <wp:extent cx="2579914" cy="2121809"/>
                  <wp:effectExtent l="0" t="0" r="0" b="0"/>
                  <wp:docPr id="209494597" name="Picture 8" descr="Printable 6: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597" name="Picture 8" descr="Printable 6: Step 3"/>
                          <pic:cNvPicPr/>
                        </pic:nvPicPr>
                        <pic:blipFill rotWithShape="1">
                          <a:blip r:embed="rId56" cstate="print">
                            <a:extLst>
                              <a:ext uri="{28A0092B-C50C-407E-A947-70E740481C1C}">
                                <a14:useLocalDpi xmlns:a14="http://schemas.microsoft.com/office/drawing/2010/main" val="0"/>
                              </a:ext>
                            </a:extLst>
                          </a:blip>
                          <a:srcRect t="22960" b="18895"/>
                          <a:stretch/>
                        </pic:blipFill>
                        <pic:spPr bwMode="auto">
                          <a:xfrm>
                            <a:off x="0" y="0"/>
                            <a:ext cx="2589213" cy="2129457"/>
                          </a:xfrm>
                          <a:prstGeom prst="rect">
                            <a:avLst/>
                          </a:prstGeom>
                          <a:ln>
                            <a:noFill/>
                          </a:ln>
                          <a:extLst>
                            <a:ext uri="{53640926-AAD7-44D8-BBD7-CCE9431645EC}">
                              <a14:shadowObscured xmlns:a14="http://schemas.microsoft.com/office/drawing/2010/main"/>
                            </a:ext>
                          </a:extLst>
                        </pic:spPr>
                      </pic:pic>
                    </a:graphicData>
                  </a:graphic>
                </wp:inline>
              </w:drawing>
            </w:r>
          </w:p>
          <w:p w14:paraId="627CDCBD" w14:textId="77777777" w:rsidR="00E11A1D" w:rsidRDefault="00E11A1D" w:rsidP="00F82110">
            <w:pPr>
              <w:jc w:val="center"/>
              <w:rPr>
                <w:noProof/>
              </w:rPr>
            </w:pPr>
          </w:p>
          <w:p w14:paraId="6B2D23D0" w14:textId="77777777" w:rsidR="00E11A1D" w:rsidRPr="00461EA8" w:rsidRDefault="00E11A1D" w:rsidP="00F82110">
            <w:pPr>
              <w:jc w:val="center"/>
              <w:rPr>
                <w:b/>
                <w:bCs/>
                <w:noProof/>
              </w:rPr>
            </w:pPr>
            <w:r w:rsidRPr="00461EA8">
              <w:rPr>
                <w:b/>
                <w:bCs/>
                <w:noProof/>
              </w:rPr>
              <w:t>Step 3:</w:t>
            </w:r>
          </w:p>
          <w:p w14:paraId="3DC3C4A5" w14:textId="77777777" w:rsidR="00E11A1D" w:rsidRDefault="00E11A1D" w:rsidP="00F82110">
            <w:pPr>
              <w:jc w:val="center"/>
              <w:rPr>
                <w:noProof/>
              </w:rPr>
            </w:pPr>
            <w:r>
              <w:rPr>
                <w:noProof/>
              </w:rPr>
              <w:t>Unfold your piece of paper.</w:t>
            </w:r>
          </w:p>
        </w:tc>
        <w:tc>
          <w:tcPr>
            <w:tcW w:w="5256" w:type="dxa"/>
          </w:tcPr>
          <w:p w14:paraId="1A5BBEF1" w14:textId="77777777" w:rsidR="00E11A1D" w:rsidRDefault="00E11A1D" w:rsidP="00F82110">
            <w:pPr>
              <w:jc w:val="center"/>
              <w:rPr>
                <w:noProof/>
              </w:rPr>
            </w:pPr>
            <w:r>
              <w:rPr>
                <w:noProof/>
              </w:rPr>
              <w:drawing>
                <wp:inline distT="0" distB="0" distL="0" distR="0" wp14:anchorId="14000A55" wp14:editId="60990F48">
                  <wp:extent cx="3193213" cy="2286091"/>
                  <wp:effectExtent l="0" t="0" r="7620" b="0"/>
                  <wp:docPr id="1972947386" name="Picture 9" descr="Printable 6: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7386" name="Picture 9" descr="Printable 6: Step 4"/>
                          <pic:cNvPicPr/>
                        </pic:nvPicPr>
                        <pic:blipFill rotWithShape="1">
                          <a:blip r:embed="rId57" cstate="print">
                            <a:extLst>
                              <a:ext uri="{28A0092B-C50C-407E-A947-70E740481C1C}">
                                <a14:useLocalDpi xmlns:a14="http://schemas.microsoft.com/office/drawing/2010/main" val="0"/>
                              </a:ext>
                            </a:extLst>
                          </a:blip>
                          <a:srcRect t="22166" b="27220"/>
                          <a:stretch/>
                        </pic:blipFill>
                        <pic:spPr bwMode="auto">
                          <a:xfrm>
                            <a:off x="0" y="0"/>
                            <a:ext cx="3218259" cy="2304022"/>
                          </a:xfrm>
                          <a:prstGeom prst="rect">
                            <a:avLst/>
                          </a:prstGeom>
                          <a:ln>
                            <a:noFill/>
                          </a:ln>
                          <a:extLst>
                            <a:ext uri="{53640926-AAD7-44D8-BBD7-CCE9431645EC}">
                              <a14:shadowObscured xmlns:a14="http://schemas.microsoft.com/office/drawing/2010/main"/>
                            </a:ext>
                          </a:extLst>
                        </pic:spPr>
                      </pic:pic>
                    </a:graphicData>
                  </a:graphic>
                </wp:inline>
              </w:drawing>
            </w:r>
          </w:p>
          <w:p w14:paraId="4CB8E497" w14:textId="77777777" w:rsidR="00E11A1D" w:rsidRPr="00FE52C9" w:rsidRDefault="00E11A1D" w:rsidP="00F82110">
            <w:pPr>
              <w:tabs>
                <w:tab w:val="left" w:pos="1251"/>
              </w:tabs>
              <w:jc w:val="center"/>
            </w:pPr>
            <w:r w:rsidRPr="00FE52C9">
              <w:rPr>
                <w:b/>
                <w:bCs/>
              </w:rPr>
              <w:t>Step 4:</w:t>
            </w:r>
            <w:r w:rsidRPr="00FE52C9">
              <w:rPr>
                <w:b/>
                <w:bCs/>
              </w:rPr>
              <w:br/>
            </w:r>
            <w:r w:rsidRPr="00FE52C9">
              <w:t>Now fold your piece of paper in half from top to bottom.</w:t>
            </w:r>
          </w:p>
        </w:tc>
      </w:tr>
      <w:tr w:rsidR="00E11A1D" w14:paraId="432A2968" w14:textId="77777777" w:rsidTr="00F82110">
        <w:tc>
          <w:tcPr>
            <w:tcW w:w="5095" w:type="dxa"/>
          </w:tcPr>
          <w:p w14:paraId="12B76A95" w14:textId="77777777" w:rsidR="00E11A1D" w:rsidRDefault="00E11A1D" w:rsidP="00F82110">
            <w:pPr>
              <w:jc w:val="center"/>
              <w:rPr>
                <w:noProof/>
              </w:rPr>
            </w:pPr>
            <w:r>
              <w:rPr>
                <w:noProof/>
              </w:rPr>
              <w:lastRenderedPageBreak/>
              <w:drawing>
                <wp:inline distT="0" distB="0" distL="0" distR="0" wp14:anchorId="6AEC2408" wp14:editId="002F2FCF">
                  <wp:extent cx="2914783" cy="2253342"/>
                  <wp:effectExtent l="0" t="0" r="0" b="0"/>
                  <wp:docPr id="747016496" name="Picture 10" descr="Printable 6: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16496" name="Picture 10" descr="Printable 6: Step 5"/>
                          <pic:cNvPicPr/>
                        </pic:nvPicPr>
                        <pic:blipFill rotWithShape="1">
                          <a:blip r:embed="rId58" cstate="print">
                            <a:extLst>
                              <a:ext uri="{28A0092B-C50C-407E-A947-70E740481C1C}">
                                <a14:useLocalDpi xmlns:a14="http://schemas.microsoft.com/office/drawing/2010/main" val="0"/>
                              </a:ext>
                            </a:extLst>
                          </a:blip>
                          <a:srcRect t="16247" b="29098"/>
                          <a:stretch/>
                        </pic:blipFill>
                        <pic:spPr bwMode="auto">
                          <a:xfrm>
                            <a:off x="0" y="0"/>
                            <a:ext cx="2926279" cy="2262229"/>
                          </a:xfrm>
                          <a:prstGeom prst="rect">
                            <a:avLst/>
                          </a:prstGeom>
                          <a:ln>
                            <a:noFill/>
                          </a:ln>
                          <a:extLst>
                            <a:ext uri="{53640926-AAD7-44D8-BBD7-CCE9431645EC}">
                              <a14:shadowObscured xmlns:a14="http://schemas.microsoft.com/office/drawing/2010/main"/>
                            </a:ext>
                          </a:extLst>
                        </pic:spPr>
                      </pic:pic>
                    </a:graphicData>
                  </a:graphic>
                </wp:inline>
              </w:drawing>
            </w:r>
          </w:p>
          <w:p w14:paraId="21809B97" w14:textId="77777777" w:rsidR="00E11A1D" w:rsidRDefault="00E11A1D" w:rsidP="00F82110">
            <w:pPr>
              <w:jc w:val="center"/>
              <w:rPr>
                <w:b/>
                <w:bCs/>
                <w:noProof/>
              </w:rPr>
            </w:pPr>
            <w:r>
              <w:rPr>
                <w:b/>
                <w:bCs/>
                <w:noProof/>
              </w:rPr>
              <w:t>Step 5:</w:t>
            </w:r>
          </w:p>
          <w:p w14:paraId="5DDDB1F1" w14:textId="77777777" w:rsidR="00E11A1D" w:rsidRPr="00FE52C9" w:rsidRDefault="00E11A1D" w:rsidP="00F82110">
            <w:pPr>
              <w:jc w:val="center"/>
              <w:rPr>
                <w:noProof/>
              </w:rPr>
            </w:pPr>
            <w:r>
              <w:rPr>
                <w:noProof/>
              </w:rPr>
              <w:t>Fold the right corner to the line down the centre, so it makes a triangle.</w:t>
            </w:r>
          </w:p>
          <w:p w14:paraId="1D004C56" w14:textId="77777777" w:rsidR="00E11A1D" w:rsidRDefault="00E11A1D" w:rsidP="00F82110">
            <w:pPr>
              <w:jc w:val="center"/>
              <w:rPr>
                <w:noProof/>
              </w:rPr>
            </w:pPr>
          </w:p>
        </w:tc>
        <w:tc>
          <w:tcPr>
            <w:tcW w:w="5256" w:type="dxa"/>
          </w:tcPr>
          <w:p w14:paraId="2F7D344B" w14:textId="77777777" w:rsidR="00E11A1D" w:rsidRDefault="00E11A1D" w:rsidP="00F82110">
            <w:pPr>
              <w:rPr>
                <w:noProof/>
              </w:rPr>
            </w:pPr>
            <w:r>
              <w:rPr>
                <w:noProof/>
              </w:rPr>
              <w:drawing>
                <wp:inline distT="0" distB="0" distL="0" distR="0" wp14:anchorId="2D49D711" wp14:editId="04CC69DE">
                  <wp:extent cx="3155315" cy="2314575"/>
                  <wp:effectExtent l="0" t="0" r="6985" b="9525"/>
                  <wp:docPr id="1141446564" name="Picture 11" descr="Printable 6: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6564" name="Picture 11" descr="Printable 6: Step 6"/>
                          <pic:cNvPicPr/>
                        </pic:nvPicPr>
                        <pic:blipFill rotWithShape="1">
                          <a:blip r:embed="rId59" cstate="print">
                            <a:extLst>
                              <a:ext uri="{28A0092B-C50C-407E-A947-70E740481C1C}">
                                <a14:useLocalDpi xmlns:a14="http://schemas.microsoft.com/office/drawing/2010/main" val="0"/>
                              </a:ext>
                            </a:extLst>
                          </a:blip>
                          <a:srcRect t="15790" b="32349"/>
                          <a:stretch/>
                        </pic:blipFill>
                        <pic:spPr bwMode="auto">
                          <a:xfrm>
                            <a:off x="0" y="0"/>
                            <a:ext cx="3176631" cy="2330211"/>
                          </a:xfrm>
                          <a:prstGeom prst="rect">
                            <a:avLst/>
                          </a:prstGeom>
                          <a:ln>
                            <a:noFill/>
                          </a:ln>
                          <a:extLst>
                            <a:ext uri="{53640926-AAD7-44D8-BBD7-CCE9431645EC}">
                              <a14:shadowObscured xmlns:a14="http://schemas.microsoft.com/office/drawing/2010/main"/>
                            </a:ext>
                          </a:extLst>
                        </pic:spPr>
                      </pic:pic>
                    </a:graphicData>
                  </a:graphic>
                </wp:inline>
              </w:drawing>
            </w:r>
          </w:p>
          <w:p w14:paraId="714BEBCC" w14:textId="77777777" w:rsidR="00E11A1D" w:rsidRDefault="00E11A1D" w:rsidP="00F82110">
            <w:pPr>
              <w:jc w:val="center"/>
              <w:rPr>
                <w:b/>
                <w:bCs/>
                <w:noProof/>
              </w:rPr>
            </w:pPr>
            <w:r>
              <w:rPr>
                <w:b/>
                <w:bCs/>
                <w:noProof/>
              </w:rPr>
              <w:t>Step 6:</w:t>
            </w:r>
          </w:p>
          <w:p w14:paraId="08A1E70D" w14:textId="77777777" w:rsidR="00E11A1D" w:rsidRPr="00FE52C9" w:rsidRDefault="00E11A1D" w:rsidP="00F82110">
            <w:pPr>
              <w:jc w:val="center"/>
              <w:rPr>
                <w:noProof/>
              </w:rPr>
            </w:pPr>
            <w:r>
              <w:rPr>
                <w:noProof/>
              </w:rPr>
              <w:t>Now fold the left corner to the line down the centre, so it makes a triangle.</w:t>
            </w:r>
          </w:p>
          <w:p w14:paraId="46298D9A" w14:textId="77777777" w:rsidR="00E11A1D" w:rsidRPr="001C5904" w:rsidRDefault="00E11A1D" w:rsidP="00F82110">
            <w:pPr>
              <w:ind w:firstLine="720"/>
            </w:pPr>
          </w:p>
        </w:tc>
      </w:tr>
      <w:tr w:rsidR="00E11A1D" w14:paraId="20BD2706" w14:textId="77777777" w:rsidTr="00F82110">
        <w:tc>
          <w:tcPr>
            <w:tcW w:w="5095" w:type="dxa"/>
          </w:tcPr>
          <w:p w14:paraId="43835A2A" w14:textId="77777777" w:rsidR="00E11A1D" w:rsidRDefault="00E11A1D" w:rsidP="00F82110">
            <w:pPr>
              <w:jc w:val="center"/>
              <w:rPr>
                <w:noProof/>
              </w:rPr>
            </w:pPr>
            <w:r>
              <w:rPr>
                <w:noProof/>
              </w:rPr>
              <w:drawing>
                <wp:inline distT="0" distB="0" distL="0" distR="0" wp14:anchorId="31061E79" wp14:editId="52CBE3F8">
                  <wp:extent cx="2828925" cy="1974543"/>
                  <wp:effectExtent l="0" t="0" r="0" b="6985"/>
                  <wp:docPr id="1916973635" name="Picture 12" descr="Printable 6: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73635" name="Picture 12" descr="Printable 6: Step 7"/>
                          <pic:cNvPicPr/>
                        </pic:nvPicPr>
                        <pic:blipFill rotWithShape="1">
                          <a:blip r:embed="rId60" cstate="print">
                            <a:extLst>
                              <a:ext uri="{28A0092B-C50C-407E-A947-70E740481C1C}">
                                <a14:useLocalDpi xmlns:a14="http://schemas.microsoft.com/office/drawing/2010/main" val="0"/>
                              </a:ext>
                            </a:extLst>
                          </a:blip>
                          <a:srcRect t="28315" b="22339"/>
                          <a:stretch/>
                        </pic:blipFill>
                        <pic:spPr bwMode="auto">
                          <a:xfrm>
                            <a:off x="0" y="0"/>
                            <a:ext cx="2843439" cy="1984674"/>
                          </a:xfrm>
                          <a:prstGeom prst="rect">
                            <a:avLst/>
                          </a:prstGeom>
                          <a:ln>
                            <a:noFill/>
                          </a:ln>
                          <a:extLst>
                            <a:ext uri="{53640926-AAD7-44D8-BBD7-CCE9431645EC}">
                              <a14:shadowObscured xmlns:a14="http://schemas.microsoft.com/office/drawing/2010/main"/>
                            </a:ext>
                          </a:extLst>
                        </pic:spPr>
                      </pic:pic>
                    </a:graphicData>
                  </a:graphic>
                </wp:inline>
              </w:drawing>
            </w:r>
          </w:p>
          <w:p w14:paraId="2126DFDE" w14:textId="77777777" w:rsidR="00E11A1D" w:rsidRDefault="00E11A1D" w:rsidP="00F82110">
            <w:pPr>
              <w:jc w:val="center"/>
              <w:rPr>
                <w:noProof/>
              </w:rPr>
            </w:pPr>
          </w:p>
          <w:p w14:paraId="6B66FC9F" w14:textId="77777777" w:rsidR="00E11A1D" w:rsidRPr="008D3D20" w:rsidRDefault="00E11A1D" w:rsidP="00F82110">
            <w:pPr>
              <w:jc w:val="center"/>
              <w:rPr>
                <w:noProof/>
              </w:rPr>
            </w:pPr>
            <w:r>
              <w:rPr>
                <w:b/>
                <w:bCs/>
                <w:noProof/>
              </w:rPr>
              <w:t>Step 7:</w:t>
            </w:r>
            <w:r>
              <w:rPr>
                <w:b/>
                <w:bCs/>
                <w:noProof/>
              </w:rPr>
              <w:br/>
            </w:r>
            <w:r>
              <w:rPr>
                <w:noProof/>
              </w:rPr>
              <w:t>Fold the bottom flap up along the base of the triangle.</w:t>
            </w:r>
          </w:p>
        </w:tc>
        <w:tc>
          <w:tcPr>
            <w:tcW w:w="5256" w:type="dxa"/>
          </w:tcPr>
          <w:p w14:paraId="68F649B5" w14:textId="77777777" w:rsidR="00E11A1D" w:rsidRDefault="00E11A1D" w:rsidP="00F82110">
            <w:pPr>
              <w:jc w:val="center"/>
              <w:rPr>
                <w:noProof/>
              </w:rPr>
            </w:pPr>
            <w:r>
              <w:rPr>
                <w:noProof/>
              </w:rPr>
              <w:drawing>
                <wp:inline distT="0" distB="0" distL="0" distR="0" wp14:anchorId="72F57D07" wp14:editId="4ECA70E0">
                  <wp:extent cx="2571115" cy="2181225"/>
                  <wp:effectExtent l="0" t="0" r="635" b="9525"/>
                  <wp:docPr id="1338787690" name="Picture 13" descr="Printable 6: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7690" name="Picture 13" descr="Printable 6: Step 8"/>
                          <pic:cNvPicPr/>
                        </pic:nvPicPr>
                        <pic:blipFill rotWithShape="1">
                          <a:blip r:embed="rId61" cstate="print">
                            <a:extLst>
                              <a:ext uri="{28A0092B-C50C-407E-A947-70E740481C1C}">
                                <a14:useLocalDpi xmlns:a14="http://schemas.microsoft.com/office/drawing/2010/main" val="0"/>
                              </a:ext>
                            </a:extLst>
                          </a:blip>
                          <a:srcRect t="9218" b="30805"/>
                          <a:stretch/>
                        </pic:blipFill>
                        <pic:spPr bwMode="auto">
                          <a:xfrm>
                            <a:off x="0" y="0"/>
                            <a:ext cx="2583732" cy="2191929"/>
                          </a:xfrm>
                          <a:prstGeom prst="rect">
                            <a:avLst/>
                          </a:prstGeom>
                          <a:ln>
                            <a:noFill/>
                          </a:ln>
                          <a:extLst>
                            <a:ext uri="{53640926-AAD7-44D8-BBD7-CCE9431645EC}">
                              <a14:shadowObscured xmlns:a14="http://schemas.microsoft.com/office/drawing/2010/main"/>
                            </a:ext>
                          </a:extLst>
                        </pic:spPr>
                      </pic:pic>
                    </a:graphicData>
                  </a:graphic>
                </wp:inline>
              </w:drawing>
            </w:r>
          </w:p>
          <w:p w14:paraId="4B769EF6" w14:textId="77777777" w:rsidR="00E11A1D" w:rsidRDefault="00E11A1D" w:rsidP="00F82110">
            <w:pPr>
              <w:jc w:val="center"/>
              <w:rPr>
                <w:noProof/>
              </w:rPr>
            </w:pPr>
            <w:r w:rsidRPr="0086078D">
              <w:rPr>
                <w:b/>
                <w:bCs/>
                <w:noProof/>
              </w:rPr>
              <w:t>Step 8:</w:t>
            </w:r>
            <w:r>
              <w:rPr>
                <w:noProof/>
              </w:rPr>
              <w:t xml:space="preserve"> </w:t>
            </w:r>
            <w:r>
              <w:rPr>
                <w:noProof/>
              </w:rPr>
              <w:br/>
              <w:t>Turn the paper over</w:t>
            </w:r>
          </w:p>
        </w:tc>
      </w:tr>
      <w:tr w:rsidR="00E11A1D" w14:paraId="42893E76" w14:textId="77777777" w:rsidTr="00F82110">
        <w:tc>
          <w:tcPr>
            <w:tcW w:w="5095" w:type="dxa"/>
          </w:tcPr>
          <w:p w14:paraId="138EDAFD" w14:textId="77777777" w:rsidR="00E11A1D" w:rsidRDefault="00E11A1D" w:rsidP="00F82110">
            <w:pPr>
              <w:jc w:val="center"/>
              <w:rPr>
                <w:noProof/>
              </w:rPr>
            </w:pPr>
            <w:r>
              <w:rPr>
                <w:noProof/>
              </w:rPr>
              <w:drawing>
                <wp:inline distT="0" distB="0" distL="0" distR="0" wp14:anchorId="47591A9D" wp14:editId="405EDFB0">
                  <wp:extent cx="2618740" cy="1837595"/>
                  <wp:effectExtent l="0" t="0" r="0" b="0"/>
                  <wp:docPr id="1803814270" name="Picture 14" descr="Printable 6: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14270" name="Picture 14" descr="Printable 6: Step 9"/>
                          <pic:cNvPicPr/>
                        </pic:nvPicPr>
                        <pic:blipFill rotWithShape="1">
                          <a:blip r:embed="rId62" cstate="print">
                            <a:extLst>
                              <a:ext uri="{28A0092B-C50C-407E-A947-70E740481C1C}">
                                <a14:useLocalDpi xmlns:a14="http://schemas.microsoft.com/office/drawing/2010/main" val="0"/>
                              </a:ext>
                            </a:extLst>
                          </a:blip>
                          <a:srcRect l="7579" t="24210" r="9072" b="34440"/>
                          <a:stretch/>
                        </pic:blipFill>
                        <pic:spPr bwMode="auto">
                          <a:xfrm>
                            <a:off x="0" y="0"/>
                            <a:ext cx="2629504" cy="1845148"/>
                          </a:xfrm>
                          <a:prstGeom prst="rect">
                            <a:avLst/>
                          </a:prstGeom>
                          <a:ln>
                            <a:noFill/>
                          </a:ln>
                          <a:extLst>
                            <a:ext uri="{53640926-AAD7-44D8-BBD7-CCE9431645EC}">
                              <a14:shadowObscured xmlns:a14="http://schemas.microsoft.com/office/drawing/2010/main"/>
                            </a:ext>
                          </a:extLst>
                        </pic:spPr>
                      </pic:pic>
                    </a:graphicData>
                  </a:graphic>
                </wp:inline>
              </w:drawing>
            </w:r>
          </w:p>
          <w:p w14:paraId="6A73CC29" w14:textId="77777777" w:rsidR="00E11A1D" w:rsidRPr="00C54936" w:rsidRDefault="00E11A1D" w:rsidP="00F82110">
            <w:pPr>
              <w:jc w:val="center"/>
              <w:rPr>
                <w:noProof/>
              </w:rPr>
            </w:pPr>
            <w:r>
              <w:rPr>
                <w:b/>
                <w:bCs/>
                <w:noProof/>
              </w:rPr>
              <w:t>Step 9:</w:t>
            </w:r>
            <w:r>
              <w:rPr>
                <w:b/>
                <w:bCs/>
                <w:noProof/>
              </w:rPr>
              <w:br/>
            </w:r>
            <w:r>
              <w:rPr>
                <w:noProof/>
              </w:rPr>
              <w:t>Fold up the bottom flap along the base of the triangle.</w:t>
            </w:r>
          </w:p>
          <w:p w14:paraId="776C4032" w14:textId="77777777" w:rsidR="00E11A1D" w:rsidRDefault="00E11A1D" w:rsidP="00F82110">
            <w:pPr>
              <w:jc w:val="center"/>
              <w:rPr>
                <w:noProof/>
              </w:rPr>
            </w:pPr>
          </w:p>
        </w:tc>
        <w:tc>
          <w:tcPr>
            <w:tcW w:w="5256" w:type="dxa"/>
          </w:tcPr>
          <w:p w14:paraId="0EE7AF4F" w14:textId="77777777" w:rsidR="00E11A1D" w:rsidRDefault="00E11A1D" w:rsidP="00F82110">
            <w:pPr>
              <w:jc w:val="center"/>
              <w:rPr>
                <w:noProof/>
              </w:rPr>
            </w:pPr>
            <w:r>
              <w:rPr>
                <w:noProof/>
              </w:rPr>
              <w:drawing>
                <wp:inline distT="0" distB="0" distL="0" distR="0" wp14:anchorId="12B836EF" wp14:editId="40203A0D">
                  <wp:extent cx="2759075" cy="1965612"/>
                  <wp:effectExtent l="0" t="0" r="3175" b="0"/>
                  <wp:docPr id="43446741" name="Picture 15" descr="Printable 6: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741" name="Picture 15" descr="Printable 6: Step 10"/>
                          <pic:cNvPicPr/>
                        </pic:nvPicPr>
                        <pic:blipFill rotWithShape="1">
                          <a:blip r:embed="rId63" cstate="print">
                            <a:extLst>
                              <a:ext uri="{28A0092B-C50C-407E-A947-70E740481C1C}">
                                <a14:useLocalDpi xmlns:a14="http://schemas.microsoft.com/office/drawing/2010/main" val="0"/>
                              </a:ext>
                            </a:extLst>
                          </a:blip>
                          <a:srcRect t="28235" b="21399"/>
                          <a:stretch/>
                        </pic:blipFill>
                        <pic:spPr bwMode="auto">
                          <a:xfrm>
                            <a:off x="0" y="0"/>
                            <a:ext cx="2767806" cy="1971832"/>
                          </a:xfrm>
                          <a:prstGeom prst="rect">
                            <a:avLst/>
                          </a:prstGeom>
                          <a:ln>
                            <a:noFill/>
                          </a:ln>
                          <a:extLst>
                            <a:ext uri="{53640926-AAD7-44D8-BBD7-CCE9431645EC}">
                              <a14:shadowObscured xmlns:a14="http://schemas.microsoft.com/office/drawing/2010/main"/>
                            </a:ext>
                          </a:extLst>
                        </pic:spPr>
                      </pic:pic>
                    </a:graphicData>
                  </a:graphic>
                </wp:inline>
              </w:drawing>
            </w:r>
          </w:p>
          <w:p w14:paraId="693D27F6" w14:textId="77777777" w:rsidR="00E11A1D" w:rsidRPr="00CA4940" w:rsidRDefault="00E11A1D" w:rsidP="00F82110">
            <w:pPr>
              <w:jc w:val="center"/>
              <w:rPr>
                <w:b/>
                <w:bCs/>
                <w:noProof/>
              </w:rPr>
            </w:pPr>
            <w:r w:rsidRPr="00CA4940">
              <w:rPr>
                <w:b/>
                <w:bCs/>
                <w:noProof/>
              </w:rPr>
              <w:t>Step 10</w:t>
            </w:r>
          </w:p>
          <w:p w14:paraId="6A330665" w14:textId="77777777" w:rsidR="00E11A1D" w:rsidRDefault="00E11A1D" w:rsidP="00F82110">
            <w:pPr>
              <w:jc w:val="center"/>
              <w:rPr>
                <w:noProof/>
              </w:rPr>
            </w:pPr>
            <w:r>
              <w:rPr>
                <w:noProof/>
              </w:rPr>
              <w:t>Your hat is now ready to wear, decorate or be given to a friendly cactus!</w:t>
            </w:r>
          </w:p>
        </w:tc>
      </w:tr>
    </w:tbl>
    <w:p w14:paraId="4CEE4C0E" w14:textId="7286E9BA" w:rsidR="00545FB4" w:rsidRDefault="00545FB4" w:rsidP="005C77FA">
      <w:pPr>
        <w:spacing w:line="276" w:lineRule="auto"/>
        <w:rPr>
          <w:b/>
          <w:bCs/>
        </w:rPr>
      </w:pPr>
    </w:p>
    <w:p w14:paraId="40FB193E" w14:textId="0B4DAC16" w:rsidR="00E04C54" w:rsidRDefault="00762F36" w:rsidP="00762F36">
      <w:pPr>
        <w:pStyle w:val="Heading2"/>
      </w:pPr>
      <w:bookmarkStart w:id="34" w:name="_Activity_sheet_6:"/>
      <w:bookmarkStart w:id="35" w:name="_Toc195005856"/>
      <w:bookmarkEnd w:id="34"/>
      <w:r>
        <w:lastRenderedPageBreak/>
        <w:t>Activity sheet 6: What makes a good friend?</w:t>
      </w:r>
      <w:bookmarkEnd w:id="35"/>
    </w:p>
    <w:p w14:paraId="55623AFC" w14:textId="4EF1EBDE" w:rsidR="005F13BA" w:rsidRPr="00D020CF" w:rsidRDefault="005F13BA" w:rsidP="005F13BA">
      <w:pPr>
        <w:rPr>
          <w:b/>
          <w:bCs/>
          <w:noProof/>
        </w:rPr>
      </w:pPr>
      <w:r>
        <w:rPr>
          <w:noProof/>
        </w:rPr>
        <w:t>Cactus Joe was a good friend to others.  What do you think makes a good friend?  Write some of your ideas in the clouds below.</w:t>
      </w:r>
      <w:r>
        <w:rPr>
          <w:b/>
          <w:bCs/>
          <w:noProof/>
        </w:rPr>
        <w:t xml:space="preserve"> </w:t>
      </w:r>
      <w:r>
        <w:rPr>
          <w:noProof/>
        </w:rPr>
        <w:t xml:space="preserve">You could colour in your picture and give it as a gift to one of your friends. </w:t>
      </w:r>
    </w:p>
    <w:p w14:paraId="48D47990" w14:textId="648E16C1" w:rsidR="00E04C54" w:rsidRDefault="0056176B">
      <w:pPr>
        <w:rPr>
          <w:b/>
          <w:bCs/>
          <w:sz w:val="32"/>
          <w:szCs w:val="32"/>
        </w:rPr>
      </w:pPr>
      <w:r>
        <w:rPr>
          <w:noProof/>
          <w:lang w:eastAsia="en-GB"/>
        </w:rPr>
        <mc:AlternateContent>
          <mc:Choice Requires="wps">
            <w:drawing>
              <wp:anchor distT="0" distB="0" distL="114300" distR="114300" simplePos="0" relativeHeight="251658261" behindDoc="0" locked="0" layoutInCell="1" allowOverlap="1" wp14:anchorId="49761860" wp14:editId="123D2996">
                <wp:simplePos x="0" y="0"/>
                <wp:positionH relativeFrom="column">
                  <wp:posOffset>4127212</wp:posOffset>
                </wp:positionH>
                <wp:positionV relativeFrom="paragraph">
                  <wp:posOffset>18069</wp:posOffset>
                </wp:positionV>
                <wp:extent cx="2061210" cy="1546860"/>
                <wp:effectExtent l="19050" t="0" r="15240" b="15240"/>
                <wp:wrapNone/>
                <wp:docPr id="1629521626"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8160" id="Cloud 2" o:spid="_x0000_s1026" alt="&quot;&quot;" style="position:absolute;margin-left:325pt;margin-top:1.4pt;width:162.3pt;height:121.8pt;rotation:397077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v:shape>
            </w:pict>
          </mc:Fallback>
        </mc:AlternateContent>
      </w:r>
      <w:r>
        <w:rPr>
          <w:noProof/>
          <w:lang w:eastAsia="en-GB"/>
        </w:rPr>
        <mc:AlternateContent>
          <mc:Choice Requires="wps">
            <w:drawing>
              <wp:anchor distT="0" distB="0" distL="114300" distR="114300" simplePos="0" relativeHeight="251658260" behindDoc="0" locked="0" layoutInCell="1" allowOverlap="1" wp14:anchorId="325F4424" wp14:editId="64BAB874">
                <wp:simplePos x="0" y="0"/>
                <wp:positionH relativeFrom="column">
                  <wp:posOffset>-249382</wp:posOffset>
                </wp:positionH>
                <wp:positionV relativeFrom="paragraph">
                  <wp:posOffset>132830</wp:posOffset>
                </wp:positionV>
                <wp:extent cx="2061210" cy="1546860"/>
                <wp:effectExtent l="19050" t="0" r="15240" b="15240"/>
                <wp:wrapNone/>
                <wp:docPr id="1324906337"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B5E4" id="Cloud 2" o:spid="_x0000_s1026" alt="&quot;&quot;" style="position:absolute;margin-left:-19.65pt;margin-top:10.45pt;width:162.3pt;height:121.8pt;rotation:397077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v:shape>
            </w:pict>
          </mc:Fallback>
        </mc:AlternateContent>
      </w:r>
    </w:p>
    <w:p w14:paraId="260D41B8" w14:textId="1E908083" w:rsidR="005F13BA" w:rsidRDefault="0056176B">
      <w:pPr>
        <w:rPr>
          <w:b/>
          <w:bCs/>
          <w:sz w:val="32"/>
          <w:szCs w:val="32"/>
        </w:rPr>
      </w:pPr>
      <w:r>
        <w:rPr>
          <w:noProof/>
          <w:lang w:eastAsia="en-GB"/>
        </w:rPr>
        <mc:AlternateContent>
          <mc:Choice Requires="wps">
            <w:drawing>
              <wp:anchor distT="0" distB="0" distL="114300" distR="114300" simplePos="0" relativeHeight="251658265" behindDoc="0" locked="0" layoutInCell="1" allowOverlap="1" wp14:anchorId="5C5FB0AE" wp14:editId="2AA752C1">
                <wp:simplePos x="0" y="0"/>
                <wp:positionH relativeFrom="page">
                  <wp:posOffset>4036695</wp:posOffset>
                </wp:positionH>
                <wp:positionV relativeFrom="paragraph">
                  <wp:posOffset>5329152</wp:posOffset>
                </wp:positionV>
                <wp:extent cx="2061210" cy="1546860"/>
                <wp:effectExtent l="19050" t="0" r="15240" b="15240"/>
                <wp:wrapNone/>
                <wp:docPr id="55971505"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6BB1" id="Cloud 2" o:spid="_x0000_s1026" alt="&quot;&quot;" style="position:absolute;margin-left:317.85pt;margin-top:419.6pt;width:162.3pt;height:121.8pt;rotation:397077fd;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w10:wrap anchorx="page"/>
              </v:shape>
            </w:pict>
          </mc:Fallback>
        </mc:AlternateContent>
      </w:r>
      <w:r>
        <w:rPr>
          <w:noProof/>
          <w:lang w:eastAsia="en-GB"/>
        </w:rPr>
        <mc:AlternateContent>
          <mc:Choice Requires="wps">
            <w:drawing>
              <wp:anchor distT="0" distB="0" distL="114300" distR="114300" simplePos="0" relativeHeight="251658264" behindDoc="0" locked="0" layoutInCell="1" allowOverlap="1" wp14:anchorId="0083C6F5" wp14:editId="5C213C5E">
                <wp:simplePos x="0" y="0"/>
                <wp:positionH relativeFrom="page">
                  <wp:posOffset>1598295</wp:posOffset>
                </wp:positionH>
                <wp:positionV relativeFrom="paragraph">
                  <wp:posOffset>5509029</wp:posOffset>
                </wp:positionV>
                <wp:extent cx="2061210" cy="1546860"/>
                <wp:effectExtent l="19050" t="0" r="15240" b="15240"/>
                <wp:wrapNone/>
                <wp:docPr id="1877985450"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939F" id="Cloud 2" o:spid="_x0000_s1026" alt="&quot;&quot;" style="position:absolute;margin-left:125.85pt;margin-top:433.8pt;width:162.3pt;height:121.8pt;rotation:397077fd;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w10:wrap anchorx="page"/>
              </v:shape>
            </w:pict>
          </mc:Fallback>
        </mc:AlternateContent>
      </w:r>
      <w:r>
        <w:rPr>
          <w:noProof/>
          <w:lang w:eastAsia="en-GB"/>
        </w:rPr>
        <mc:AlternateContent>
          <mc:Choice Requires="wps">
            <w:drawing>
              <wp:anchor distT="0" distB="0" distL="114300" distR="114300" simplePos="0" relativeHeight="251658262" behindDoc="0" locked="0" layoutInCell="1" allowOverlap="1" wp14:anchorId="799186F6" wp14:editId="19520E22">
                <wp:simplePos x="0" y="0"/>
                <wp:positionH relativeFrom="page">
                  <wp:posOffset>157595</wp:posOffset>
                </wp:positionH>
                <wp:positionV relativeFrom="paragraph">
                  <wp:posOffset>2877128</wp:posOffset>
                </wp:positionV>
                <wp:extent cx="2061210" cy="1546860"/>
                <wp:effectExtent l="19050" t="0" r="15240" b="15240"/>
                <wp:wrapNone/>
                <wp:docPr id="1346024050"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460B" id="Cloud 2" o:spid="_x0000_s1026" alt="&quot;&quot;" style="position:absolute;margin-left:12.4pt;margin-top:226.55pt;width:162.3pt;height:121.8pt;rotation:397077fd;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w10:wrap anchorx="page"/>
              </v:shape>
            </w:pict>
          </mc:Fallback>
        </mc:AlternateContent>
      </w:r>
      <w:r>
        <w:rPr>
          <w:noProof/>
          <w:lang w:eastAsia="en-GB"/>
        </w:rPr>
        <mc:AlternateContent>
          <mc:Choice Requires="wps">
            <w:drawing>
              <wp:anchor distT="0" distB="0" distL="114300" distR="114300" simplePos="0" relativeHeight="251658263" behindDoc="0" locked="0" layoutInCell="1" allowOverlap="1" wp14:anchorId="33A82956" wp14:editId="7E939326">
                <wp:simplePos x="0" y="0"/>
                <wp:positionH relativeFrom="page">
                  <wp:posOffset>5214505</wp:posOffset>
                </wp:positionH>
                <wp:positionV relativeFrom="paragraph">
                  <wp:posOffset>2669309</wp:posOffset>
                </wp:positionV>
                <wp:extent cx="2061210" cy="1546860"/>
                <wp:effectExtent l="19050" t="0" r="15240" b="15240"/>
                <wp:wrapNone/>
                <wp:docPr id="1262374206" name="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63535">
                          <a:off x="0" y="0"/>
                          <a:ext cx="2061210" cy="154686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2648" id="Cloud 2" o:spid="_x0000_s1026" alt="&quot;&quot;" style="position:absolute;margin-left:410.6pt;margin-top:210.2pt;width:162.3pt;height:121.8pt;rotation:397077fd;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223918,937318;103061,908780;330557,1249627;277691,1263269;786218,1399693;754346,1337389;1375428,1244327;1362689,1312683;1628404,821913;1783519,1077431;1994316,549780;1925227,645599;1828560,194288;1832187,239548;1387404,141509;1422807,83788;1056418,169009;1073547,119237;667985,185910;730012,234177;196912,565356;186081,514546" o:connectangles="0,0,0,0,0,0,0,0,0,0,0,0,0,0,0,0,0,0,0,0,0,0"/>
                <w10:wrap anchorx="page"/>
              </v:shape>
            </w:pict>
          </mc:Fallback>
        </mc:AlternateContent>
      </w:r>
      <w:r w:rsidR="00963518">
        <w:rPr>
          <w:noProof/>
          <w:lang w:eastAsia="en-GB"/>
        </w:rPr>
        <w:drawing>
          <wp:anchor distT="0" distB="0" distL="114300" distR="114300" simplePos="0" relativeHeight="251658259" behindDoc="0" locked="0" layoutInCell="1" allowOverlap="1" wp14:anchorId="5F361D7D" wp14:editId="3AD42606">
            <wp:simplePos x="0" y="0"/>
            <wp:positionH relativeFrom="page">
              <wp:align>center</wp:align>
            </wp:positionH>
            <wp:positionV relativeFrom="paragraph">
              <wp:posOffset>414540</wp:posOffset>
            </wp:positionV>
            <wp:extent cx="3732530" cy="4792980"/>
            <wp:effectExtent l="0" t="0" r="1270" b="7620"/>
            <wp:wrapNone/>
            <wp:docPr id="7369217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1748" name="Picture 1">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Lst>
                    </a:blip>
                    <a:srcRect l="19012" t="10400" r="69288" b="62891"/>
                    <a:stretch/>
                  </pic:blipFill>
                  <pic:spPr bwMode="auto">
                    <a:xfrm>
                      <a:off x="0" y="0"/>
                      <a:ext cx="3732530" cy="4792980"/>
                    </a:xfrm>
                    <a:prstGeom prst="rect">
                      <a:avLst/>
                    </a:prstGeom>
                    <a:ln>
                      <a:noFill/>
                    </a:ln>
                    <a:extLst>
                      <a:ext uri="{53640926-AAD7-44D8-BBD7-CCE9431645EC}">
                        <a14:shadowObscured xmlns:a14="http://schemas.microsoft.com/office/drawing/2010/main"/>
                      </a:ext>
                    </a:extLst>
                  </pic:spPr>
                </pic:pic>
              </a:graphicData>
            </a:graphic>
          </wp:anchor>
        </w:drawing>
      </w:r>
      <w:r w:rsidR="005F13BA">
        <w:br w:type="page"/>
      </w:r>
    </w:p>
    <w:p w14:paraId="3066B979" w14:textId="6F74CE5E" w:rsidR="0056176B" w:rsidRDefault="0056176B" w:rsidP="0056176B">
      <w:pPr>
        <w:pStyle w:val="Heading2"/>
      </w:pPr>
      <w:bookmarkStart w:id="36" w:name="_Toc195005857"/>
      <w:r>
        <w:lastRenderedPageBreak/>
        <w:t>Activity sheet 7: Design your own Story Cards</w:t>
      </w:r>
      <w:bookmarkEnd w:id="36"/>
    </w:p>
    <w:p w14:paraId="46BE8AE4" w14:textId="77777777" w:rsidR="00836A45" w:rsidRDefault="0056176B" w:rsidP="0056176B">
      <w:r>
        <w:t xml:space="preserve">Use the templates below to create your own Story Cards. What character, object or </w:t>
      </w:r>
      <w:r w:rsidR="00836A45">
        <w:t>setting would you like to hear a story about?</w:t>
      </w:r>
    </w:p>
    <w:p w14:paraId="74C78C26" w14:textId="2277A97F" w:rsidR="0056176B" w:rsidRDefault="00836A45" w:rsidP="0056176B">
      <w:r>
        <w:rPr>
          <w:noProof/>
        </w:rPr>
        <w:drawing>
          <wp:inline distT="0" distB="0" distL="0" distR="0" wp14:anchorId="63AE2255" wp14:editId="06FFC391">
            <wp:extent cx="6029699" cy="7509163"/>
            <wp:effectExtent l="0" t="0" r="9525" b="0"/>
            <wp:docPr id="1327374895" name="Picture 8" descr="Story 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74895" name="Picture 8" descr="Story card template"/>
                    <pic:cNvPicPr/>
                  </pic:nvPicPr>
                  <pic:blipFill rotWithShape="1">
                    <a:blip r:embed="rId65">
                      <a:extLst>
                        <a:ext uri="{28A0092B-C50C-407E-A947-70E740481C1C}">
                          <a14:useLocalDpi xmlns:a14="http://schemas.microsoft.com/office/drawing/2010/main" val="0"/>
                        </a:ext>
                      </a:extLst>
                    </a:blip>
                    <a:srcRect t="5847" b="6109"/>
                    <a:stretch/>
                  </pic:blipFill>
                  <pic:spPr bwMode="auto">
                    <a:xfrm>
                      <a:off x="0" y="0"/>
                      <a:ext cx="6029960" cy="7509487"/>
                    </a:xfrm>
                    <a:prstGeom prst="rect">
                      <a:avLst/>
                    </a:prstGeom>
                    <a:ln>
                      <a:noFill/>
                    </a:ln>
                    <a:extLst>
                      <a:ext uri="{53640926-AAD7-44D8-BBD7-CCE9431645EC}">
                        <a14:shadowObscured xmlns:a14="http://schemas.microsoft.com/office/drawing/2010/main"/>
                      </a:ext>
                    </a:extLst>
                  </pic:spPr>
                </pic:pic>
              </a:graphicData>
            </a:graphic>
          </wp:inline>
        </w:drawing>
      </w:r>
      <w:r w:rsidR="0056176B">
        <w:br w:type="page"/>
      </w:r>
    </w:p>
    <w:p w14:paraId="38D1014F" w14:textId="27119188" w:rsidR="00A627A7" w:rsidRDefault="00A627A7" w:rsidP="00A627A7">
      <w:pPr>
        <w:pStyle w:val="Heading2"/>
      </w:pPr>
      <w:bookmarkStart w:id="37" w:name="_Activity_sheet_8:"/>
      <w:bookmarkStart w:id="38" w:name="_Toc195005858"/>
      <w:bookmarkEnd w:id="37"/>
      <w:r>
        <w:lastRenderedPageBreak/>
        <w:t xml:space="preserve">Activity sheet </w:t>
      </w:r>
      <w:r w:rsidR="00836A45">
        <w:t>8</w:t>
      </w:r>
      <w:r>
        <w:t>: Binoculars record sheet</w:t>
      </w:r>
      <w:bookmarkEnd w:id="38"/>
    </w:p>
    <w:p w14:paraId="452C07D8" w14:textId="77777777" w:rsidR="00A627A7" w:rsidRDefault="00A627A7" w:rsidP="00A627A7">
      <w:r>
        <w:t>Using your binoculars explore the environment around you and make a list of some of the birds and/or animals you see. Using tally marks record how many of each you can find. Count your tally marks and write the number.</w:t>
      </w:r>
    </w:p>
    <w:p w14:paraId="4535C2A2" w14:textId="77777777" w:rsidR="00A627A7" w:rsidRDefault="00A627A7" w:rsidP="00A627A7"/>
    <w:tbl>
      <w:tblPr>
        <w:tblStyle w:val="TableGrid"/>
        <w:tblW w:w="0" w:type="auto"/>
        <w:tblLook w:val="04A0" w:firstRow="1" w:lastRow="0" w:firstColumn="1" w:lastColumn="0" w:noHBand="0" w:noVBand="1"/>
        <w:tblDescription w:val="Printable activity sheet 8: table 1, a record sheet for using binoculars"/>
      </w:tblPr>
      <w:tblGrid>
        <w:gridCol w:w="4106"/>
        <w:gridCol w:w="2552"/>
        <w:gridCol w:w="2358"/>
      </w:tblGrid>
      <w:tr w:rsidR="00A627A7" w14:paraId="0085F8E1" w14:textId="77777777" w:rsidTr="00F82110">
        <w:trPr>
          <w:trHeight w:val="510"/>
        </w:trPr>
        <w:tc>
          <w:tcPr>
            <w:tcW w:w="4106" w:type="dxa"/>
          </w:tcPr>
          <w:p w14:paraId="3A78A089" w14:textId="77777777" w:rsidR="00A627A7" w:rsidRDefault="00A627A7" w:rsidP="00F82110">
            <w:pPr>
              <w:jc w:val="center"/>
            </w:pPr>
            <w:r>
              <w:t>Animal/bird</w:t>
            </w:r>
          </w:p>
        </w:tc>
        <w:tc>
          <w:tcPr>
            <w:tcW w:w="2552" w:type="dxa"/>
          </w:tcPr>
          <w:p w14:paraId="40B37FE3" w14:textId="77777777" w:rsidR="00A627A7" w:rsidRDefault="00A627A7" w:rsidP="00F82110">
            <w:pPr>
              <w:jc w:val="center"/>
            </w:pPr>
            <w:r>
              <w:t>Tally Marks</w:t>
            </w:r>
          </w:p>
        </w:tc>
        <w:tc>
          <w:tcPr>
            <w:tcW w:w="2358" w:type="dxa"/>
          </w:tcPr>
          <w:p w14:paraId="413DF252" w14:textId="77777777" w:rsidR="00A627A7" w:rsidRDefault="00A627A7" w:rsidP="00F82110">
            <w:pPr>
              <w:jc w:val="center"/>
            </w:pPr>
            <w:r>
              <w:t xml:space="preserve">Number </w:t>
            </w:r>
          </w:p>
        </w:tc>
      </w:tr>
      <w:tr w:rsidR="00A627A7" w14:paraId="6F916913" w14:textId="77777777" w:rsidTr="00F82110">
        <w:trPr>
          <w:trHeight w:val="1134"/>
        </w:trPr>
        <w:tc>
          <w:tcPr>
            <w:tcW w:w="4106" w:type="dxa"/>
          </w:tcPr>
          <w:p w14:paraId="2EA96EFC" w14:textId="77777777" w:rsidR="00A627A7" w:rsidRDefault="00A627A7" w:rsidP="00F82110">
            <w:pPr>
              <w:spacing w:after="960"/>
              <w:jc w:val="center"/>
            </w:pPr>
          </w:p>
        </w:tc>
        <w:tc>
          <w:tcPr>
            <w:tcW w:w="2552" w:type="dxa"/>
          </w:tcPr>
          <w:p w14:paraId="35138993" w14:textId="77777777" w:rsidR="00A627A7" w:rsidRDefault="00A627A7" w:rsidP="00F82110">
            <w:pPr>
              <w:jc w:val="center"/>
            </w:pPr>
          </w:p>
        </w:tc>
        <w:tc>
          <w:tcPr>
            <w:tcW w:w="2358" w:type="dxa"/>
          </w:tcPr>
          <w:p w14:paraId="49918B14" w14:textId="77777777" w:rsidR="00A627A7" w:rsidRDefault="00A627A7" w:rsidP="00F82110">
            <w:pPr>
              <w:jc w:val="center"/>
            </w:pPr>
          </w:p>
        </w:tc>
      </w:tr>
      <w:tr w:rsidR="00A627A7" w14:paraId="41855280" w14:textId="77777777" w:rsidTr="00F82110">
        <w:trPr>
          <w:trHeight w:val="1134"/>
        </w:trPr>
        <w:tc>
          <w:tcPr>
            <w:tcW w:w="4106" w:type="dxa"/>
          </w:tcPr>
          <w:p w14:paraId="3878E827" w14:textId="77777777" w:rsidR="00A627A7" w:rsidRDefault="00A627A7" w:rsidP="00F82110">
            <w:pPr>
              <w:spacing w:after="960"/>
              <w:jc w:val="center"/>
            </w:pPr>
          </w:p>
        </w:tc>
        <w:tc>
          <w:tcPr>
            <w:tcW w:w="2552" w:type="dxa"/>
          </w:tcPr>
          <w:p w14:paraId="116EE987" w14:textId="77777777" w:rsidR="00A627A7" w:rsidRDefault="00A627A7" w:rsidP="00F82110">
            <w:pPr>
              <w:jc w:val="center"/>
            </w:pPr>
          </w:p>
        </w:tc>
        <w:tc>
          <w:tcPr>
            <w:tcW w:w="2358" w:type="dxa"/>
          </w:tcPr>
          <w:p w14:paraId="67018CD9" w14:textId="77777777" w:rsidR="00A627A7" w:rsidRDefault="00A627A7" w:rsidP="00F82110">
            <w:pPr>
              <w:jc w:val="center"/>
            </w:pPr>
          </w:p>
        </w:tc>
      </w:tr>
      <w:tr w:rsidR="00A627A7" w14:paraId="3FFFF076" w14:textId="77777777" w:rsidTr="00F82110">
        <w:trPr>
          <w:trHeight w:val="1134"/>
        </w:trPr>
        <w:tc>
          <w:tcPr>
            <w:tcW w:w="4106" w:type="dxa"/>
          </w:tcPr>
          <w:p w14:paraId="32BAC108" w14:textId="77777777" w:rsidR="00A627A7" w:rsidRDefault="00A627A7" w:rsidP="00F82110">
            <w:pPr>
              <w:spacing w:after="960"/>
              <w:jc w:val="center"/>
            </w:pPr>
          </w:p>
        </w:tc>
        <w:tc>
          <w:tcPr>
            <w:tcW w:w="2552" w:type="dxa"/>
          </w:tcPr>
          <w:p w14:paraId="418C2327" w14:textId="77777777" w:rsidR="00A627A7" w:rsidRDefault="00A627A7" w:rsidP="00F82110">
            <w:pPr>
              <w:jc w:val="center"/>
            </w:pPr>
          </w:p>
        </w:tc>
        <w:tc>
          <w:tcPr>
            <w:tcW w:w="2358" w:type="dxa"/>
          </w:tcPr>
          <w:p w14:paraId="382D6171" w14:textId="77777777" w:rsidR="00A627A7" w:rsidRDefault="00A627A7" w:rsidP="00F82110">
            <w:pPr>
              <w:jc w:val="center"/>
            </w:pPr>
          </w:p>
        </w:tc>
      </w:tr>
      <w:tr w:rsidR="00A627A7" w14:paraId="09873E4F" w14:textId="77777777" w:rsidTr="00F82110">
        <w:trPr>
          <w:trHeight w:val="1134"/>
        </w:trPr>
        <w:tc>
          <w:tcPr>
            <w:tcW w:w="4106" w:type="dxa"/>
          </w:tcPr>
          <w:p w14:paraId="58B8B27C" w14:textId="77777777" w:rsidR="00A627A7" w:rsidRDefault="00A627A7" w:rsidP="00F82110">
            <w:pPr>
              <w:spacing w:after="960"/>
              <w:jc w:val="center"/>
            </w:pPr>
          </w:p>
        </w:tc>
        <w:tc>
          <w:tcPr>
            <w:tcW w:w="2552" w:type="dxa"/>
          </w:tcPr>
          <w:p w14:paraId="40A43429" w14:textId="77777777" w:rsidR="00A627A7" w:rsidRDefault="00A627A7" w:rsidP="00F82110">
            <w:pPr>
              <w:jc w:val="center"/>
            </w:pPr>
          </w:p>
        </w:tc>
        <w:tc>
          <w:tcPr>
            <w:tcW w:w="2358" w:type="dxa"/>
          </w:tcPr>
          <w:p w14:paraId="7671DF0F" w14:textId="77777777" w:rsidR="00A627A7" w:rsidRDefault="00A627A7" w:rsidP="00F82110">
            <w:pPr>
              <w:jc w:val="center"/>
            </w:pPr>
          </w:p>
        </w:tc>
      </w:tr>
      <w:tr w:rsidR="00A627A7" w14:paraId="26CE6ED7" w14:textId="77777777" w:rsidTr="00F82110">
        <w:trPr>
          <w:trHeight w:val="1134"/>
        </w:trPr>
        <w:tc>
          <w:tcPr>
            <w:tcW w:w="4106" w:type="dxa"/>
          </w:tcPr>
          <w:p w14:paraId="246E19EB" w14:textId="77777777" w:rsidR="00A627A7" w:rsidRDefault="00A627A7" w:rsidP="00F82110">
            <w:pPr>
              <w:spacing w:after="960"/>
              <w:jc w:val="center"/>
            </w:pPr>
          </w:p>
        </w:tc>
        <w:tc>
          <w:tcPr>
            <w:tcW w:w="2552" w:type="dxa"/>
          </w:tcPr>
          <w:p w14:paraId="2EE50F35" w14:textId="77777777" w:rsidR="00A627A7" w:rsidRDefault="00A627A7" w:rsidP="00F82110">
            <w:pPr>
              <w:jc w:val="center"/>
            </w:pPr>
          </w:p>
        </w:tc>
        <w:tc>
          <w:tcPr>
            <w:tcW w:w="2358" w:type="dxa"/>
          </w:tcPr>
          <w:p w14:paraId="24853EFE" w14:textId="77777777" w:rsidR="00A627A7" w:rsidRDefault="00A627A7" w:rsidP="00F82110">
            <w:pPr>
              <w:jc w:val="center"/>
            </w:pPr>
          </w:p>
        </w:tc>
      </w:tr>
      <w:tr w:rsidR="00A627A7" w14:paraId="376B341A" w14:textId="77777777" w:rsidTr="00F82110">
        <w:trPr>
          <w:trHeight w:val="1134"/>
        </w:trPr>
        <w:tc>
          <w:tcPr>
            <w:tcW w:w="4106" w:type="dxa"/>
          </w:tcPr>
          <w:p w14:paraId="587EFC68" w14:textId="77777777" w:rsidR="00A627A7" w:rsidRDefault="00A627A7" w:rsidP="00F82110">
            <w:pPr>
              <w:spacing w:after="960"/>
              <w:jc w:val="center"/>
            </w:pPr>
          </w:p>
        </w:tc>
        <w:tc>
          <w:tcPr>
            <w:tcW w:w="2552" w:type="dxa"/>
          </w:tcPr>
          <w:p w14:paraId="1AA5F481" w14:textId="77777777" w:rsidR="00A627A7" w:rsidRDefault="00A627A7" w:rsidP="00F82110">
            <w:pPr>
              <w:jc w:val="center"/>
            </w:pPr>
          </w:p>
        </w:tc>
        <w:tc>
          <w:tcPr>
            <w:tcW w:w="2358" w:type="dxa"/>
          </w:tcPr>
          <w:p w14:paraId="6BA1C0B8" w14:textId="77777777" w:rsidR="00A627A7" w:rsidRDefault="00A627A7" w:rsidP="00F82110">
            <w:pPr>
              <w:jc w:val="center"/>
            </w:pPr>
          </w:p>
        </w:tc>
      </w:tr>
    </w:tbl>
    <w:p w14:paraId="5FC98831" w14:textId="77777777" w:rsidR="00A627A7" w:rsidRDefault="00A627A7" w:rsidP="00A627A7">
      <w:pPr>
        <w:tabs>
          <w:tab w:val="left" w:pos="2820"/>
        </w:tabs>
      </w:pPr>
    </w:p>
    <w:p w14:paraId="517AAADF" w14:textId="77777777" w:rsidR="00A627A7" w:rsidRDefault="00A627A7" w:rsidP="00A627A7">
      <w:pPr>
        <w:tabs>
          <w:tab w:val="left" w:pos="2820"/>
        </w:tabs>
      </w:pPr>
      <w:r>
        <w:t xml:space="preserve">Which animal/bird did you see the highest number of? </w:t>
      </w:r>
    </w:p>
    <w:p w14:paraId="59E8CB45" w14:textId="77777777" w:rsidR="0080481F" w:rsidRDefault="0080481F" w:rsidP="00A627A7">
      <w:pPr>
        <w:tabs>
          <w:tab w:val="left" w:pos="2820"/>
        </w:tabs>
      </w:pPr>
    </w:p>
    <w:p w14:paraId="69FA1C81" w14:textId="77777777" w:rsidR="00A627A7" w:rsidRPr="00EC1FC6" w:rsidRDefault="00A627A7" w:rsidP="00A627A7">
      <w:pPr>
        <w:tabs>
          <w:tab w:val="left" w:pos="2820"/>
        </w:tabs>
      </w:pPr>
      <w:r>
        <w:t xml:space="preserve">Which animal/bird did you see the least number of? </w:t>
      </w:r>
    </w:p>
    <w:p w14:paraId="3CC189CB" w14:textId="3B24657E" w:rsidR="00545FB4" w:rsidRDefault="00545FB4">
      <w:pPr>
        <w:rPr>
          <w:b/>
          <w:bCs/>
        </w:rPr>
      </w:pPr>
    </w:p>
    <w:p w14:paraId="1D82D2DF" w14:textId="360DC9BA" w:rsidR="00586FD6" w:rsidRDefault="00586FD6" w:rsidP="00586FD6">
      <w:pPr>
        <w:pStyle w:val="Heading2"/>
      </w:pPr>
      <w:bookmarkStart w:id="39" w:name="_Activity_sheet_7:"/>
      <w:bookmarkStart w:id="40" w:name="_Toc195005859"/>
      <w:bookmarkEnd w:id="39"/>
      <w:r>
        <w:lastRenderedPageBreak/>
        <w:t xml:space="preserve">Activity sheet </w:t>
      </w:r>
      <w:r w:rsidR="00836A45">
        <w:t>9</w:t>
      </w:r>
      <w:r>
        <w:t xml:space="preserve">: </w:t>
      </w:r>
      <w:r w:rsidR="00FC5E7C">
        <w:t>Birds to watch</w:t>
      </w:r>
      <w:bookmarkEnd w:id="40"/>
    </w:p>
    <w:p w14:paraId="2B12D512" w14:textId="5AC94B20" w:rsidR="00D120F8" w:rsidRPr="00D120F8" w:rsidRDefault="00D120F8" w:rsidP="00D120F8">
      <w:r>
        <w:t xml:space="preserve">Use the RSPB website to find the name for all these birds. Once you’ve written each </w:t>
      </w:r>
      <w:r w:rsidR="00F74E68">
        <w:t>bird’s</w:t>
      </w:r>
      <w:r>
        <w:t xml:space="preserve"> name under their picture, you can use this as a </w:t>
      </w:r>
      <w:r w:rsidR="00FC5E7C">
        <w:t>guide when you go birdwatching!</w:t>
      </w:r>
    </w:p>
    <w:tbl>
      <w:tblPr>
        <w:tblStyle w:val="TableGrid"/>
        <w:tblW w:w="0" w:type="auto"/>
        <w:tblLook w:val="04A0" w:firstRow="1" w:lastRow="0" w:firstColumn="1" w:lastColumn="0" w:noHBand="0" w:noVBand="1"/>
        <w:tblDescription w:val="Printable activity sheet 9, table 1: images of birds with space to write the name of each bird beneath it"/>
      </w:tblPr>
      <w:tblGrid>
        <w:gridCol w:w="4743"/>
        <w:gridCol w:w="4743"/>
      </w:tblGrid>
      <w:tr w:rsidR="00D120F8" w14:paraId="60061D76" w14:textId="77777777" w:rsidTr="00803530">
        <w:tc>
          <w:tcPr>
            <w:tcW w:w="4743" w:type="dxa"/>
          </w:tcPr>
          <w:p w14:paraId="1F2B04C1" w14:textId="5FB0B203" w:rsidR="00803530" w:rsidRDefault="003529D6" w:rsidP="00836A45">
            <w:bookmarkStart w:id="41" w:name="_Toc194932000"/>
            <w:r>
              <w:rPr>
                <w:noProof/>
              </w:rPr>
              <w:drawing>
                <wp:anchor distT="0" distB="0" distL="114300" distR="114300" simplePos="0" relativeHeight="251658258" behindDoc="0" locked="0" layoutInCell="1" allowOverlap="1" wp14:anchorId="18A9FB81" wp14:editId="1A34D4B7">
                  <wp:simplePos x="0" y="0"/>
                  <wp:positionH relativeFrom="column">
                    <wp:posOffset>649073</wp:posOffset>
                  </wp:positionH>
                  <wp:positionV relativeFrom="page">
                    <wp:posOffset>207</wp:posOffset>
                  </wp:positionV>
                  <wp:extent cx="1569720" cy="1569720"/>
                  <wp:effectExtent l="0" t="0" r="0" b="0"/>
                  <wp:wrapThrough wrapText="bothSides">
                    <wp:wrapPolygon edited="0">
                      <wp:start x="0" y="0"/>
                      <wp:lineTo x="0" y="21233"/>
                      <wp:lineTo x="21233" y="21233"/>
                      <wp:lineTo x="21233" y="0"/>
                      <wp:lineTo x="0" y="0"/>
                    </wp:wrapPolygon>
                  </wp:wrapThrough>
                  <wp:docPr id="963164926" name="Picture 8" descr="A photograph of a c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4926" name="Picture 8" descr="A photograph of a crow"/>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anchor>
              </w:drawing>
            </w:r>
            <w:bookmarkEnd w:id="41"/>
          </w:p>
        </w:tc>
        <w:tc>
          <w:tcPr>
            <w:tcW w:w="4743" w:type="dxa"/>
          </w:tcPr>
          <w:p w14:paraId="3E94D6FC" w14:textId="77777777" w:rsidR="00803530" w:rsidRDefault="003529D6" w:rsidP="00836A45">
            <w:pPr>
              <w:jc w:val="center"/>
            </w:pPr>
            <w:bookmarkStart w:id="42" w:name="_Toc194932001"/>
            <w:r>
              <w:rPr>
                <w:noProof/>
              </w:rPr>
              <w:drawing>
                <wp:inline distT="0" distB="0" distL="0" distR="0" wp14:anchorId="6FF5A6FB" wp14:editId="51764E7F">
                  <wp:extent cx="1579418" cy="1579418"/>
                  <wp:effectExtent l="0" t="0" r="1905" b="1905"/>
                  <wp:docPr id="883559672" name="Picture 10" descr="A photograph of a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9672" name="Picture 10" descr="A photograph of a robi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05312" cy="1605312"/>
                          </a:xfrm>
                          <a:prstGeom prst="rect">
                            <a:avLst/>
                          </a:prstGeom>
                        </pic:spPr>
                      </pic:pic>
                    </a:graphicData>
                  </a:graphic>
                </wp:inline>
              </w:drawing>
            </w:r>
            <w:bookmarkEnd w:id="42"/>
          </w:p>
          <w:p w14:paraId="2E8CD7CD" w14:textId="77777777" w:rsidR="003529D6" w:rsidRDefault="003529D6" w:rsidP="00836A45"/>
          <w:p w14:paraId="506223D9" w14:textId="2D35471B" w:rsidR="003529D6" w:rsidRPr="003529D6" w:rsidRDefault="003529D6" w:rsidP="00836A45"/>
        </w:tc>
      </w:tr>
      <w:tr w:rsidR="00D120F8" w14:paraId="3AFE9D0C" w14:textId="77777777" w:rsidTr="00803530">
        <w:tc>
          <w:tcPr>
            <w:tcW w:w="4743" w:type="dxa"/>
          </w:tcPr>
          <w:p w14:paraId="61A96A94" w14:textId="3B2C6821" w:rsidR="00803530" w:rsidRDefault="003529D6" w:rsidP="00836A45">
            <w:pPr>
              <w:jc w:val="center"/>
            </w:pPr>
            <w:bookmarkStart w:id="43" w:name="_Toc194932002"/>
            <w:r>
              <w:rPr>
                <w:noProof/>
              </w:rPr>
              <w:drawing>
                <wp:inline distT="0" distB="0" distL="0" distR="0" wp14:anchorId="31A388AA" wp14:editId="5E4F5061">
                  <wp:extent cx="1560945" cy="1560945"/>
                  <wp:effectExtent l="0" t="0" r="1270" b="1270"/>
                  <wp:docPr id="90647294" name="Picture 11" descr="A photograph of a jackd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7294" name="Picture 11" descr="A photograph of a jackdaw"/>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72907" cy="1572907"/>
                          </a:xfrm>
                          <a:prstGeom prst="rect">
                            <a:avLst/>
                          </a:prstGeom>
                        </pic:spPr>
                      </pic:pic>
                    </a:graphicData>
                  </a:graphic>
                </wp:inline>
              </w:drawing>
            </w:r>
            <w:bookmarkEnd w:id="43"/>
          </w:p>
          <w:p w14:paraId="033339B5" w14:textId="77777777" w:rsidR="003529D6" w:rsidRDefault="003529D6" w:rsidP="00836A45"/>
          <w:p w14:paraId="65A52BB4" w14:textId="77777777" w:rsidR="003529D6" w:rsidRPr="003529D6" w:rsidRDefault="003529D6" w:rsidP="00836A45"/>
        </w:tc>
        <w:tc>
          <w:tcPr>
            <w:tcW w:w="4743" w:type="dxa"/>
          </w:tcPr>
          <w:p w14:paraId="0C8A918E" w14:textId="5EBAF9E4" w:rsidR="00803530" w:rsidRDefault="003529D6" w:rsidP="00836A45">
            <w:pPr>
              <w:jc w:val="center"/>
            </w:pPr>
            <w:bookmarkStart w:id="44" w:name="_Toc194932003"/>
            <w:r>
              <w:rPr>
                <w:noProof/>
              </w:rPr>
              <w:drawing>
                <wp:inline distT="0" distB="0" distL="0" distR="0" wp14:anchorId="46119A90" wp14:editId="5967AE0F">
                  <wp:extent cx="1588655" cy="1588655"/>
                  <wp:effectExtent l="0" t="0" r="0" b="0"/>
                  <wp:docPr id="1907777343" name="Picture 12" descr="A photograph of a blue 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7343" name="Picture 12" descr="A photograph of a blue ti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02935" cy="1602935"/>
                          </a:xfrm>
                          <a:prstGeom prst="rect">
                            <a:avLst/>
                          </a:prstGeom>
                        </pic:spPr>
                      </pic:pic>
                    </a:graphicData>
                  </a:graphic>
                </wp:inline>
              </w:drawing>
            </w:r>
            <w:bookmarkEnd w:id="44"/>
          </w:p>
        </w:tc>
      </w:tr>
      <w:tr w:rsidR="00D120F8" w14:paraId="50D0F61B" w14:textId="77777777" w:rsidTr="00803530">
        <w:tc>
          <w:tcPr>
            <w:tcW w:w="4743" w:type="dxa"/>
          </w:tcPr>
          <w:p w14:paraId="47AB11B5" w14:textId="77777777" w:rsidR="00803530" w:rsidRDefault="003529D6" w:rsidP="00836A45">
            <w:pPr>
              <w:jc w:val="center"/>
            </w:pPr>
            <w:bookmarkStart w:id="45" w:name="_Toc194932004"/>
            <w:r>
              <w:rPr>
                <w:noProof/>
              </w:rPr>
              <w:drawing>
                <wp:inline distT="0" distB="0" distL="0" distR="0" wp14:anchorId="410E0248" wp14:editId="4FB1D7BE">
                  <wp:extent cx="1597891" cy="1597891"/>
                  <wp:effectExtent l="0" t="0" r="2540" b="2540"/>
                  <wp:docPr id="664419286" name="Picture 13" descr="A photograph of a black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9286" name="Picture 13" descr="A photograph of a blackbir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08832" cy="1608832"/>
                          </a:xfrm>
                          <a:prstGeom prst="rect">
                            <a:avLst/>
                          </a:prstGeom>
                        </pic:spPr>
                      </pic:pic>
                    </a:graphicData>
                  </a:graphic>
                </wp:inline>
              </w:drawing>
            </w:r>
            <w:bookmarkEnd w:id="45"/>
          </w:p>
          <w:p w14:paraId="27D3F149" w14:textId="77777777" w:rsidR="003529D6" w:rsidRDefault="003529D6" w:rsidP="00836A45"/>
          <w:p w14:paraId="54DBB27F" w14:textId="690006B3" w:rsidR="00D120F8" w:rsidRPr="003529D6" w:rsidRDefault="00D120F8" w:rsidP="00836A45"/>
        </w:tc>
        <w:tc>
          <w:tcPr>
            <w:tcW w:w="4743" w:type="dxa"/>
          </w:tcPr>
          <w:p w14:paraId="0B5B8383" w14:textId="347D36E1" w:rsidR="00803530" w:rsidRDefault="00611BFC" w:rsidP="00836A45">
            <w:pPr>
              <w:jc w:val="center"/>
            </w:pPr>
            <w:bookmarkStart w:id="46" w:name="_Toc194932005"/>
            <w:r>
              <w:rPr>
                <w:noProof/>
              </w:rPr>
              <w:drawing>
                <wp:inline distT="0" distB="0" distL="0" distR="0" wp14:anchorId="42AF2E74" wp14:editId="25C9FAE7">
                  <wp:extent cx="1579418" cy="1579418"/>
                  <wp:effectExtent l="0" t="0" r="1905" b="1905"/>
                  <wp:docPr id="610996564" name="Picture 14" descr="A photograph of a house 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6564" name="Picture 14" descr="A photograph of a house sparrow"/>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86111" cy="1586111"/>
                          </a:xfrm>
                          <a:prstGeom prst="rect">
                            <a:avLst/>
                          </a:prstGeom>
                        </pic:spPr>
                      </pic:pic>
                    </a:graphicData>
                  </a:graphic>
                </wp:inline>
              </w:drawing>
            </w:r>
            <w:bookmarkEnd w:id="46"/>
          </w:p>
        </w:tc>
      </w:tr>
      <w:tr w:rsidR="00D120F8" w14:paraId="3AA41B2E" w14:textId="77777777" w:rsidTr="00803530">
        <w:tc>
          <w:tcPr>
            <w:tcW w:w="4743" w:type="dxa"/>
          </w:tcPr>
          <w:p w14:paraId="22ACB933" w14:textId="77777777" w:rsidR="00803530" w:rsidRDefault="00D120F8" w:rsidP="00836A45">
            <w:pPr>
              <w:jc w:val="center"/>
            </w:pPr>
            <w:bookmarkStart w:id="47" w:name="_Toc194932006"/>
            <w:r>
              <w:rPr>
                <w:noProof/>
              </w:rPr>
              <w:drawing>
                <wp:inline distT="0" distB="0" distL="0" distR="0" wp14:anchorId="23217151" wp14:editId="6EAC3167">
                  <wp:extent cx="1468581" cy="1468581"/>
                  <wp:effectExtent l="0" t="0" r="0" b="0"/>
                  <wp:docPr id="1920534442" name="Picture 15" descr="A photograph of a 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34442" name="Picture 15" descr="A photograph of a pige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0643" cy="1480643"/>
                          </a:xfrm>
                          <a:prstGeom prst="rect">
                            <a:avLst/>
                          </a:prstGeom>
                        </pic:spPr>
                      </pic:pic>
                    </a:graphicData>
                  </a:graphic>
                </wp:inline>
              </w:drawing>
            </w:r>
            <w:bookmarkEnd w:id="47"/>
          </w:p>
          <w:p w14:paraId="7B7E4884" w14:textId="74DED1BF" w:rsidR="00D120F8" w:rsidRPr="00D120F8" w:rsidRDefault="00D120F8" w:rsidP="00836A45"/>
        </w:tc>
        <w:tc>
          <w:tcPr>
            <w:tcW w:w="4743" w:type="dxa"/>
          </w:tcPr>
          <w:p w14:paraId="5685F273" w14:textId="77777777" w:rsidR="00803530" w:rsidRDefault="00D120F8" w:rsidP="00836A45">
            <w:pPr>
              <w:jc w:val="center"/>
            </w:pPr>
            <w:bookmarkStart w:id="48" w:name="_Toc194932007"/>
            <w:r>
              <w:rPr>
                <w:noProof/>
              </w:rPr>
              <w:drawing>
                <wp:inline distT="0" distB="0" distL="0" distR="0" wp14:anchorId="3A22A3EE" wp14:editId="12A37F8C">
                  <wp:extent cx="1440872" cy="1440872"/>
                  <wp:effectExtent l="0" t="0" r="6985" b="6985"/>
                  <wp:docPr id="1321929198" name="Picture 16" descr="A photograph of a seag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9198" name="Picture 16" descr="A photograph of a seagull"/>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9956" cy="1449956"/>
                          </a:xfrm>
                          <a:prstGeom prst="rect">
                            <a:avLst/>
                          </a:prstGeom>
                        </pic:spPr>
                      </pic:pic>
                    </a:graphicData>
                  </a:graphic>
                </wp:inline>
              </w:drawing>
            </w:r>
            <w:bookmarkEnd w:id="48"/>
          </w:p>
          <w:p w14:paraId="4E43C0B3" w14:textId="77777777" w:rsidR="00FC5E7C" w:rsidRDefault="00FC5E7C" w:rsidP="00836A45"/>
          <w:p w14:paraId="36B0E092" w14:textId="063BAB2D" w:rsidR="00FC5E7C" w:rsidRPr="00FC5E7C" w:rsidRDefault="00FC5E7C" w:rsidP="00836A45"/>
        </w:tc>
      </w:tr>
    </w:tbl>
    <w:p w14:paraId="6BBC5BAD" w14:textId="77008333" w:rsidR="00C1381F" w:rsidRPr="006D7033" w:rsidRDefault="00C1381F" w:rsidP="00C1381F">
      <w:pPr>
        <w:pStyle w:val="Heading2"/>
      </w:pPr>
      <w:bookmarkStart w:id="49" w:name="_Toc195005860"/>
      <w:r>
        <w:lastRenderedPageBreak/>
        <w:t xml:space="preserve">Activity sheet </w:t>
      </w:r>
      <w:r w:rsidR="00836A45">
        <w:t>10</w:t>
      </w:r>
      <w:r>
        <w:t>: Binocular bingo (blank template)</w:t>
      </w:r>
      <w:bookmarkEnd w:id="49"/>
    </w:p>
    <w:p w14:paraId="3415F861" w14:textId="77777777" w:rsidR="00C1381F" w:rsidRDefault="00C1381F" w:rsidP="00C1381F">
      <w:r>
        <w:t>Draw one thing in each square that you would like to spy through your binoculars. You could draw things in the sky, animals, plants, buildings near you, and even your neighbour’s pets! Then take your binoculars on a walk and see if you can find everything you drew! Did you see anything more than once?</w:t>
      </w:r>
    </w:p>
    <w:p w14:paraId="49E676E2" w14:textId="77777777" w:rsidR="00C1381F" w:rsidRDefault="00C1381F" w:rsidP="00C1381F"/>
    <w:tbl>
      <w:tblPr>
        <w:tblStyle w:val="TableGrid"/>
        <w:tblW w:w="0" w:type="auto"/>
        <w:tblBorders>
          <w:top w:val="single" w:sz="18" w:space="0" w:color="5BBF21"/>
          <w:left w:val="single" w:sz="18" w:space="0" w:color="5BBF21"/>
          <w:bottom w:val="single" w:sz="18" w:space="0" w:color="5BBF21"/>
          <w:right w:val="single" w:sz="18" w:space="0" w:color="5BBF21"/>
          <w:insideH w:val="single" w:sz="18" w:space="0" w:color="5BBF21"/>
          <w:insideV w:val="single" w:sz="18" w:space="0" w:color="5BBF21"/>
        </w:tblBorders>
        <w:tblLook w:val="04A0" w:firstRow="1" w:lastRow="0" w:firstColumn="1" w:lastColumn="0" w:noHBand="0" w:noVBand="1"/>
        <w:tblDescription w:val="Printable activity sheet 10, table 1: a blank bingo square"/>
      </w:tblPr>
      <w:tblGrid>
        <w:gridCol w:w="2876"/>
        <w:gridCol w:w="2876"/>
        <w:gridCol w:w="2877"/>
      </w:tblGrid>
      <w:tr w:rsidR="00C1381F" w14:paraId="0A54B95E" w14:textId="77777777" w:rsidTr="00F82110">
        <w:trPr>
          <w:trHeight w:val="2374"/>
        </w:trPr>
        <w:tc>
          <w:tcPr>
            <w:tcW w:w="2876" w:type="dxa"/>
          </w:tcPr>
          <w:p w14:paraId="296B872E" w14:textId="77777777" w:rsidR="00C1381F" w:rsidRPr="004377ED" w:rsidRDefault="00C1381F" w:rsidP="00F82110">
            <w:pPr>
              <w:pStyle w:val="NoSpacing"/>
              <w:jc w:val="center"/>
              <w:rPr>
                <w:b/>
                <w:bCs/>
              </w:rPr>
            </w:pPr>
          </w:p>
        </w:tc>
        <w:tc>
          <w:tcPr>
            <w:tcW w:w="2876" w:type="dxa"/>
          </w:tcPr>
          <w:p w14:paraId="1D2DC9B4" w14:textId="77777777" w:rsidR="00C1381F" w:rsidRDefault="00C1381F" w:rsidP="00F82110">
            <w:pPr>
              <w:jc w:val="center"/>
            </w:pPr>
          </w:p>
        </w:tc>
        <w:tc>
          <w:tcPr>
            <w:tcW w:w="2877" w:type="dxa"/>
          </w:tcPr>
          <w:p w14:paraId="009FB7A4" w14:textId="77777777" w:rsidR="00C1381F" w:rsidRPr="00575EB2" w:rsidRDefault="00C1381F" w:rsidP="00F82110">
            <w:pPr>
              <w:jc w:val="center"/>
              <w:rPr>
                <w:b/>
                <w:bCs/>
              </w:rPr>
            </w:pPr>
          </w:p>
        </w:tc>
      </w:tr>
      <w:tr w:rsidR="00C1381F" w14:paraId="60B59558" w14:textId="77777777" w:rsidTr="00F82110">
        <w:trPr>
          <w:trHeight w:val="2374"/>
        </w:trPr>
        <w:tc>
          <w:tcPr>
            <w:tcW w:w="2876" w:type="dxa"/>
          </w:tcPr>
          <w:p w14:paraId="6F57F3C2" w14:textId="77777777" w:rsidR="00C1381F" w:rsidRDefault="00C1381F" w:rsidP="00F82110">
            <w:pPr>
              <w:jc w:val="center"/>
            </w:pPr>
          </w:p>
        </w:tc>
        <w:tc>
          <w:tcPr>
            <w:tcW w:w="2876" w:type="dxa"/>
          </w:tcPr>
          <w:p w14:paraId="1C2F500E" w14:textId="77777777" w:rsidR="00C1381F" w:rsidRDefault="00C1381F" w:rsidP="00F82110">
            <w:pPr>
              <w:jc w:val="center"/>
            </w:pPr>
          </w:p>
        </w:tc>
        <w:tc>
          <w:tcPr>
            <w:tcW w:w="2877" w:type="dxa"/>
          </w:tcPr>
          <w:p w14:paraId="5E1EDA9D" w14:textId="77777777" w:rsidR="00C1381F" w:rsidRDefault="00C1381F" w:rsidP="00F82110">
            <w:pPr>
              <w:jc w:val="center"/>
            </w:pPr>
          </w:p>
        </w:tc>
      </w:tr>
      <w:tr w:rsidR="00C1381F" w14:paraId="49651AD3" w14:textId="77777777" w:rsidTr="00F82110">
        <w:trPr>
          <w:trHeight w:val="2374"/>
        </w:trPr>
        <w:tc>
          <w:tcPr>
            <w:tcW w:w="2876" w:type="dxa"/>
          </w:tcPr>
          <w:p w14:paraId="312F48C8" w14:textId="77777777" w:rsidR="00C1381F" w:rsidRPr="003A0383" w:rsidRDefault="00C1381F" w:rsidP="00F82110">
            <w:pPr>
              <w:jc w:val="center"/>
              <w:rPr>
                <w:b/>
                <w:bCs/>
              </w:rPr>
            </w:pPr>
          </w:p>
        </w:tc>
        <w:tc>
          <w:tcPr>
            <w:tcW w:w="2876" w:type="dxa"/>
          </w:tcPr>
          <w:p w14:paraId="7E07E523" w14:textId="77777777" w:rsidR="00C1381F" w:rsidRDefault="00C1381F" w:rsidP="00F82110">
            <w:pPr>
              <w:jc w:val="center"/>
            </w:pPr>
          </w:p>
        </w:tc>
        <w:tc>
          <w:tcPr>
            <w:tcW w:w="2877" w:type="dxa"/>
          </w:tcPr>
          <w:p w14:paraId="0FEE70AB" w14:textId="77777777" w:rsidR="00C1381F" w:rsidRDefault="00C1381F" w:rsidP="00F82110">
            <w:pPr>
              <w:jc w:val="center"/>
            </w:pPr>
          </w:p>
        </w:tc>
      </w:tr>
      <w:tr w:rsidR="00C1381F" w14:paraId="4EA399FF" w14:textId="77777777" w:rsidTr="00F82110">
        <w:trPr>
          <w:trHeight w:val="2374"/>
        </w:trPr>
        <w:tc>
          <w:tcPr>
            <w:tcW w:w="2876" w:type="dxa"/>
          </w:tcPr>
          <w:p w14:paraId="46C2EE2A" w14:textId="77777777" w:rsidR="00C1381F" w:rsidRPr="003A0383" w:rsidRDefault="00C1381F" w:rsidP="00F82110">
            <w:pPr>
              <w:jc w:val="center"/>
              <w:rPr>
                <w:b/>
                <w:bCs/>
              </w:rPr>
            </w:pPr>
          </w:p>
        </w:tc>
        <w:tc>
          <w:tcPr>
            <w:tcW w:w="2876" w:type="dxa"/>
          </w:tcPr>
          <w:p w14:paraId="3F378F1C" w14:textId="77777777" w:rsidR="00C1381F" w:rsidRPr="004377ED" w:rsidRDefault="00C1381F" w:rsidP="00F82110">
            <w:pPr>
              <w:jc w:val="center"/>
              <w:rPr>
                <w:b/>
                <w:bCs/>
              </w:rPr>
            </w:pPr>
          </w:p>
        </w:tc>
        <w:tc>
          <w:tcPr>
            <w:tcW w:w="2877" w:type="dxa"/>
          </w:tcPr>
          <w:p w14:paraId="5179F472" w14:textId="77777777" w:rsidR="00C1381F" w:rsidRDefault="00C1381F" w:rsidP="00F82110">
            <w:pPr>
              <w:jc w:val="center"/>
            </w:pPr>
          </w:p>
        </w:tc>
      </w:tr>
    </w:tbl>
    <w:p w14:paraId="27C2AD81" w14:textId="0E2C4CCA" w:rsidR="00C1381F" w:rsidRDefault="00C1381F" w:rsidP="005C77FA">
      <w:pPr>
        <w:spacing w:line="276" w:lineRule="auto"/>
        <w:rPr>
          <w:b/>
          <w:bCs/>
          <w:sz w:val="28"/>
          <w:szCs w:val="28"/>
        </w:rPr>
      </w:pPr>
    </w:p>
    <w:p w14:paraId="548A9E00" w14:textId="77777777" w:rsidR="00C1381F" w:rsidRDefault="00C1381F">
      <w:pPr>
        <w:rPr>
          <w:b/>
          <w:bCs/>
          <w:sz w:val="28"/>
          <w:szCs w:val="28"/>
        </w:rPr>
      </w:pPr>
      <w:r>
        <w:rPr>
          <w:b/>
          <w:bCs/>
          <w:sz w:val="28"/>
          <w:szCs w:val="28"/>
        </w:rPr>
        <w:br w:type="page"/>
      </w:r>
    </w:p>
    <w:p w14:paraId="44B7092E" w14:textId="2F17C0FA" w:rsidR="00965610" w:rsidRDefault="00965610" w:rsidP="00965610">
      <w:pPr>
        <w:pStyle w:val="Heading2"/>
      </w:pPr>
      <w:bookmarkStart w:id="50" w:name="_Toc195005861"/>
      <w:r>
        <w:lastRenderedPageBreak/>
        <w:t xml:space="preserve">Activity sheet </w:t>
      </w:r>
      <w:r w:rsidR="00836A45">
        <w:t>11</w:t>
      </w:r>
      <w:r>
        <w:t>: Binocular bingo (filled template)</w:t>
      </w:r>
      <w:bookmarkEnd w:id="50"/>
    </w:p>
    <w:p w14:paraId="3D5D98FF" w14:textId="31B69676" w:rsidR="00965610" w:rsidRDefault="00965610" w:rsidP="00965610">
      <w:r>
        <w:t xml:space="preserve">Take your binoculars on a walk and see if you can find everything in our scavenger hunt. Colour in each picture once you have seen it. </w:t>
      </w:r>
    </w:p>
    <w:p w14:paraId="4AC3312C" w14:textId="77777777" w:rsidR="00965610" w:rsidRDefault="00965610" w:rsidP="008B676F">
      <w:pPr>
        <w:jc w:val="center"/>
      </w:pPr>
    </w:p>
    <w:tbl>
      <w:tblPr>
        <w:tblStyle w:val="TableGrid"/>
        <w:tblW w:w="0" w:type="auto"/>
        <w:tblInd w:w="325" w:type="dxa"/>
        <w:tblBorders>
          <w:top w:val="single" w:sz="18" w:space="0" w:color="5BBF21"/>
          <w:left w:val="single" w:sz="18" w:space="0" w:color="5BBF21"/>
          <w:bottom w:val="single" w:sz="18" w:space="0" w:color="5BBF21"/>
          <w:right w:val="single" w:sz="18" w:space="0" w:color="5BBF21"/>
          <w:insideH w:val="single" w:sz="18" w:space="0" w:color="5BBF21"/>
          <w:insideV w:val="single" w:sz="18" w:space="0" w:color="5BBF21"/>
        </w:tblBorders>
        <w:tblLook w:val="04A0" w:firstRow="1" w:lastRow="0" w:firstColumn="1" w:lastColumn="0" w:noHBand="0" w:noVBand="1"/>
        <w:tblDescription w:val="Printable activity sheet 11, table 1: a complete bingo square"/>
      </w:tblPr>
      <w:tblGrid>
        <w:gridCol w:w="2876"/>
        <w:gridCol w:w="2876"/>
        <w:gridCol w:w="2877"/>
      </w:tblGrid>
      <w:tr w:rsidR="00965610" w14:paraId="7A553066" w14:textId="77777777" w:rsidTr="008B676F">
        <w:trPr>
          <w:trHeight w:val="2374"/>
        </w:trPr>
        <w:tc>
          <w:tcPr>
            <w:tcW w:w="2876" w:type="dxa"/>
          </w:tcPr>
          <w:p w14:paraId="3D424A37" w14:textId="77777777" w:rsidR="00965610" w:rsidRDefault="00965610" w:rsidP="008B676F">
            <w:pPr>
              <w:jc w:val="center"/>
            </w:pPr>
            <w:r>
              <w:rPr>
                <w:noProof/>
              </w:rPr>
              <w:drawing>
                <wp:inline distT="0" distB="0" distL="0" distR="0" wp14:anchorId="26915300" wp14:editId="302A008A">
                  <wp:extent cx="914400" cy="914400"/>
                  <wp:effectExtent l="0" t="0" r="0" b="0"/>
                  <wp:docPr id="577496627" name="Graphic 2" descr="Moon and 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6627" name="Graphic 577496627" descr="Moon and stars outline"/>
                          <pic:cNvPicPr/>
                        </pic:nvPicPr>
                        <pic:blipFill>
                          <a:blip r:embed="rId74">
                            <a:extLs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p>
          <w:p w14:paraId="3325E2AB" w14:textId="77777777" w:rsidR="00965610" w:rsidRDefault="00965610" w:rsidP="008B676F">
            <w:pPr>
              <w:jc w:val="center"/>
            </w:pPr>
          </w:p>
          <w:p w14:paraId="4F7586EC" w14:textId="77777777" w:rsidR="00965610" w:rsidRDefault="00965610" w:rsidP="008B676F">
            <w:pPr>
              <w:jc w:val="center"/>
            </w:pPr>
          </w:p>
          <w:p w14:paraId="6AC5EC8A" w14:textId="77777777" w:rsidR="00965610" w:rsidRPr="004377ED" w:rsidRDefault="00965610" w:rsidP="008B676F">
            <w:pPr>
              <w:pStyle w:val="NoSpacing"/>
              <w:jc w:val="center"/>
              <w:rPr>
                <w:b/>
                <w:bCs/>
              </w:rPr>
            </w:pPr>
            <w:r w:rsidRPr="004377ED">
              <w:rPr>
                <w:b/>
                <w:bCs/>
                <w:sz w:val="32"/>
                <w:szCs w:val="32"/>
              </w:rPr>
              <w:t>Moon</w:t>
            </w:r>
          </w:p>
        </w:tc>
        <w:tc>
          <w:tcPr>
            <w:tcW w:w="2876" w:type="dxa"/>
          </w:tcPr>
          <w:p w14:paraId="46105E0C" w14:textId="77777777" w:rsidR="00965610" w:rsidRDefault="00965610" w:rsidP="008B676F">
            <w:pPr>
              <w:jc w:val="center"/>
            </w:pPr>
            <w:r>
              <w:rPr>
                <w:noProof/>
              </w:rPr>
              <w:drawing>
                <wp:inline distT="0" distB="0" distL="0" distR="0" wp14:anchorId="56638A4B" wp14:editId="43BD491F">
                  <wp:extent cx="914400" cy="914400"/>
                  <wp:effectExtent l="0" t="0" r="0" b="0"/>
                  <wp:docPr id="694281189" name="Graphic 3" descr="Aco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1189" name="Graphic 694281189" descr="Acorn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inline>
              </w:drawing>
            </w:r>
          </w:p>
          <w:p w14:paraId="7CF4CC32" w14:textId="77777777" w:rsidR="00965610" w:rsidRDefault="00965610" w:rsidP="008B676F">
            <w:pPr>
              <w:jc w:val="center"/>
            </w:pPr>
          </w:p>
          <w:p w14:paraId="564A9233" w14:textId="77777777" w:rsidR="00965610" w:rsidRDefault="00965610" w:rsidP="008B676F">
            <w:pPr>
              <w:jc w:val="center"/>
            </w:pPr>
          </w:p>
          <w:p w14:paraId="05D78812" w14:textId="77777777" w:rsidR="00965610" w:rsidRDefault="00965610" w:rsidP="008B676F">
            <w:pPr>
              <w:jc w:val="center"/>
            </w:pPr>
            <w:r>
              <w:rPr>
                <w:b/>
                <w:bCs/>
                <w:sz w:val="32"/>
                <w:szCs w:val="32"/>
              </w:rPr>
              <w:t>Acorn</w:t>
            </w:r>
          </w:p>
        </w:tc>
        <w:tc>
          <w:tcPr>
            <w:tcW w:w="2877" w:type="dxa"/>
          </w:tcPr>
          <w:p w14:paraId="388BD057" w14:textId="77777777" w:rsidR="00965610" w:rsidRDefault="00965610" w:rsidP="008B676F">
            <w:pPr>
              <w:jc w:val="center"/>
            </w:pPr>
            <w:r>
              <w:rPr>
                <w:noProof/>
              </w:rPr>
              <w:drawing>
                <wp:inline distT="0" distB="0" distL="0" distR="0" wp14:anchorId="4FAAF6FD" wp14:editId="6CD221BF">
                  <wp:extent cx="914400" cy="914400"/>
                  <wp:effectExtent l="0" t="0" r="0" b="0"/>
                  <wp:docPr id="1841721471" name="Graphic 20"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1471" name="Graphic 1841721471" descr="Sparrow outline"/>
                          <pic:cNvPicPr/>
                        </pic:nvPicPr>
                        <pic:blipFill>
                          <a:blip r:embed="rId78">
                            <a:extLs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inline>
              </w:drawing>
            </w:r>
          </w:p>
          <w:p w14:paraId="66C45D1D" w14:textId="77777777" w:rsidR="00965610" w:rsidRDefault="00965610" w:rsidP="008B676F">
            <w:pPr>
              <w:jc w:val="center"/>
            </w:pPr>
          </w:p>
          <w:p w14:paraId="163514A1" w14:textId="77777777" w:rsidR="00965610" w:rsidRDefault="00965610" w:rsidP="008B676F">
            <w:pPr>
              <w:jc w:val="center"/>
            </w:pPr>
          </w:p>
          <w:p w14:paraId="0D6517F8" w14:textId="77777777" w:rsidR="00965610" w:rsidRPr="00575EB2" w:rsidRDefault="00965610" w:rsidP="008B676F">
            <w:pPr>
              <w:jc w:val="center"/>
              <w:rPr>
                <w:b/>
                <w:bCs/>
              </w:rPr>
            </w:pPr>
            <w:r w:rsidRPr="00575EB2">
              <w:rPr>
                <w:b/>
                <w:bCs/>
                <w:sz w:val="32"/>
                <w:szCs w:val="32"/>
              </w:rPr>
              <w:t>Bird</w:t>
            </w:r>
          </w:p>
        </w:tc>
      </w:tr>
      <w:tr w:rsidR="00965610" w14:paraId="5E8EBEAC" w14:textId="77777777" w:rsidTr="008B676F">
        <w:trPr>
          <w:trHeight w:val="2374"/>
        </w:trPr>
        <w:tc>
          <w:tcPr>
            <w:tcW w:w="2876" w:type="dxa"/>
          </w:tcPr>
          <w:p w14:paraId="312EB8CF" w14:textId="77777777" w:rsidR="00965610" w:rsidRDefault="00965610" w:rsidP="008B676F">
            <w:pPr>
              <w:jc w:val="center"/>
            </w:pPr>
            <w:r>
              <w:rPr>
                <w:noProof/>
              </w:rPr>
              <w:drawing>
                <wp:inline distT="0" distB="0" distL="0" distR="0" wp14:anchorId="5465946C" wp14:editId="57FBCCC6">
                  <wp:extent cx="914400" cy="914400"/>
                  <wp:effectExtent l="0" t="0" r="0" b="0"/>
                  <wp:docPr id="220702920" name="Graphic 9" descr="Squirr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2920" name="Graphic 220702920" descr="Squirrel outline"/>
                          <pic:cNvPicPr/>
                        </pic:nvPicPr>
                        <pic:blipFill>
                          <a:blip r:embed="rId80">
                            <a:extLs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inline>
              </w:drawing>
            </w:r>
          </w:p>
          <w:p w14:paraId="6874AB7F" w14:textId="77777777" w:rsidR="00965610" w:rsidRDefault="00965610" w:rsidP="008B676F">
            <w:pPr>
              <w:jc w:val="center"/>
            </w:pPr>
          </w:p>
          <w:p w14:paraId="5EE42038" w14:textId="77777777" w:rsidR="00965610" w:rsidRDefault="00965610" w:rsidP="008B676F">
            <w:pPr>
              <w:jc w:val="center"/>
            </w:pPr>
          </w:p>
          <w:p w14:paraId="70B4F290" w14:textId="77777777" w:rsidR="00965610" w:rsidRDefault="00965610" w:rsidP="008B676F">
            <w:pPr>
              <w:jc w:val="center"/>
            </w:pPr>
            <w:r>
              <w:rPr>
                <w:b/>
                <w:bCs/>
                <w:sz w:val="32"/>
                <w:szCs w:val="32"/>
              </w:rPr>
              <w:t>Squirrel</w:t>
            </w:r>
          </w:p>
        </w:tc>
        <w:tc>
          <w:tcPr>
            <w:tcW w:w="2876" w:type="dxa"/>
          </w:tcPr>
          <w:p w14:paraId="68CA5F91" w14:textId="77777777" w:rsidR="00965610" w:rsidRDefault="00965610" w:rsidP="008B676F">
            <w:pPr>
              <w:jc w:val="center"/>
            </w:pPr>
            <w:r>
              <w:rPr>
                <w:noProof/>
              </w:rPr>
              <w:drawing>
                <wp:inline distT="0" distB="0" distL="0" distR="0" wp14:anchorId="71EBA417" wp14:editId="7802F03A">
                  <wp:extent cx="914400" cy="914400"/>
                  <wp:effectExtent l="0" t="0" r="0" b="0"/>
                  <wp:docPr id="1439481664" name="Graphic 18" descr="Spider we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5203" name="Graphic 969165203" descr="Spider web outline"/>
                          <pic:cNvPicPr/>
                        </pic:nvPicPr>
                        <pic:blipFill>
                          <a:blip r:embed="rId82">
                            <a:extLs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p w14:paraId="36C13530" w14:textId="77777777" w:rsidR="00965610" w:rsidRDefault="00965610" w:rsidP="008B676F">
            <w:pPr>
              <w:jc w:val="center"/>
            </w:pPr>
          </w:p>
          <w:p w14:paraId="2D22416A" w14:textId="77777777" w:rsidR="00965610" w:rsidRDefault="00965610" w:rsidP="008B676F">
            <w:pPr>
              <w:jc w:val="center"/>
            </w:pPr>
          </w:p>
          <w:p w14:paraId="16344438" w14:textId="77777777" w:rsidR="00965610" w:rsidRDefault="00965610" w:rsidP="008B676F">
            <w:pPr>
              <w:jc w:val="center"/>
            </w:pPr>
            <w:r>
              <w:rPr>
                <w:b/>
                <w:bCs/>
                <w:sz w:val="32"/>
                <w:szCs w:val="32"/>
              </w:rPr>
              <w:t>Cobweb</w:t>
            </w:r>
          </w:p>
        </w:tc>
        <w:tc>
          <w:tcPr>
            <w:tcW w:w="2877" w:type="dxa"/>
          </w:tcPr>
          <w:p w14:paraId="6E29E179" w14:textId="77777777" w:rsidR="00965610" w:rsidRDefault="00965610" w:rsidP="008B676F">
            <w:pPr>
              <w:jc w:val="center"/>
            </w:pPr>
          </w:p>
          <w:p w14:paraId="57BBC396" w14:textId="77777777" w:rsidR="00965610" w:rsidRDefault="00965610" w:rsidP="008B676F">
            <w:pPr>
              <w:jc w:val="center"/>
            </w:pPr>
            <w:r>
              <w:rPr>
                <w:noProof/>
              </w:rPr>
              <w:drawing>
                <wp:inline distT="0" distB="0" distL="0" distR="0" wp14:anchorId="23C6D43D" wp14:editId="1DC8E2AE">
                  <wp:extent cx="914400" cy="914400"/>
                  <wp:effectExtent l="0" t="0" r="0" b="0"/>
                  <wp:docPr id="1089114083" name="Graphic 38" descr="C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4083" name="Graphic 1089114083" descr="Cat outline"/>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inline>
              </w:drawing>
            </w:r>
          </w:p>
          <w:p w14:paraId="594B293B" w14:textId="77777777" w:rsidR="00965610" w:rsidRDefault="00965610" w:rsidP="008B676F">
            <w:pPr>
              <w:jc w:val="center"/>
            </w:pPr>
          </w:p>
          <w:p w14:paraId="3379B12C" w14:textId="77777777" w:rsidR="00965610" w:rsidRDefault="00965610" w:rsidP="008B676F">
            <w:pPr>
              <w:jc w:val="center"/>
            </w:pPr>
            <w:r>
              <w:rPr>
                <w:b/>
                <w:bCs/>
                <w:sz w:val="32"/>
                <w:szCs w:val="32"/>
              </w:rPr>
              <w:t>Cat</w:t>
            </w:r>
          </w:p>
        </w:tc>
      </w:tr>
      <w:tr w:rsidR="00965610" w14:paraId="66865F37" w14:textId="77777777" w:rsidTr="008B676F">
        <w:trPr>
          <w:trHeight w:val="2374"/>
        </w:trPr>
        <w:tc>
          <w:tcPr>
            <w:tcW w:w="2876" w:type="dxa"/>
          </w:tcPr>
          <w:p w14:paraId="2535B696" w14:textId="77777777" w:rsidR="00965610" w:rsidRDefault="00965610" w:rsidP="008B676F">
            <w:pPr>
              <w:jc w:val="center"/>
            </w:pPr>
          </w:p>
          <w:p w14:paraId="18AA53C3" w14:textId="77777777" w:rsidR="00965610" w:rsidRDefault="00965610" w:rsidP="008B676F">
            <w:pPr>
              <w:jc w:val="center"/>
            </w:pPr>
          </w:p>
          <w:p w14:paraId="595C2D51" w14:textId="77777777" w:rsidR="00965610" w:rsidRDefault="00965610" w:rsidP="008B676F">
            <w:pPr>
              <w:jc w:val="center"/>
            </w:pPr>
            <w:r>
              <w:rPr>
                <w:noProof/>
              </w:rPr>
              <w:drawing>
                <wp:inline distT="0" distB="0" distL="0" distR="0" wp14:anchorId="3EAD01BB" wp14:editId="0E283894">
                  <wp:extent cx="914400" cy="914400"/>
                  <wp:effectExtent l="0" t="0" r="0" b="0"/>
                  <wp:docPr id="119101261" name="Graphic 39"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261" name="Graphic 119101261" descr="Cloud outline"/>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inline>
              </w:drawing>
            </w:r>
          </w:p>
          <w:p w14:paraId="40434F39" w14:textId="77777777" w:rsidR="00965610" w:rsidRPr="003A0383" w:rsidRDefault="00965610" w:rsidP="008B676F">
            <w:pPr>
              <w:jc w:val="center"/>
              <w:rPr>
                <w:b/>
                <w:bCs/>
              </w:rPr>
            </w:pPr>
            <w:r w:rsidRPr="003A0383">
              <w:rPr>
                <w:b/>
                <w:bCs/>
                <w:sz w:val="32"/>
                <w:szCs w:val="32"/>
              </w:rPr>
              <w:t>Cloud</w:t>
            </w:r>
          </w:p>
        </w:tc>
        <w:tc>
          <w:tcPr>
            <w:tcW w:w="2876" w:type="dxa"/>
          </w:tcPr>
          <w:p w14:paraId="71430C87" w14:textId="77777777" w:rsidR="00965610" w:rsidRDefault="00965610" w:rsidP="008B676F">
            <w:pPr>
              <w:jc w:val="center"/>
            </w:pPr>
            <w:r>
              <w:rPr>
                <w:noProof/>
              </w:rPr>
              <w:drawing>
                <wp:inline distT="0" distB="0" distL="0" distR="0" wp14:anchorId="380F50D8" wp14:editId="5ABFF2E9">
                  <wp:extent cx="914400" cy="914400"/>
                  <wp:effectExtent l="0" t="0" r="0" b="0"/>
                  <wp:docPr id="613070873" name="Graphic 6" descr="Animal footprin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70873" name="Graphic 6" descr="Animal footprints outline"/>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p w14:paraId="34449A8B" w14:textId="77777777" w:rsidR="00965610" w:rsidRDefault="00965610" w:rsidP="008B676F">
            <w:pPr>
              <w:jc w:val="center"/>
            </w:pPr>
          </w:p>
          <w:p w14:paraId="46E997F1" w14:textId="77777777" w:rsidR="00965610" w:rsidRDefault="00965610" w:rsidP="008B676F">
            <w:pPr>
              <w:jc w:val="center"/>
            </w:pPr>
          </w:p>
          <w:p w14:paraId="0A76E367" w14:textId="77777777" w:rsidR="00965610" w:rsidRDefault="00965610" w:rsidP="008B676F">
            <w:pPr>
              <w:jc w:val="center"/>
            </w:pPr>
            <w:r>
              <w:rPr>
                <w:b/>
                <w:bCs/>
                <w:sz w:val="32"/>
                <w:szCs w:val="32"/>
              </w:rPr>
              <w:t>Animal tracks</w:t>
            </w:r>
          </w:p>
        </w:tc>
        <w:tc>
          <w:tcPr>
            <w:tcW w:w="2877" w:type="dxa"/>
          </w:tcPr>
          <w:p w14:paraId="0DFE9AA5" w14:textId="77777777" w:rsidR="00965610" w:rsidRDefault="00965610" w:rsidP="008B676F">
            <w:pPr>
              <w:jc w:val="center"/>
            </w:pPr>
            <w:r>
              <w:rPr>
                <w:noProof/>
              </w:rPr>
              <w:drawing>
                <wp:inline distT="0" distB="0" distL="0" distR="0" wp14:anchorId="32F1901D" wp14:editId="007F1003">
                  <wp:extent cx="914400" cy="914400"/>
                  <wp:effectExtent l="0" t="0" r="0" b="0"/>
                  <wp:docPr id="117664568" name="Graphic 19" descr="Aeropl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4568" name="Graphic 19" descr="Aeroplane outline"/>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p w14:paraId="7B7F7691" w14:textId="77777777" w:rsidR="00965610" w:rsidRDefault="00965610" w:rsidP="008B676F">
            <w:pPr>
              <w:jc w:val="center"/>
            </w:pPr>
          </w:p>
          <w:p w14:paraId="63F49594" w14:textId="77777777" w:rsidR="00965610" w:rsidRDefault="00965610" w:rsidP="008B676F">
            <w:pPr>
              <w:jc w:val="center"/>
            </w:pPr>
          </w:p>
          <w:p w14:paraId="391B472D" w14:textId="77777777" w:rsidR="00965610" w:rsidRDefault="00965610" w:rsidP="008B676F">
            <w:pPr>
              <w:jc w:val="center"/>
            </w:pPr>
            <w:r>
              <w:rPr>
                <w:b/>
                <w:bCs/>
                <w:sz w:val="32"/>
                <w:szCs w:val="32"/>
              </w:rPr>
              <w:t>Aeroplane</w:t>
            </w:r>
          </w:p>
        </w:tc>
      </w:tr>
      <w:tr w:rsidR="00965610" w14:paraId="169D2B42" w14:textId="77777777" w:rsidTr="008B676F">
        <w:trPr>
          <w:trHeight w:val="2374"/>
        </w:trPr>
        <w:tc>
          <w:tcPr>
            <w:tcW w:w="2876" w:type="dxa"/>
          </w:tcPr>
          <w:p w14:paraId="4BFFA0F7" w14:textId="77777777" w:rsidR="00965610" w:rsidRDefault="00965610" w:rsidP="008B676F">
            <w:pPr>
              <w:jc w:val="center"/>
            </w:pPr>
            <w:r>
              <w:rPr>
                <w:noProof/>
              </w:rPr>
              <w:drawing>
                <wp:inline distT="0" distB="0" distL="0" distR="0" wp14:anchorId="4372FD8C" wp14:editId="2D75CF15">
                  <wp:extent cx="914400" cy="914400"/>
                  <wp:effectExtent l="0" t="0" r="0" b="0"/>
                  <wp:docPr id="2103962465" name="Graphic 40" descr="Do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2465" name="Graphic 2103962465" descr="Dog outline"/>
                          <pic:cNvPicPr/>
                        </pic:nvPicPr>
                        <pic:blipFill>
                          <a:blip r:embed="rId92">
                            <a:extLs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inline>
              </w:drawing>
            </w:r>
          </w:p>
          <w:p w14:paraId="28CEF15C" w14:textId="77777777" w:rsidR="00965610" w:rsidRDefault="00965610" w:rsidP="008B676F">
            <w:pPr>
              <w:jc w:val="center"/>
            </w:pPr>
          </w:p>
          <w:p w14:paraId="260E10CB" w14:textId="77777777" w:rsidR="00965610" w:rsidRDefault="00965610" w:rsidP="008B676F">
            <w:pPr>
              <w:jc w:val="center"/>
            </w:pPr>
          </w:p>
          <w:p w14:paraId="04A70255" w14:textId="77777777" w:rsidR="00965610" w:rsidRPr="003A0383" w:rsidRDefault="00965610" w:rsidP="008B676F">
            <w:pPr>
              <w:jc w:val="center"/>
              <w:rPr>
                <w:b/>
                <w:bCs/>
              </w:rPr>
            </w:pPr>
            <w:r w:rsidRPr="003A0383">
              <w:rPr>
                <w:b/>
                <w:bCs/>
                <w:sz w:val="32"/>
                <w:szCs w:val="32"/>
              </w:rPr>
              <w:t>Dog</w:t>
            </w:r>
          </w:p>
        </w:tc>
        <w:tc>
          <w:tcPr>
            <w:tcW w:w="2876" w:type="dxa"/>
          </w:tcPr>
          <w:p w14:paraId="16112E67" w14:textId="77777777" w:rsidR="00965610" w:rsidRDefault="00965610" w:rsidP="008B676F">
            <w:pPr>
              <w:jc w:val="center"/>
            </w:pPr>
            <w:r>
              <w:rPr>
                <w:noProof/>
              </w:rPr>
              <w:drawing>
                <wp:inline distT="0" distB="0" distL="0" distR="0" wp14:anchorId="1B962FB3" wp14:editId="6BB09C0C">
                  <wp:extent cx="914400" cy="914400"/>
                  <wp:effectExtent l="0" t="0" r="0" b="0"/>
                  <wp:docPr id="2117283894" name="Graphic 22" descr="Build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3894" name="Graphic 2117283894" descr="Building outline"/>
                          <pic:cNvPicPr/>
                        </pic:nvPicPr>
                        <pic:blipFill>
                          <a:blip r:embed="rId94">
                            <a:extLs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inline>
              </w:drawing>
            </w:r>
          </w:p>
          <w:p w14:paraId="2C2DEFC0" w14:textId="77777777" w:rsidR="00965610" w:rsidRDefault="00965610" w:rsidP="008B676F">
            <w:pPr>
              <w:jc w:val="center"/>
            </w:pPr>
          </w:p>
          <w:p w14:paraId="7953536A" w14:textId="77777777" w:rsidR="00965610" w:rsidRDefault="00965610" w:rsidP="008B676F">
            <w:pPr>
              <w:jc w:val="center"/>
            </w:pPr>
          </w:p>
          <w:p w14:paraId="0CB41255" w14:textId="77777777" w:rsidR="00965610" w:rsidRPr="004377ED" w:rsidRDefault="00965610" w:rsidP="008B676F">
            <w:pPr>
              <w:jc w:val="center"/>
              <w:rPr>
                <w:b/>
                <w:bCs/>
              </w:rPr>
            </w:pPr>
            <w:r w:rsidRPr="004377ED">
              <w:rPr>
                <w:b/>
                <w:bCs/>
                <w:sz w:val="32"/>
                <w:szCs w:val="32"/>
              </w:rPr>
              <w:t>Tallest building</w:t>
            </w:r>
          </w:p>
        </w:tc>
        <w:tc>
          <w:tcPr>
            <w:tcW w:w="2877" w:type="dxa"/>
          </w:tcPr>
          <w:p w14:paraId="732FEE10" w14:textId="77777777" w:rsidR="00965610" w:rsidRDefault="00965610" w:rsidP="008B676F">
            <w:pPr>
              <w:jc w:val="center"/>
            </w:pPr>
            <w:r>
              <w:rPr>
                <w:noProof/>
              </w:rPr>
              <w:drawing>
                <wp:inline distT="0" distB="0" distL="0" distR="0" wp14:anchorId="715F7723" wp14:editId="766A6070">
                  <wp:extent cx="914400" cy="914400"/>
                  <wp:effectExtent l="0" t="0" r="0" b="0"/>
                  <wp:docPr id="101088112" name="Graphic 37" descr="R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8112" name="Graphic 101088112" descr="Rose outline"/>
                          <pic:cNvPicPr/>
                        </pic:nvPicPr>
                        <pic:blipFill>
                          <a:blip r:embed="rId96">
                            <a:extLs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inline>
              </w:drawing>
            </w:r>
          </w:p>
          <w:p w14:paraId="10CCDBF1" w14:textId="77777777" w:rsidR="00965610" w:rsidRDefault="00965610" w:rsidP="008B676F">
            <w:pPr>
              <w:jc w:val="center"/>
            </w:pPr>
          </w:p>
          <w:p w14:paraId="1E1E7768" w14:textId="77777777" w:rsidR="00965610" w:rsidRDefault="00965610" w:rsidP="008B676F">
            <w:pPr>
              <w:jc w:val="center"/>
            </w:pPr>
          </w:p>
          <w:p w14:paraId="11D795DE" w14:textId="77777777" w:rsidR="00965610" w:rsidRDefault="00965610" w:rsidP="008B676F">
            <w:pPr>
              <w:jc w:val="center"/>
            </w:pPr>
            <w:r>
              <w:rPr>
                <w:b/>
                <w:bCs/>
                <w:sz w:val="32"/>
                <w:szCs w:val="32"/>
              </w:rPr>
              <w:t>Flower</w:t>
            </w:r>
          </w:p>
        </w:tc>
      </w:tr>
    </w:tbl>
    <w:p w14:paraId="0ADE533F" w14:textId="2C6A9F16" w:rsidR="00965610" w:rsidRDefault="00965610" w:rsidP="005C77FA">
      <w:pPr>
        <w:spacing w:line="276" w:lineRule="auto"/>
        <w:rPr>
          <w:b/>
          <w:bCs/>
          <w:sz w:val="28"/>
          <w:szCs w:val="28"/>
        </w:rPr>
      </w:pPr>
    </w:p>
    <w:p w14:paraId="1165D427" w14:textId="77777777" w:rsidR="00965610" w:rsidRDefault="00965610">
      <w:pPr>
        <w:rPr>
          <w:b/>
          <w:bCs/>
          <w:sz w:val="28"/>
          <w:szCs w:val="28"/>
        </w:rPr>
      </w:pPr>
      <w:r>
        <w:rPr>
          <w:b/>
          <w:bCs/>
          <w:sz w:val="28"/>
          <w:szCs w:val="28"/>
        </w:rPr>
        <w:br w:type="page"/>
      </w:r>
    </w:p>
    <w:p w14:paraId="6B07FC65" w14:textId="151B96E7" w:rsidR="00E53AD3" w:rsidRDefault="00965610" w:rsidP="00965610">
      <w:pPr>
        <w:pStyle w:val="Heading2"/>
      </w:pPr>
      <w:bookmarkStart w:id="51" w:name="_Toc195005862"/>
      <w:r>
        <w:lastRenderedPageBreak/>
        <w:t xml:space="preserve">Activity sheet </w:t>
      </w:r>
      <w:r w:rsidR="00836A45">
        <w:t>12</w:t>
      </w:r>
      <w:r>
        <w:t>: Binocular bingo (fill in the gaps)</w:t>
      </w:r>
      <w:bookmarkEnd w:id="51"/>
    </w:p>
    <w:p w14:paraId="43ED593B" w14:textId="77777777" w:rsidR="00F1671C" w:rsidRDefault="00F1671C" w:rsidP="00F1671C">
      <w:r>
        <w:t xml:space="preserve">Take your binoculars on a walk and see if you can find everything in our scavenger hunt. Colour in each picture once you have seen it. Draw what else you see in the blank spaces! </w:t>
      </w:r>
    </w:p>
    <w:p w14:paraId="03850D8B" w14:textId="77777777" w:rsidR="00F1671C" w:rsidRDefault="00F1671C" w:rsidP="00F1671C"/>
    <w:tbl>
      <w:tblPr>
        <w:tblStyle w:val="TableGrid"/>
        <w:tblW w:w="0" w:type="auto"/>
        <w:tblBorders>
          <w:top w:val="single" w:sz="18" w:space="0" w:color="5BBF21"/>
          <w:left w:val="single" w:sz="18" w:space="0" w:color="5BBF21"/>
          <w:bottom w:val="single" w:sz="18" w:space="0" w:color="5BBF21"/>
          <w:right w:val="single" w:sz="18" w:space="0" w:color="5BBF21"/>
          <w:insideH w:val="single" w:sz="18" w:space="0" w:color="5BBF21"/>
          <w:insideV w:val="single" w:sz="18" w:space="0" w:color="5BBF21"/>
        </w:tblBorders>
        <w:tblLook w:val="04A0" w:firstRow="1" w:lastRow="0" w:firstColumn="1" w:lastColumn="0" w:noHBand="0" w:noVBand="1"/>
        <w:tblDescription w:val="Printable activity sheet 12, table 1: a bingo square with some gaps to fill"/>
      </w:tblPr>
      <w:tblGrid>
        <w:gridCol w:w="2876"/>
        <w:gridCol w:w="2876"/>
        <w:gridCol w:w="2877"/>
      </w:tblGrid>
      <w:tr w:rsidR="00F1671C" w14:paraId="78CC6E6D" w14:textId="77777777" w:rsidTr="00F82110">
        <w:trPr>
          <w:trHeight w:val="2374"/>
        </w:trPr>
        <w:tc>
          <w:tcPr>
            <w:tcW w:w="2876" w:type="dxa"/>
          </w:tcPr>
          <w:p w14:paraId="2265508F" w14:textId="77777777" w:rsidR="00F1671C" w:rsidRDefault="00F1671C" w:rsidP="00F82110">
            <w:pPr>
              <w:jc w:val="center"/>
            </w:pPr>
            <w:r>
              <w:rPr>
                <w:noProof/>
              </w:rPr>
              <w:drawing>
                <wp:inline distT="0" distB="0" distL="0" distR="0" wp14:anchorId="78639439" wp14:editId="1F3A4E3D">
                  <wp:extent cx="914400" cy="914400"/>
                  <wp:effectExtent l="0" t="0" r="0" b="0"/>
                  <wp:docPr id="398591766" name="Graphic 2" descr="Moon and 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6627" name="Graphic 577496627" descr="Moon and stars outline"/>
                          <pic:cNvPicPr/>
                        </pic:nvPicPr>
                        <pic:blipFill>
                          <a:blip r:embed="rId74">
                            <a:extLs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inline>
              </w:drawing>
            </w:r>
          </w:p>
          <w:p w14:paraId="23D0473B" w14:textId="77777777" w:rsidR="00F1671C" w:rsidRDefault="00F1671C" w:rsidP="00F82110">
            <w:pPr>
              <w:jc w:val="center"/>
            </w:pPr>
          </w:p>
          <w:p w14:paraId="08496EA4" w14:textId="77777777" w:rsidR="00F1671C" w:rsidRDefault="00F1671C" w:rsidP="00F82110">
            <w:pPr>
              <w:jc w:val="center"/>
            </w:pPr>
          </w:p>
          <w:p w14:paraId="042632A5" w14:textId="77777777" w:rsidR="00F1671C" w:rsidRPr="004377ED" w:rsidRDefault="00F1671C" w:rsidP="00F82110">
            <w:pPr>
              <w:pStyle w:val="NoSpacing"/>
              <w:jc w:val="center"/>
              <w:rPr>
                <w:b/>
                <w:bCs/>
              </w:rPr>
            </w:pPr>
            <w:r w:rsidRPr="004377ED">
              <w:rPr>
                <w:b/>
                <w:bCs/>
                <w:sz w:val="32"/>
                <w:szCs w:val="32"/>
              </w:rPr>
              <w:t>Moon</w:t>
            </w:r>
          </w:p>
        </w:tc>
        <w:tc>
          <w:tcPr>
            <w:tcW w:w="2876" w:type="dxa"/>
          </w:tcPr>
          <w:p w14:paraId="487185BC" w14:textId="77777777" w:rsidR="00F1671C" w:rsidRDefault="00F1671C" w:rsidP="00F82110">
            <w:pPr>
              <w:jc w:val="center"/>
            </w:pPr>
            <w:r>
              <w:rPr>
                <w:noProof/>
              </w:rPr>
              <w:drawing>
                <wp:inline distT="0" distB="0" distL="0" distR="0" wp14:anchorId="1AD833A2" wp14:editId="73418D8A">
                  <wp:extent cx="914400" cy="914400"/>
                  <wp:effectExtent l="0" t="0" r="0" b="0"/>
                  <wp:docPr id="1561993722" name="Graphic 3" descr="Acor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1189" name="Graphic 694281189" descr="Acorn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inline>
              </w:drawing>
            </w:r>
          </w:p>
          <w:p w14:paraId="46245410" w14:textId="77777777" w:rsidR="00F1671C" w:rsidRDefault="00F1671C" w:rsidP="00F82110">
            <w:pPr>
              <w:jc w:val="center"/>
            </w:pPr>
          </w:p>
          <w:p w14:paraId="7AB9D0B0" w14:textId="77777777" w:rsidR="00F1671C" w:rsidRDefault="00F1671C" w:rsidP="00F82110">
            <w:pPr>
              <w:jc w:val="center"/>
            </w:pPr>
          </w:p>
          <w:p w14:paraId="4587D8D6" w14:textId="77777777" w:rsidR="00F1671C" w:rsidRDefault="00F1671C" w:rsidP="00F82110">
            <w:pPr>
              <w:jc w:val="center"/>
            </w:pPr>
            <w:r>
              <w:rPr>
                <w:b/>
                <w:bCs/>
                <w:sz w:val="32"/>
                <w:szCs w:val="32"/>
              </w:rPr>
              <w:t>Acorn</w:t>
            </w:r>
          </w:p>
        </w:tc>
        <w:tc>
          <w:tcPr>
            <w:tcW w:w="2877" w:type="dxa"/>
          </w:tcPr>
          <w:p w14:paraId="07966EF9" w14:textId="77777777" w:rsidR="00F1671C" w:rsidRDefault="00F1671C" w:rsidP="00F82110">
            <w:pPr>
              <w:jc w:val="center"/>
            </w:pPr>
            <w:r>
              <w:rPr>
                <w:noProof/>
              </w:rPr>
              <w:drawing>
                <wp:inline distT="0" distB="0" distL="0" distR="0" wp14:anchorId="34DFD01C" wp14:editId="093F8815">
                  <wp:extent cx="914400" cy="914400"/>
                  <wp:effectExtent l="0" t="0" r="0" b="0"/>
                  <wp:docPr id="1240609918" name="Graphic 20"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1471" name="Graphic 1841721471" descr="Sparrow outline"/>
                          <pic:cNvPicPr/>
                        </pic:nvPicPr>
                        <pic:blipFill>
                          <a:blip r:embed="rId78">
                            <a:extLs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inline>
              </w:drawing>
            </w:r>
          </w:p>
          <w:p w14:paraId="312C0925" w14:textId="77777777" w:rsidR="00F1671C" w:rsidRDefault="00F1671C" w:rsidP="00F82110">
            <w:pPr>
              <w:jc w:val="center"/>
            </w:pPr>
          </w:p>
          <w:p w14:paraId="01679D3F" w14:textId="77777777" w:rsidR="00F1671C" w:rsidRDefault="00F1671C" w:rsidP="00F82110">
            <w:pPr>
              <w:jc w:val="center"/>
            </w:pPr>
          </w:p>
          <w:p w14:paraId="7F083454" w14:textId="77777777" w:rsidR="00F1671C" w:rsidRPr="00575EB2" w:rsidRDefault="00F1671C" w:rsidP="00F82110">
            <w:pPr>
              <w:jc w:val="center"/>
              <w:rPr>
                <w:b/>
                <w:bCs/>
              </w:rPr>
            </w:pPr>
            <w:r w:rsidRPr="00575EB2">
              <w:rPr>
                <w:b/>
                <w:bCs/>
                <w:sz w:val="32"/>
                <w:szCs w:val="32"/>
              </w:rPr>
              <w:t>Bird</w:t>
            </w:r>
          </w:p>
        </w:tc>
      </w:tr>
      <w:tr w:rsidR="00F1671C" w14:paraId="59C80FA1" w14:textId="77777777" w:rsidTr="00F82110">
        <w:trPr>
          <w:trHeight w:val="2374"/>
        </w:trPr>
        <w:tc>
          <w:tcPr>
            <w:tcW w:w="2876" w:type="dxa"/>
          </w:tcPr>
          <w:p w14:paraId="55B55757" w14:textId="77777777" w:rsidR="00F1671C" w:rsidRDefault="00F1671C" w:rsidP="00F82110">
            <w:pPr>
              <w:jc w:val="center"/>
            </w:pPr>
            <w:r>
              <w:rPr>
                <w:noProof/>
              </w:rPr>
              <w:drawing>
                <wp:inline distT="0" distB="0" distL="0" distR="0" wp14:anchorId="65545329" wp14:editId="6F073B4F">
                  <wp:extent cx="914400" cy="914400"/>
                  <wp:effectExtent l="0" t="0" r="0" b="0"/>
                  <wp:docPr id="1243429934" name="Graphic 9" descr="Squirr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2920" name="Graphic 220702920" descr="Squirrel outline"/>
                          <pic:cNvPicPr/>
                        </pic:nvPicPr>
                        <pic:blipFill>
                          <a:blip r:embed="rId80">
                            <a:extLs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inline>
              </w:drawing>
            </w:r>
          </w:p>
          <w:p w14:paraId="28E4754E" w14:textId="77777777" w:rsidR="00F1671C" w:rsidRDefault="00F1671C" w:rsidP="00F82110">
            <w:pPr>
              <w:jc w:val="center"/>
            </w:pPr>
          </w:p>
          <w:p w14:paraId="5F74FCDD" w14:textId="77777777" w:rsidR="00F1671C" w:rsidRDefault="00F1671C" w:rsidP="00F82110">
            <w:pPr>
              <w:jc w:val="center"/>
            </w:pPr>
          </w:p>
          <w:p w14:paraId="261587B9" w14:textId="77777777" w:rsidR="00F1671C" w:rsidRDefault="00F1671C" w:rsidP="00F82110">
            <w:pPr>
              <w:jc w:val="center"/>
            </w:pPr>
            <w:r>
              <w:rPr>
                <w:b/>
                <w:bCs/>
                <w:sz w:val="32"/>
                <w:szCs w:val="32"/>
              </w:rPr>
              <w:t>Squirrel</w:t>
            </w:r>
          </w:p>
        </w:tc>
        <w:tc>
          <w:tcPr>
            <w:tcW w:w="2876" w:type="dxa"/>
          </w:tcPr>
          <w:p w14:paraId="23048B17" w14:textId="77777777" w:rsidR="00F1671C" w:rsidRDefault="00F1671C" w:rsidP="00F82110">
            <w:pPr>
              <w:jc w:val="center"/>
            </w:pPr>
            <w:r>
              <w:rPr>
                <w:noProof/>
              </w:rPr>
              <w:drawing>
                <wp:inline distT="0" distB="0" distL="0" distR="0" wp14:anchorId="037B49BA" wp14:editId="2BC81A25">
                  <wp:extent cx="914400" cy="914400"/>
                  <wp:effectExtent l="0" t="0" r="0" b="0"/>
                  <wp:docPr id="109838457" name="Graphic 18" descr="Spider we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5203" name="Graphic 969165203" descr="Spider web outline"/>
                          <pic:cNvPicPr/>
                        </pic:nvPicPr>
                        <pic:blipFill>
                          <a:blip r:embed="rId82">
                            <a:extLs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inline>
              </w:drawing>
            </w:r>
          </w:p>
          <w:p w14:paraId="0058C4C1" w14:textId="77777777" w:rsidR="00F1671C" w:rsidRDefault="00F1671C" w:rsidP="00F82110">
            <w:pPr>
              <w:jc w:val="center"/>
            </w:pPr>
          </w:p>
          <w:p w14:paraId="6880D9F5" w14:textId="77777777" w:rsidR="00F1671C" w:rsidRDefault="00F1671C" w:rsidP="00F82110">
            <w:pPr>
              <w:jc w:val="center"/>
            </w:pPr>
          </w:p>
          <w:p w14:paraId="32366E8A" w14:textId="77777777" w:rsidR="00F1671C" w:rsidRDefault="00F1671C" w:rsidP="00F82110">
            <w:pPr>
              <w:jc w:val="center"/>
            </w:pPr>
            <w:r>
              <w:rPr>
                <w:b/>
                <w:bCs/>
                <w:sz w:val="32"/>
                <w:szCs w:val="32"/>
              </w:rPr>
              <w:t>Cobweb</w:t>
            </w:r>
          </w:p>
        </w:tc>
        <w:tc>
          <w:tcPr>
            <w:tcW w:w="2877" w:type="dxa"/>
          </w:tcPr>
          <w:p w14:paraId="6D3B6086" w14:textId="77777777" w:rsidR="00F1671C" w:rsidRDefault="00F1671C" w:rsidP="00F82110">
            <w:pPr>
              <w:jc w:val="center"/>
            </w:pPr>
          </w:p>
          <w:p w14:paraId="19F2DDF5" w14:textId="77777777" w:rsidR="00F1671C" w:rsidRDefault="00F1671C" w:rsidP="00F82110">
            <w:pPr>
              <w:jc w:val="center"/>
            </w:pPr>
          </w:p>
          <w:p w14:paraId="1539BB6D" w14:textId="77777777" w:rsidR="00F1671C" w:rsidRDefault="00F1671C" w:rsidP="00F82110">
            <w:pPr>
              <w:jc w:val="center"/>
            </w:pPr>
          </w:p>
          <w:p w14:paraId="62D7F9A5" w14:textId="77777777" w:rsidR="00F1671C" w:rsidRDefault="00F1671C" w:rsidP="00F82110">
            <w:pPr>
              <w:jc w:val="center"/>
            </w:pPr>
          </w:p>
          <w:p w14:paraId="12911FDD" w14:textId="77777777" w:rsidR="00F1671C" w:rsidRDefault="00F1671C" w:rsidP="00F82110">
            <w:pPr>
              <w:jc w:val="center"/>
            </w:pPr>
          </w:p>
          <w:p w14:paraId="64800A7E" w14:textId="77777777" w:rsidR="00F1671C" w:rsidRDefault="00F1671C" w:rsidP="00F82110">
            <w:pPr>
              <w:jc w:val="center"/>
            </w:pPr>
          </w:p>
          <w:p w14:paraId="1F1F803B" w14:textId="77777777" w:rsidR="00F1671C" w:rsidRPr="00575EB2" w:rsidRDefault="00F1671C" w:rsidP="00F82110">
            <w:pPr>
              <w:jc w:val="center"/>
              <w:rPr>
                <w:color w:val="5BBF21" w:themeColor="accent3"/>
              </w:rPr>
            </w:pPr>
          </w:p>
          <w:p w14:paraId="168725F6" w14:textId="77777777" w:rsidR="00F1671C" w:rsidRDefault="00F1671C" w:rsidP="00F82110">
            <w:pPr>
              <w:jc w:val="center"/>
            </w:pPr>
            <w:r w:rsidRPr="00307DF9">
              <w:rPr>
                <w:b/>
                <w:bCs/>
                <w:color w:val="2D5F10" w:themeColor="accent3" w:themeShade="80"/>
                <w:sz w:val="32"/>
                <w:szCs w:val="32"/>
              </w:rPr>
              <w:t>Draw your own</w:t>
            </w:r>
          </w:p>
        </w:tc>
      </w:tr>
      <w:tr w:rsidR="00F1671C" w14:paraId="4CC1870B" w14:textId="77777777" w:rsidTr="00F82110">
        <w:trPr>
          <w:trHeight w:val="2374"/>
        </w:trPr>
        <w:tc>
          <w:tcPr>
            <w:tcW w:w="2876" w:type="dxa"/>
          </w:tcPr>
          <w:p w14:paraId="6B0C7558" w14:textId="77777777" w:rsidR="00F1671C" w:rsidRDefault="00F1671C" w:rsidP="00F82110">
            <w:pPr>
              <w:jc w:val="center"/>
            </w:pPr>
          </w:p>
          <w:p w14:paraId="57FE9359" w14:textId="77777777" w:rsidR="00F1671C" w:rsidRDefault="00F1671C" w:rsidP="00F82110">
            <w:pPr>
              <w:jc w:val="center"/>
            </w:pPr>
          </w:p>
          <w:p w14:paraId="5C67AA34" w14:textId="77777777" w:rsidR="00F1671C" w:rsidRDefault="00F1671C" w:rsidP="00F82110">
            <w:pPr>
              <w:jc w:val="center"/>
            </w:pPr>
          </w:p>
          <w:p w14:paraId="0FF963D0" w14:textId="77777777" w:rsidR="00F1671C" w:rsidRDefault="00F1671C" w:rsidP="00F82110">
            <w:pPr>
              <w:jc w:val="center"/>
            </w:pPr>
          </w:p>
          <w:p w14:paraId="6D76CAA6" w14:textId="77777777" w:rsidR="00F1671C" w:rsidRDefault="00F1671C" w:rsidP="00F82110">
            <w:pPr>
              <w:jc w:val="center"/>
            </w:pPr>
          </w:p>
          <w:p w14:paraId="014922F7" w14:textId="77777777" w:rsidR="00F1671C" w:rsidRDefault="00F1671C" w:rsidP="00F82110">
            <w:pPr>
              <w:jc w:val="center"/>
            </w:pPr>
          </w:p>
          <w:p w14:paraId="6DCF1D7E" w14:textId="77777777" w:rsidR="00F1671C" w:rsidRDefault="00F1671C" w:rsidP="00F82110">
            <w:pPr>
              <w:jc w:val="center"/>
            </w:pPr>
          </w:p>
          <w:p w14:paraId="3DAB5AB8" w14:textId="77777777" w:rsidR="00F1671C" w:rsidRDefault="00F1671C" w:rsidP="00F82110">
            <w:pPr>
              <w:jc w:val="center"/>
            </w:pPr>
            <w:r w:rsidRPr="00307DF9">
              <w:rPr>
                <w:b/>
                <w:bCs/>
                <w:color w:val="2D5F10" w:themeColor="accent3" w:themeShade="80"/>
                <w:sz w:val="32"/>
                <w:szCs w:val="32"/>
              </w:rPr>
              <w:t>Draw your own</w:t>
            </w:r>
          </w:p>
        </w:tc>
        <w:tc>
          <w:tcPr>
            <w:tcW w:w="2876" w:type="dxa"/>
          </w:tcPr>
          <w:p w14:paraId="71C41218" w14:textId="77777777" w:rsidR="00F1671C" w:rsidRDefault="00F1671C" w:rsidP="00F82110">
            <w:pPr>
              <w:jc w:val="center"/>
            </w:pPr>
            <w:r>
              <w:rPr>
                <w:noProof/>
              </w:rPr>
              <w:drawing>
                <wp:inline distT="0" distB="0" distL="0" distR="0" wp14:anchorId="369FD269" wp14:editId="3C8DFCF8">
                  <wp:extent cx="914400" cy="914400"/>
                  <wp:effectExtent l="0" t="0" r="0" b="0"/>
                  <wp:docPr id="1329146347" name="Graphic 6" descr="Animal footprin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46347" name="Graphic 6" descr="Animal footprints outline"/>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p w14:paraId="09F706FA" w14:textId="77777777" w:rsidR="00F1671C" w:rsidRDefault="00F1671C" w:rsidP="00F82110">
            <w:pPr>
              <w:jc w:val="center"/>
            </w:pPr>
          </w:p>
          <w:p w14:paraId="64D359CB" w14:textId="77777777" w:rsidR="00F1671C" w:rsidRDefault="00F1671C" w:rsidP="00F82110">
            <w:pPr>
              <w:jc w:val="center"/>
            </w:pPr>
          </w:p>
          <w:p w14:paraId="1B28AAB3" w14:textId="77777777" w:rsidR="00F1671C" w:rsidRDefault="00F1671C" w:rsidP="00F82110">
            <w:pPr>
              <w:jc w:val="center"/>
            </w:pPr>
            <w:r>
              <w:rPr>
                <w:b/>
                <w:bCs/>
                <w:sz w:val="32"/>
                <w:szCs w:val="32"/>
              </w:rPr>
              <w:t>Animal tracks</w:t>
            </w:r>
          </w:p>
        </w:tc>
        <w:tc>
          <w:tcPr>
            <w:tcW w:w="2877" w:type="dxa"/>
          </w:tcPr>
          <w:p w14:paraId="0229425D" w14:textId="77777777" w:rsidR="00F1671C" w:rsidRDefault="00F1671C" w:rsidP="00F82110">
            <w:pPr>
              <w:jc w:val="center"/>
            </w:pPr>
            <w:r>
              <w:rPr>
                <w:noProof/>
              </w:rPr>
              <w:drawing>
                <wp:inline distT="0" distB="0" distL="0" distR="0" wp14:anchorId="421BD983" wp14:editId="0BD354FA">
                  <wp:extent cx="914400" cy="914400"/>
                  <wp:effectExtent l="0" t="0" r="0" b="0"/>
                  <wp:docPr id="1167184302" name="Graphic 19" descr="Aeropl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84302" name="Graphic 19" descr="Aeroplane outline"/>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p w14:paraId="03E39925" w14:textId="77777777" w:rsidR="00F1671C" w:rsidRDefault="00F1671C" w:rsidP="00F82110">
            <w:pPr>
              <w:jc w:val="center"/>
            </w:pPr>
          </w:p>
          <w:p w14:paraId="4D76CC20" w14:textId="77777777" w:rsidR="00F1671C" w:rsidRDefault="00F1671C" w:rsidP="00F82110">
            <w:pPr>
              <w:jc w:val="center"/>
            </w:pPr>
          </w:p>
          <w:p w14:paraId="6181D47C" w14:textId="77777777" w:rsidR="00F1671C" w:rsidRDefault="00F1671C" w:rsidP="00F82110">
            <w:pPr>
              <w:jc w:val="center"/>
            </w:pPr>
            <w:r>
              <w:rPr>
                <w:b/>
                <w:bCs/>
                <w:sz w:val="32"/>
                <w:szCs w:val="32"/>
              </w:rPr>
              <w:t>Aeroplane</w:t>
            </w:r>
          </w:p>
        </w:tc>
      </w:tr>
      <w:tr w:rsidR="00F1671C" w14:paraId="594CF519" w14:textId="77777777" w:rsidTr="00F82110">
        <w:trPr>
          <w:trHeight w:val="2374"/>
        </w:trPr>
        <w:tc>
          <w:tcPr>
            <w:tcW w:w="2876" w:type="dxa"/>
          </w:tcPr>
          <w:p w14:paraId="37667D59" w14:textId="77777777" w:rsidR="00F1671C" w:rsidRDefault="00F1671C" w:rsidP="00F82110">
            <w:pPr>
              <w:jc w:val="center"/>
            </w:pPr>
            <w:r>
              <w:rPr>
                <w:noProof/>
              </w:rPr>
              <w:drawing>
                <wp:inline distT="0" distB="0" distL="0" distR="0" wp14:anchorId="269A597F" wp14:editId="0A6825BF">
                  <wp:extent cx="914400" cy="914400"/>
                  <wp:effectExtent l="0" t="0" r="0" b="0"/>
                  <wp:docPr id="1113155043" name="Graphic 24" descr="Mush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55043" name="Graphic 1113155043" descr="Mushroom outline"/>
                          <pic:cNvPicPr/>
                        </pic:nvPicPr>
                        <pic:blipFill>
                          <a:blip r:embed="rId98">
                            <a:extLs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inline>
              </w:drawing>
            </w:r>
          </w:p>
          <w:p w14:paraId="71E39CB1" w14:textId="77777777" w:rsidR="00F1671C" w:rsidRDefault="00F1671C" w:rsidP="00F82110">
            <w:pPr>
              <w:jc w:val="center"/>
            </w:pPr>
          </w:p>
          <w:p w14:paraId="43FF1894" w14:textId="77777777" w:rsidR="00F1671C" w:rsidRDefault="00F1671C" w:rsidP="00F82110">
            <w:pPr>
              <w:jc w:val="center"/>
            </w:pPr>
          </w:p>
          <w:p w14:paraId="2C5EBD5C" w14:textId="77777777" w:rsidR="00F1671C" w:rsidRDefault="00F1671C" w:rsidP="00F82110">
            <w:pPr>
              <w:jc w:val="center"/>
            </w:pPr>
            <w:r w:rsidRPr="004377ED">
              <w:rPr>
                <w:b/>
                <w:bCs/>
                <w:sz w:val="32"/>
                <w:szCs w:val="32"/>
              </w:rPr>
              <w:t>M</w:t>
            </w:r>
            <w:r>
              <w:rPr>
                <w:b/>
                <w:bCs/>
                <w:sz w:val="32"/>
                <w:szCs w:val="32"/>
              </w:rPr>
              <w:t>ushroom</w:t>
            </w:r>
          </w:p>
        </w:tc>
        <w:tc>
          <w:tcPr>
            <w:tcW w:w="2876" w:type="dxa"/>
          </w:tcPr>
          <w:p w14:paraId="499332DC" w14:textId="77777777" w:rsidR="00F1671C" w:rsidRDefault="00F1671C" w:rsidP="00F82110">
            <w:pPr>
              <w:jc w:val="center"/>
            </w:pPr>
            <w:r>
              <w:rPr>
                <w:noProof/>
              </w:rPr>
              <w:drawing>
                <wp:inline distT="0" distB="0" distL="0" distR="0" wp14:anchorId="587CC43C" wp14:editId="4581264F">
                  <wp:extent cx="914400" cy="914400"/>
                  <wp:effectExtent l="0" t="0" r="0" b="0"/>
                  <wp:docPr id="751531215" name="Graphic 22" descr="Build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3894" name="Graphic 2117283894" descr="Building outline"/>
                          <pic:cNvPicPr/>
                        </pic:nvPicPr>
                        <pic:blipFill>
                          <a:blip r:embed="rId94">
                            <a:extLs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inline>
              </w:drawing>
            </w:r>
          </w:p>
          <w:p w14:paraId="2F1303DB" w14:textId="77777777" w:rsidR="00F1671C" w:rsidRDefault="00F1671C" w:rsidP="00F82110">
            <w:pPr>
              <w:jc w:val="center"/>
            </w:pPr>
          </w:p>
          <w:p w14:paraId="0787AB8C" w14:textId="77777777" w:rsidR="00F1671C" w:rsidRDefault="00F1671C" w:rsidP="00F82110">
            <w:pPr>
              <w:jc w:val="center"/>
            </w:pPr>
          </w:p>
          <w:p w14:paraId="7ACCDC2B" w14:textId="77777777" w:rsidR="00F1671C" w:rsidRPr="004377ED" w:rsidRDefault="00F1671C" w:rsidP="00F82110">
            <w:pPr>
              <w:jc w:val="center"/>
              <w:rPr>
                <w:b/>
                <w:bCs/>
              </w:rPr>
            </w:pPr>
            <w:r w:rsidRPr="004377ED">
              <w:rPr>
                <w:b/>
                <w:bCs/>
                <w:sz w:val="32"/>
                <w:szCs w:val="32"/>
              </w:rPr>
              <w:t>Tallest building</w:t>
            </w:r>
          </w:p>
        </w:tc>
        <w:tc>
          <w:tcPr>
            <w:tcW w:w="2877" w:type="dxa"/>
          </w:tcPr>
          <w:p w14:paraId="2027544F" w14:textId="77777777" w:rsidR="00F1671C" w:rsidRDefault="00F1671C" w:rsidP="00F82110">
            <w:pPr>
              <w:jc w:val="center"/>
            </w:pPr>
            <w:r>
              <w:rPr>
                <w:noProof/>
              </w:rPr>
              <w:drawing>
                <wp:inline distT="0" distB="0" distL="0" distR="0" wp14:anchorId="06A78FDA" wp14:editId="654647EE">
                  <wp:extent cx="914400" cy="914400"/>
                  <wp:effectExtent l="0" t="0" r="0" b="0"/>
                  <wp:docPr id="133563880" name="Graphic 37" descr="R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8112" name="Graphic 101088112" descr="Rose outline"/>
                          <pic:cNvPicPr/>
                        </pic:nvPicPr>
                        <pic:blipFill>
                          <a:blip r:embed="rId96">
                            <a:extLs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inline>
              </w:drawing>
            </w:r>
          </w:p>
          <w:p w14:paraId="1FDA29C0" w14:textId="77777777" w:rsidR="00F1671C" w:rsidRDefault="00F1671C" w:rsidP="00F82110">
            <w:pPr>
              <w:jc w:val="center"/>
            </w:pPr>
          </w:p>
          <w:p w14:paraId="0F80766E" w14:textId="77777777" w:rsidR="00F1671C" w:rsidRDefault="00F1671C" w:rsidP="00F82110">
            <w:pPr>
              <w:jc w:val="center"/>
            </w:pPr>
          </w:p>
          <w:p w14:paraId="4E4C1EF8" w14:textId="77777777" w:rsidR="00F1671C" w:rsidRDefault="00F1671C" w:rsidP="00F82110">
            <w:pPr>
              <w:jc w:val="center"/>
            </w:pPr>
            <w:r>
              <w:rPr>
                <w:b/>
                <w:bCs/>
                <w:sz w:val="32"/>
                <w:szCs w:val="32"/>
              </w:rPr>
              <w:t>Flower</w:t>
            </w:r>
          </w:p>
        </w:tc>
      </w:tr>
    </w:tbl>
    <w:p w14:paraId="233EAEAC" w14:textId="77777777" w:rsidR="001F6BAE" w:rsidRDefault="001F6BAE" w:rsidP="001F6BAE">
      <w:pPr>
        <w:sectPr w:rsidR="001F6BAE" w:rsidSect="00335468">
          <w:headerReference w:type="default" r:id="rId100"/>
          <w:pgSz w:w="11906" w:h="16838" w:code="9"/>
          <w:pgMar w:top="1440" w:right="1134" w:bottom="1440" w:left="1276" w:header="709" w:footer="709" w:gutter="0"/>
          <w:cols w:sep="1" w:space="720"/>
          <w:docGrid w:linePitch="360"/>
        </w:sectPr>
      </w:pPr>
    </w:p>
    <w:p w14:paraId="62219031" w14:textId="68FE9D5D" w:rsidR="00CB64CA" w:rsidRPr="00CB64CA" w:rsidRDefault="001F6BAE" w:rsidP="00CB64CA">
      <w:pPr>
        <w:rPr>
          <w:bCs/>
          <w:u w:val="single"/>
        </w:rPr>
      </w:pPr>
      <w:bookmarkStart w:id="52" w:name="_Toc195005863"/>
      <w:r w:rsidRPr="00CB64CA">
        <w:rPr>
          <w:rStyle w:val="Heading2Char"/>
        </w:rPr>
        <w:lastRenderedPageBreak/>
        <w:t>Further resources</w:t>
      </w:r>
      <w:bookmarkEnd w:id="52"/>
      <w:r w:rsidR="00CB64CA">
        <w:br/>
      </w:r>
      <w:bookmarkStart w:id="53" w:name="_Toc173252312"/>
      <w:r w:rsidR="00CB64CA" w:rsidRPr="00CB64CA">
        <w:rPr>
          <w:rStyle w:val="Heading3Char"/>
        </w:rPr>
        <w:t>Help and support</w:t>
      </w:r>
      <w:bookmarkEnd w:id="53"/>
      <w:r w:rsidR="00CB64CA">
        <w:rPr>
          <w:bCs/>
          <w:u w:val="single"/>
        </w:rPr>
        <w:br/>
      </w:r>
      <w:r w:rsidR="00CB64CA" w:rsidRPr="00CB64CA">
        <w:t xml:space="preserve">To find out more about Read Write Count, visit our </w:t>
      </w:r>
      <w:hyperlink r:id="rId101" w:history="1">
        <w:r w:rsidR="00CB64CA" w:rsidRPr="00CB64CA">
          <w:rPr>
            <w:rStyle w:val="Hyperlink"/>
          </w:rPr>
          <w:t>About Read Write Count webpage</w:t>
        </w:r>
      </w:hyperlink>
      <w:r w:rsidR="00CB64CA" w:rsidRPr="00CB64CA">
        <w:t xml:space="preserve">, our find your local contact with our information on </w:t>
      </w:r>
      <w:hyperlink r:id="rId102" w:history="1">
        <w:r w:rsidR="00CB64CA" w:rsidRPr="00CB64CA">
          <w:rPr>
            <w:rStyle w:val="Hyperlink"/>
          </w:rPr>
          <w:t>How to get Read Write Count bags</w:t>
        </w:r>
      </w:hyperlink>
      <w:r w:rsidR="00F04CD2">
        <w:t>.</w:t>
      </w:r>
      <w:r w:rsidR="00CB64CA" w:rsidRPr="00CB64CA">
        <w:t xml:space="preserve"> </w:t>
      </w:r>
    </w:p>
    <w:p w14:paraId="3CA58FBA" w14:textId="77777777" w:rsidR="00CB64CA" w:rsidRPr="00CB64CA" w:rsidRDefault="00CB64CA" w:rsidP="00CB64CA">
      <w:pPr>
        <w:rPr>
          <w:bCs/>
          <w:u w:val="single"/>
        </w:rPr>
      </w:pPr>
    </w:p>
    <w:p w14:paraId="0D8F2E16" w14:textId="128F7A2B" w:rsidR="00CB64CA" w:rsidRPr="00CB64CA" w:rsidRDefault="00CB64CA" w:rsidP="00CB64CA">
      <w:pPr>
        <w:rPr>
          <w:bCs/>
          <w:u w:val="single"/>
        </w:rPr>
      </w:pPr>
      <w:bookmarkStart w:id="54" w:name="_Toc173252313"/>
      <w:r w:rsidRPr="00CB64CA">
        <w:rPr>
          <w:rStyle w:val="Heading3Char"/>
        </w:rPr>
        <w:t>Teacher resources</w:t>
      </w:r>
      <w:bookmarkEnd w:id="54"/>
      <w:r>
        <w:rPr>
          <w:bCs/>
          <w:u w:val="single"/>
        </w:rPr>
        <w:br/>
      </w:r>
      <w:r w:rsidRPr="00CB64CA">
        <w:t xml:space="preserve">Find further teacher resources on the </w:t>
      </w:r>
      <w:hyperlink r:id="rId103" w:history="1">
        <w:r w:rsidRPr="00CB64CA">
          <w:rPr>
            <w:rStyle w:val="Hyperlink"/>
          </w:rPr>
          <w:t>Read Write Count section of the Scottish Book Trust website</w:t>
        </w:r>
      </w:hyperlink>
      <w:r w:rsidRPr="00CB64CA">
        <w:t>, including:</w:t>
      </w:r>
    </w:p>
    <w:p w14:paraId="48E7C9EC" w14:textId="77777777" w:rsidR="00CB64CA" w:rsidRPr="00CB64CA" w:rsidRDefault="00CB64CA" w:rsidP="00CB64CA">
      <w:pPr>
        <w:numPr>
          <w:ilvl w:val="0"/>
          <w:numId w:val="46"/>
        </w:numPr>
      </w:pPr>
      <w:hyperlink r:id="rId104" w:history="1">
        <w:r w:rsidRPr="00CB64CA">
          <w:rPr>
            <w:rStyle w:val="Hyperlink"/>
          </w:rPr>
          <w:t>Our P3 bag teacher pack</w:t>
        </w:r>
      </w:hyperlink>
    </w:p>
    <w:p w14:paraId="7F3A4AF5" w14:textId="0AE7D64D" w:rsidR="00CB64CA" w:rsidRPr="00CB64CA" w:rsidRDefault="00CB64CA" w:rsidP="00CB64CA">
      <w:pPr>
        <w:numPr>
          <w:ilvl w:val="0"/>
          <w:numId w:val="46"/>
        </w:numPr>
      </w:pPr>
      <w:r w:rsidRPr="00CB64CA">
        <w:t xml:space="preserve">Our webinars on </w:t>
      </w:r>
      <w:hyperlink r:id="rId105" w:history="1">
        <w:r w:rsidRPr="00CB64CA">
          <w:rPr>
            <w:rStyle w:val="Hyperlink"/>
          </w:rPr>
          <w:t>Making the most of the P2 bag</w:t>
        </w:r>
      </w:hyperlink>
      <w:r w:rsidRPr="00CB64CA">
        <w:t xml:space="preserve"> and </w:t>
      </w:r>
      <w:hyperlink r:id="rId106" w:history="1">
        <w:r w:rsidRPr="00CB64CA">
          <w:rPr>
            <w:rStyle w:val="Hyperlink"/>
          </w:rPr>
          <w:t>Making the most of the P3 bag</w:t>
        </w:r>
      </w:hyperlink>
      <w:r w:rsidR="00F04CD2">
        <w:t>.</w:t>
      </w:r>
    </w:p>
    <w:p w14:paraId="7A5A8C3E" w14:textId="77777777" w:rsidR="00CB64CA" w:rsidRPr="00CB64CA" w:rsidRDefault="00CB64CA" w:rsidP="00CB64CA"/>
    <w:p w14:paraId="7EC30E72" w14:textId="20312652" w:rsidR="00CB64CA" w:rsidRPr="00CB64CA" w:rsidRDefault="00CB64CA" w:rsidP="00CB64CA">
      <w:r w:rsidRPr="00CB64CA">
        <w:t xml:space="preserve">Further resources will be added later, including inclusive resources designed for children with additional support needs. Keep checking back on the </w:t>
      </w:r>
      <w:hyperlink r:id="rId107" w:history="1">
        <w:r w:rsidRPr="00CB64CA">
          <w:rPr>
            <w:rStyle w:val="Hyperlink"/>
          </w:rPr>
          <w:t>Read Write Count section of our website</w:t>
        </w:r>
      </w:hyperlink>
      <w:r w:rsidRPr="00CB64CA">
        <w:t xml:space="preserve"> to see when these are available!</w:t>
      </w:r>
    </w:p>
    <w:p w14:paraId="1C0E2939" w14:textId="77777777" w:rsidR="00CB64CA" w:rsidRPr="00CB64CA" w:rsidRDefault="00CB64CA" w:rsidP="00CB64CA"/>
    <w:p w14:paraId="66502248" w14:textId="77777777" w:rsidR="00CB64CA" w:rsidRPr="00CB64CA" w:rsidRDefault="00CB64CA" w:rsidP="00CB64CA">
      <w:pPr>
        <w:pStyle w:val="Heading3"/>
      </w:pPr>
      <w:bookmarkStart w:id="55" w:name="_Toc173252315"/>
      <w:r w:rsidRPr="00CB64CA">
        <w:t>Family resources</w:t>
      </w:r>
      <w:bookmarkEnd w:id="55"/>
    </w:p>
    <w:p w14:paraId="2B40154D" w14:textId="77777777" w:rsidR="00CB64CA" w:rsidRPr="00CB64CA" w:rsidRDefault="00CB64CA" w:rsidP="00CB64CA">
      <w:pPr>
        <w:numPr>
          <w:ilvl w:val="0"/>
          <w:numId w:val="48"/>
        </w:numPr>
      </w:pPr>
      <w:r w:rsidRPr="00CB64CA">
        <w:t xml:space="preserve">Our </w:t>
      </w:r>
      <w:hyperlink r:id="rId108" w:history="1">
        <w:r w:rsidRPr="00CB64CA">
          <w:rPr>
            <w:rStyle w:val="Hyperlink"/>
          </w:rPr>
          <w:t>Home Activities Hub</w:t>
        </w:r>
      </w:hyperlink>
      <w:r w:rsidRPr="00CB64CA">
        <w:t xml:space="preserve"> contains resources, activities and top tips for families at home</w:t>
      </w:r>
    </w:p>
    <w:p w14:paraId="547DE916" w14:textId="77777777" w:rsidR="00CB64CA" w:rsidRPr="00CB64CA" w:rsidRDefault="00CB64CA" w:rsidP="00CB64CA">
      <w:pPr>
        <w:numPr>
          <w:ilvl w:val="0"/>
          <w:numId w:val="48"/>
        </w:numPr>
      </w:pPr>
      <w:r w:rsidRPr="00CB64CA">
        <w:t xml:space="preserve">Our </w:t>
      </w:r>
      <w:hyperlink r:id="rId109" w:history="1">
        <w:r w:rsidRPr="00CB64CA">
          <w:rPr>
            <w:rStyle w:val="Hyperlink"/>
          </w:rPr>
          <w:t>Read Write Count Home Challenges</w:t>
        </w:r>
      </w:hyperlink>
      <w:r w:rsidRPr="00CB64CA">
        <w:t xml:space="preserve"> are fun activities designed to help them further explore the bag </w:t>
      </w:r>
    </w:p>
    <w:p w14:paraId="23DBD426" w14:textId="7D63E115" w:rsidR="00F1671C" w:rsidRPr="00965610" w:rsidRDefault="00F1671C" w:rsidP="00CB64CA"/>
    <w:sectPr w:rsidR="00F1671C" w:rsidRPr="00965610" w:rsidSect="00335468">
      <w:headerReference w:type="default" r:id="rId110"/>
      <w:pgSz w:w="11906" w:h="16838" w:code="9"/>
      <w:pgMar w:top="1440" w:right="1134" w:bottom="1440" w:left="1276" w:header="709" w:footer="709"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FD4F" w14:textId="77777777" w:rsidR="006423AC" w:rsidRDefault="006423AC" w:rsidP="00DA087C">
      <w:r>
        <w:separator/>
      </w:r>
    </w:p>
    <w:p w14:paraId="07E9974B" w14:textId="77777777" w:rsidR="006423AC" w:rsidRDefault="006423AC" w:rsidP="00DA087C"/>
    <w:p w14:paraId="275DD8B0" w14:textId="77777777" w:rsidR="006423AC" w:rsidRDefault="006423AC" w:rsidP="00DA087C"/>
  </w:endnote>
  <w:endnote w:type="continuationSeparator" w:id="0">
    <w:p w14:paraId="1F7DA537" w14:textId="77777777" w:rsidR="006423AC" w:rsidRDefault="006423AC" w:rsidP="00DA087C">
      <w:r>
        <w:continuationSeparator/>
      </w:r>
    </w:p>
    <w:p w14:paraId="3237F14B" w14:textId="77777777" w:rsidR="006423AC" w:rsidRDefault="006423AC" w:rsidP="00DA087C"/>
    <w:p w14:paraId="27309A92" w14:textId="77777777" w:rsidR="006423AC" w:rsidRDefault="006423AC" w:rsidP="00DA087C"/>
  </w:endnote>
  <w:endnote w:type="continuationNotice" w:id="1">
    <w:p w14:paraId="29A51809" w14:textId="77777777" w:rsidR="006423AC" w:rsidRDefault="006423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386D1E3C"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D2DA94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CC370" w14:textId="77777777" w:rsidR="006423AC" w:rsidRDefault="006423AC" w:rsidP="00DA087C">
      <w:r>
        <w:separator/>
      </w:r>
    </w:p>
    <w:p w14:paraId="79D282F7" w14:textId="77777777" w:rsidR="006423AC" w:rsidRDefault="006423AC" w:rsidP="00DA087C"/>
    <w:p w14:paraId="1BF7316C" w14:textId="77777777" w:rsidR="006423AC" w:rsidRDefault="006423AC" w:rsidP="00DA087C"/>
  </w:footnote>
  <w:footnote w:type="continuationSeparator" w:id="0">
    <w:p w14:paraId="440F8CC9" w14:textId="77777777" w:rsidR="006423AC" w:rsidRDefault="006423AC" w:rsidP="00DA087C">
      <w:r>
        <w:continuationSeparator/>
      </w:r>
    </w:p>
    <w:p w14:paraId="2398D78F" w14:textId="77777777" w:rsidR="006423AC" w:rsidRDefault="006423AC" w:rsidP="00DA087C"/>
    <w:p w14:paraId="399248F0" w14:textId="77777777" w:rsidR="006423AC" w:rsidRDefault="006423AC" w:rsidP="00DA087C"/>
  </w:footnote>
  <w:footnote w:type="continuationNotice" w:id="1">
    <w:p w14:paraId="26848B33" w14:textId="77777777" w:rsidR="006423AC" w:rsidRDefault="006423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5B23A" w14:textId="77777777" w:rsidR="000709E1" w:rsidRDefault="000709E1" w:rsidP="00F82110">
    <w:pPr>
      <w:pStyle w:val="Header"/>
    </w:pPr>
  </w:p>
  <w:p w14:paraId="7FD32159" w14:textId="77777777" w:rsidR="000709E1" w:rsidRDefault="000709E1" w:rsidP="00F82110">
    <w:pPr>
      <w:pStyle w:val="Header"/>
    </w:pPr>
  </w:p>
  <w:p w14:paraId="61B36212" w14:textId="77777777" w:rsidR="000709E1" w:rsidRDefault="000709E1" w:rsidP="00F82110">
    <w:pPr>
      <w:pStyle w:val="Header"/>
    </w:pPr>
  </w:p>
  <w:p w14:paraId="39C6276E" w14:textId="77777777" w:rsidR="000709E1" w:rsidRPr="00DD446B" w:rsidRDefault="000709E1" w:rsidP="00F82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7373" w14:textId="61616218" w:rsidR="00697235" w:rsidRPr="00697235" w:rsidRDefault="00697235" w:rsidP="00697235">
    <w:pPr>
      <w:rPr>
        <w:b/>
        <w:bCs/>
        <w:sz w:val="28"/>
        <w:szCs w:val="28"/>
      </w:rPr>
    </w:pPr>
    <w:r>
      <w:rPr>
        <w:b/>
        <w:bCs/>
        <w:sz w:val="28"/>
        <w:szCs w:val="28"/>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561E" w14:textId="32452BA2" w:rsidR="002F1BEF" w:rsidRPr="00697235" w:rsidRDefault="00C976DC" w:rsidP="00697235">
    <w:pPr>
      <w:rPr>
        <w:b/>
        <w:bCs/>
        <w:sz w:val="28"/>
        <w:szCs w:val="28"/>
      </w:rPr>
    </w:pPr>
    <w:r>
      <w:rPr>
        <w:noProof/>
        <w:lang w:eastAsia="en-GB"/>
      </w:rPr>
      <w:drawing>
        <wp:anchor distT="0" distB="0" distL="114300" distR="114300" simplePos="0" relativeHeight="251658241" behindDoc="0" locked="0" layoutInCell="1" allowOverlap="1" wp14:anchorId="22A7B4E7" wp14:editId="2277808D">
          <wp:simplePos x="0" y="0"/>
          <wp:positionH relativeFrom="column">
            <wp:posOffset>5222818</wp:posOffset>
          </wp:positionH>
          <wp:positionV relativeFrom="paragraph">
            <wp:posOffset>-117128</wp:posOffset>
          </wp:positionV>
          <wp:extent cx="1087582" cy="649528"/>
          <wp:effectExtent l="0" t="0" r="0" b="0"/>
          <wp:wrapNone/>
          <wp:docPr id="259788183"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82" cy="64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0B">
      <w:rPr>
        <w:noProof/>
        <w:lang w:eastAsia="en-GB"/>
      </w:rPr>
      <w:drawing>
        <wp:anchor distT="0" distB="0" distL="114300" distR="114300" simplePos="0" relativeHeight="251658240" behindDoc="0" locked="0" layoutInCell="1" allowOverlap="1" wp14:anchorId="28D75B9E" wp14:editId="10C31A87">
          <wp:simplePos x="0" y="0"/>
          <wp:positionH relativeFrom="margin">
            <wp:posOffset>-173182</wp:posOffset>
          </wp:positionH>
          <wp:positionV relativeFrom="paragraph">
            <wp:posOffset>-173182</wp:posOffset>
          </wp:positionV>
          <wp:extent cx="967920" cy="658091"/>
          <wp:effectExtent l="0" t="0" r="3810" b="8890"/>
          <wp:wrapNone/>
          <wp:docPr id="1669134481" name="Picture 1669134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967920" cy="658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BEF">
      <w:rPr>
        <w:b/>
        <w:bCs/>
        <w:sz w:val="28"/>
        <w:szCs w:val="28"/>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8570" w14:textId="3289EE7C" w:rsidR="00971490" w:rsidRPr="00697235" w:rsidRDefault="00971490" w:rsidP="00335468">
    <w:pPr>
      <w:tabs>
        <w:tab w:val="left" w:pos="7224"/>
      </w:tabs>
      <w:rPr>
        <w:b/>
        <w:bCs/>
        <w:sz w:val="28"/>
        <w:szCs w:val="28"/>
      </w:rPr>
    </w:pPr>
    <w:r>
      <w:rPr>
        <w:noProof/>
        <w:lang w:eastAsia="en-GB"/>
      </w:rPr>
      <w:drawing>
        <wp:anchor distT="0" distB="0" distL="114300" distR="114300" simplePos="0" relativeHeight="251658243" behindDoc="0" locked="0" layoutInCell="1" allowOverlap="1" wp14:anchorId="566BC8D1" wp14:editId="468E5E59">
          <wp:simplePos x="0" y="0"/>
          <wp:positionH relativeFrom="column">
            <wp:posOffset>8148320</wp:posOffset>
          </wp:positionH>
          <wp:positionV relativeFrom="paragraph">
            <wp:posOffset>-177800</wp:posOffset>
          </wp:positionV>
          <wp:extent cx="1087582" cy="649528"/>
          <wp:effectExtent l="0" t="0" r="0" b="0"/>
          <wp:wrapNone/>
          <wp:docPr id="783403202"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82" cy="649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2F52A731" wp14:editId="10E4E1AA">
          <wp:simplePos x="0" y="0"/>
          <wp:positionH relativeFrom="margin">
            <wp:posOffset>-173182</wp:posOffset>
          </wp:positionH>
          <wp:positionV relativeFrom="paragraph">
            <wp:posOffset>-173182</wp:posOffset>
          </wp:positionV>
          <wp:extent cx="967920" cy="658091"/>
          <wp:effectExtent l="0" t="0" r="3810" b="8890"/>
          <wp:wrapNone/>
          <wp:docPr id="1594544239" name="Picture 1594544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967920" cy="658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468">
      <w:rPr>
        <w:b/>
        <w:bCs/>
        <w:sz w:val="28"/>
        <w:szCs w:val="28"/>
      </w:rPr>
      <w:tab/>
    </w:r>
    <w:r>
      <w:rPr>
        <w:b/>
        <w:bCs/>
        <w:sz w:val="28"/>
        <w:szCs w:val="28"/>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BFC1" w14:textId="117B3545" w:rsidR="00335468" w:rsidRPr="00697235" w:rsidRDefault="00335468" w:rsidP="00335468">
    <w:pPr>
      <w:tabs>
        <w:tab w:val="left" w:pos="6816"/>
        <w:tab w:val="left" w:pos="7224"/>
      </w:tabs>
      <w:rPr>
        <w:b/>
        <w:bCs/>
        <w:sz w:val="28"/>
        <w:szCs w:val="28"/>
      </w:rPr>
    </w:pPr>
    <w:r>
      <w:rPr>
        <w:noProof/>
        <w:lang w:eastAsia="en-GB"/>
      </w:rPr>
      <w:drawing>
        <wp:anchor distT="0" distB="0" distL="114300" distR="114300" simplePos="0" relativeHeight="251658246" behindDoc="0" locked="0" layoutInCell="1" allowOverlap="1" wp14:anchorId="6EBFFB86" wp14:editId="3EB74F4A">
          <wp:simplePos x="0" y="0"/>
          <wp:positionH relativeFrom="margin">
            <wp:align>right</wp:align>
          </wp:positionH>
          <wp:positionV relativeFrom="paragraph">
            <wp:posOffset>-198755</wp:posOffset>
          </wp:positionV>
          <wp:extent cx="1087582" cy="649528"/>
          <wp:effectExtent l="0" t="0" r="0" b="0"/>
          <wp:wrapNone/>
          <wp:docPr id="2087747748"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82" cy="649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0" locked="0" layoutInCell="1" allowOverlap="1" wp14:anchorId="25E42E6D" wp14:editId="3DD5C0DF">
          <wp:simplePos x="0" y="0"/>
          <wp:positionH relativeFrom="column">
            <wp:posOffset>8148320</wp:posOffset>
          </wp:positionH>
          <wp:positionV relativeFrom="paragraph">
            <wp:posOffset>-177800</wp:posOffset>
          </wp:positionV>
          <wp:extent cx="1087582" cy="649528"/>
          <wp:effectExtent l="0" t="0" r="0" b="0"/>
          <wp:wrapNone/>
          <wp:docPr id="162173074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82" cy="649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0" locked="0" layoutInCell="1" allowOverlap="1" wp14:anchorId="4C550A78" wp14:editId="757F872A">
          <wp:simplePos x="0" y="0"/>
          <wp:positionH relativeFrom="margin">
            <wp:posOffset>-173182</wp:posOffset>
          </wp:positionH>
          <wp:positionV relativeFrom="paragraph">
            <wp:posOffset>-173182</wp:posOffset>
          </wp:positionV>
          <wp:extent cx="967920" cy="658091"/>
          <wp:effectExtent l="0" t="0" r="3810" b="8890"/>
          <wp:wrapNone/>
          <wp:docPr id="140986482" name="Picture 140986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967920" cy="658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ab/>
    </w:r>
    <w:r>
      <w:rPr>
        <w:b/>
        <w:bCs/>
        <w:sz w:val="28"/>
        <w:szCs w:val="28"/>
      </w:rPr>
      <w:tab/>
    </w:r>
    <w:r>
      <w:rPr>
        <w:b/>
        <w:bCs/>
        <w:sz w:val="28"/>
        <w:szCs w:val="28"/>
      </w:rP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8703" w14:textId="4F6D1839" w:rsidR="001F6BAE" w:rsidRPr="00697235" w:rsidRDefault="001F6BAE" w:rsidP="00335468">
    <w:pPr>
      <w:tabs>
        <w:tab w:val="left" w:pos="6816"/>
        <w:tab w:val="left" w:pos="7224"/>
      </w:tabs>
      <w:rPr>
        <w:b/>
        <w:bCs/>
        <w:sz w:val="28"/>
        <w:szCs w:val="28"/>
      </w:rPr>
    </w:pPr>
    <w:r>
      <w:rPr>
        <w:noProof/>
        <w:lang w:eastAsia="en-GB"/>
      </w:rPr>
      <w:drawing>
        <wp:anchor distT="0" distB="0" distL="114300" distR="114300" simplePos="0" relativeHeight="251658247" behindDoc="0" locked="0" layoutInCell="1" allowOverlap="1" wp14:anchorId="4CC4C24E" wp14:editId="27472CBB">
          <wp:simplePos x="0" y="0"/>
          <wp:positionH relativeFrom="column">
            <wp:posOffset>8148320</wp:posOffset>
          </wp:positionH>
          <wp:positionV relativeFrom="paragraph">
            <wp:posOffset>-177800</wp:posOffset>
          </wp:positionV>
          <wp:extent cx="1087582" cy="649528"/>
          <wp:effectExtent l="0" t="0" r="0" b="0"/>
          <wp:wrapNone/>
          <wp:docPr id="614673035"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582" cy="649528"/>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ab/>
    </w:r>
    <w:r>
      <w:rPr>
        <w:b/>
        <w:bCs/>
        <w:sz w:val="28"/>
        <w:szCs w:val="28"/>
      </w:rPr>
      <w:tab/>
    </w:r>
    <w:r>
      <w:rPr>
        <w:b/>
        <w:bCs/>
        <w:sz w:val="28"/>
        <w:szCs w:val="2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A6FE4"/>
    <w:multiLevelType w:val="hybridMultilevel"/>
    <w:tmpl w:val="819CC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821707"/>
    <w:multiLevelType w:val="hybridMultilevel"/>
    <w:tmpl w:val="4BC05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D1681F"/>
    <w:multiLevelType w:val="hybridMultilevel"/>
    <w:tmpl w:val="7134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577489"/>
    <w:multiLevelType w:val="hybridMultilevel"/>
    <w:tmpl w:val="94BC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BB6F2C"/>
    <w:multiLevelType w:val="hybridMultilevel"/>
    <w:tmpl w:val="C3EA6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4F3306"/>
    <w:multiLevelType w:val="hybridMultilevel"/>
    <w:tmpl w:val="77906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3C693D"/>
    <w:multiLevelType w:val="hybridMultilevel"/>
    <w:tmpl w:val="6EC6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E13ECF"/>
    <w:multiLevelType w:val="hybridMultilevel"/>
    <w:tmpl w:val="71DED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D750F"/>
    <w:multiLevelType w:val="hybridMultilevel"/>
    <w:tmpl w:val="0068D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12CD9"/>
    <w:multiLevelType w:val="hybridMultilevel"/>
    <w:tmpl w:val="3380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5E6E55"/>
    <w:multiLevelType w:val="hybridMultilevel"/>
    <w:tmpl w:val="3A14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75050"/>
    <w:multiLevelType w:val="hybridMultilevel"/>
    <w:tmpl w:val="00423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41D1"/>
    <w:multiLevelType w:val="hybridMultilevel"/>
    <w:tmpl w:val="A854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B701A8"/>
    <w:multiLevelType w:val="hybridMultilevel"/>
    <w:tmpl w:val="9758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E7325C"/>
    <w:multiLevelType w:val="hybridMultilevel"/>
    <w:tmpl w:val="336E7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A853B2"/>
    <w:multiLevelType w:val="hybridMultilevel"/>
    <w:tmpl w:val="B25AA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164D99"/>
    <w:multiLevelType w:val="hybridMultilevel"/>
    <w:tmpl w:val="776E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167B55"/>
    <w:multiLevelType w:val="hybridMultilevel"/>
    <w:tmpl w:val="D792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A550D0"/>
    <w:multiLevelType w:val="hybridMultilevel"/>
    <w:tmpl w:val="7BACD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592A12"/>
    <w:multiLevelType w:val="hybridMultilevel"/>
    <w:tmpl w:val="49CE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B20EE"/>
    <w:multiLevelType w:val="hybridMultilevel"/>
    <w:tmpl w:val="B4D49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802E49"/>
    <w:multiLevelType w:val="hybridMultilevel"/>
    <w:tmpl w:val="F80A3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6844A2"/>
    <w:multiLevelType w:val="hybridMultilevel"/>
    <w:tmpl w:val="8E945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F96D65"/>
    <w:multiLevelType w:val="hybridMultilevel"/>
    <w:tmpl w:val="F94E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15F7E"/>
    <w:multiLevelType w:val="hybridMultilevel"/>
    <w:tmpl w:val="3DBCD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01F32"/>
    <w:multiLevelType w:val="hybridMultilevel"/>
    <w:tmpl w:val="0DC2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A77196"/>
    <w:multiLevelType w:val="hybridMultilevel"/>
    <w:tmpl w:val="5734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35D2"/>
    <w:multiLevelType w:val="hybridMultilevel"/>
    <w:tmpl w:val="53985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F51935"/>
    <w:multiLevelType w:val="hybridMultilevel"/>
    <w:tmpl w:val="6914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F8746D"/>
    <w:multiLevelType w:val="hybridMultilevel"/>
    <w:tmpl w:val="FDBA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8B0224"/>
    <w:multiLevelType w:val="hybridMultilevel"/>
    <w:tmpl w:val="4404C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EB35CE"/>
    <w:multiLevelType w:val="hybridMultilevel"/>
    <w:tmpl w:val="8C261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BB69A2"/>
    <w:multiLevelType w:val="hybridMultilevel"/>
    <w:tmpl w:val="5F8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98723B"/>
    <w:multiLevelType w:val="hybridMultilevel"/>
    <w:tmpl w:val="365A6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823852"/>
    <w:multiLevelType w:val="hybridMultilevel"/>
    <w:tmpl w:val="2DC8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07BF9"/>
    <w:multiLevelType w:val="hybridMultilevel"/>
    <w:tmpl w:val="0EDE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80DF8"/>
    <w:multiLevelType w:val="hybridMultilevel"/>
    <w:tmpl w:val="6E5E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C16A41"/>
    <w:multiLevelType w:val="hybridMultilevel"/>
    <w:tmpl w:val="B3B6D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4B0A54"/>
    <w:multiLevelType w:val="hybridMultilevel"/>
    <w:tmpl w:val="DB54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9000A"/>
    <w:multiLevelType w:val="hybridMultilevel"/>
    <w:tmpl w:val="41B2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A10912"/>
    <w:multiLevelType w:val="hybridMultilevel"/>
    <w:tmpl w:val="BACE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BB66C4"/>
    <w:multiLevelType w:val="hybridMultilevel"/>
    <w:tmpl w:val="0BF06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DF279C"/>
    <w:multiLevelType w:val="hybridMultilevel"/>
    <w:tmpl w:val="F7A05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2545B70"/>
    <w:multiLevelType w:val="hybridMultilevel"/>
    <w:tmpl w:val="00D41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6618D9"/>
    <w:multiLevelType w:val="hybridMultilevel"/>
    <w:tmpl w:val="9238F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3D037B"/>
    <w:multiLevelType w:val="hybridMultilevel"/>
    <w:tmpl w:val="0248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881617">
    <w:abstractNumId w:val="0"/>
  </w:num>
  <w:num w:numId="2" w16cid:durableId="1192382016">
    <w:abstractNumId w:val="26"/>
  </w:num>
  <w:num w:numId="3" w16cid:durableId="466171077">
    <w:abstractNumId w:val="17"/>
  </w:num>
  <w:num w:numId="4" w16cid:durableId="1623993843">
    <w:abstractNumId w:val="27"/>
  </w:num>
  <w:num w:numId="5" w16cid:durableId="698357898">
    <w:abstractNumId w:val="34"/>
  </w:num>
  <w:num w:numId="6" w16cid:durableId="536165718">
    <w:abstractNumId w:val="23"/>
  </w:num>
  <w:num w:numId="7" w16cid:durableId="2057965393">
    <w:abstractNumId w:val="1"/>
  </w:num>
  <w:num w:numId="8" w16cid:durableId="1911113493">
    <w:abstractNumId w:val="43"/>
  </w:num>
  <w:num w:numId="9" w16cid:durableId="1055470939">
    <w:abstractNumId w:val="29"/>
  </w:num>
  <w:num w:numId="10" w16cid:durableId="1631278547">
    <w:abstractNumId w:val="2"/>
  </w:num>
  <w:num w:numId="11" w16cid:durableId="1990132231">
    <w:abstractNumId w:val="38"/>
  </w:num>
  <w:num w:numId="12" w16cid:durableId="482432716">
    <w:abstractNumId w:val="35"/>
  </w:num>
  <w:num w:numId="13" w16cid:durableId="83263003">
    <w:abstractNumId w:val="5"/>
  </w:num>
  <w:num w:numId="14" w16cid:durableId="2002811460">
    <w:abstractNumId w:val="9"/>
  </w:num>
  <w:num w:numId="15" w16cid:durableId="732654391">
    <w:abstractNumId w:val="4"/>
  </w:num>
  <w:num w:numId="16" w16cid:durableId="136269939">
    <w:abstractNumId w:val="14"/>
  </w:num>
  <w:num w:numId="17" w16cid:durableId="1285817722">
    <w:abstractNumId w:val="45"/>
  </w:num>
  <w:num w:numId="18" w16cid:durableId="592082800">
    <w:abstractNumId w:val="13"/>
  </w:num>
  <w:num w:numId="19" w16cid:durableId="2044551079">
    <w:abstractNumId w:val="7"/>
  </w:num>
  <w:num w:numId="20" w16cid:durableId="1863088857">
    <w:abstractNumId w:val="28"/>
  </w:num>
  <w:num w:numId="21" w16cid:durableId="1231310770">
    <w:abstractNumId w:val="12"/>
  </w:num>
  <w:num w:numId="22" w16cid:durableId="1547982612">
    <w:abstractNumId w:val="10"/>
  </w:num>
  <w:num w:numId="23" w16cid:durableId="121964728">
    <w:abstractNumId w:val="47"/>
  </w:num>
  <w:num w:numId="24" w16cid:durableId="222108673">
    <w:abstractNumId w:val="16"/>
  </w:num>
  <w:num w:numId="25" w16cid:durableId="1654413705">
    <w:abstractNumId w:val="11"/>
  </w:num>
  <w:num w:numId="26" w16cid:durableId="1777866792">
    <w:abstractNumId w:val="40"/>
  </w:num>
  <w:num w:numId="27" w16cid:durableId="620111581">
    <w:abstractNumId w:val="37"/>
  </w:num>
  <w:num w:numId="28" w16cid:durableId="900477776">
    <w:abstractNumId w:val="20"/>
  </w:num>
  <w:num w:numId="29" w16cid:durableId="474297959">
    <w:abstractNumId w:val="25"/>
  </w:num>
  <w:num w:numId="30" w16cid:durableId="1532498653">
    <w:abstractNumId w:val="31"/>
  </w:num>
  <w:num w:numId="31" w16cid:durableId="912470259">
    <w:abstractNumId w:val="6"/>
  </w:num>
  <w:num w:numId="32" w16cid:durableId="1328438275">
    <w:abstractNumId w:val="18"/>
  </w:num>
  <w:num w:numId="33" w16cid:durableId="364208916">
    <w:abstractNumId w:val="22"/>
  </w:num>
  <w:num w:numId="34" w16cid:durableId="2143845174">
    <w:abstractNumId w:val="19"/>
  </w:num>
  <w:num w:numId="35" w16cid:durableId="1467157550">
    <w:abstractNumId w:val="42"/>
  </w:num>
  <w:num w:numId="36" w16cid:durableId="1173256413">
    <w:abstractNumId w:val="15"/>
  </w:num>
  <w:num w:numId="37" w16cid:durableId="1132863332">
    <w:abstractNumId w:val="8"/>
  </w:num>
  <w:num w:numId="38" w16cid:durableId="379944881">
    <w:abstractNumId w:val="46"/>
  </w:num>
  <w:num w:numId="39" w16cid:durableId="1522931749">
    <w:abstractNumId w:val="44"/>
  </w:num>
  <w:num w:numId="40" w16cid:durableId="1091120773">
    <w:abstractNumId w:val="32"/>
  </w:num>
  <w:num w:numId="41" w16cid:durableId="1805736290">
    <w:abstractNumId w:val="33"/>
  </w:num>
  <w:num w:numId="42" w16cid:durableId="2014069586">
    <w:abstractNumId w:val="39"/>
  </w:num>
  <w:num w:numId="43" w16cid:durableId="385879535">
    <w:abstractNumId w:val="21"/>
  </w:num>
  <w:num w:numId="44" w16cid:durableId="203255062">
    <w:abstractNumId w:val="24"/>
  </w:num>
  <w:num w:numId="45" w16cid:durableId="505364709">
    <w:abstractNumId w:val="30"/>
  </w:num>
  <w:num w:numId="46" w16cid:durableId="1572811694">
    <w:abstractNumId w:val="36"/>
  </w:num>
  <w:num w:numId="47" w16cid:durableId="116459666">
    <w:abstractNumId w:val="41"/>
  </w:num>
  <w:num w:numId="48" w16cid:durableId="157824933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90D"/>
    <w:rsid w:val="00001CB3"/>
    <w:rsid w:val="00001D70"/>
    <w:rsid w:val="000055D7"/>
    <w:rsid w:val="000102FB"/>
    <w:rsid w:val="000204A3"/>
    <w:rsid w:val="00021689"/>
    <w:rsid w:val="00025A26"/>
    <w:rsid w:val="0003072F"/>
    <w:rsid w:val="00033863"/>
    <w:rsid w:val="00033E86"/>
    <w:rsid w:val="00034A8F"/>
    <w:rsid w:val="0003618E"/>
    <w:rsid w:val="00051200"/>
    <w:rsid w:val="00065DEE"/>
    <w:rsid w:val="000709E1"/>
    <w:rsid w:val="00080BD1"/>
    <w:rsid w:val="000902CB"/>
    <w:rsid w:val="00090513"/>
    <w:rsid w:val="00090AF2"/>
    <w:rsid w:val="000941C8"/>
    <w:rsid w:val="0009512A"/>
    <w:rsid w:val="000A228C"/>
    <w:rsid w:val="000A48B6"/>
    <w:rsid w:val="000A76C3"/>
    <w:rsid w:val="000B26C7"/>
    <w:rsid w:val="000F5ADA"/>
    <w:rsid w:val="000F611D"/>
    <w:rsid w:val="001102EA"/>
    <w:rsid w:val="00111E61"/>
    <w:rsid w:val="00112279"/>
    <w:rsid w:val="0013091E"/>
    <w:rsid w:val="001418F7"/>
    <w:rsid w:val="001515CE"/>
    <w:rsid w:val="00153546"/>
    <w:rsid w:val="001567EB"/>
    <w:rsid w:val="00164086"/>
    <w:rsid w:val="00166DA9"/>
    <w:rsid w:val="001709D2"/>
    <w:rsid w:val="00180989"/>
    <w:rsid w:val="0018463A"/>
    <w:rsid w:val="00184BB6"/>
    <w:rsid w:val="001868E3"/>
    <w:rsid w:val="001933F6"/>
    <w:rsid w:val="0019780B"/>
    <w:rsid w:val="001A1DA5"/>
    <w:rsid w:val="001A7DD1"/>
    <w:rsid w:val="001D263C"/>
    <w:rsid w:val="001D5F6E"/>
    <w:rsid w:val="001E0EC8"/>
    <w:rsid w:val="001F2196"/>
    <w:rsid w:val="001F5B5E"/>
    <w:rsid w:val="001F6BAE"/>
    <w:rsid w:val="001F7B2B"/>
    <w:rsid w:val="00200CC9"/>
    <w:rsid w:val="002025F9"/>
    <w:rsid w:val="002132AC"/>
    <w:rsid w:val="00225369"/>
    <w:rsid w:val="00226E64"/>
    <w:rsid w:val="00247A1F"/>
    <w:rsid w:val="002500A1"/>
    <w:rsid w:val="002549EF"/>
    <w:rsid w:val="002558B3"/>
    <w:rsid w:val="00257E7E"/>
    <w:rsid w:val="00264E31"/>
    <w:rsid w:val="00292796"/>
    <w:rsid w:val="002933EC"/>
    <w:rsid w:val="00294BAF"/>
    <w:rsid w:val="0029757F"/>
    <w:rsid w:val="002A2863"/>
    <w:rsid w:val="002B02E8"/>
    <w:rsid w:val="002B243A"/>
    <w:rsid w:val="002B490D"/>
    <w:rsid w:val="002C2F2E"/>
    <w:rsid w:val="002C3AEA"/>
    <w:rsid w:val="002C4B3E"/>
    <w:rsid w:val="002D6E03"/>
    <w:rsid w:val="002E0AFC"/>
    <w:rsid w:val="002F1BEF"/>
    <w:rsid w:val="00307D13"/>
    <w:rsid w:val="00307D83"/>
    <w:rsid w:val="00330013"/>
    <w:rsid w:val="00332C35"/>
    <w:rsid w:val="003349F5"/>
    <w:rsid w:val="00335468"/>
    <w:rsid w:val="003529D6"/>
    <w:rsid w:val="00355945"/>
    <w:rsid w:val="00366E9C"/>
    <w:rsid w:val="00373623"/>
    <w:rsid w:val="00387F07"/>
    <w:rsid w:val="003A42DD"/>
    <w:rsid w:val="003A559A"/>
    <w:rsid w:val="003B403A"/>
    <w:rsid w:val="003C10A2"/>
    <w:rsid w:val="003E7C54"/>
    <w:rsid w:val="00403CCE"/>
    <w:rsid w:val="00407351"/>
    <w:rsid w:val="00416816"/>
    <w:rsid w:val="00417F7E"/>
    <w:rsid w:val="00426A8C"/>
    <w:rsid w:val="00432721"/>
    <w:rsid w:val="004508E6"/>
    <w:rsid w:val="00456BE5"/>
    <w:rsid w:val="00462938"/>
    <w:rsid w:val="004635F2"/>
    <w:rsid w:val="00473341"/>
    <w:rsid w:val="0049562A"/>
    <w:rsid w:val="004959BA"/>
    <w:rsid w:val="004A6176"/>
    <w:rsid w:val="004B4844"/>
    <w:rsid w:val="004B4990"/>
    <w:rsid w:val="004B5F44"/>
    <w:rsid w:val="004B64F7"/>
    <w:rsid w:val="004E0F89"/>
    <w:rsid w:val="004E30FF"/>
    <w:rsid w:val="004E505B"/>
    <w:rsid w:val="004E7C52"/>
    <w:rsid w:val="005001FE"/>
    <w:rsid w:val="00520212"/>
    <w:rsid w:val="00523C50"/>
    <w:rsid w:val="0052423B"/>
    <w:rsid w:val="005267EB"/>
    <w:rsid w:val="00526E47"/>
    <w:rsid w:val="00527B26"/>
    <w:rsid w:val="00532F6B"/>
    <w:rsid w:val="00540017"/>
    <w:rsid w:val="00541B5B"/>
    <w:rsid w:val="005451AC"/>
    <w:rsid w:val="00545FB4"/>
    <w:rsid w:val="00546FEF"/>
    <w:rsid w:val="0056176B"/>
    <w:rsid w:val="00563F1A"/>
    <w:rsid w:val="00571470"/>
    <w:rsid w:val="00571F75"/>
    <w:rsid w:val="00573A76"/>
    <w:rsid w:val="00586FD6"/>
    <w:rsid w:val="005A4621"/>
    <w:rsid w:val="005B1D44"/>
    <w:rsid w:val="005C77FA"/>
    <w:rsid w:val="005E0302"/>
    <w:rsid w:val="005E67F3"/>
    <w:rsid w:val="005F13BA"/>
    <w:rsid w:val="005F51C4"/>
    <w:rsid w:val="005F68D5"/>
    <w:rsid w:val="00603907"/>
    <w:rsid w:val="00611BFC"/>
    <w:rsid w:val="0061722F"/>
    <w:rsid w:val="00623B90"/>
    <w:rsid w:val="00625DC2"/>
    <w:rsid w:val="00640876"/>
    <w:rsid w:val="006423AC"/>
    <w:rsid w:val="00644D50"/>
    <w:rsid w:val="00655517"/>
    <w:rsid w:val="00662A6F"/>
    <w:rsid w:val="00663B80"/>
    <w:rsid w:val="00670A01"/>
    <w:rsid w:val="00674E4F"/>
    <w:rsid w:val="0067572D"/>
    <w:rsid w:val="006811AC"/>
    <w:rsid w:val="00693547"/>
    <w:rsid w:val="00697235"/>
    <w:rsid w:val="006A64B4"/>
    <w:rsid w:val="006C09E2"/>
    <w:rsid w:val="006D0DC7"/>
    <w:rsid w:val="006D101B"/>
    <w:rsid w:val="006F406A"/>
    <w:rsid w:val="006F5773"/>
    <w:rsid w:val="0070419A"/>
    <w:rsid w:val="00705DA8"/>
    <w:rsid w:val="00716457"/>
    <w:rsid w:val="007172EC"/>
    <w:rsid w:val="007209FB"/>
    <w:rsid w:val="00723554"/>
    <w:rsid w:val="0073000F"/>
    <w:rsid w:val="00731D07"/>
    <w:rsid w:val="00732FB6"/>
    <w:rsid w:val="00734C37"/>
    <w:rsid w:val="0074042A"/>
    <w:rsid w:val="00742EC4"/>
    <w:rsid w:val="00762F36"/>
    <w:rsid w:val="00765DA7"/>
    <w:rsid w:val="007671F4"/>
    <w:rsid w:val="007757F5"/>
    <w:rsid w:val="00777D6A"/>
    <w:rsid w:val="00796B6F"/>
    <w:rsid w:val="007A5BC6"/>
    <w:rsid w:val="007A75B7"/>
    <w:rsid w:val="007B5F02"/>
    <w:rsid w:val="007C36F2"/>
    <w:rsid w:val="007C3D9A"/>
    <w:rsid w:val="007D02B4"/>
    <w:rsid w:val="007E5A79"/>
    <w:rsid w:val="007E7AAB"/>
    <w:rsid w:val="008021FE"/>
    <w:rsid w:val="00802EAB"/>
    <w:rsid w:val="00803530"/>
    <w:rsid w:val="0080481F"/>
    <w:rsid w:val="00804ACE"/>
    <w:rsid w:val="00813AC8"/>
    <w:rsid w:val="00822A0F"/>
    <w:rsid w:val="008233C3"/>
    <w:rsid w:val="00831342"/>
    <w:rsid w:val="00836A45"/>
    <w:rsid w:val="00850C6D"/>
    <w:rsid w:val="00854F77"/>
    <w:rsid w:val="008626A8"/>
    <w:rsid w:val="00863D8F"/>
    <w:rsid w:val="008723E9"/>
    <w:rsid w:val="00895E43"/>
    <w:rsid w:val="008961A2"/>
    <w:rsid w:val="00897349"/>
    <w:rsid w:val="008978E1"/>
    <w:rsid w:val="00897AC3"/>
    <w:rsid w:val="008A70D4"/>
    <w:rsid w:val="008B1FC9"/>
    <w:rsid w:val="008B676F"/>
    <w:rsid w:val="008C1235"/>
    <w:rsid w:val="008D0F79"/>
    <w:rsid w:val="008D73E5"/>
    <w:rsid w:val="008E12E7"/>
    <w:rsid w:val="008E3D90"/>
    <w:rsid w:val="008E7224"/>
    <w:rsid w:val="008F39A8"/>
    <w:rsid w:val="00901471"/>
    <w:rsid w:val="00905E3F"/>
    <w:rsid w:val="009136CF"/>
    <w:rsid w:val="00922356"/>
    <w:rsid w:val="00936470"/>
    <w:rsid w:val="00937D81"/>
    <w:rsid w:val="00944AB9"/>
    <w:rsid w:val="00954D67"/>
    <w:rsid w:val="00963518"/>
    <w:rsid w:val="00965610"/>
    <w:rsid w:val="00971490"/>
    <w:rsid w:val="009814D8"/>
    <w:rsid w:val="00983A50"/>
    <w:rsid w:val="00985D35"/>
    <w:rsid w:val="00986497"/>
    <w:rsid w:val="009937CE"/>
    <w:rsid w:val="00997294"/>
    <w:rsid w:val="009A4698"/>
    <w:rsid w:val="009A61D8"/>
    <w:rsid w:val="009A708D"/>
    <w:rsid w:val="009B19B1"/>
    <w:rsid w:val="009B7177"/>
    <w:rsid w:val="009C52B4"/>
    <w:rsid w:val="009D0EDB"/>
    <w:rsid w:val="009E16FA"/>
    <w:rsid w:val="00A10582"/>
    <w:rsid w:val="00A24589"/>
    <w:rsid w:val="00A274AE"/>
    <w:rsid w:val="00A31248"/>
    <w:rsid w:val="00A3170B"/>
    <w:rsid w:val="00A35E25"/>
    <w:rsid w:val="00A5115F"/>
    <w:rsid w:val="00A554D0"/>
    <w:rsid w:val="00A627A7"/>
    <w:rsid w:val="00A6711D"/>
    <w:rsid w:val="00A703D1"/>
    <w:rsid w:val="00A7412B"/>
    <w:rsid w:val="00A85DAD"/>
    <w:rsid w:val="00A86FEE"/>
    <w:rsid w:val="00A92EB0"/>
    <w:rsid w:val="00A96AB8"/>
    <w:rsid w:val="00AC7B65"/>
    <w:rsid w:val="00AD4179"/>
    <w:rsid w:val="00AD76EA"/>
    <w:rsid w:val="00AE3B34"/>
    <w:rsid w:val="00AF1596"/>
    <w:rsid w:val="00B16573"/>
    <w:rsid w:val="00B24A92"/>
    <w:rsid w:val="00B31233"/>
    <w:rsid w:val="00B33B13"/>
    <w:rsid w:val="00B51038"/>
    <w:rsid w:val="00B530C6"/>
    <w:rsid w:val="00B54C91"/>
    <w:rsid w:val="00B74C69"/>
    <w:rsid w:val="00B74E85"/>
    <w:rsid w:val="00B8327E"/>
    <w:rsid w:val="00B8746A"/>
    <w:rsid w:val="00BC6265"/>
    <w:rsid w:val="00BD2971"/>
    <w:rsid w:val="00BE0E7D"/>
    <w:rsid w:val="00BE3A88"/>
    <w:rsid w:val="00C0660F"/>
    <w:rsid w:val="00C1381F"/>
    <w:rsid w:val="00C17BBE"/>
    <w:rsid w:val="00C34DEA"/>
    <w:rsid w:val="00C40F47"/>
    <w:rsid w:val="00C419ED"/>
    <w:rsid w:val="00C41C5F"/>
    <w:rsid w:val="00C5703E"/>
    <w:rsid w:val="00C648D5"/>
    <w:rsid w:val="00C66C6B"/>
    <w:rsid w:val="00C701A2"/>
    <w:rsid w:val="00C80BAF"/>
    <w:rsid w:val="00C812BC"/>
    <w:rsid w:val="00C8160C"/>
    <w:rsid w:val="00C82B17"/>
    <w:rsid w:val="00C84DF2"/>
    <w:rsid w:val="00C8738F"/>
    <w:rsid w:val="00C95561"/>
    <w:rsid w:val="00C95A6D"/>
    <w:rsid w:val="00C976DC"/>
    <w:rsid w:val="00CA22ED"/>
    <w:rsid w:val="00CA2FEB"/>
    <w:rsid w:val="00CA5792"/>
    <w:rsid w:val="00CB17DF"/>
    <w:rsid w:val="00CB2C64"/>
    <w:rsid w:val="00CB34D8"/>
    <w:rsid w:val="00CB4DB0"/>
    <w:rsid w:val="00CB64CA"/>
    <w:rsid w:val="00CC54BB"/>
    <w:rsid w:val="00CD058C"/>
    <w:rsid w:val="00CE3E54"/>
    <w:rsid w:val="00D120F8"/>
    <w:rsid w:val="00D1624B"/>
    <w:rsid w:val="00D179A0"/>
    <w:rsid w:val="00D22B14"/>
    <w:rsid w:val="00D3033B"/>
    <w:rsid w:val="00D33EC4"/>
    <w:rsid w:val="00D402FA"/>
    <w:rsid w:val="00D41F46"/>
    <w:rsid w:val="00D53F02"/>
    <w:rsid w:val="00D81B78"/>
    <w:rsid w:val="00D87163"/>
    <w:rsid w:val="00DA087C"/>
    <w:rsid w:val="00DA7A39"/>
    <w:rsid w:val="00DA7FA6"/>
    <w:rsid w:val="00DB2146"/>
    <w:rsid w:val="00DB29E8"/>
    <w:rsid w:val="00DB615D"/>
    <w:rsid w:val="00DC0C55"/>
    <w:rsid w:val="00DC5F66"/>
    <w:rsid w:val="00DC7012"/>
    <w:rsid w:val="00DC7B3C"/>
    <w:rsid w:val="00DD2624"/>
    <w:rsid w:val="00DE643B"/>
    <w:rsid w:val="00DE7587"/>
    <w:rsid w:val="00E00455"/>
    <w:rsid w:val="00E04C54"/>
    <w:rsid w:val="00E06EBD"/>
    <w:rsid w:val="00E11A1D"/>
    <w:rsid w:val="00E31E64"/>
    <w:rsid w:val="00E407DD"/>
    <w:rsid w:val="00E45863"/>
    <w:rsid w:val="00E461B5"/>
    <w:rsid w:val="00E53AD3"/>
    <w:rsid w:val="00E5426D"/>
    <w:rsid w:val="00E549B1"/>
    <w:rsid w:val="00E72D14"/>
    <w:rsid w:val="00E81635"/>
    <w:rsid w:val="00E862B4"/>
    <w:rsid w:val="00EA5F6D"/>
    <w:rsid w:val="00EB7E89"/>
    <w:rsid w:val="00EC586F"/>
    <w:rsid w:val="00ED0E4E"/>
    <w:rsid w:val="00ED0E76"/>
    <w:rsid w:val="00ED4E4E"/>
    <w:rsid w:val="00ED4E9C"/>
    <w:rsid w:val="00ED510E"/>
    <w:rsid w:val="00EE019F"/>
    <w:rsid w:val="00EE0B4A"/>
    <w:rsid w:val="00EE5184"/>
    <w:rsid w:val="00F01343"/>
    <w:rsid w:val="00F04CD2"/>
    <w:rsid w:val="00F05CA0"/>
    <w:rsid w:val="00F060ED"/>
    <w:rsid w:val="00F137EA"/>
    <w:rsid w:val="00F1671C"/>
    <w:rsid w:val="00F221D2"/>
    <w:rsid w:val="00F35BCE"/>
    <w:rsid w:val="00F45462"/>
    <w:rsid w:val="00F46ADF"/>
    <w:rsid w:val="00F74E68"/>
    <w:rsid w:val="00F82110"/>
    <w:rsid w:val="00F97CDF"/>
    <w:rsid w:val="00FB194A"/>
    <w:rsid w:val="00FB6395"/>
    <w:rsid w:val="00FC1044"/>
    <w:rsid w:val="00FC1A4D"/>
    <w:rsid w:val="00FC5E7C"/>
    <w:rsid w:val="00FC61BD"/>
    <w:rsid w:val="00FE09E1"/>
    <w:rsid w:val="00FE6BD4"/>
    <w:rsid w:val="00FF2123"/>
    <w:rsid w:val="058414AA"/>
    <w:rsid w:val="1C10D02A"/>
    <w:rsid w:val="332EC51A"/>
    <w:rsid w:val="4F8CC382"/>
    <w:rsid w:val="5E47F3DA"/>
    <w:rsid w:val="6DC5EE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6C147"/>
  <w15:chartTrackingRefBased/>
  <w15:docId w15:val="{C7862469-AE94-40D6-AAE6-ECDAD367D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5C77FA"/>
    <w:pPr>
      <w:outlineLvl w:val="2"/>
    </w:pPr>
    <w:rPr>
      <w:b w:val="0"/>
      <w:bCs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5C77FA"/>
    <w:rPr>
      <w:rFonts w:ascii="Arial" w:hAnsi="Arial" w:cs="Arial"/>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2B490D"/>
    <w:rPr>
      <w:color w:val="605E5C"/>
      <w:shd w:val="clear" w:color="auto" w:fill="E1DFDD"/>
    </w:rPr>
  </w:style>
  <w:style w:type="paragraph" w:styleId="NoSpacing">
    <w:name w:val="No Spacing"/>
    <w:uiPriority w:val="1"/>
    <w:qFormat/>
    <w:rsid w:val="00C1381F"/>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563F1A"/>
    <w:pPr>
      <w:spacing w:line="240" w:lineRule="auto"/>
    </w:pPr>
    <w:rPr>
      <w:sz w:val="20"/>
      <w:szCs w:val="20"/>
    </w:rPr>
  </w:style>
  <w:style w:type="character" w:customStyle="1" w:styleId="CommentTextChar">
    <w:name w:val="Comment Text Char"/>
    <w:basedOn w:val="DefaultParagraphFont"/>
    <w:link w:val="CommentText"/>
    <w:uiPriority w:val="99"/>
    <w:rsid w:val="00563F1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3F1A"/>
    <w:rPr>
      <w:b/>
      <w:bCs/>
    </w:rPr>
  </w:style>
  <w:style w:type="character" w:customStyle="1" w:styleId="CommentSubjectChar">
    <w:name w:val="Comment Subject Char"/>
    <w:basedOn w:val="CommentTextChar"/>
    <w:link w:val="CommentSubject"/>
    <w:uiPriority w:val="99"/>
    <w:semiHidden/>
    <w:rsid w:val="00563F1A"/>
    <w:rPr>
      <w:rFonts w:ascii="Arial" w:hAnsi="Arial" w:cs="Arial"/>
      <w:b/>
      <w:bCs/>
      <w:sz w:val="20"/>
      <w:szCs w:val="20"/>
    </w:rPr>
  </w:style>
  <w:style w:type="character" w:styleId="Mention">
    <w:name w:val="Mention"/>
    <w:basedOn w:val="DefaultParagraphFont"/>
    <w:uiPriority w:val="99"/>
    <w:unhideWhenUsed/>
    <w:rsid w:val="00563F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ttishbooktrust.com/learning-resources/making-the-most-of-the-primary-2-bag" TargetMode="External"/><Relationship Id="rId21" Type="http://schemas.openxmlformats.org/officeDocument/2006/relationships/hyperlink" Target="mailto:readwritecount@scottishbooktrust.com" TargetMode="External"/><Relationship Id="rId42" Type="http://schemas.openxmlformats.org/officeDocument/2006/relationships/image" Target="media/image9.png"/><Relationship Id="rId47" Type="http://schemas.openxmlformats.org/officeDocument/2006/relationships/image" Target="media/image11.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svg"/><Relationship Id="rId112"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s://www.scottishbooktrust.com/reading-and-stories/read-write-count" TargetMode="External"/><Relationship Id="rId11"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hyperlink" Target="https://www.scottishbooktrust.com/learning-resources/create-your-own-stop-motion-animation"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svg"/><Relationship Id="rId102" Type="http://schemas.openxmlformats.org/officeDocument/2006/relationships/hyperlink" Target="https://www.scottishbooktrust.com/reading-and-stories/read-write-count/contacts" TargetMode="External"/><Relationship Id="rId5" Type="http://schemas.openxmlformats.org/officeDocument/2006/relationships/numbering" Target="numbering.xml"/><Relationship Id="rId90" Type="http://schemas.openxmlformats.org/officeDocument/2006/relationships/image" Target="media/image52.png"/><Relationship Id="rId95" Type="http://schemas.openxmlformats.org/officeDocument/2006/relationships/image" Target="media/image57.svg"/><Relationship Id="rId22" Type="http://schemas.openxmlformats.org/officeDocument/2006/relationships/hyperlink" Target="https://www.scottishbooktrust.com/reading-and-stories/read-write-count/contacts" TargetMode="External"/><Relationship Id="rId27" Type="http://schemas.openxmlformats.org/officeDocument/2006/relationships/hyperlink" Target="https://www.scottishbooktrust.com/learning-resources/making-the-most-of-the-primary-3-bag" TargetMode="External"/><Relationship Id="rId43" Type="http://schemas.openxmlformats.org/officeDocument/2006/relationships/hyperlink" Target="https://www.scottishbooktrust.com/learning-resources/p2-how-to-use-your-deck-of-cards" TargetMode="External"/><Relationship Id="rId48" Type="http://schemas.openxmlformats.org/officeDocument/2006/relationships/hyperlink" Target="https://www.rspb.org.uk/whats-happening/get-ready-for-big-schools-birdwatch/resources" TargetMode="External"/><Relationship Id="rId64" Type="http://schemas.openxmlformats.org/officeDocument/2006/relationships/image" Target="media/image26.png"/><Relationship Id="rId69" Type="http://schemas.openxmlformats.org/officeDocument/2006/relationships/image" Target="media/image31.png"/><Relationship Id="rId80" Type="http://schemas.openxmlformats.org/officeDocument/2006/relationships/image" Target="media/image42.png"/><Relationship Id="rId85" Type="http://schemas.openxmlformats.org/officeDocument/2006/relationships/image" Target="media/image47.svg"/><Relationship Id="rId12" Type="http://schemas.openxmlformats.org/officeDocument/2006/relationships/image" Target="media/image2.png"/><Relationship Id="rId17" Type="http://schemas.openxmlformats.org/officeDocument/2006/relationships/hyperlink" Target="https://www.scottishbooktrust.com/reading-and-stories/read-write-count" TargetMode="External"/><Relationship Id="rId33" Type="http://schemas.openxmlformats.org/officeDocument/2006/relationships/hyperlink" Target="mailto:readwritecount@scottishbooktrust.com" TargetMode="External"/><Relationship Id="rId38" Type="http://schemas.openxmlformats.org/officeDocument/2006/relationships/hyperlink" Target="https://starcatchers.org.uk/work/wee-inspirations/squishy-feelings/" TargetMode="External"/><Relationship Id="rId59" Type="http://schemas.openxmlformats.org/officeDocument/2006/relationships/image" Target="media/image21.png"/><Relationship Id="rId103" Type="http://schemas.openxmlformats.org/officeDocument/2006/relationships/hyperlink" Target="https://www.scottishbooktrust.com/reading-and-stories/read-write-count" TargetMode="External"/><Relationship Id="rId108" Type="http://schemas.openxmlformats.org/officeDocument/2006/relationships/hyperlink" Target="https://www.scottishbooktrust.com/home-activities" TargetMode="External"/><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image" Target="media/image37.svg"/><Relationship Id="rId91" Type="http://schemas.openxmlformats.org/officeDocument/2006/relationships/image" Target="media/image53.sv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scottishbooktrust.com/reading-and-stories/read-write-count" TargetMode="External"/><Relationship Id="rId28" Type="http://schemas.openxmlformats.org/officeDocument/2006/relationships/hyperlink" Target="https://www.scottishbooktrust.com/learning-resources/webinar-gifting-primary-1-3-bag" TargetMode="External"/><Relationship Id="rId36" Type="http://schemas.openxmlformats.org/officeDocument/2006/relationships/header" Target="header2.xml"/><Relationship Id="rId49" Type="http://schemas.openxmlformats.org/officeDocument/2006/relationships/hyperlink" Target="https://www.coolkidfacts.com/telescopes/" TargetMode="External"/><Relationship Id="rId57" Type="http://schemas.openxmlformats.org/officeDocument/2006/relationships/image" Target="media/image19.png"/><Relationship Id="rId106" Type="http://schemas.openxmlformats.org/officeDocument/2006/relationships/hyperlink" Target="https://www.scottishbooktrust.com/learning-resources/making-the-most-of-the-primary-3-bag" TargetMode="External"/><Relationship Id="rId10" Type="http://schemas.openxmlformats.org/officeDocument/2006/relationships/endnotes" Target="endnotes.xml"/><Relationship Id="rId31" Type="http://schemas.openxmlformats.org/officeDocument/2006/relationships/hyperlink" Target="https://www.eventbrite.co.uk/o/scottish-book-trust-10921342975" TargetMode="External"/><Relationship Id="rId44" Type="http://schemas.openxmlformats.org/officeDocument/2006/relationships/image" Target="media/image10.png"/><Relationship Id="rId52" Type="http://schemas.openxmlformats.org/officeDocument/2006/relationships/header" Target="header4.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sv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svg"/><Relationship Id="rId101" Type="http://schemas.openxmlformats.org/officeDocument/2006/relationships/hyperlink" Target="https://www.scottishbooktrust.com/reading-and-stories/about-read-write-cou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urveymonkey.com/r/9D333DZ" TargetMode="External"/><Relationship Id="rId39" Type="http://schemas.openxmlformats.org/officeDocument/2006/relationships/image" Target="media/image7.jpeg"/><Relationship Id="rId109" Type="http://schemas.openxmlformats.org/officeDocument/2006/relationships/hyperlink" Target="https://www.scottishbooktrust.com/articles/read-write-count-at-home" TargetMode="External"/><Relationship Id="rId34" Type="http://schemas.openxmlformats.org/officeDocument/2006/relationships/hyperlink" Target="https://www.scottishbooktrust.com/learning-and-resources/clpl-for-learning-professionals" TargetMode="External"/><Relationship Id="rId50" Type="http://schemas.openxmlformats.org/officeDocument/2006/relationships/header" Target="header3.xml"/><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svg"/><Relationship Id="rId104" Type="http://schemas.openxmlformats.org/officeDocument/2006/relationships/hyperlink" Target="https://www.scottishbooktrust.com/learning-resources/read-write-count-for-p3" TargetMode="Externa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hyperlink" Target="https://www.eventbrite.co.uk/e/read-write-count-with-the-first-minister-for-public-libraries-tickets-1408663653909?aff=ebdsoporgprofile&amp;_gl=1*1a5b9ba*_up*MQ..*_ga*MzQxMzg4NDIzLjE3NTUwNzQzNDY.*_ga_TQVES5V6SH*czE3NTUwNzQzNDYkbzEkZzAkdDE3NTUwNzQzNDYkajYwJGwwJGgw" TargetMode="External"/><Relationship Id="rId24" Type="http://schemas.openxmlformats.org/officeDocument/2006/relationships/hyperlink" Target="https://www.scottishbooktrust.com/book-week-scotland" TargetMode="External"/><Relationship Id="rId40" Type="http://schemas.openxmlformats.org/officeDocument/2006/relationships/hyperlink" Target="http://www.youtube.com/watch?v=y5rbd-iKJ-4" TargetMode="External"/><Relationship Id="rId45" Type="http://schemas.openxmlformats.org/officeDocument/2006/relationships/hyperlink" Target="https://bookcreator.com" TargetMode="External"/><Relationship Id="rId66" Type="http://schemas.openxmlformats.org/officeDocument/2006/relationships/image" Target="media/image28.png"/><Relationship Id="rId87" Type="http://schemas.openxmlformats.org/officeDocument/2006/relationships/image" Target="media/image49.svg"/><Relationship Id="rId110" Type="http://schemas.openxmlformats.org/officeDocument/2006/relationships/header" Target="header6.xml"/><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s://www.surveymonkey.com/r/9DGDVZV" TargetMode="External"/><Relationship Id="rId14" Type="http://schemas.openxmlformats.org/officeDocument/2006/relationships/image" Target="media/image4.png"/><Relationship Id="rId30" Type="http://schemas.openxmlformats.org/officeDocument/2006/relationships/hyperlink" Target="https://www.eventbrite.co.uk/e/running-a-paired-reading-project-read-write-count-with-the-first-minister-tickets-1408671206499?aff=ebdsoporgprofile&amp;_gl=1*dksua0*_up*MQ..*_ga*MzQxMzg4NDIzLjE3NTUwNzQzNDY.*_ga_TQVES5V6SH*czE3NTUwNzQzNDYkbzEkZzAkdDE3NTUwNzQzNDYkajYwJGwwJGgw" TargetMode="External"/><Relationship Id="rId35" Type="http://schemas.openxmlformats.org/officeDocument/2006/relationships/image" Target="media/image6.jpeg"/><Relationship Id="rId56" Type="http://schemas.openxmlformats.org/officeDocument/2006/relationships/image" Target="media/image18.png"/><Relationship Id="rId77" Type="http://schemas.openxmlformats.org/officeDocument/2006/relationships/image" Target="media/image39.svg"/><Relationship Id="rId100" Type="http://schemas.openxmlformats.org/officeDocument/2006/relationships/header" Target="header5.xml"/><Relationship Id="rId105" Type="http://schemas.openxmlformats.org/officeDocument/2006/relationships/hyperlink" Target="https://www.scottishbooktrust.com/learning-resources/making-the-most-of-the-primary-2-bag"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image" Target="media/image55.svg"/><Relationship Id="rId98" Type="http://schemas.openxmlformats.org/officeDocument/2006/relationships/image" Target="media/image60.png"/><Relationship Id="rId3" Type="http://schemas.openxmlformats.org/officeDocument/2006/relationships/customXml" Target="../customXml/item3.xml"/><Relationship Id="rId25" Type="http://schemas.openxmlformats.org/officeDocument/2006/relationships/hyperlink" Target="https://www.scottishbooktrust.com/home-activities" TargetMode="External"/><Relationship Id="rId46" Type="http://schemas.openxmlformats.org/officeDocument/2006/relationships/hyperlink" Target="https://www.storyboardthat.com/" TargetMode="External"/><Relationship Id="rId67" Type="http://schemas.openxmlformats.org/officeDocument/2006/relationships/image" Target="media/image29.png"/><Relationship Id="rId20" Type="http://schemas.openxmlformats.org/officeDocument/2006/relationships/hyperlink" Target="https://www.scottishbooktrust.com/learning-resources/webinar-gifting-primary-1-3-bag" TargetMode="External"/><Relationship Id="rId41" Type="http://schemas.openxmlformats.org/officeDocument/2006/relationships/image" Target="media/image8.png"/><Relationship Id="rId62" Type="http://schemas.openxmlformats.org/officeDocument/2006/relationships/image" Target="media/image24.png"/><Relationship Id="rId83" Type="http://schemas.openxmlformats.org/officeDocument/2006/relationships/image" Target="media/image45.svg"/><Relationship Id="rId88" Type="http://schemas.openxmlformats.org/officeDocument/2006/relationships/image" Target="media/image50.png"/><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8FFE9E-CB5C-40F9-9916-62ADA0B01353}">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37f9fde4-b7b8-4de2-8c7b-cb5024488692"/>
    <ds:schemaRef ds:uri="986c133d-5c39-48a1-b624-64731babf7f1"/>
    <ds:schemaRef ds:uri="http://purl.org/dc/dcmitype/"/>
  </ds:schemaRefs>
</ds:datastoreItem>
</file>

<file path=customXml/itemProps2.xml><?xml version="1.0" encoding="utf-8"?>
<ds:datastoreItem xmlns:ds="http://schemas.openxmlformats.org/officeDocument/2006/customXml" ds:itemID="{DA09FDA9-FB66-45E7-B71D-5B66FD1D1274}">
  <ds:schemaRefs>
    <ds:schemaRef ds:uri="http://schemas.microsoft.com/sharepoint/v3/contenttype/form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9A1EC64E-DF97-4930-8ECE-CF2E6FB66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27</Pages>
  <Words>5678</Words>
  <Characters>32365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P2 teacher pack 2025</dc:title>
  <dc:subject/>
  <dc:creator>Catherine Wilson Garry</dc:creator>
  <cp:keywords/>
  <dc:description/>
  <cp:lastModifiedBy>Katie Cutforth</cp:lastModifiedBy>
  <cp:revision>2</cp:revision>
  <dcterms:created xsi:type="dcterms:W3CDTF">2025-08-20T14:22:00Z</dcterms:created>
  <dcterms:modified xsi:type="dcterms:W3CDTF">2025-08-20T14:22:00Z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