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E9435"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45EFAE9" wp14:editId="4ACC70D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8888A73" w14:textId="77777777" w:rsidR="00CC54BB" w:rsidRDefault="006F5773" w:rsidP="00DA087C">
      <w:r>
        <w:rPr>
          <w:noProof/>
          <w:lang w:eastAsia="en-GB"/>
        </w:rPr>
        <w:drawing>
          <wp:anchor distT="0" distB="0" distL="114300" distR="114300" simplePos="0" relativeHeight="251658240" behindDoc="1" locked="1" layoutInCell="1" allowOverlap="1" wp14:anchorId="2012E5A4" wp14:editId="01CF650B">
            <wp:simplePos x="0" y="0"/>
            <wp:positionH relativeFrom="margin">
              <wp:posOffset>-1508760</wp:posOffset>
            </wp:positionH>
            <wp:positionV relativeFrom="page">
              <wp:posOffset>-434340</wp:posOffset>
            </wp:positionV>
            <wp:extent cx="8801100" cy="5862955"/>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801100" cy="5862955"/>
                    </a:xfrm>
                    <a:prstGeom prst="rect">
                      <a:avLst/>
                    </a:prstGeom>
                  </pic:spPr>
                </pic:pic>
              </a:graphicData>
            </a:graphic>
            <wp14:sizeRelH relativeFrom="page">
              <wp14:pctWidth>0</wp14:pctWidth>
            </wp14:sizeRelH>
            <wp14:sizeRelV relativeFrom="page">
              <wp14:pctHeight>0</wp14:pctHeight>
            </wp14:sizeRelV>
          </wp:anchor>
        </w:drawing>
      </w:r>
    </w:p>
    <w:p w14:paraId="49342569" w14:textId="77777777" w:rsidR="00CC54BB" w:rsidRPr="00CC54BB" w:rsidRDefault="00CC54BB" w:rsidP="00DA087C"/>
    <w:p w14:paraId="708BF97E" w14:textId="77777777" w:rsidR="00CC54BB" w:rsidRPr="00CC54BB" w:rsidRDefault="00CC54BB" w:rsidP="00DA087C"/>
    <w:p w14:paraId="44EF5A7F" w14:textId="77777777" w:rsidR="00CC54BB" w:rsidRPr="00CC54BB" w:rsidRDefault="00CC54BB" w:rsidP="00DA087C"/>
    <w:p w14:paraId="2D6FA091" w14:textId="77777777" w:rsidR="00CC54BB" w:rsidRPr="00CC54BB" w:rsidRDefault="00CC54BB" w:rsidP="00DA087C"/>
    <w:p w14:paraId="2E6F99C4" w14:textId="77777777" w:rsidR="00CC54BB" w:rsidRPr="00CC54BB" w:rsidRDefault="00CC54BB" w:rsidP="00DA087C"/>
    <w:p w14:paraId="0A6ACBCC" w14:textId="77777777" w:rsidR="00CC54BB" w:rsidRPr="00CC54BB" w:rsidRDefault="00CC54BB" w:rsidP="00DA087C"/>
    <w:p w14:paraId="3E19118C" w14:textId="77777777" w:rsidR="00CC54BB" w:rsidRPr="00CC54BB" w:rsidRDefault="00CC54BB" w:rsidP="00DA087C"/>
    <w:p w14:paraId="62C309CA" w14:textId="77777777" w:rsidR="00CC54BB" w:rsidRPr="00CC54BB" w:rsidRDefault="00CC54BB" w:rsidP="00DA087C"/>
    <w:p w14:paraId="6F5B73BB" w14:textId="77777777" w:rsidR="00CC54BB" w:rsidRPr="00180989" w:rsidRDefault="00CC54BB" w:rsidP="00DA087C"/>
    <w:p w14:paraId="2273B59C" w14:textId="77777777" w:rsidR="00DA087C" w:rsidRDefault="00DA087C" w:rsidP="00DA087C"/>
    <w:p w14:paraId="4C0AF212" w14:textId="77777777" w:rsidR="00DA087C" w:rsidRDefault="00DA087C" w:rsidP="00DA087C"/>
    <w:p w14:paraId="5AF5728E" w14:textId="6526FD64" w:rsidR="00CC54BB" w:rsidRPr="00CC54BB" w:rsidRDefault="00784880" w:rsidP="00D41F46">
      <w:pPr>
        <w:pStyle w:val="Heading1"/>
        <w:spacing w:line="276" w:lineRule="auto"/>
      </w:pPr>
      <w:bookmarkStart w:id="0" w:name="_Toc141951918"/>
      <w:r>
        <w:t>Using picture books to explore bereavement</w:t>
      </w:r>
      <w:bookmarkEnd w:id="0"/>
    </w:p>
    <w:p w14:paraId="15389F82" w14:textId="08493666" w:rsidR="00D41F46" w:rsidRPr="006D101B" w:rsidRDefault="00784880" w:rsidP="00D41F46">
      <w:pPr>
        <w:spacing w:line="276" w:lineRule="auto"/>
      </w:pPr>
      <w:r>
        <w:t>Activities to support children through grief and loss using books</w:t>
      </w:r>
    </w:p>
    <w:p w14:paraId="384C039C" w14:textId="77777777" w:rsidR="00DA087C" w:rsidRDefault="00DA087C" w:rsidP="00D41F46"/>
    <w:p w14:paraId="57335927" w14:textId="1ABABD3F" w:rsidR="00DA087C" w:rsidRPr="00DA087C" w:rsidRDefault="00DA087C" w:rsidP="00D41F46">
      <w:pPr>
        <w:pStyle w:val="Heading2"/>
        <w:spacing w:line="276" w:lineRule="auto"/>
      </w:pPr>
      <w:bookmarkStart w:id="1" w:name="_Toc141951919"/>
      <w:r w:rsidRPr="009A708D">
        <w:t>A</w:t>
      </w:r>
      <w:r w:rsidR="00784880">
        <w:t>ge 3-13</w:t>
      </w:r>
      <w:bookmarkEnd w:id="1"/>
    </w:p>
    <w:p w14:paraId="67F01311" w14:textId="02FC1F4A" w:rsidR="00DA087C" w:rsidRDefault="00784880" w:rsidP="00D41F46">
      <w:pPr>
        <w:pStyle w:val="Heading2"/>
        <w:spacing w:line="276" w:lineRule="auto"/>
      </w:pPr>
      <w:bookmarkStart w:id="2" w:name="_Toc141951920"/>
      <w:r>
        <w:t>CFE Early to Third Levels</w:t>
      </w:r>
      <w:bookmarkEnd w:id="2"/>
    </w:p>
    <w:p w14:paraId="00187495" w14:textId="5C788E10" w:rsidR="00DA087C" w:rsidRDefault="0067572D" w:rsidP="00D41F46">
      <w:pPr>
        <w:pStyle w:val="Heading2"/>
        <w:spacing w:line="276" w:lineRule="auto"/>
      </w:pPr>
      <w:bookmarkStart w:id="3" w:name="_Toc141951921"/>
      <w:r w:rsidRPr="00954D67">
        <w:rPr>
          <w:noProof/>
          <w:lang w:eastAsia="en-GB"/>
        </w:rPr>
        <w:drawing>
          <wp:anchor distT="0" distB="0" distL="114300" distR="114300" simplePos="0" relativeHeight="251685888" behindDoc="1" locked="0" layoutInCell="1" allowOverlap="1" wp14:anchorId="024BC63D" wp14:editId="3000BAB3">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784880">
        <w:t>source created by Child Bereavement UK</w:t>
      </w:r>
      <w:bookmarkEnd w:id="3"/>
    </w:p>
    <w:p w14:paraId="54FB5F49" w14:textId="77777777" w:rsidR="00D41F46" w:rsidRDefault="00D41F46" w:rsidP="00D41F46">
      <w:pPr>
        <w:spacing w:line="276" w:lineRule="auto"/>
        <w:rPr>
          <w:rFonts w:ascii="Altis ScotBook Bold" w:hAnsi="Altis ScotBook Bold"/>
          <w:sz w:val="36"/>
        </w:rPr>
      </w:pPr>
    </w:p>
    <w:p w14:paraId="4A835560"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2B6F2642" w14:textId="77777777" w:rsidR="000B26C7" w:rsidRDefault="00DA087C" w:rsidP="00D41F46">
      <w:pPr>
        <w:spacing w:line="276" w:lineRule="auto"/>
      </w:pPr>
      <w:r w:rsidRPr="00EB7E89">
        <w:rPr>
          <w:noProof/>
          <w:lang w:eastAsia="en-GB"/>
        </w:rPr>
        <w:drawing>
          <wp:inline distT="0" distB="0" distL="0" distR="0" wp14:anchorId="270722C6" wp14:editId="57CDC3D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21B7868" w14:textId="77777777" w:rsidR="000B26C7" w:rsidRDefault="000B26C7" w:rsidP="00D41F46">
      <w:pPr>
        <w:pStyle w:val="Subtitle"/>
        <w:spacing w:line="276" w:lineRule="auto"/>
      </w:pPr>
      <w:r w:rsidRPr="000B26C7">
        <w:t>Scottish Book Trust is a registered company (SC184248)</w:t>
      </w:r>
    </w:p>
    <w:p w14:paraId="52E72418" w14:textId="77777777" w:rsidR="00854F77" w:rsidRDefault="000B26C7" w:rsidP="00D41F46">
      <w:pPr>
        <w:pStyle w:val="Subtitle"/>
        <w:spacing w:line="276" w:lineRule="auto"/>
      </w:pPr>
      <w:r w:rsidRPr="000B26C7">
        <w:t>and a Scottish charity (SC027669).</w:t>
      </w:r>
    </w:p>
    <w:p w14:paraId="08607F4B" w14:textId="77777777" w:rsidR="00D41F46" w:rsidRPr="00D41F46" w:rsidRDefault="00D41F46" w:rsidP="00D41F46">
      <w:pPr>
        <w:rPr>
          <w:lang w:val="en-US" w:eastAsia="en-GB"/>
        </w:rPr>
        <w:sectPr w:rsidR="00D41F46" w:rsidRPr="00D41F46" w:rsidSect="000C1AA1">
          <w:footerReference w:type="default" r:id="rId15"/>
          <w:pgSz w:w="11906" w:h="16838"/>
          <w:pgMar w:top="1440" w:right="1440" w:bottom="1440" w:left="1440" w:header="708" w:footer="708" w:gutter="0"/>
          <w:cols w:space="708"/>
          <w:titlePg/>
          <w:docGrid w:linePitch="360"/>
        </w:sectPr>
      </w:pPr>
    </w:p>
    <w:p w14:paraId="74ED3F03" w14:textId="3B851F38" w:rsidR="00BF44F2" w:rsidRPr="00BF44F2" w:rsidRDefault="00111E61" w:rsidP="00BF44F2">
      <w:pPr>
        <w:pStyle w:val="Heading2"/>
      </w:pPr>
      <w:bookmarkStart w:id="4" w:name="_Toc82071283"/>
      <w:bookmarkStart w:id="5" w:name="_Toc82071415"/>
      <w:bookmarkStart w:id="6" w:name="_Toc141951922"/>
      <w:r>
        <w:lastRenderedPageBreak/>
        <w:t>Contents</w:t>
      </w:r>
      <w:bookmarkEnd w:id="4"/>
      <w:bookmarkEnd w:id="5"/>
      <w:bookmarkEnd w:id="6"/>
      <w:r w:rsidR="00BF44F2">
        <w:rPr>
          <w:highlight w:val="yellow"/>
        </w:rPr>
        <w:fldChar w:fldCharType="begin"/>
      </w:r>
      <w:r w:rsidR="00BF44F2">
        <w:rPr>
          <w:highlight w:val="yellow"/>
        </w:rPr>
        <w:instrText xml:space="preserve"> TOC \o "1-2" \h \z \u </w:instrText>
      </w:r>
      <w:r w:rsidR="00BF44F2">
        <w:rPr>
          <w:highlight w:val="yellow"/>
        </w:rPr>
        <w:fldChar w:fldCharType="separate"/>
      </w:r>
    </w:p>
    <w:p w14:paraId="4C975073" w14:textId="1818D754"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3" w:history="1">
        <w:r w:rsidRPr="00F638BB">
          <w:rPr>
            <w:rStyle w:val="Hyperlink"/>
            <w:noProof/>
          </w:rPr>
          <w:t>About this resource</w:t>
        </w:r>
        <w:r>
          <w:rPr>
            <w:noProof/>
            <w:webHidden/>
          </w:rPr>
          <w:tab/>
        </w:r>
        <w:r>
          <w:rPr>
            <w:noProof/>
            <w:webHidden/>
          </w:rPr>
          <w:fldChar w:fldCharType="begin"/>
        </w:r>
        <w:r>
          <w:rPr>
            <w:noProof/>
            <w:webHidden/>
          </w:rPr>
          <w:instrText xml:space="preserve"> PAGEREF _Toc141951923 \h </w:instrText>
        </w:r>
        <w:r>
          <w:rPr>
            <w:noProof/>
            <w:webHidden/>
          </w:rPr>
        </w:r>
        <w:r>
          <w:rPr>
            <w:noProof/>
            <w:webHidden/>
          </w:rPr>
          <w:fldChar w:fldCharType="separate"/>
        </w:r>
        <w:r>
          <w:rPr>
            <w:noProof/>
            <w:webHidden/>
          </w:rPr>
          <w:t>2</w:t>
        </w:r>
        <w:r>
          <w:rPr>
            <w:noProof/>
            <w:webHidden/>
          </w:rPr>
          <w:fldChar w:fldCharType="end"/>
        </w:r>
      </w:hyperlink>
    </w:p>
    <w:p w14:paraId="63F6229E" w14:textId="52DB61C3"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4" w:history="1">
        <w:r w:rsidRPr="00F638BB">
          <w:rPr>
            <w:rStyle w:val="Hyperlink"/>
            <w:i/>
            <w:iCs/>
            <w:noProof/>
          </w:rPr>
          <w:t>The Memory Tree</w:t>
        </w:r>
        <w:r>
          <w:rPr>
            <w:noProof/>
            <w:webHidden/>
          </w:rPr>
          <w:tab/>
        </w:r>
        <w:r>
          <w:rPr>
            <w:noProof/>
            <w:webHidden/>
          </w:rPr>
          <w:fldChar w:fldCharType="begin"/>
        </w:r>
        <w:r>
          <w:rPr>
            <w:noProof/>
            <w:webHidden/>
          </w:rPr>
          <w:instrText xml:space="preserve"> PAGEREF _Toc141951924 \h </w:instrText>
        </w:r>
        <w:r>
          <w:rPr>
            <w:noProof/>
            <w:webHidden/>
          </w:rPr>
        </w:r>
        <w:r>
          <w:rPr>
            <w:noProof/>
            <w:webHidden/>
          </w:rPr>
          <w:fldChar w:fldCharType="separate"/>
        </w:r>
        <w:r>
          <w:rPr>
            <w:noProof/>
            <w:webHidden/>
          </w:rPr>
          <w:t>3</w:t>
        </w:r>
        <w:r>
          <w:rPr>
            <w:noProof/>
            <w:webHidden/>
          </w:rPr>
          <w:fldChar w:fldCharType="end"/>
        </w:r>
      </w:hyperlink>
    </w:p>
    <w:p w14:paraId="749AF53E" w14:textId="27FDBEB6"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5" w:history="1">
        <w:r w:rsidRPr="00F638BB">
          <w:rPr>
            <w:rStyle w:val="Hyperlink"/>
            <w:i/>
            <w:iCs/>
            <w:noProof/>
          </w:rPr>
          <w:t>The Garden of Hope</w:t>
        </w:r>
        <w:r>
          <w:rPr>
            <w:noProof/>
            <w:webHidden/>
          </w:rPr>
          <w:tab/>
        </w:r>
        <w:r>
          <w:rPr>
            <w:noProof/>
            <w:webHidden/>
          </w:rPr>
          <w:fldChar w:fldCharType="begin"/>
        </w:r>
        <w:r>
          <w:rPr>
            <w:noProof/>
            <w:webHidden/>
          </w:rPr>
          <w:instrText xml:space="preserve"> PAGEREF _Toc141951925 \h </w:instrText>
        </w:r>
        <w:r>
          <w:rPr>
            <w:noProof/>
            <w:webHidden/>
          </w:rPr>
        </w:r>
        <w:r>
          <w:rPr>
            <w:noProof/>
            <w:webHidden/>
          </w:rPr>
          <w:fldChar w:fldCharType="separate"/>
        </w:r>
        <w:r>
          <w:rPr>
            <w:noProof/>
            <w:webHidden/>
          </w:rPr>
          <w:t>6</w:t>
        </w:r>
        <w:r>
          <w:rPr>
            <w:noProof/>
            <w:webHidden/>
          </w:rPr>
          <w:fldChar w:fldCharType="end"/>
        </w:r>
      </w:hyperlink>
    </w:p>
    <w:p w14:paraId="77BF304D" w14:textId="73BAFB46"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6" w:history="1">
        <w:r w:rsidRPr="00F638BB">
          <w:rPr>
            <w:rStyle w:val="Hyperlink"/>
            <w:i/>
            <w:iCs/>
            <w:noProof/>
          </w:rPr>
          <w:t>No Matter What</w:t>
        </w:r>
        <w:r>
          <w:rPr>
            <w:noProof/>
            <w:webHidden/>
          </w:rPr>
          <w:tab/>
        </w:r>
        <w:r>
          <w:rPr>
            <w:noProof/>
            <w:webHidden/>
          </w:rPr>
          <w:fldChar w:fldCharType="begin"/>
        </w:r>
        <w:r>
          <w:rPr>
            <w:noProof/>
            <w:webHidden/>
          </w:rPr>
          <w:instrText xml:space="preserve"> PAGEREF _Toc141951926 \h </w:instrText>
        </w:r>
        <w:r>
          <w:rPr>
            <w:noProof/>
            <w:webHidden/>
          </w:rPr>
        </w:r>
        <w:r>
          <w:rPr>
            <w:noProof/>
            <w:webHidden/>
          </w:rPr>
          <w:fldChar w:fldCharType="separate"/>
        </w:r>
        <w:r>
          <w:rPr>
            <w:noProof/>
            <w:webHidden/>
          </w:rPr>
          <w:t>8</w:t>
        </w:r>
        <w:r>
          <w:rPr>
            <w:noProof/>
            <w:webHidden/>
          </w:rPr>
          <w:fldChar w:fldCharType="end"/>
        </w:r>
      </w:hyperlink>
    </w:p>
    <w:p w14:paraId="7CACDFA6" w14:textId="04C0C522"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7" w:history="1">
        <w:r w:rsidRPr="00F638BB">
          <w:rPr>
            <w:rStyle w:val="Hyperlink"/>
            <w:noProof/>
          </w:rPr>
          <w:t>Further resources</w:t>
        </w:r>
        <w:r>
          <w:rPr>
            <w:noProof/>
            <w:webHidden/>
          </w:rPr>
          <w:tab/>
        </w:r>
        <w:r>
          <w:rPr>
            <w:noProof/>
            <w:webHidden/>
          </w:rPr>
          <w:fldChar w:fldCharType="begin"/>
        </w:r>
        <w:r>
          <w:rPr>
            <w:noProof/>
            <w:webHidden/>
          </w:rPr>
          <w:instrText xml:space="preserve"> PAGEREF _Toc141951927 \h </w:instrText>
        </w:r>
        <w:r>
          <w:rPr>
            <w:noProof/>
            <w:webHidden/>
          </w:rPr>
        </w:r>
        <w:r>
          <w:rPr>
            <w:noProof/>
            <w:webHidden/>
          </w:rPr>
          <w:fldChar w:fldCharType="separate"/>
        </w:r>
        <w:r>
          <w:rPr>
            <w:noProof/>
            <w:webHidden/>
          </w:rPr>
          <w:t>10</w:t>
        </w:r>
        <w:r>
          <w:rPr>
            <w:noProof/>
            <w:webHidden/>
          </w:rPr>
          <w:fldChar w:fldCharType="end"/>
        </w:r>
      </w:hyperlink>
    </w:p>
    <w:p w14:paraId="0F0CCFE1" w14:textId="50E1163C"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8" w:history="1">
        <w:r w:rsidRPr="00F638BB">
          <w:rPr>
            <w:rStyle w:val="Hyperlink"/>
            <w:noProof/>
          </w:rPr>
          <w:t>Worksheet 1: Remembering fox</w:t>
        </w:r>
        <w:r>
          <w:rPr>
            <w:noProof/>
            <w:webHidden/>
          </w:rPr>
          <w:tab/>
        </w:r>
        <w:r>
          <w:rPr>
            <w:noProof/>
            <w:webHidden/>
          </w:rPr>
          <w:fldChar w:fldCharType="begin"/>
        </w:r>
        <w:r>
          <w:rPr>
            <w:noProof/>
            <w:webHidden/>
          </w:rPr>
          <w:instrText xml:space="preserve"> PAGEREF _Toc141951928 \h </w:instrText>
        </w:r>
        <w:r>
          <w:rPr>
            <w:noProof/>
            <w:webHidden/>
          </w:rPr>
        </w:r>
        <w:r>
          <w:rPr>
            <w:noProof/>
            <w:webHidden/>
          </w:rPr>
          <w:fldChar w:fldCharType="separate"/>
        </w:r>
        <w:r>
          <w:rPr>
            <w:noProof/>
            <w:webHidden/>
          </w:rPr>
          <w:t>11</w:t>
        </w:r>
        <w:r>
          <w:rPr>
            <w:noProof/>
            <w:webHidden/>
          </w:rPr>
          <w:fldChar w:fldCharType="end"/>
        </w:r>
      </w:hyperlink>
    </w:p>
    <w:p w14:paraId="798FA5DB" w14:textId="207F3256" w:rsidR="00BF44F2" w:rsidRDefault="00BF44F2"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9" w:history="1">
        <w:r w:rsidRPr="00F638BB">
          <w:rPr>
            <w:rStyle w:val="Hyperlink"/>
            <w:noProof/>
          </w:rPr>
          <w:t>Worksheet 2: Emotional vocabulary sheet</w:t>
        </w:r>
        <w:r>
          <w:rPr>
            <w:noProof/>
            <w:webHidden/>
          </w:rPr>
          <w:tab/>
        </w:r>
        <w:r>
          <w:rPr>
            <w:noProof/>
            <w:webHidden/>
          </w:rPr>
          <w:fldChar w:fldCharType="begin"/>
        </w:r>
        <w:r>
          <w:rPr>
            <w:noProof/>
            <w:webHidden/>
          </w:rPr>
          <w:instrText xml:space="preserve"> PAGEREF _Toc141951929 \h </w:instrText>
        </w:r>
        <w:r>
          <w:rPr>
            <w:noProof/>
            <w:webHidden/>
          </w:rPr>
        </w:r>
        <w:r>
          <w:rPr>
            <w:noProof/>
            <w:webHidden/>
          </w:rPr>
          <w:fldChar w:fldCharType="separate"/>
        </w:r>
        <w:r>
          <w:rPr>
            <w:noProof/>
            <w:webHidden/>
          </w:rPr>
          <w:t>12</w:t>
        </w:r>
        <w:r>
          <w:rPr>
            <w:noProof/>
            <w:webHidden/>
          </w:rPr>
          <w:fldChar w:fldCharType="end"/>
        </w:r>
      </w:hyperlink>
    </w:p>
    <w:p w14:paraId="4E6120D9" w14:textId="16DAA877" w:rsidR="00AC1CE6" w:rsidRDefault="00BF44F2" w:rsidP="00373623">
      <w:r>
        <w:rPr>
          <w:highlight w:val="yellow"/>
        </w:rPr>
        <w:fldChar w:fldCharType="end"/>
      </w:r>
    </w:p>
    <w:p w14:paraId="10F0D299" w14:textId="77777777" w:rsidR="00571F75" w:rsidRDefault="00571F75" w:rsidP="00571F75">
      <w:pPr>
        <w:pStyle w:val="Heading2"/>
      </w:pPr>
      <w:bookmarkStart w:id="7" w:name="_Toc141951923"/>
      <w:r>
        <w:t>About this resource</w:t>
      </w:r>
      <w:bookmarkEnd w:id="7"/>
    </w:p>
    <w:p w14:paraId="1324DC1B" w14:textId="24B5379E" w:rsidR="57BD90A5" w:rsidRDefault="57BD90A5" w:rsidP="27219EBA">
      <w:pPr>
        <w:spacing w:after="120"/>
      </w:pPr>
      <w:r w:rsidRPr="27219EBA">
        <w:rPr>
          <w:rFonts w:eastAsia="Arial"/>
        </w:rPr>
        <w:t xml:space="preserve">With all our resources, we highly recommend that you </w:t>
      </w:r>
      <w:r w:rsidRPr="27219EBA">
        <w:rPr>
          <w:rFonts w:eastAsia="Arial"/>
          <w:b/>
          <w:bCs/>
        </w:rPr>
        <w:t>read the book before using it with your class</w:t>
      </w:r>
      <w:r w:rsidRPr="27219EBA">
        <w:rPr>
          <w:rFonts w:eastAsia="Arial"/>
        </w:rPr>
        <w:t xml:space="preserve"> and use your best judgement on whether teaching about this topic is appropriate for the children you work with.</w:t>
      </w:r>
    </w:p>
    <w:p w14:paraId="487298E1" w14:textId="249E47B8" w:rsidR="27219EBA" w:rsidRDefault="27219EBA" w:rsidP="27219EBA">
      <w:pPr>
        <w:spacing w:after="120"/>
      </w:pPr>
    </w:p>
    <w:p w14:paraId="775024DE" w14:textId="1660ADE6" w:rsidR="00784880" w:rsidRDefault="00784880" w:rsidP="00784880">
      <w:pPr>
        <w:spacing w:after="120"/>
      </w:pPr>
      <w:r>
        <w:t xml:space="preserve">It is important to use the real words such as “dead” and “died”. Euphemisms including “lost” or “gone to sleep” may seem kinder but can lead to confusion for a child. </w:t>
      </w:r>
      <w:r>
        <w:br/>
      </w:r>
      <w:r>
        <w:br/>
      </w:r>
      <w:r>
        <w:rPr>
          <w:color w:val="000000"/>
          <w:shd w:val="clear" w:color="auto" w:fill="FFFFFF"/>
        </w:rPr>
        <w:t>Personal experiences of bereavement will have an impact when talking about death and grief; even the most experienced professional can be affected emotionally.  It is important to be prepared for this and to recognise when you need support for yourself.</w:t>
      </w:r>
      <w:bookmarkStart w:id="8" w:name="_Hlk532551448"/>
      <w:r>
        <w:t xml:space="preserve"> We also advise schools to inform parents or carers in advance as this can be an emotive subject and it gives an opportunity to enquire about a child’s previous experience of death, so they can be supported in the lessons. </w:t>
      </w:r>
      <w:bookmarkEnd w:id="8"/>
      <w:r>
        <w:br/>
      </w:r>
      <w:r>
        <w:br/>
        <w:t xml:space="preserve">This resource uses three picture books: </w:t>
      </w:r>
      <w:r>
        <w:rPr>
          <w:i/>
        </w:rPr>
        <w:t>The Memory Tree</w:t>
      </w:r>
      <w:r>
        <w:t xml:space="preserve">, </w:t>
      </w:r>
      <w:r>
        <w:rPr>
          <w:i/>
        </w:rPr>
        <w:t>The Garden of Hope</w:t>
      </w:r>
      <w:r>
        <w:t xml:space="preserve"> and </w:t>
      </w:r>
      <w:r>
        <w:rPr>
          <w:i/>
        </w:rPr>
        <w:t>No Matter What</w:t>
      </w:r>
      <w:r>
        <w:t xml:space="preserve">, are used as a basis for activities which develop the understanding of death and the feelings of grief.  </w:t>
      </w:r>
      <w:r>
        <w:br/>
      </w:r>
      <w:r>
        <w:br/>
        <w:t xml:space="preserve">Each activity has a specific focus – memories, worries, listening – although they are </w:t>
      </w:r>
      <w:r>
        <w:lastRenderedPageBreak/>
        <w:t xml:space="preserve">all designed to encourage a wider use of emotional language, to learn new skills and to build resilience. This resource pack was created by </w:t>
      </w:r>
      <w:hyperlink r:id="rId16" w:history="1">
        <w:r w:rsidRPr="00C72F5E">
          <w:rPr>
            <w:rStyle w:val="Hyperlink"/>
          </w:rPr>
          <w:t>Child Bereavement UK</w:t>
        </w:r>
      </w:hyperlink>
      <w:r>
        <w:t xml:space="preserve">. They provide excellent resources to support bereavement in school, including </w:t>
      </w:r>
      <w:hyperlink r:id="rId17" w:history="1">
        <w:r>
          <w:rPr>
            <w:rStyle w:val="Hyperlink"/>
          </w:rPr>
          <w:t>the Elephant’s Tea Party</w:t>
        </w:r>
      </w:hyperlink>
      <w:r>
        <w:t xml:space="preserve"> resources and their </w:t>
      </w:r>
      <w:hyperlink r:id="rId18" w:history="1">
        <w:r>
          <w:rPr>
            <w:rStyle w:val="Hyperlink"/>
          </w:rPr>
          <w:t>schools information pack</w:t>
        </w:r>
      </w:hyperlink>
      <w:r>
        <w:t xml:space="preserve">. </w:t>
      </w:r>
    </w:p>
    <w:p w14:paraId="09417664" w14:textId="77777777" w:rsidR="00571F75" w:rsidRDefault="00571F75" w:rsidP="00571F75">
      <w:pPr>
        <w:spacing w:line="259" w:lineRule="auto"/>
      </w:pPr>
    </w:p>
    <w:p w14:paraId="2F677EE6" w14:textId="62CAA918" w:rsidR="002A2863" w:rsidRPr="00784880" w:rsidRDefault="00784880" w:rsidP="002A2863">
      <w:pPr>
        <w:pStyle w:val="Heading2"/>
      </w:pPr>
      <w:bookmarkStart w:id="9" w:name="_Toc141951924"/>
      <w:r>
        <w:rPr>
          <w:i/>
          <w:iCs/>
        </w:rPr>
        <w:t>The Memory Tree</w:t>
      </w:r>
      <w:bookmarkEnd w:id="9"/>
    </w:p>
    <w:p w14:paraId="348D873D" w14:textId="77777777" w:rsidR="00784880" w:rsidRDefault="00784880" w:rsidP="00784880">
      <w:pPr>
        <w:pStyle w:val="Heading3"/>
      </w:pPr>
      <w:r>
        <w:t>Remembering activity</w:t>
      </w:r>
    </w:p>
    <w:p w14:paraId="5B3D7A34" w14:textId="77777777" w:rsidR="00784880" w:rsidRPr="0000419B" w:rsidRDefault="00784880" w:rsidP="00784880">
      <w:pPr>
        <w:spacing w:after="120"/>
      </w:pPr>
      <w:r w:rsidRPr="00742EA0">
        <w:rPr>
          <w:color w:val="44546A" w:themeColor="text2"/>
          <w:szCs w:val="20"/>
        </w:rPr>
        <w:t>HWB 0-04a/1-04a/2-04a/3-04a, HWB 0-07a/1-07a/2-07a/3-07a</w:t>
      </w:r>
      <w:r w:rsidRPr="0000419B">
        <w:rPr>
          <w:szCs w:val="20"/>
        </w:rPr>
        <w:br/>
      </w:r>
      <w:r w:rsidRPr="0000419B">
        <w:t xml:space="preserve">Resources required:  </w:t>
      </w:r>
    </w:p>
    <w:p w14:paraId="4B31CA6E" w14:textId="57BB55B8" w:rsidR="00784880" w:rsidRDefault="00784880" w:rsidP="00784880">
      <w:pPr>
        <w:pStyle w:val="ListParagraph"/>
        <w:numPr>
          <w:ilvl w:val="0"/>
          <w:numId w:val="38"/>
        </w:numPr>
        <w:spacing w:after="120"/>
      </w:pPr>
      <w:r w:rsidRPr="00784880">
        <w:rPr>
          <w:i/>
        </w:rPr>
        <w:t>The Memory Tree</w:t>
      </w:r>
      <w:r>
        <w:t xml:space="preserve"> by Britta </w:t>
      </w:r>
      <w:proofErr w:type="spellStart"/>
      <w:r>
        <w:t>Teckentrup</w:t>
      </w:r>
      <w:proofErr w:type="spellEnd"/>
      <w:r>
        <w:t xml:space="preserve"> </w:t>
      </w:r>
    </w:p>
    <w:p w14:paraId="69E2A4CC" w14:textId="77777777" w:rsidR="00784880" w:rsidRDefault="00784880" w:rsidP="00784880">
      <w:pPr>
        <w:pStyle w:val="ListParagraph"/>
        <w:numPr>
          <w:ilvl w:val="0"/>
          <w:numId w:val="38"/>
        </w:numPr>
        <w:spacing w:after="120"/>
      </w:pPr>
      <w:r>
        <w:t xml:space="preserve">Illustrations and text from the book (for each group) </w:t>
      </w:r>
    </w:p>
    <w:p w14:paraId="6BF28DB6" w14:textId="77777777" w:rsidR="00784880" w:rsidRDefault="00784880" w:rsidP="00784880">
      <w:pPr>
        <w:pStyle w:val="ListParagraph"/>
        <w:numPr>
          <w:ilvl w:val="0"/>
          <w:numId w:val="38"/>
        </w:numPr>
        <w:spacing w:after="120"/>
      </w:pPr>
      <w:r>
        <w:t xml:space="preserve">Recording sheet template (copied) </w:t>
      </w:r>
    </w:p>
    <w:p w14:paraId="7915A50E" w14:textId="77777777" w:rsidR="00784880" w:rsidRDefault="00784880" w:rsidP="00784880">
      <w:pPr>
        <w:pStyle w:val="ListParagraph"/>
        <w:numPr>
          <w:ilvl w:val="0"/>
          <w:numId w:val="38"/>
        </w:numPr>
        <w:spacing w:after="120"/>
      </w:pPr>
      <w:r>
        <w:t xml:space="preserve">Empty box, cartons or bottles, </w:t>
      </w:r>
    </w:p>
    <w:p w14:paraId="5F2504ED" w14:textId="77777777" w:rsidR="00784880" w:rsidRDefault="00784880" w:rsidP="00784880">
      <w:pPr>
        <w:pStyle w:val="ListParagraph"/>
        <w:numPr>
          <w:ilvl w:val="0"/>
          <w:numId w:val="38"/>
        </w:numPr>
        <w:spacing w:after="120"/>
      </w:pPr>
      <w:r>
        <w:t>Optional: decorating materials, coloured pencils, pens</w:t>
      </w:r>
      <w:r>
        <w:br/>
      </w:r>
    </w:p>
    <w:p w14:paraId="513EA878" w14:textId="4F0AB1C9" w:rsidR="00FC54DB" w:rsidRDefault="00784880" w:rsidP="00C352BA">
      <w:pPr>
        <w:spacing w:after="120"/>
      </w:pPr>
      <w:r>
        <w:t xml:space="preserve">Read the book and make sure the children understand that Fox has died (use the word </w:t>
      </w:r>
      <w:r w:rsidR="00123430">
        <w:t>“</w:t>
      </w:r>
      <w:r>
        <w:t>dead</w:t>
      </w:r>
      <w:r w:rsidR="00123430">
        <w:t>”</w:t>
      </w:r>
      <w:r>
        <w:t xml:space="preserve"> or </w:t>
      </w:r>
      <w:r w:rsidR="00123430">
        <w:t>“</w:t>
      </w:r>
      <w:r>
        <w:t>died</w:t>
      </w:r>
      <w:r w:rsidR="00123430">
        <w:t>”</w:t>
      </w:r>
      <w:r>
        <w:t xml:space="preserve">). Explore the feelings of the animals when they </w:t>
      </w:r>
      <w:r w:rsidRPr="00123430">
        <w:t>‘</w:t>
      </w:r>
      <w:r w:rsidRPr="00123430">
        <w:rPr>
          <w:i/>
          <w:iCs/>
        </w:rPr>
        <w:t>…sat in silence for a very long time</w:t>
      </w:r>
      <w:r>
        <w:t>.’</w:t>
      </w:r>
      <w:r>
        <w:br/>
      </w:r>
      <w:r>
        <w:br/>
        <w:t xml:space="preserve">Check the children’s understanding of the word </w:t>
      </w:r>
      <w:r w:rsidR="00123430">
        <w:t>“</w:t>
      </w:r>
      <w:r>
        <w:t>grief</w:t>
      </w:r>
      <w:r w:rsidR="00123430">
        <w:t>” and/or “</w:t>
      </w:r>
      <w:r>
        <w:t>grieving</w:t>
      </w:r>
      <w:r w:rsidR="00123430">
        <w:t>”</w:t>
      </w:r>
      <w:r>
        <w:t xml:space="preserve"> and what it means. What does it feel like? Discuss emotions of grief – sad, angry, shocked, lonely. (Refer to examples of similar feelings which the children can relate to – lost or broken possession, special person going away) When you are sad, where do you feel it in your body? </w:t>
      </w:r>
      <w:r w:rsidR="00C352BA">
        <w:br/>
      </w:r>
      <w:r w:rsidR="00C352BA">
        <w:br/>
      </w:r>
      <w:r>
        <w:t xml:space="preserve">Develop the emotional language of grief (frustration, anxiety, feelings of helpless/numb etc.) </w:t>
      </w:r>
      <w:r w:rsidR="00580345">
        <w:t xml:space="preserve">You could use </w:t>
      </w:r>
      <w:hyperlink w:anchor="_Worksheet_2:_Emotional" w:history="1">
        <w:r w:rsidR="00580345" w:rsidRPr="008B16DA">
          <w:rPr>
            <w:rStyle w:val="Hyperlink"/>
          </w:rPr>
          <w:t>Worksheet 2 on page 12</w:t>
        </w:r>
      </w:hyperlink>
      <w:r w:rsidR="00580345">
        <w:t xml:space="preserve"> </w:t>
      </w:r>
      <w:r>
        <w:t>to support this. Where in your body do you feel these emotions? Draw outline of body and label.</w:t>
      </w:r>
      <w:r>
        <w:br/>
      </w:r>
    </w:p>
    <w:p w14:paraId="5BC7A5B3" w14:textId="41382A72" w:rsidR="00FC54DB" w:rsidRDefault="00FC54DB" w:rsidP="00FC54DB">
      <w:pPr>
        <w:pStyle w:val="Heading4"/>
      </w:pPr>
      <w:r>
        <w:t>Remembering fox</w:t>
      </w:r>
    </w:p>
    <w:p w14:paraId="0FA4BEB8" w14:textId="10F61453" w:rsidR="00784880" w:rsidRDefault="00784880" w:rsidP="00C352BA">
      <w:pPr>
        <w:spacing w:after="120"/>
      </w:pPr>
      <w:r w:rsidRPr="00784880">
        <w:lastRenderedPageBreak/>
        <w:t>In groups, give pupils pictures and/or text from the book referring to the animals remembering Fox. Choose one animal’s memory of Fox and draw a picture of it.</w:t>
      </w:r>
      <w:r w:rsidRPr="00784880">
        <w:br/>
      </w:r>
      <w:r w:rsidRPr="00784880">
        <w:br/>
      </w:r>
      <w:r w:rsidR="00580345">
        <w:t xml:space="preserve">Use </w:t>
      </w:r>
      <w:hyperlink w:anchor="_Worksheet_1:_Remembering" w:history="1">
        <w:r w:rsidR="00580345" w:rsidRPr="008B16DA">
          <w:rPr>
            <w:rStyle w:val="Hyperlink"/>
          </w:rPr>
          <w:t>Worksheet 1 on page 11</w:t>
        </w:r>
      </w:hyperlink>
      <w:r w:rsidRPr="00784880">
        <w:t xml:space="preserve"> to show the animals’ memories of Fox, a feeling this relates to and create a simple symbol to represent it (e.g. Owl – leaf shape).</w:t>
      </w:r>
      <w:r w:rsidR="00C352BA">
        <w:br/>
      </w:r>
      <w:r w:rsidR="00C352BA">
        <w:br/>
      </w:r>
      <w:r w:rsidRPr="00C352BA">
        <w:rPr>
          <w:bCs/>
        </w:rPr>
        <w:t xml:space="preserve">Ask the questions, </w:t>
      </w:r>
      <w:r w:rsidR="00255265">
        <w:rPr>
          <w:bCs/>
        </w:rPr>
        <w:t>‘</w:t>
      </w:r>
      <w:r w:rsidRPr="00C352BA">
        <w:rPr>
          <w:bCs/>
        </w:rPr>
        <w:t>When they are remembering Fox, do the animals still feel grief?</w:t>
      </w:r>
      <w:r w:rsidR="00255265">
        <w:rPr>
          <w:bCs/>
        </w:rPr>
        <w:t>’, ‘</w:t>
      </w:r>
      <w:r w:rsidRPr="00C352BA">
        <w:rPr>
          <w:bCs/>
        </w:rPr>
        <w:t>How do memories of Fox help the animals?</w:t>
      </w:r>
      <w:r w:rsidR="00255265">
        <w:rPr>
          <w:bCs/>
        </w:rPr>
        <w:t xml:space="preserve">’ </w:t>
      </w:r>
      <w:r>
        <w:t xml:space="preserve">Encourage discussions about how memories make us feel – thinking back to a happy, fun or exciting time; remembering someone’s kindness/love; understanding that memories can be kept forever but not recreated. </w:t>
      </w:r>
      <w:r w:rsidR="00255265">
        <w:br/>
      </w:r>
      <w:r w:rsidR="00255265">
        <w:br/>
      </w:r>
      <w:r>
        <w:t>Develop the understanding that memories are a way for the animals to maintain their relationship with Fox; explain that we make new memories every day; look ahead to something exciting, fun or new.</w:t>
      </w:r>
      <w:r w:rsidR="00FC54DB">
        <w:br/>
      </w:r>
      <w:r w:rsidR="00FC54DB">
        <w:br/>
      </w:r>
      <w:r w:rsidRPr="00C352BA">
        <w:rPr>
          <w:bCs/>
        </w:rPr>
        <w:t xml:space="preserve">Ask the question, </w:t>
      </w:r>
      <w:r w:rsidR="00255265">
        <w:rPr>
          <w:bCs/>
        </w:rPr>
        <w:t>‘</w:t>
      </w:r>
      <w:r w:rsidRPr="00C352BA">
        <w:rPr>
          <w:bCs/>
        </w:rPr>
        <w:t>What do we know about Fox?</w:t>
      </w:r>
      <w:r w:rsidR="00255265">
        <w:rPr>
          <w:bCs/>
        </w:rPr>
        <w:t>’</w:t>
      </w:r>
      <w:r w:rsidRPr="00C352BA">
        <w:rPr>
          <w:bCs/>
        </w:rPr>
        <w:t xml:space="preserve"> and </w:t>
      </w:r>
      <w:r w:rsidR="00255265">
        <w:rPr>
          <w:bCs/>
        </w:rPr>
        <w:t>‘</w:t>
      </w:r>
      <w:r w:rsidRPr="00C352BA">
        <w:rPr>
          <w:bCs/>
        </w:rPr>
        <w:t>How do we know this?</w:t>
      </w:r>
      <w:r w:rsidR="00255265">
        <w:rPr>
          <w:bCs/>
        </w:rPr>
        <w:t>’</w:t>
      </w:r>
      <w:r w:rsidR="00C352BA">
        <w:rPr>
          <w:bCs/>
        </w:rPr>
        <w:t xml:space="preserve"> Allow the c</w:t>
      </w:r>
      <w:r>
        <w:t xml:space="preserve">hildren </w:t>
      </w:r>
      <w:r w:rsidR="00C352BA">
        <w:t xml:space="preserve">to </w:t>
      </w:r>
      <w:r>
        <w:t xml:space="preserve">share their ideas about Fox as being </w:t>
      </w:r>
      <w:r w:rsidR="00255265">
        <w:t>“</w:t>
      </w:r>
      <w:r>
        <w:t>kind</w:t>
      </w:r>
      <w:r w:rsidR="00255265">
        <w:t>”</w:t>
      </w:r>
      <w:r>
        <w:t xml:space="preserve"> and </w:t>
      </w:r>
      <w:r w:rsidR="00255265">
        <w:t>“</w:t>
      </w:r>
      <w:r>
        <w:t>helpful</w:t>
      </w:r>
      <w:r w:rsidR="00255265">
        <w:t>”</w:t>
      </w:r>
      <w:r>
        <w:t>, giving examples.</w:t>
      </w:r>
    </w:p>
    <w:p w14:paraId="68854D0B" w14:textId="77777777" w:rsidR="00834955" w:rsidRDefault="00834955" w:rsidP="00C352BA">
      <w:pPr>
        <w:spacing w:after="120"/>
      </w:pPr>
    </w:p>
    <w:p w14:paraId="09483C4F" w14:textId="1C9D7C56" w:rsidR="00834955" w:rsidRPr="00C352BA" w:rsidRDefault="00834955" w:rsidP="00834955">
      <w:pPr>
        <w:pStyle w:val="Heading3"/>
      </w:pPr>
      <w:r>
        <w:t>Extension activities</w:t>
      </w:r>
    </w:p>
    <w:p w14:paraId="3D0995F4" w14:textId="59B05EFC" w:rsidR="00784880" w:rsidRDefault="00467E1B" w:rsidP="00467E1B">
      <w:pPr>
        <w:pStyle w:val="Heading4"/>
      </w:pPr>
      <w:r>
        <w:t>Own memories</w:t>
      </w:r>
    </w:p>
    <w:p w14:paraId="2F3B44BD" w14:textId="4F5AACAF" w:rsidR="00BE5AB6" w:rsidRDefault="00BE5AB6" w:rsidP="00BE5AB6">
      <w:pPr>
        <w:spacing w:after="120"/>
      </w:pPr>
      <w:r>
        <w:t xml:space="preserve">Pupils think of a special memory – prompt ideas (use pictures/photographs for younger pupils) – family days, fun with friends, birthdays, festivals, school trips.  Draw a picture and/or write about the special memory – Who was there? Why was it special? What exactly can you remember?  Pupils put this representation of their memory into a bottle or box to be saved and </w:t>
      </w:r>
      <w:r w:rsidR="00255265">
        <w:t>“</w:t>
      </w:r>
      <w:r>
        <w:t>treasured</w:t>
      </w:r>
      <w:r w:rsidR="00255265">
        <w:t>”</w:t>
      </w:r>
      <w:r>
        <w:t xml:space="preserve">. </w:t>
      </w:r>
    </w:p>
    <w:p w14:paraId="4E7FCA11" w14:textId="77777777" w:rsidR="00BE5AB6" w:rsidRDefault="00BE5AB6" w:rsidP="00BE5AB6">
      <w:pPr>
        <w:spacing w:after="120"/>
      </w:pPr>
    </w:p>
    <w:p w14:paraId="67330ACA" w14:textId="04CB541F" w:rsidR="00BE5AB6" w:rsidRDefault="00C045FA" w:rsidP="00C045FA">
      <w:pPr>
        <w:pStyle w:val="Heading4"/>
      </w:pPr>
      <w:r>
        <w:t>Memory box for fox</w:t>
      </w:r>
    </w:p>
    <w:p w14:paraId="10D00918" w14:textId="4FEFE10D" w:rsidR="00C045FA" w:rsidRDefault="004E709D" w:rsidP="004E709D">
      <w:r>
        <w:t>In groups or as a class, pupils create a special memory box by decorating a box, packet or tub then filling it with special pictures, messages and items to remember Fox.</w:t>
      </w:r>
      <w:r w:rsidR="009405C4">
        <w:br/>
      </w:r>
      <w:r w:rsidR="009405C4">
        <w:lastRenderedPageBreak/>
        <w:br/>
        <w:t>Draw pictures based on the animals’ special memories of Fox, paint pictures of Fox, collect leaves or grasses to remember the fun Fox had with his friends, write messages to Fox, create images of Fox’s animal friends, cut pictures out of a magazine which show the fun times that Fox had with his friends</w:t>
      </w:r>
      <w:r w:rsidR="004F4B71">
        <w:t>.</w:t>
      </w:r>
      <w:r w:rsidR="004F4B71">
        <w:br/>
      </w:r>
      <w:r w:rsidR="004F4B71">
        <w:br/>
        <w:t>You could also write poems about Fox, decorate stones or pebbles, collect items which might mean something to Fox, write a letter to Fox from one of his animal friends.</w:t>
      </w:r>
    </w:p>
    <w:p w14:paraId="1B78CDCA" w14:textId="795F59DE" w:rsidR="004E709D" w:rsidRDefault="004E709D" w:rsidP="004E709D">
      <w:pPr>
        <w:jc w:val="center"/>
      </w:pPr>
      <w:r>
        <w:rPr>
          <w:rFonts w:asciiTheme="minorHAnsi" w:hAnsiTheme="minorHAnsi" w:cstheme="minorBidi"/>
          <w:noProof/>
          <w:sz w:val="22"/>
          <w:szCs w:val="22"/>
        </w:rPr>
        <w:drawing>
          <wp:inline distT="0" distB="0" distL="0" distR="0" wp14:anchorId="5A079906" wp14:editId="34AAA538">
            <wp:extent cx="1962150" cy="2616200"/>
            <wp:effectExtent l="0" t="0" r="0" b="0"/>
            <wp:docPr id="961225" name="Picture 1" descr="A photograph of a memory box with drawings, postcards and other ite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25" name="Picture 1" descr="A photograph of a memory box with drawings, postcards and other items">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pic:spPr>
                </pic:pic>
              </a:graphicData>
            </a:graphic>
          </wp:inline>
        </w:drawing>
      </w:r>
    </w:p>
    <w:p w14:paraId="2704E039" w14:textId="77777777" w:rsidR="004E709D" w:rsidRDefault="004E709D" w:rsidP="004E709D">
      <w:pPr>
        <w:jc w:val="center"/>
      </w:pPr>
    </w:p>
    <w:p w14:paraId="25BB890B" w14:textId="77777777" w:rsidR="00971BC4" w:rsidRDefault="009A28AE" w:rsidP="00971BC4">
      <w:pPr>
        <w:pStyle w:val="Heading4"/>
      </w:pPr>
      <w:r>
        <w:t>Poetry</w:t>
      </w:r>
    </w:p>
    <w:p w14:paraId="052E205E" w14:textId="7B9BDEB4" w:rsidR="00971BC4" w:rsidRDefault="0096770F" w:rsidP="00A44C8C">
      <w:r>
        <w:t xml:space="preserve">Pupils chose some of their special memories and write a poem called ‘I remember when…’ where the lines always start: </w:t>
      </w:r>
      <w:r>
        <w:tab/>
      </w:r>
    </w:p>
    <w:p w14:paraId="60B57779" w14:textId="77777777" w:rsidR="00971BC4" w:rsidRDefault="0096770F" w:rsidP="00A44C8C">
      <w:pPr>
        <w:pStyle w:val="ListParagraph"/>
        <w:numPr>
          <w:ilvl w:val="0"/>
          <w:numId w:val="39"/>
        </w:numPr>
        <w:spacing w:after="120"/>
      </w:pPr>
      <w:r>
        <w:t>I remember when…</w:t>
      </w:r>
    </w:p>
    <w:p w14:paraId="3B108889" w14:textId="77777777" w:rsidR="00971BC4" w:rsidRDefault="0096770F" w:rsidP="00A44C8C">
      <w:pPr>
        <w:pStyle w:val="ListParagraph"/>
        <w:numPr>
          <w:ilvl w:val="0"/>
          <w:numId w:val="39"/>
        </w:numPr>
        <w:spacing w:after="120"/>
      </w:pPr>
      <w:r>
        <w:t>This made me feel</w:t>
      </w:r>
      <w:r w:rsidR="00F961CC">
        <w:t>…</w:t>
      </w:r>
      <w:r w:rsidR="00F961CC">
        <w:br/>
      </w:r>
    </w:p>
    <w:p w14:paraId="2E58D46C" w14:textId="555E1CA5" w:rsidR="00730FCF" w:rsidRDefault="00F961CC" w:rsidP="00A44C8C">
      <w:pPr>
        <w:spacing w:after="120"/>
      </w:pPr>
      <w:r>
        <w:t>Create a printed template with the start of each line already included for them to fill in their own words or add pictures/cut out images from magazines or booklets.</w:t>
      </w:r>
      <w:r w:rsidR="00971BC4">
        <w:br/>
      </w:r>
      <w:r w:rsidR="00971BC4">
        <w:br/>
        <w:t xml:space="preserve">You could also write a poem based on </w:t>
      </w:r>
      <w:r w:rsidR="00255265">
        <w:t>‘</w:t>
      </w:r>
      <w:r w:rsidR="00971BC4">
        <w:t>I remember when…This made me feel…</w:t>
      </w:r>
      <w:r w:rsidR="00255265">
        <w:t>’</w:t>
      </w:r>
      <w:r w:rsidR="00971BC4">
        <w:t xml:space="preserve"> using memories which have different feelings/emotions attached to them to add </w:t>
      </w:r>
      <w:r w:rsidR="00971BC4">
        <w:lastRenderedPageBreak/>
        <w:t>variety to the poem.  Use a Thesaurus to develop the emotional language used.</w:t>
      </w:r>
      <w:r w:rsidR="00C20D04">
        <w:br/>
      </w:r>
      <w:r w:rsidR="00C20D04">
        <w:br/>
        <w:t>You could take some time to discuss</w:t>
      </w:r>
      <w:r w:rsidR="00A338FE">
        <w:t xml:space="preserve"> is it okay to laugh</w:t>
      </w:r>
      <w:r w:rsidR="00A44C8C">
        <w:t xml:space="preserve"> and have fun when remembering and grieving?</w:t>
      </w:r>
    </w:p>
    <w:p w14:paraId="3B6A3D44" w14:textId="77777777" w:rsidR="00730FCF" w:rsidRDefault="00730FCF" w:rsidP="00A44C8C">
      <w:pPr>
        <w:spacing w:after="120"/>
      </w:pPr>
    </w:p>
    <w:p w14:paraId="74304708" w14:textId="4AEA01E8" w:rsidR="00730FCF" w:rsidRDefault="00730FCF" w:rsidP="00730FCF">
      <w:pPr>
        <w:pStyle w:val="Heading2"/>
      </w:pPr>
      <w:bookmarkStart w:id="10" w:name="_Toc141951925"/>
      <w:r>
        <w:rPr>
          <w:i/>
          <w:iCs/>
        </w:rPr>
        <w:t>The Garden of Hope</w:t>
      </w:r>
      <w:bookmarkEnd w:id="10"/>
    </w:p>
    <w:p w14:paraId="6E4B0EB1" w14:textId="77777777" w:rsidR="00AC459F" w:rsidRPr="00730FCF" w:rsidRDefault="00AC459F" w:rsidP="00AC459F">
      <w:pPr>
        <w:pStyle w:val="Heading3"/>
      </w:pPr>
      <w:r>
        <w:t>Sorting our worries activity</w:t>
      </w:r>
    </w:p>
    <w:p w14:paraId="193B39C6" w14:textId="77777777" w:rsidR="00255265" w:rsidRDefault="00AC459F" w:rsidP="002F225D">
      <w:pPr>
        <w:spacing w:after="120" w:line="276" w:lineRule="auto"/>
        <w:rPr>
          <w:szCs w:val="20"/>
        </w:rPr>
      </w:pPr>
      <w:r w:rsidRPr="00255265">
        <w:rPr>
          <w:color w:val="44546A" w:themeColor="text2"/>
          <w:szCs w:val="20"/>
        </w:rPr>
        <w:t>HWB 0-01a/1-01a/2-01a/3-01a, HWB 0-03a/1-03a/2-03a/3-03a</w:t>
      </w:r>
    </w:p>
    <w:p w14:paraId="13826067" w14:textId="42357E4D" w:rsidR="002F225D" w:rsidRPr="0000419B" w:rsidRDefault="002F225D" w:rsidP="002F225D">
      <w:pPr>
        <w:spacing w:after="120" w:line="276" w:lineRule="auto"/>
        <w:rPr>
          <w:b/>
          <w:szCs w:val="20"/>
        </w:rPr>
      </w:pPr>
      <w:r w:rsidRPr="0000419B">
        <w:t xml:space="preserve">Resources required: </w:t>
      </w:r>
    </w:p>
    <w:p w14:paraId="703E3B68" w14:textId="77777777" w:rsidR="002F225D" w:rsidRPr="002F225D" w:rsidRDefault="002F225D" w:rsidP="002F225D">
      <w:pPr>
        <w:pStyle w:val="ListParagraph"/>
        <w:numPr>
          <w:ilvl w:val="0"/>
          <w:numId w:val="41"/>
        </w:numPr>
        <w:spacing w:after="120" w:line="276" w:lineRule="auto"/>
        <w:rPr>
          <w:b/>
          <w:szCs w:val="20"/>
        </w:rPr>
      </w:pPr>
      <w:r w:rsidRPr="002F225D">
        <w:rPr>
          <w:i/>
        </w:rPr>
        <w:t>The Garden of Hope</w:t>
      </w:r>
      <w:r w:rsidRPr="002F225D">
        <w:t xml:space="preserve"> by Isobel Otter and Katie </w:t>
      </w:r>
      <w:proofErr w:type="spellStart"/>
      <w:r w:rsidRPr="002F225D">
        <w:t>Rewse</w:t>
      </w:r>
      <w:proofErr w:type="spellEnd"/>
    </w:p>
    <w:p w14:paraId="0FEA06BE" w14:textId="77777777" w:rsidR="002F225D" w:rsidRPr="002F225D" w:rsidRDefault="002F225D" w:rsidP="002F225D">
      <w:pPr>
        <w:pStyle w:val="ListParagraph"/>
        <w:numPr>
          <w:ilvl w:val="0"/>
          <w:numId w:val="41"/>
        </w:numPr>
        <w:spacing w:after="120" w:line="276" w:lineRule="auto"/>
        <w:rPr>
          <w:b/>
          <w:szCs w:val="20"/>
        </w:rPr>
      </w:pPr>
      <w:r w:rsidRPr="002F225D">
        <w:rPr>
          <w:iCs/>
        </w:rPr>
        <w:t>S</w:t>
      </w:r>
      <w:r w:rsidRPr="002F225D">
        <w:t>crap paper</w:t>
      </w:r>
    </w:p>
    <w:p w14:paraId="3EC85948" w14:textId="77777777" w:rsidR="002F225D" w:rsidRPr="002F225D" w:rsidRDefault="002F225D" w:rsidP="002F225D">
      <w:pPr>
        <w:pStyle w:val="ListParagraph"/>
        <w:numPr>
          <w:ilvl w:val="0"/>
          <w:numId w:val="41"/>
        </w:numPr>
        <w:spacing w:after="120" w:line="276" w:lineRule="auto"/>
        <w:rPr>
          <w:b/>
          <w:szCs w:val="20"/>
        </w:rPr>
      </w:pPr>
      <w:r w:rsidRPr="002F225D">
        <w:t>Guatemalan worry dolls information</w:t>
      </w:r>
    </w:p>
    <w:p w14:paraId="6960DC3C" w14:textId="77777777" w:rsidR="002F225D" w:rsidRPr="002F225D" w:rsidRDefault="002F225D" w:rsidP="002F225D">
      <w:pPr>
        <w:pStyle w:val="ListParagraph"/>
        <w:numPr>
          <w:ilvl w:val="0"/>
          <w:numId w:val="41"/>
        </w:numPr>
        <w:spacing w:after="120" w:line="276" w:lineRule="auto"/>
        <w:rPr>
          <w:b/>
          <w:szCs w:val="20"/>
        </w:rPr>
      </w:pPr>
      <w:r w:rsidRPr="002F225D">
        <w:t>Paper</w:t>
      </w:r>
    </w:p>
    <w:p w14:paraId="6C87719F" w14:textId="7D87FB46" w:rsidR="002F225D" w:rsidRPr="002F225D" w:rsidRDefault="002F225D" w:rsidP="002F225D">
      <w:pPr>
        <w:pStyle w:val="ListParagraph"/>
        <w:numPr>
          <w:ilvl w:val="0"/>
          <w:numId w:val="41"/>
        </w:numPr>
        <w:spacing w:after="120" w:line="276" w:lineRule="auto"/>
        <w:rPr>
          <w:b/>
          <w:szCs w:val="20"/>
        </w:rPr>
      </w:pPr>
      <w:r w:rsidRPr="002F225D">
        <w:t>Optional wool, pipe cleaners, hoop</w:t>
      </w:r>
    </w:p>
    <w:p w14:paraId="26EEB480" w14:textId="77777777" w:rsidR="002F225D" w:rsidRDefault="002F225D" w:rsidP="002F225D">
      <w:pPr>
        <w:spacing w:after="120" w:line="276" w:lineRule="auto"/>
        <w:rPr>
          <w:b/>
          <w:szCs w:val="20"/>
        </w:rPr>
      </w:pPr>
    </w:p>
    <w:p w14:paraId="4073C99A" w14:textId="58F1ABFA" w:rsidR="007C4EA2" w:rsidRDefault="004167A8" w:rsidP="007C4EA2">
      <w:pPr>
        <w:spacing w:after="120"/>
      </w:pPr>
      <w:r w:rsidRPr="004167A8">
        <w:t>Explain that Maya is grieving; explore what this means and who has died. In the story, some of the characters have worries. What do you worry about?</w:t>
      </w:r>
    </w:p>
    <w:p w14:paraId="753A976F" w14:textId="77777777" w:rsidR="007C4EA2" w:rsidRDefault="007C4EA2" w:rsidP="007C4EA2">
      <w:pPr>
        <w:pStyle w:val="ListParagraph"/>
        <w:numPr>
          <w:ilvl w:val="0"/>
          <w:numId w:val="42"/>
        </w:numPr>
        <w:suppressAutoHyphens w:val="0"/>
        <w:spacing w:after="120"/>
        <w:textAlignment w:val="auto"/>
      </w:pPr>
      <w:r>
        <w:t xml:space="preserve">Each pupil chooses one of these worries and writes it down onto a piece of scrap paper without using any names (one worry per piece of paper).  </w:t>
      </w:r>
    </w:p>
    <w:p w14:paraId="63D07A88" w14:textId="77777777" w:rsidR="007C4EA2" w:rsidRDefault="007C4EA2" w:rsidP="007C4EA2">
      <w:pPr>
        <w:pStyle w:val="ListParagraph"/>
        <w:numPr>
          <w:ilvl w:val="0"/>
          <w:numId w:val="42"/>
        </w:numPr>
        <w:suppressAutoHyphens w:val="0"/>
        <w:spacing w:after="120"/>
        <w:textAlignment w:val="auto"/>
      </w:pPr>
      <w:r>
        <w:t xml:space="preserve">They screw the papers up and throw them into a target area (hoop, opposite side of room, empty bowl/bucket). </w:t>
      </w:r>
    </w:p>
    <w:p w14:paraId="4FF991E4" w14:textId="77777777" w:rsidR="007C4EA2" w:rsidRDefault="007C4EA2" w:rsidP="007C4EA2">
      <w:pPr>
        <w:pStyle w:val="ListParagraph"/>
        <w:numPr>
          <w:ilvl w:val="0"/>
          <w:numId w:val="42"/>
        </w:numPr>
        <w:suppressAutoHyphens w:val="0"/>
        <w:spacing w:after="120"/>
        <w:textAlignment w:val="auto"/>
      </w:pPr>
      <w:r>
        <w:t>Pupils take turns to open and read out the worries, creating a class or group list.</w:t>
      </w:r>
    </w:p>
    <w:p w14:paraId="345EB38B" w14:textId="77777777" w:rsidR="007C4EA2" w:rsidRDefault="007C4EA2" w:rsidP="007C4EA2">
      <w:pPr>
        <w:pStyle w:val="ListParagraph"/>
        <w:numPr>
          <w:ilvl w:val="0"/>
          <w:numId w:val="42"/>
        </w:numPr>
        <w:suppressAutoHyphens w:val="0"/>
        <w:spacing w:after="120"/>
        <w:textAlignment w:val="auto"/>
      </w:pPr>
      <w:r>
        <w:t>Common and shared worries are identified and discussed.</w:t>
      </w:r>
    </w:p>
    <w:p w14:paraId="02104936" w14:textId="77777777" w:rsidR="009D7543" w:rsidRDefault="009D7543" w:rsidP="009D7543">
      <w:pPr>
        <w:spacing w:after="120"/>
      </w:pPr>
    </w:p>
    <w:p w14:paraId="7789E383" w14:textId="12416D21" w:rsidR="004633CA" w:rsidRDefault="004633CA" w:rsidP="004633CA">
      <w:pPr>
        <w:pStyle w:val="Heading4"/>
      </w:pPr>
      <w:r>
        <w:t>How do worries feel?</w:t>
      </w:r>
    </w:p>
    <w:p w14:paraId="4FA1BB50" w14:textId="63CEA989" w:rsidR="00AE3763" w:rsidRPr="00CF01B6" w:rsidRDefault="009D7543" w:rsidP="00CF01B6">
      <w:pPr>
        <w:spacing w:after="120"/>
        <w:rPr>
          <w:bCs/>
        </w:rPr>
      </w:pPr>
      <w:r>
        <w:t>How do you feel when you have a worry?  Where do you feel this?</w:t>
      </w:r>
      <w:r w:rsidR="00352DBD">
        <w:t xml:space="preserve"> What can you do when you have a worry?  Put a large piece of paper on each table and ask the pupils to come up with as many ideas as they can for people, strategies or things which can help when you have a worry.  </w:t>
      </w:r>
      <w:r w:rsidR="00352DBD">
        <w:br/>
      </w:r>
      <w:r w:rsidR="00352DBD">
        <w:lastRenderedPageBreak/>
        <w:br/>
        <w:t>Model ideas of what could help – tell someone, ask for help, talk to a teacher, take deep breaths/use a strategy, have a hug, do something fun etc. Make a poster of things to help when you have a worry.</w:t>
      </w:r>
      <w:r w:rsidR="00DA69EA">
        <w:br/>
      </w:r>
      <w:r w:rsidR="00DA69EA">
        <w:br/>
      </w:r>
      <w:r w:rsidR="00DA69EA" w:rsidRPr="00DA69EA">
        <w:rPr>
          <w:bCs/>
        </w:rPr>
        <w:t>What do you think Maya worried about?  Why do you think that?</w:t>
      </w:r>
      <w:r w:rsidR="00DA69EA">
        <w:rPr>
          <w:bCs/>
        </w:rPr>
        <w:t xml:space="preserve"> </w:t>
      </w:r>
      <w:r w:rsidR="00DA69EA">
        <w:rPr>
          <w:bCs/>
        </w:rPr>
        <w:br/>
      </w:r>
      <w:r w:rsidR="00DA69EA">
        <w:rPr>
          <w:bCs/>
        </w:rPr>
        <w:br/>
      </w:r>
      <w:r w:rsidR="0092689C" w:rsidRPr="00DA69EA">
        <w:rPr>
          <w:bCs/>
        </w:rPr>
        <w:t xml:space="preserve">These could reference events or worries indicated in the book but could also be worries for any child.  You could ask, </w:t>
      </w:r>
      <w:r w:rsidR="00255265">
        <w:rPr>
          <w:bCs/>
        </w:rPr>
        <w:t>‘</w:t>
      </w:r>
      <w:r w:rsidR="0092689C" w:rsidRPr="00DA69EA">
        <w:rPr>
          <w:bCs/>
        </w:rPr>
        <w:t>Does Maya worry about her friends at school?</w:t>
      </w:r>
      <w:proofErr w:type="gramStart"/>
      <w:r w:rsidR="00255265">
        <w:rPr>
          <w:bCs/>
        </w:rPr>
        <w:t>’,</w:t>
      </w:r>
      <w:r w:rsidR="0092689C" w:rsidRPr="00DA69EA">
        <w:rPr>
          <w:bCs/>
        </w:rPr>
        <w:t xml:space="preserve">  </w:t>
      </w:r>
      <w:r w:rsidR="00255265">
        <w:rPr>
          <w:bCs/>
        </w:rPr>
        <w:t>‘</w:t>
      </w:r>
      <w:proofErr w:type="gramEnd"/>
      <w:r w:rsidR="0092689C" w:rsidRPr="00DA69EA">
        <w:rPr>
          <w:bCs/>
        </w:rPr>
        <w:t>Does she worry about doing her homework/learning her spellings/going to clubs?</w:t>
      </w:r>
      <w:r w:rsidR="00255265">
        <w:rPr>
          <w:bCs/>
        </w:rPr>
        <w:t>’</w:t>
      </w:r>
      <w:r w:rsidR="00CF01B6">
        <w:rPr>
          <w:bCs/>
        </w:rPr>
        <w:br/>
      </w:r>
      <w:r w:rsidR="00CF01B6">
        <w:rPr>
          <w:bCs/>
        </w:rPr>
        <w:br/>
      </w:r>
      <w:r w:rsidR="00AE3763">
        <w:t>What does Maya do when she has a worry? How does this help?</w:t>
      </w:r>
      <w:r w:rsidR="00CF01B6">
        <w:t xml:space="preserve"> When do you need to speak to an adult about a worry?</w:t>
      </w:r>
    </w:p>
    <w:p w14:paraId="695FE6DD" w14:textId="77777777" w:rsidR="00470459" w:rsidRDefault="00470459" w:rsidP="00AE3763">
      <w:pPr>
        <w:spacing w:after="120" w:line="276" w:lineRule="auto"/>
      </w:pPr>
    </w:p>
    <w:p w14:paraId="29A19269" w14:textId="34937271" w:rsidR="00470459" w:rsidRDefault="00470459" w:rsidP="00470459">
      <w:pPr>
        <w:pStyle w:val="Heading4"/>
      </w:pPr>
      <w:r>
        <w:t>Guatemalan worry dolls</w:t>
      </w:r>
    </w:p>
    <w:p w14:paraId="712E9F19" w14:textId="753E7779" w:rsidR="00171E33" w:rsidRDefault="00470459" w:rsidP="00171E33">
      <w:pPr>
        <w:spacing w:after="120"/>
      </w:pPr>
      <w:r>
        <w:t>According to legend, children in Guatemala tell their worries and fears to the Worry Dolls and place them under their pillow when they go to sleep at night.  The doll looks after the worry or problem during the night, so the child can sleep peacefully. Remind the pupils that if they have big worries then they should talk to a trusted adult</w:t>
      </w:r>
      <w:r>
        <w:rPr>
          <w:i/>
        </w:rPr>
        <w:t>.</w:t>
      </w:r>
      <w:r w:rsidR="00171E33">
        <w:rPr>
          <w:i/>
        </w:rPr>
        <w:br/>
      </w:r>
      <w:r w:rsidR="00171E33">
        <w:rPr>
          <w:i/>
        </w:rPr>
        <w:br/>
      </w:r>
      <w:r w:rsidR="00171E33">
        <w:t>Make some worry dolls which could be:</w:t>
      </w:r>
    </w:p>
    <w:p w14:paraId="249A7C4B" w14:textId="77777777" w:rsidR="00171E33" w:rsidRDefault="00171E33" w:rsidP="00171E33">
      <w:pPr>
        <w:pStyle w:val="ListParagraph"/>
        <w:numPr>
          <w:ilvl w:val="0"/>
          <w:numId w:val="43"/>
        </w:numPr>
        <w:suppressAutoHyphens w:val="0"/>
        <w:spacing w:after="120"/>
        <w:textAlignment w:val="auto"/>
      </w:pPr>
      <w:r>
        <w:t>Paper cut out paper chain people (pupils write worries onto each one)</w:t>
      </w:r>
    </w:p>
    <w:p w14:paraId="559F069D" w14:textId="0A937CCC" w:rsidR="00171E33" w:rsidRDefault="00171E33" w:rsidP="00171E33">
      <w:pPr>
        <w:pStyle w:val="ListParagraph"/>
        <w:numPr>
          <w:ilvl w:val="0"/>
          <w:numId w:val="43"/>
        </w:numPr>
        <w:suppressAutoHyphens w:val="0"/>
        <w:spacing w:after="120"/>
        <w:textAlignment w:val="auto"/>
      </w:pPr>
      <w:r>
        <w:t>Pom-pom pets (easier to make for younger children)</w:t>
      </w:r>
    </w:p>
    <w:p w14:paraId="50CD85CF" w14:textId="77777777" w:rsidR="00171E33" w:rsidRDefault="00171E33" w:rsidP="00171E33">
      <w:pPr>
        <w:pStyle w:val="ListParagraph"/>
        <w:numPr>
          <w:ilvl w:val="0"/>
          <w:numId w:val="43"/>
        </w:numPr>
        <w:suppressAutoHyphens w:val="0"/>
        <w:spacing w:after="120"/>
        <w:textAlignment w:val="auto"/>
      </w:pPr>
      <w:r>
        <w:t>Woollen tassel people</w:t>
      </w:r>
    </w:p>
    <w:p w14:paraId="779328B1" w14:textId="0F757C4D" w:rsidR="00171E33" w:rsidRDefault="00171E33" w:rsidP="00171E33">
      <w:pPr>
        <w:pStyle w:val="ListParagraph"/>
        <w:numPr>
          <w:ilvl w:val="0"/>
          <w:numId w:val="43"/>
        </w:numPr>
        <w:suppressAutoHyphens w:val="0"/>
        <w:spacing w:after="120"/>
        <w:textAlignment w:val="auto"/>
      </w:pPr>
      <w:r>
        <w:t>Pipe cleaner worry dolls</w:t>
      </w:r>
    </w:p>
    <w:p w14:paraId="638D0DFA" w14:textId="4FD25E1E" w:rsidR="00171E33" w:rsidRDefault="00171E33" w:rsidP="00171E33">
      <w:pPr>
        <w:pStyle w:val="ListParagraph"/>
        <w:numPr>
          <w:ilvl w:val="0"/>
          <w:numId w:val="43"/>
        </w:numPr>
        <w:suppressAutoHyphens w:val="0"/>
        <w:spacing w:after="120"/>
        <w:textAlignment w:val="auto"/>
      </w:pPr>
      <w:r>
        <w:t>Create a display of worry dolls – sharing some of the things that members of the class worry about, with some strategies and helpful ways to minimise the worry and understanding when to get help</w:t>
      </w:r>
    </w:p>
    <w:p w14:paraId="79D6F572" w14:textId="7CA4801C" w:rsidR="00B33014" w:rsidRDefault="00A54A0A" w:rsidP="00B33014">
      <w:pPr>
        <w:spacing w:after="120"/>
        <w:jc w:val="center"/>
        <w:rPr>
          <w:i/>
        </w:rPr>
      </w:pPr>
      <w:r>
        <w:rPr>
          <w:noProof/>
        </w:rPr>
        <w:drawing>
          <wp:anchor distT="0" distB="0" distL="114300" distR="114300" simplePos="0" relativeHeight="251693056" behindDoc="0" locked="0" layoutInCell="1" allowOverlap="1" wp14:anchorId="1B3FDCFD" wp14:editId="373F3A13">
            <wp:simplePos x="0" y="0"/>
            <wp:positionH relativeFrom="column">
              <wp:posOffset>3086100</wp:posOffset>
            </wp:positionH>
            <wp:positionV relativeFrom="paragraph">
              <wp:posOffset>10795</wp:posOffset>
            </wp:positionV>
            <wp:extent cx="2019935" cy="2198370"/>
            <wp:effectExtent l="0" t="0" r="0" b="0"/>
            <wp:wrapNone/>
            <wp:docPr id="197" name="Picture 9" descr="A photograph of worry dolls">
              <a:extLst xmlns:a="http://schemas.openxmlformats.org/drawingml/2006/main">
                <a:ext uri="{FF2B5EF4-FFF2-40B4-BE49-F238E27FC236}">
                  <a16:creationId xmlns:a16="http://schemas.microsoft.com/office/drawing/2014/main" id="{2035E504-CADF-4564-849E-6DB7F1294CD8}"/>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9" descr="A photograph of worry dolls">
                      <a:extLst>
                        <a:ext uri="{FF2B5EF4-FFF2-40B4-BE49-F238E27FC236}">
                          <a16:creationId xmlns:a16="http://schemas.microsoft.com/office/drawing/2014/main" id="{2035E504-CADF-4564-849E-6DB7F1294CD8}"/>
                        </a:ex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935" cy="2198370"/>
                    </a:xfrm>
                    <a:prstGeom prst="rect">
                      <a:avLst/>
                    </a:prstGeom>
                  </pic:spPr>
                </pic:pic>
              </a:graphicData>
            </a:graphic>
          </wp:anchor>
        </w:drawing>
      </w:r>
      <w:r w:rsidR="00B33014">
        <w:rPr>
          <w:i/>
        </w:rPr>
        <w:t xml:space="preserve">                                                            </w:t>
      </w:r>
    </w:p>
    <w:p w14:paraId="18E9A2F9" w14:textId="547184CE" w:rsidR="00B33014" w:rsidRDefault="00A54A0A" w:rsidP="00B33014">
      <w:pPr>
        <w:spacing w:after="120"/>
        <w:jc w:val="center"/>
        <w:rPr>
          <w:i/>
        </w:rPr>
      </w:pPr>
      <w:r>
        <w:rPr>
          <w:rFonts w:ascii="Calibri" w:hAnsi="Calibri" w:cs="Times New Roman"/>
          <w:noProof/>
          <w:sz w:val="22"/>
          <w:szCs w:val="22"/>
        </w:rPr>
        <w:lastRenderedPageBreak/>
        <w:drawing>
          <wp:anchor distT="0" distB="0" distL="114300" distR="114300" simplePos="0" relativeHeight="251687936" behindDoc="0" locked="0" layoutInCell="1" allowOverlap="1" wp14:anchorId="6A1660E9" wp14:editId="7036D4D2">
            <wp:simplePos x="0" y="0"/>
            <wp:positionH relativeFrom="column">
              <wp:posOffset>723900</wp:posOffset>
            </wp:positionH>
            <wp:positionV relativeFrom="paragraph">
              <wp:posOffset>234950</wp:posOffset>
            </wp:positionV>
            <wp:extent cx="2200275" cy="1139190"/>
            <wp:effectExtent l="0" t="0" r="9525" b="3810"/>
            <wp:wrapNone/>
            <wp:docPr id="1099848346" name="Picture 2" descr="A photograph of paper dol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8346" name="Picture 2" descr="A photograph of paper dolls">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t="37283" b="6393"/>
                    <a:stretch>
                      <a:fillRect/>
                    </a:stretch>
                  </pic:blipFill>
                  <pic:spPr bwMode="auto">
                    <a:xfrm>
                      <a:off x="0" y="0"/>
                      <a:ext cx="2200275" cy="1139190"/>
                    </a:xfrm>
                    <a:prstGeom prst="rect">
                      <a:avLst/>
                    </a:prstGeom>
                    <a:noFill/>
                  </pic:spPr>
                </pic:pic>
              </a:graphicData>
            </a:graphic>
          </wp:anchor>
        </w:drawing>
      </w:r>
    </w:p>
    <w:p w14:paraId="6FFB98BE" w14:textId="77777777" w:rsidR="00C03C6E" w:rsidRDefault="00C03C6E" w:rsidP="00C03C6E">
      <w:pPr>
        <w:spacing w:after="120" w:line="276" w:lineRule="auto"/>
      </w:pPr>
    </w:p>
    <w:p w14:paraId="7A843733" w14:textId="77777777" w:rsidR="00C03C6E" w:rsidRDefault="00C03C6E" w:rsidP="00C03C6E">
      <w:pPr>
        <w:spacing w:after="120" w:line="276" w:lineRule="auto"/>
      </w:pPr>
    </w:p>
    <w:p w14:paraId="104FF4E0" w14:textId="77777777" w:rsidR="00A54A0A" w:rsidRDefault="00A54A0A" w:rsidP="00C03C6E"/>
    <w:p w14:paraId="3C9CB23F" w14:textId="77777777" w:rsidR="00A54A0A" w:rsidRDefault="00A54A0A" w:rsidP="00C03C6E"/>
    <w:p w14:paraId="221F98F3" w14:textId="6671F3A3" w:rsidR="00C03C6E" w:rsidRDefault="00C03C6E" w:rsidP="00C03C6E">
      <w:r>
        <w:t>Easy to make pom poms:</w:t>
      </w:r>
    </w:p>
    <w:p w14:paraId="313B79B8" w14:textId="72BAA36E" w:rsidR="00C03C6E" w:rsidRDefault="00C03C6E" w:rsidP="00C03C6E">
      <w:pPr>
        <w:spacing w:after="120" w:line="276" w:lineRule="auto"/>
        <w:rPr>
          <w:b/>
        </w:rPr>
      </w:pPr>
      <w:r>
        <w:rPr>
          <w:rFonts w:asciiTheme="minorHAnsi" w:hAnsiTheme="minorHAnsi" w:cstheme="minorBidi"/>
          <w:noProof/>
          <w:sz w:val="22"/>
          <w:szCs w:val="22"/>
        </w:rPr>
        <mc:AlternateContent>
          <mc:Choice Requires="wpg">
            <w:drawing>
              <wp:anchor distT="0" distB="0" distL="114300" distR="114300" simplePos="0" relativeHeight="251689984" behindDoc="1" locked="0" layoutInCell="1" allowOverlap="1" wp14:anchorId="39777FE2" wp14:editId="0454BDB8">
                <wp:simplePos x="0" y="0"/>
                <wp:positionH relativeFrom="column">
                  <wp:posOffset>485775</wp:posOffset>
                </wp:positionH>
                <wp:positionV relativeFrom="paragraph">
                  <wp:posOffset>144145</wp:posOffset>
                </wp:positionV>
                <wp:extent cx="1352550" cy="1885950"/>
                <wp:effectExtent l="0" t="0" r="0" b="0"/>
                <wp:wrapTight wrapText="bothSides">
                  <wp:wrapPolygon edited="0">
                    <wp:start x="1825" y="0"/>
                    <wp:lineTo x="1825" y="11782"/>
                    <wp:lineTo x="19775" y="11782"/>
                    <wp:lineTo x="19775" y="0"/>
                    <wp:lineTo x="1825" y="0"/>
                  </wp:wrapPolygon>
                </wp:wrapTight>
                <wp:docPr id="19"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1885950"/>
                          <a:chOff x="0" y="0"/>
                          <a:chExt cx="1334557" cy="1631973"/>
                        </a:xfrm>
                      </wpg:grpSpPr>
                      <pic:pic xmlns:pic="http://schemas.openxmlformats.org/drawingml/2006/picture">
                        <pic:nvPicPr>
                          <pic:cNvPr id="1728218935" name="Picture 1728218935"/>
                          <pic:cNvPicPr>
                            <a:picLocks noChangeAspect="1"/>
                          </pic:cNvPicPr>
                        </pic:nvPicPr>
                        <pic:blipFill rotWithShape="1">
                          <a:blip r:embed="rId22"/>
                          <a:srcRect l="20547" t="26511" b="12404"/>
                          <a:stretch/>
                        </pic:blipFill>
                        <pic:spPr>
                          <a:xfrm>
                            <a:off x="158781" y="0"/>
                            <a:ext cx="1053515" cy="881278"/>
                          </a:xfrm>
                          <a:prstGeom prst="rect">
                            <a:avLst/>
                          </a:prstGeom>
                        </pic:spPr>
                      </pic:pic>
                      <wps:wsp>
                        <wps:cNvPr id="1459706847" name="TextBox 7"/>
                        <wps:cNvSpPr txBox="1"/>
                        <wps:spPr>
                          <a:xfrm>
                            <a:off x="0" y="901484"/>
                            <a:ext cx="1334557" cy="730489"/>
                          </a:xfrm>
                          <a:prstGeom prst="rect">
                            <a:avLst/>
                          </a:prstGeom>
                          <a:noFill/>
                        </wps:spPr>
                        <wps:txbx>
                          <w:txbxContent>
                            <w:p w14:paraId="7FCC09D4"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Wind wool around a piece of cardboard with a slit cut into it.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777FE2" id="Group 6" o:spid="_x0000_s1026" alt="&quot;&quot;" style="position:absolute;margin-left:38.25pt;margin-top:11.35pt;width:106.5pt;height:148.5pt;z-index:-251626496;mso-width-relative:margin;mso-height-relative:margin" coordsize="13345,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218935" o:spid="_x0000_s1027" type="#_x0000_t75" style="position:absolute;left:1587;width:10535;height: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">
                  <v:imagedata r:id="rId23" o:title="" croptop="17374f" cropbottom="8129f" cropleft="13466f"/>
                </v:shape>
                <v:shapetype id="_x0000_t202" coordsize="21600,21600" o:spt="202" path="m,l,21600r21600,l21600,xe">
                  <v:stroke joinstyle="miter"/>
                  <v:path gradientshapeok="t" o:connecttype="rect"/>
                </v:shapetype>
                <v:shape id="TextBox 7" o:spid="_x0000_s1028" type="#_x0000_t202" style="position:absolute;top:9014;width:13345;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" filled="f" stroked="f">
                  <v:textbox>
                    <w:txbxContent>
                      <w:p w14:paraId="7FCC09D4"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Wind wool around a piece of cardboard with a slit cut into it.</w:t>
                        </w:r>
                      </w:p>
                    </w:txbxContent>
                  </v:textbox>
                </v:shape>
                <w10:wrap type="tight"/>
              </v:group>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92032" behindDoc="0" locked="0" layoutInCell="1" allowOverlap="1" wp14:anchorId="3871D911" wp14:editId="6D524166">
                <wp:simplePos x="0" y="0"/>
                <wp:positionH relativeFrom="column">
                  <wp:posOffset>4019550</wp:posOffset>
                </wp:positionH>
                <wp:positionV relativeFrom="paragraph">
                  <wp:posOffset>153670</wp:posOffset>
                </wp:positionV>
                <wp:extent cx="1438275" cy="1802130"/>
                <wp:effectExtent l="0" t="0" r="0" b="0"/>
                <wp:wrapNone/>
                <wp:docPr id="2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8275" cy="1784350"/>
                          <a:chOff x="0" y="0"/>
                          <a:chExt cx="1438275" cy="1784586"/>
                        </a:xfrm>
                      </wpg:grpSpPr>
                      <pic:pic xmlns:pic="http://schemas.openxmlformats.org/drawingml/2006/picture">
                        <pic:nvPicPr>
                          <pic:cNvPr id="1424381003" name="Picture 1424381003"/>
                          <pic:cNvPicPr>
                            <a:picLocks noChangeAspect="1"/>
                          </pic:cNvPicPr>
                        </pic:nvPicPr>
                        <pic:blipFill>
                          <a:blip r:embed="rId24"/>
                          <a:stretch>
                            <a:fillRect/>
                          </a:stretch>
                        </pic:blipFill>
                        <pic:spPr>
                          <a:xfrm>
                            <a:off x="138633" y="0"/>
                            <a:ext cx="1128192" cy="952525"/>
                          </a:xfrm>
                          <a:prstGeom prst="rect">
                            <a:avLst/>
                          </a:prstGeom>
                        </pic:spPr>
                      </pic:pic>
                      <wps:wsp>
                        <wps:cNvPr id="2029139652" name="TextBox 11"/>
                        <wps:cNvSpPr txBox="1"/>
                        <wps:spPr>
                          <a:xfrm>
                            <a:off x="0" y="992011"/>
                            <a:ext cx="1438275" cy="792575"/>
                          </a:xfrm>
                          <a:prstGeom prst="rect">
                            <a:avLst/>
                          </a:prstGeom>
                          <a:noFill/>
                        </wps:spPr>
                        <wps:txbx>
                          <w:txbxContent>
                            <w:p w14:paraId="4D4A133B"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Slide the pom-pom out of the card and add any features.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871D911" id="Group 5" o:spid="_x0000_s1029" alt="&quot;&quot;" style="position:absolute;margin-left:316.5pt;margin-top:12.1pt;width:113.25pt;height:141.9pt;z-index:251692032;mso-width-relative:margin;mso-height-relative:margin" coordsize="14382,1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">
                <v:shape id="Picture 1424381003" o:spid="_x0000_s1030" type="#_x0000_t75" style="position:absolute;left:1386;width:112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">
                  <v:imagedata r:id="rId25" o:title=""/>
                </v:shape>
                <v:shape id="TextBox 11" o:spid="_x0000_s1031" type="#_x0000_t202" style="position:absolute;top:9920;width:1438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" filled="f" stroked="f">
                  <v:textbox style="mso-fit-shape-to-text:t">
                    <w:txbxContent>
                      <w:p w14:paraId="4D4A133B"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Slide the pom-pom out of the card and add any features.</w:t>
                        </w:r>
                      </w:p>
                    </w:txbxContent>
                  </v:textbox>
                </v:shape>
              </v:group>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91008" behindDoc="1" locked="0" layoutInCell="1" allowOverlap="1" wp14:anchorId="02A14476" wp14:editId="41FEF6E3">
                <wp:simplePos x="0" y="0"/>
                <wp:positionH relativeFrom="column">
                  <wp:posOffset>2124075</wp:posOffset>
                </wp:positionH>
                <wp:positionV relativeFrom="paragraph">
                  <wp:posOffset>153670</wp:posOffset>
                </wp:positionV>
                <wp:extent cx="1552575" cy="1990725"/>
                <wp:effectExtent l="0" t="0" r="0" b="0"/>
                <wp:wrapTight wrapText="bothSides">
                  <wp:wrapPolygon edited="0">
                    <wp:start x="1590" y="0"/>
                    <wp:lineTo x="1590" y="10542"/>
                    <wp:lineTo x="19612" y="10542"/>
                    <wp:lineTo x="19612" y="0"/>
                    <wp:lineTo x="1590" y="0"/>
                  </wp:wrapPolygon>
                </wp:wrapTight>
                <wp:docPr id="22"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52575" cy="1990725"/>
                          <a:chOff x="0" y="0"/>
                          <a:chExt cx="1552575" cy="1991667"/>
                        </a:xfrm>
                      </wpg:grpSpPr>
                      <pic:pic xmlns:pic="http://schemas.openxmlformats.org/drawingml/2006/picture">
                        <pic:nvPicPr>
                          <pic:cNvPr id="480073600" name="Picture 480073600"/>
                          <pic:cNvPicPr>
                            <a:picLocks noChangeAspect="1"/>
                          </pic:cNvPicPr>
                        </pic:nvPicPr>
                        <pic:blipFill rotWithShape="1">
                          <a:blip r:embed="rId26"/>
                          <a:srcRect t="19070" b="10853"/>
                          <a:stretch/>
                        </pic:blipFill>
                        <pic:spPr>
                          <a:xfrm>
                            <a:off x="144251" y="0"/>
                            <a:ext cx="1249458" cy="952500"/>
                          </a:xfrm>
                          <a:prstGeom prst="rect">
                            <a:avLst/>
                          </a:prstGeom>
                        </pic:spPr>
                      </pic:pic>
                      <wps:wsp>
                        <wps:cNvPr id="1413041268" name="TextBox 9"/>
                        <wps:cNvSpPr txBox="1"/>
                        <wps:spPr>
                          <a:xfrm>
                            <a:off x="0" y="942973"/>
                            <a:ext cx="1552575" cy="1048694"/>
                          </a:xfrm>
                          <a:prstGeom prst="rect">
                            <a:avLst/>
                          </a:prstGeom>
                          <a:noFill/>
                        </wps:spPr>
                        <wps:txbx>
                          <w:txbxContent>
                            <w:p w14:paraId="3574725B" w14:textId="77777777" w:rsidR="00C03C6E" w:rsidRDefault="00C03C6E" w:rsidP="00C03C6E">
                              <w:pPr>
                                <w:pStyle w:val="NormalWeb"/>
                                <w:spacing w:before="0" w:beforeAutospacing="0" w:after="0" w:afterAutospacing="0"/>
                                <w:jc w:val="center"/>
                                <w:rPr>
                                  <w:rFonts w:ascii="Arial" w:hAnsi="Arial" w:cs="Arial"/>
                                  <w:color w:val="000000" w:themeColor="text1"/>
                                  <w:kern w:val="24"/>
                                  <w:szCs w:val="22"/>
                                </w:rPr>
                              </w:pPr>
                              <w:r>
                                <w:rPr>
                                  <w:rFonts w:ascii="Arial" w:hAnsi="Arial" w:cs="Arial"/>
                                  <w:color w:val="000000" w:themeColor="text1"/>
                                  <w:kern w:val="24"/>
                                  <w:szCs w:val="22"/>
                                </w:rPr>
                                <w:t>Tie a piece of wool securely around the middle then snip the</w:t>
                              </w:r>
                            </w:p>
                            <w:p w14:paraId="4F53CD59"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top and bottom.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A14476" id="Group 4" o:spid="_x0000_s1032" alt="&quot;&quot;" style="position:absolute;margin-left:167.25pt;margin-top:12.1pt;width:122.25pt;height:156.75pt;z-index:-251625472;mso-width-relative:margin;mso-height-relative:margin" coordsize="15525,1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">
                <v:shape id="Picture 480073600" o:spid="_x0000_s1033" type="#_x0000_t75" style="position:absolute;left:1442;width:1249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">
                  <v:imagedata r:id="rId27" o:title="" croptop="12498f" cropbottom="7113f"/>
                </v:shape>
                <v:shape id="TextBox 9" o:spid="_x0000_s1034" type="#_x0000_t202" style="position:absolute;top:9429;width:15525;height:10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" filled="f" stroked="f">
                  <v:textbox>
                    <w:txbxContent>
                      <w:p w14:paraId="3574725B" w14:textId="77777777" w:rsidR="00C03C6E" w:rsidRDefault="00C03C6E" w:rsidP="00C03C6E">
                        <w:pPr>
                          <w:pStyle w:val="NormalWeb"/>
                          <w:spacing w:before="0" w:beforeAutospacing="0" w:after="0" w:afterAutospacing="0"/>
                          <w:jc w:val="center"/>
                          <w:rPr>
                            <w:rFonts w:ascii="Arial" w:hAnsi="Arial" w:cs="Arial"/>
                            <w:color w:val="000000" w:themeColor="text1"/>
                            <w:kern w:val="24"/>
                            <w:szCs w:val="22"/>
                          </w:rPr>
                        </w:pPr>
                        <w:r>
                          <w:rPr>
                            <w:rFonts w:ascii="Arial" w:hAnsi="Arial" w:cs="Arial"/>
                            <w:color w:val="000000" w:themeColor="text1"/>
                            <w:kern w:val="24"/>
                            <w:szCs w:val="22"/>
                          </w:rPr>
                          <w:t>Tie a piece of wool securely around the middle then snip the</w:t>
                        </w:r>
                      </w:p>
                      <w:p w14:paraId="4F53CD59"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top and bottom.</w:t>
                        </w:r>
                      </w:p>
                    </w:txbxContent>
                  </v:textbox>
                </v:shape>
                <w10:wrap type="tight"/>
              </v:group>
            </w:pict>
          </mc:Fallback>
        </mc:AlternateContent>
      </w:r>
    </w:p>
    <w:p w14:paraId="51B960B5" w14:textId="77777777" w:rsidR="00C03C6E" w:rsidRDefault="00C03C6E" w:rsidP="00C03C6E">
      <w:pPr>
        <w:spacing w:after="120" w:line="276" w:lineRule="auto"/>
        <w:rPr>
          <w:b/>
        </w:rPr>
      </w:pPr>
    </w:p>
    <w:p w14:paraId="4FBFE9ED" w14:textId="77777777" w:rsidR="00C03C6E" w:rsidRDefault="00C03C6E" w:rsidP="00C03C6E">
      <w:pPr>
        <w:spacing w:after="120" w:line="276" w:lineRule="auto"/>
        <w:rPr>
          <w:b/>
        </w:rPr>
      </w:pPr>
    </w:p>
    <w:p w14:paraId="107E11B3" w14:textId="77777777" w:rsidR="00C03C6E" w:rsidRDefault="00C03C6E" w:rsidP="00C03C6E">
      <w:pPr>
        <w:spacing w:after="120" w:line="276" w:lineRule="auto"/>
        <w:rPr>
          <w:b/>
        </w:rPr>
      </w:pPr>
    </w:p>
    <w:p w14:paraId="4F79C962" w14:textId="77777777" w:rsidR="00C03C6E" w:rsidRDefault="00C03C6E" w:rsidP="00C03C6E">
      <w:pPr>
        <w:spacing w:after="120" w:line="276" w:lineRule="auto"/>
        <w:rPr>
          <w:b/>
        </w:rPr>
      </w:pPr>
    </w:p>
    <w:p w14:paraId="0E2F87C6" w14:textId="77777777" w:rsidR="00C03C6E" w:rsidRDefault="00C03C6E" w:rsidP="00C03C6E">
      <w:pPr>
        <w:spacing w:after="120" w:line="276" w:lineRule="auto"/>
        <w:rPr>
          <w:b/>
        </w:rPr>
      </w:pPr>
    </w:p>
    <w:p w14:paraId="5078823B" w14:textId="77777777" w:rsidR="00C03C6E" w:rsidRDefault="00C03C6E" w:rsidP="00C03C6E">
      <w:pPr>
        <w:spacing w:after="120" w:line="276" w:lineRule="auto"/>
        <w:rPr>
          <w:b/>
        </w:rPr>
      </w:pPr>
    </w:p>
    <w:p w14:paraId="53D4E01D" w14:textId="77777777" w:rsidR="00B33014" w:rsidRPr="00171E33" w:rsidRDefault="00B33014" w:rsidP="00B33014">
      <w:pPr>
        <w:spacing w:after="120"/>
        <w:rPr>
          <w:i/>
        </w:rPr>
      </w:pPr>
    </w:p>
    <w:p w14:paraId="3F5AA8AC" w14:textId="7515AD7A" w:rsidR="0096770F" w:rsidRDefault="0096770F" w:rsidP="00971BC4">
      <w:pPr>
        <w:spacing w:after="120"/>
      </w:pPr>
    </w:p>
    <w:p w14:paraId="271A3207" w14:textId="4409F143" w:rsidR="009A28AE" w:rsidRDefault="002824D0" w:rsidP="002824D0">
      <w:pPr>
        <w:pStyle w:val="Heading2"/>
        <w:rPr>
          <w:i/>
          <w:iCs/>
        </w:rPr>
      </w:pPr>
      <w:bookmarkStart w:id="11" w:name="_Toc141951926"/>
      <w:r>
        <w:rPr>
          <w:i/>
          <w:iCs/>
        </w:rPr>
        <w:t>No Matter What</w:t>
      </w:r>
      <w:bookmarkEnd w:id="11"/>
    </w:p>
    <w:p w14:paraId="6BA1303D" w14:textId="42D3AB84" w:rsidR="002824D0" w:rsidRDefault="00E90AB2" w:rsidP="00E90AB2">
      <w:pPr>
        <w:pStyle w:val="Heading3"/>
      </w:pPr>
      <w:r>
        <w:t>Listening ears activity</w:t>
      </w:r>
    </w:p>
    <w:p w14:paraId="48A3E0E1" w14:textId="62D28360" w:rsidR="008238C3" w:rsidRPr="00255265" w:rsidRDefault="008238C3" w:rsidP="008238C3">
      <w:pPr>
        <w:spacing w:after="120" w:line="276" w:lineRule="auto"/>
        <w:rPr>
          <w:color w:val="44546A" w:themeColor="text2"/>
          <w:szCs w:val="20"/>
        </w:rPr>
      </w:pPr>
      <w:r w:rsidRPr="00255265">
        <w:rPr>
          <w:color w:val="44546A" w:themeColor="text2"/>
          <w:szCs w:val="20"/>
        </w:rPr>
        <w:t xml:space="preserve">HWB 0-01a/1-01a/2-01a/3-01a </w:t>
      </w:r>
    </w:p>
    <w:p w14:paraId="6B653234" w14:textId="77777777" w:rsidR="005E27CF" w:rsidRDefault="005E27CF" w:rsidP="005E27CF">
      <w:pPr>
        <w:spacing w:after="120" w:line="276" w:lineRule="auto"/>
      </w:pPr>
      <w:r>
        <w:t xml:space="preserve">Resources required:  </w:t>
      </w:r>
    </w:p>
    <w:p w14:paraId="7D0C181D" w14:textId="77777777" w:rsidR="005E27CF" w:rsidRDefault="005E27CF" w:rsidP="005E27CF">
      <w:pPr>
        <w:pStyle w:val="ListParagraph"/>
        <w:numPr>
          <w:ilvl w:val="0"/>
          <w:numId w:val="45"/>
        </w:numPr>
        <w:spacing w:after="120" w:line="276" w:lineRule="auto"/>
      </w:pPr>
      <w:r w:rsidRPr="005E27CF">
        <w:rPr>
          <w:i/>
        </w:rPr>
        <w:t>No Matter What</w:t>
      </w:r>
      <w:r>
        <w:t xml:space="preserve"> by Debi </w:t>
      </w:r>
      <w:proofErr w:type="spellStart"/>
      <w:r>
        <w:t>Gliori</w:t>
      </w:r>
      <w:proofErr w:type="spellEnd"/>
    </w:p>
    <w:p w14:paraId="41294FE8" w14:textId="54060546" w:rsidR="005E27CF" w:rsidRDefault="005E27CF" w:rsidP="005E27CF">
      <w:pPr>
        <w:pStyle w:val="ListParagraph"/>
        <w:numPr>
          <w:ilvl w:val="0"/>
          <w:numId w:val="45"/>
        </w:numPr>
        <w:spacing w:after="120" w:line="276" w:lineRule="auto"/>
      </w:pPr>
      <w:r>
        <w:rPr>
          <w:iCs/>
        </w:rPr>
        <w:t>I</w:t>
      </w:r>
      <w:r>
        <w:t>llustrations from the story (on board or printed onto paper for tables)</w:t>
      </w:r>
    </w:p>
    <w:p w14:paraId="0EE6B0BE" w14:textId="77777777" w:rsidR="005E27CF" w:rsidRDefault="005E27CF" w:rsidP="005E27CF">
      <w:pPr>
        <w:spacing w:after="120" w:line="276" w:lineRule="auto"/>
      </w:pPr>
    </w:p>
    <w:p w14:paraId="532F451D" w14:textId="7493BF9B" w:rsidR="00027D9E" w:rsidRDefault="00027D9E" w:rsidP="00027D9E">
      <w:pPr>
        <w:spacing w:after="120"/>
        <w:rPr>
          <w:bCs/>
        </w:rPr>
      </w:pPr>
      <w:r w:rsidRPr="00027D9E">
        <w:rPr>
          <w:bCs/>
        </w:rPr>
        <w:t>At the beginning of the story, Small is feeling “grim and dark” what does this mean?</w:t>
      </w:r>
      <w:r w:rsidRPr="00027D9E">
        <w:rPr>
          <w:bCs/>
        </w:rPr>
        <w:br/>
      </w:r>
      <w:r w:rsidRPr="00027D9E">
        <w:rPr>
          <w:bCs/>
        </w:rPr>
        <w:br/>
        <w:t xml:space="preserve">Pupils discuss these feelings and link them to Small’s actions, </w:t>
      </w:r>
      <w:r w:rsidR="00255265" w:rsidRPr="00255265">
        <w:rPr>
          <w:bCs/>
          <w:i/>
          <w:iCs/>
        </w:rPr>
        <w:t>‘</w:t>
      </w:r>
      <w:r w:rsidRPr="00255265">
        <w:rPr>
          <w:bCs/>
          <w:i/>
          <w:iCs/>
        </w:rPr>
        <w:t>…toss and fling and squash…</w:t>
      </w:r>
      <w:r w:rsidR="00255265">
        <w:rPr>
          <w:bCs/>
        </w:rPr>
        <w:t>’</w:t>
      </w:r>
      <w:r w:rsidRPr="00027D9E">
        <w:rPr>
          <w:bCs/>
        </w:rPr>
        <w:t xml:space="preserve"> identifying Small’s feelings of anger.  They could draw a picture of what angry looks like for them.</w:t>
      </w:r>
      <w:r w:rsidRPr="00027D9E">
        <w:rPr>
          <w:bCs/>
        </w:rPr>
        <w:br/>
      </w:r>
      <w:r w:rsidRPr="00027D9E">
        <w:rPr>
          <w:bCs/>
        </w:rPr>
        <w:br/>
        <w:t xml:space="preserve">Pupils show feelings of anger using their body language only. Can you tell if </w:t>
      </w:r>
      <w:r w:rsidRPr="00027D9E">
        <w:rPr>
          <w:bCs/>
        </w:rPr>
        <w:lastRenderedPageBreak/>
        <w:t>someone is angry? Develop the language of anger, how does it feel when you are angry and what sort of thing you might do when you feel angry?</w:t>
      </w:r>
    </w:p>
    <w:p w14:paraId="283F9B52" w14:textId="77777777" w:rsidR="00027D9E" w:rsidRDefault="00027D9E" w:rsidP="00027D9E">
      <w:pPr>
        <w:spacing w:after="120"/>
        <w:rPr>
          <w:bCs/>
        </w:rPr>
      </w:pPr>
    </w:p>
    <w:p w14:paraId="5DB99722" w14:textId="0D794EF7" w:rsidR="00027D9E" w:rsidRDefault="00A043AB" w:rsidP="00A043AB">
      <w:pPr>
        <w:pStyle w:val="Heading4"/>
      </w:pPr>
      <w:r>
        <w:t>Calming down</w:t>
      </w:r>
    </w:p>
    <w:p w14:paraId="7306585A" w14:textId="69198543" w:rsidR="00D047EC" w:rsidRPr="0028410A" w:rsidRDefault="00A00A9A" w:rsidP="00720978">
      <w:pPr>
        <w:rPr>
          <w:sz w:val="16"/>
          <w:szCs w:val="16"/>
        </w:rPr>
      </w:pPr>
      <w:r>
        <w:t xml:space="preserve">Small calms down when he talks to Large about his worries.  Ask the pupils, </w:t>
      </w:r>
      <w:r w:rsidR="00255265">
        <w:t>‘</w:t>
      </w:r>
      <w:r>
        <w:t>Why is it important to talk about things which make you angry or worried?</w:t>
      </w:r>
      <w:r w:rsidR="00255265">
        <w:t>’,</w:t>
      </w:r>
      <w:r>
        <w:t xml:space="preserve"> </w:t>
      </w:r>
      <w:r w:rsidR="00255265">
        <w:t>‘</w:t>
      </w:r>
      <w:r>
        <w:t>Who could you talk to?</w:t>
      </w:r>
      <w:r w:rsidR="00255265">
        <w:t>’</w:t>
      </w:r>
      <w:r>
        <w:t xml:space="preserve"> Identify trusted adults in school.  When someone talks, it is important to listen very carefully.</w:t>
      </w:r>
      <w:r>
        <w:rPr>
          <w:rStyle w:val="CommentReference"/>
        </w:rPr>
        <w:br/>
      </w:r>
      <w:r>
        <w:rPr>
          <w:rStyle w:val="CommentReference"/>
        </w:rPr>
        <w:br/>
      </w:r>
      <w:r>
        <w:t>Pupils create a mind map style picture with themselves at the centre showing all the people who can listen to them – include school adults and trusted family members.</w:t>
      </w:r>
      <w:r w:rsidR="0028410A">
        <w:rPr>
          <w:sz w:val="16"/>
          <w:szCs w:val="16"/>
        </w:rPr>
        <w:br/>
      </w:r>
      <w:r w:rsidR="0028410A">
        <w:rPr>
          <w:sz w:val="16"/>
          <w:szCs w:val="16"/>
        </w:rPr>
        <w:br/>
      </w:r>
      <w:r w:rsidR="00D047EC">
        <w:t xml:space="preserve">Using illustrations of </w:t>
      </w:r>
      <w:r w:rsidR="00E33F12">
        <w:t xml:space="preserve">the story </w:t>
      </w:r>
      <w:r w:rsidR="0028410A">
        <w:t xml:space="preserve">on the board (or sheets on tables), put children into pairs. </w:t>
      </w:r>
      <w:r w:rsidR="00D047EC">
        <w:t xml:space="preserve"> Each pupil chooses their favourite picture and tells their partner which one they chose and </w:t>
      </w:r>
      <w:r w:rsidR="00D047EC" w:rsidRPr="00255265">
        <w:t>why</w:t>
      </w:r>
      <w:r w:rsidR="00D047EC">
        <w:t xml:space="preserve"> (limit the time 30 secs/1 minute). The </w:t>
      </w:r>
      <w:r w:rsidR="00255265">
        <w:t>“</w:t>
      </w:r>
      <w:r w:rsidR="00D047EC">
        <w:t>listener</w:t>
      </w:r>
      <w:r w:rsidR="00255265">
        <w:t>”</w:t>
      </w:r>
      <w:r w:rsidR="00D047EC">
        <w:t xml:space="preserve"> may not speak until the </w:t>
      </w:r>
      <w:proofErr w:type="gramStart"/>
      <w:r w:rsidR="00D047EC">
        <w:t>end</w:t>
      </w:r>
      <w:proofErr w:type="gramEnd"/>
      <w:r w:rsidR="00D047EC">
        <w:t xml:space="preserve"> and they can ask </w:t>
      </w:r>
      <w:r w:rsidR="00D047EC" w:rsidRPr="00255265">
        <w:t>one</w:t>
      </w:r>
      <w:r w:rsidR="00D047EC">
        <w:t xml:space="preserve"> question.  </w:t>
      </w:r>
      <w:r w:rsidR="0028410A">
        <w:br/>
      </w:r>
      <w:r w:rsidR="0028410A">
        <w:br/>
      </w:r>
      <w:r w:rsidR="00D047EC">
        <w:t xml:space="preserve">Partners swap over and the other person shares.  Partners then change around so they all have a new </w:t>
      </w:r>
      <w:r w:rsidR="00255265">
        <w:t>partner,</w:t>
      </w:r>
      <w:r w:rsidR="00D047EC">
        <w:t xml:space="preserve"> and they must share their original partner’s choice. The new people check back to see if the information they received was correct.  </w:t>
      </w:r>
      <w:r w:rsidR="0028410A">
        <w:br/>
      </w:r>
      <w:r w:rsidR="0028410A">
        <w:br/>
      </w:r>
      <w:r w:rsidR="00D047EC">
        <w:t>Reflect on the activity, is it difficult to keep quiet and listen?  Did you want to interrupt?</w:t>
      </w:r>
      <w:r w:rsidR="0028410A">
        <w:t xml:space="preserve"> </w:t>
      </w:r>
      <w:r w:rsidR="00D047EC">
        <w:t xml:space="preserve">Why is it important to listen carefully?  </w:t>
      </w:r>
      <w:r w:rsidR="006C5402">
        <w:br/>
      </w:r>
      <w:r w:rsidR="006C5402">
        <w:br/>
      </w:r>
      <w:r w:rsidR="006C5402" w:rsidRPr="00720978">
        <w:t xml:space="preserve">How could you tell if your partner was listening to you?  What made it easier to listen?  What makes a good listener?  </w:t>
      </w:r>
      <w:r w:rsidR="00720978" w:rsidRPr="00720978">
        <w:t>What skills do you need to be a good listener?  Can you learn to be a good listener?</w:t>
      </w:r>
    </w:p>
    <w:p w14:paraId="416EFB13" w14:textId="77777777" w:rsidR="00D047EC" w:rsidRPr="00A043AB" w:rsidRDefault="00D047EC" w:rsidP="00A043AB"/>
    <w:p w14:paraId="6C404FD1" w14:textId="6251B52C" w:rsidR="005E27CF" w:rsidRDefault="00840F78" w:rsidP="00840F78">
      <w:pPr>
        <w:pStyle w:val="Heading2"/>
      </w:pPr>
      <w:bookmarkStart w:id="12" w:name="_Toc141951927"/>
      <w:r>
        <w:t>Further resources</w:t>
      </w:r>
      <w:bookmarkEnd w:id="12"/>
    </w:p>
    <w:p w14:paraId="2DB4DDA4" w14:textId="20815D97" w:rsidR="00D04776" w:rsidRPr="00D04776" w:rsidRDefault="00D04776" w:rsidP="00D04776">
      <w:pPr>
        <w:pStyle w:val="Heading3"/>
      </w:pPr>
      <w:r>
        <w:t>Recommended by Child Bereavement UK</w:t>
      </w:r>
    </w:p>
    <w:p w14:paraId="3793CB42" w14:textId="759A9A11" w:rsidR="00D67639" w:rsidRDefault="00252B7F" w:rsidP="00840F78">
      <w:pPr>
        <w:pStyle w:val="ListParagraph"/>
        <w:numPr>
          <w:ilvl w:val="0"/>
          <w:numId w:val="47"/>
        </w:numPr>
      </w:pPr>
      <w:hyperlink r:id="rId28" w:history="1">
        <w:r w:rsidRPr="003E6135">
          <w:rPr>
            <w:rStyle w:val="Hyperlink"/>
            <w:i/>
            <w:iCs/>
          </w:rPr>
          <w:t>Red Chocolate Elephants</w:t>
        </w:r>
        <w:r w:rsidRPr="003E6135">
          <w:rPr>
            <w:rStyle w:val="Hyperlink"/>
          </w:rPr>
          <w:t xml:space="preserve"> by Diana C. Sands</w:t>
        </w:r>
      </w:hyperlink>
      <w:r>
        <w:t xml:space="preserve"> is a book for children bereaved by suicide</w:t>
      </w:r>
    </w:p>
    <w:p w14:paraId="239BE8D9" w14:textId="1999F0ED" w:rsidR="008C0907" w:rsidRDefault="00493797" w:rsidP="00840F78">
      <w:pPr>
        <w:pStyle w:val="ListParagraph"/>
        <w:numPr>
          <w:ilvl w:val="0"/>
          <w:numId w:val="47"/>
        </w:numPr>
      </w:pPr>
      <w:hyperlink r:id="rId29" w:history="1">
        <w:r w:rsidRPr="008707D4">
          <w:rPr>
            <w:rStyle w:val="Hyperlink"/>
            <w:i/>
            <w:iCs/>
          </w:rPr>
          <w:t>Benny’s Hat</w:t>
        </w:r>
        <w:r w:rsidRPr="008707D4">
          <w:rPr>
            <w:rStyle w:val="Hyperlink"/>
          </w:rPr>
          <w:t xml:space="preserve"> by</w:t>
        </w:r>
        <w:r w:rsidR="008707D4" w:rsidRPr="008707D4">
          <w:rPr>
            <w:rStyle w:val="Hyperlink"/>
          </w:rPr>
          <w:t xml:space="preserve"> Juliet Clare Bell and Dave Gray</w:t>
        </w:r>
      </w:hyperlink>
      <w:r w:rsidR="008707D4">
        <w:t xml:space="preserve">, </w:t>
      </w:r>
      <w:hyperlink r:id="rId30" w:history="1">
        <w:r w:rsidR="008C0907" w:rsidRPr="008C0907">
          <w:rPr>
            <w:rStyle w:val="Hyperlink"/>
            <w:i/>
            <w:iCs/>
          </w:rPr>
          <w:t>My Brother and Me</w:t>
        </w:r>
      </w:hyperlink>
      <w:r w:rsidR="008C0907">
        <w:t xml:space="preserve"> and </w:t>
      </w:r>
      <w:hyperlink r:id="rId31" w:history="1">
        <w:r w:rsidR="00BC7D34" w:rsidRPr="00BC7D34">
          <w:rPr>
            <w:rStyle w:val="Hyperlink"/>
            <w:i/>
            <w:iCs/>
          </w:rPr>
          <w:t>I Miss My Sister</w:t>
        </w:r>
      </w:hyperlink>
      <w:r w:rsidR="00BC7D34">
        <w:t xml:space="preserve"> by Sarah Courtauld are picture books that explore loss of a sibling</w:t>
      </w:r>
    </w:p>
    <w:p w14:paraId="2350225C" w14:textId="57D922A5" w:rsidR="00BC7D34" w:rsidRDefault="006A1875" w:rsidP="00840F78">
      <w:pPr>
        <w:pStyle w:val="ListParagraph"/>
        <w:numPr>
          <w:ilvl w:val="0"/>
          <w:numId w:val="47"/>
        </w:numPr>
      </w:pPr>
      <w:hyperlink r:id="rId32" w:history="1">
        <w:r w:rsidRPr="006A1875">
          <w:rPr>
            <w:rStyle w:val="Hyperlink"/>
            <w:i/>
            <w:iCs/>
          </w:rPr>
          <w:t>Is Daddy Coming Back in a Minute?</w:t>
        </w:r>
        <w:r w:rsidRPr="006A1875">
          <w:rPr>
            <w:rStyle w:val="Hyperlink"/>
          </w:rPr>
          <w:t xml:space="preserve"> by Alex Barber and Anna Jarvis</w:t>
        </w:r>
      </w:hyperlink>
      <w:r>
        <w:t xml:space="preserve"> and </w:t>
      </w:r>
      <w:hyperlink r:id="rId33" w:history="1">
        <w:r w:rsidR="009B2E6E" w:rsidRPr="006A1875">
          <w:rPr>
            <w:rStyle w:val="Hyperlink"/>
            <w:i/>
            <w:iCs/>
          </w:rPr>
          <w:t>My Daddy Is My Superhero</w:t>
        </w:r>
        <w:r w:rsidR="009B2E6E" w:rsidRPr="006A1875">
          <w:rPr>
            <w:rStyle w:val="Hyperlink"/>
          </w:rPr>
          <w:t xml:space="preserve"> by </w:t>
        </w:r>
        <w:proofErr w:type="spellStart"/>
        <w:r w:rsidR="009B2E6E" w:rsidRPr="006A1875">
          <w:rPr>
            <w:rStyle w:val="Hyperlink"/>
          </w:rPr>
          <w:t>Michaelagh</w:t>
        </w:r>
        <w:proofErr w:type="spellEnd"/>
        <w:r w:rsidR="009B2E6E" w:rsidRPr="006A1875">
          <w:rPr>
            <w:rStyle w:val="Hyperlink"/>
          </w:rPr>
          <w:t xml:space="preserve"> Broadbent and </w:t>
        </w:r>
        <w:proofErr w:type="spellStart"/>
        <w:r w:rsidR="009B2E6E" w:rsidRPr="006A1875">
          <w:rPr>
            <w:rStyle w:val="Hyperlink"/>
          </w:rPr>
          <w:t>Foxhart</w:t>
        </w:r>
        <w:proofErr w:type="spellEnd"/>
      </w:hyperlink>
      <w:r w:rsidR="009B2E6E">
        <w:t xml:space="preserve"> </w:t>
      </w:r>
      <w:r>
        <w:t>are</w:t>
      </w:r>
      <w:r w:rsidR="009B2E6E">
        <w:t xml:space="preserve"> book</w:t>
      </w:r>
      <w:r>
        <w:t>s</w:t>
      </w:r>
      <w:r w:rsidR="009B2E6E">
        <w:t xml:space="preserve"> that explore loss of a </w:t>
      </w:r>
      <w:r w:rsidR="00D04776">
        <w:t>father</w:t>
      </w:r>
    </w:p>
    <w:p w14:paraId="2FB129E3" w14:textId="1C7E333C" w:rsidR="002919C5" w:rsidRDefault="007B01FE" w:rsidP="00840F78">
      <w:pPr>
        <w:pStyle w:val="ListParagraph"/>
        <w:numPr>
          <w:ilvl w:val="0"/>
          <w:numId w:val="47"/>
        </w:numPr>
      </w:pPr>
      <w:hyperlink r:id="rId34" w:history="1">
        <w:r w:rsidRPr="00913298">
          <w:rPr>
            <w:rStyle w:val="Hyperlink"/>
            <w:i/>
            <w:iCs/>
          </w:rPr>
          <w:t>Goodbye Grandma</w:t>
        </w:r>
        <w:r w:rsidRPr="00913298">
          <w:rPr>
            <w:rStyle w:val="Hyperlink"/>
          </w:rPr>
          <w:t xml:space="preserve"> by Melanie Walsh</w:t>
        </w:r>
      </w:hyperlink>
      <w:r>
        <w:t xml:space="preserve"> is a life the flap book</w:t>
      </w:r>
      <w:r w:rsidR="00913298">
        <w:t xml:space="preserve"> exploring death of a grandparent</w:t>
      </w:r>
    </w:p>
    <w:p w14:paraId="275834E0" w14:textId="6938E39A" w:rsidR="007945D2" w:rsidRDefault="007945D2" w:rsidP="00840F78">
      <w:pPr>
        <w:pStyle w:val="ListParagraph"/>
        <w:numPr>
          <w:ilvl w:val="0"/>
          <w:numId w:val="47"/>
        </w:numPr>
      </w:pPr>
      <w:hyperlink r:id="rId35" w:history="1">
        <w:r w:rsidRPr="007945D2">
          <w:rPr>
            <w:rStyle w:val="Hyperlink"/>
            <w:i/>
            <w:iCs/>
          </w:rPr>
          <w:t>I Miss You: A First Look at Death</w:t>
        </w:r>
        <w:r w:rsidRPr="007945D2">
          <w:rPr>
            <w:rStyle w:val="Hyperlink"/>
          </w:rPr>
          <w:t xml:space="preserve"> by Pat Thomas</w:t>
        </w:r>
      </w:hyperlink>
      <w:r>
        <w:t xml:space="preserve"> is a more generic exploration of grief and loss</w:t>
      </w:r>
    </w:p>
    <w:p w14:paraId="7794CEC6" w14:textId="77777777" w:rsidR="00D04776" w:rsidRDefault="00D04776" w:rsidP="00D04776">
      <w:pPr>
        <w:pStyle w:val="ListParagraph"/>
        <w:numPr>
          <w:ilvl w:val="0"/>
          <w:numId w:val="0"/>
        </w:numPr>
        <w:ind w:left="720"/>
      </w:pPr>
    </w:p>
    <w:p w14:paraId="224B58E7" w14:textId="2A95DC98" w:rsidR="00D04776" w:rsidRDefault="00D04776" w:rsidP="00D04776">
      <w:pPr>
        <w:pStyle w:val="Heading3"/>
      </w:pPr>
      <w:r>
        <w:t>Scottish Book Trust resources</w:t>
      </w:r>
    </w:p>
    <w:p w14:paraId="01BCC030" w14:textId="2F5BE6C6" w:rsidR="00116475" w:rsidRDefault="00116475" w:rsidP="00840F78">
      <w:pPr>
        <w:pStyle w:val="ListParagraph"/>
        <w:numPr>
          <w:ilvl w:val="0"/>
          <w:numId w:val="47"/>
        </w:numPr>
      </w:pPr>
      <w:r>
        <w:t xml:space="preserve">You could use our </w:t>
      </w:r>
      <w:hyperlink r:id="rId36" w:history="1">
        <w:r w:rsidRPr="00D04776">
          <w:rPr>
            <w:rStyle w:val="Hyperlink"/>
          </w:rPr>
          <w:t>Mental health awareness resources</w:t>
        </w:r>
      </w:hyperlink>
      <w:r>
        <w:t xml:space="preserve"> </w:t>
      </w:r>
      <w:r w:rsidR="00D04776">
        <w:t>to extend some of the activities in this resource</w:t>
      </w:r>
    </w:p>
    <w:p w14:paraId="6579C6EC" w14:textId="1F9A690C" w:rsidR="00840F78" w:rsidRDefault="00840F78" w:rsidP="00840F78">
      <w:pPr>
        <w:pStyle w:val="ListParagraph"/>
        <w:numPr>
          <w:ilvl w:val="0"/>
          <w:numId w:val="47"/>
        </w:numPr>
      </w:pPr>
      <w:r>
        <w:t xml:space="preserve">On our website you can find our book lists of recommended </w:t>
      </w:r>
      <w:hyperlink r:id="rId37" w:history="1">
        <w:r w:rsidRPr="001C19A0">
          <w:rPr>
            <w:rStyle w:val="Hyperlink"/>
          </w:rPr>
          <w:t>picture books</w:t>
        </w:r>
      </w:hyperlink>
      <w:r>
        <w:t xml:space="preserve"> and </w:t>
      </w:r>
      <w:hyperlink r:id="rId38" w:history="1">
        <w:r w:rsidRPr="00D67639">
          <w:rPr>
            <w:rStyle w:val="Hyperlink"/>
          </w:rPr>
          <w:t>children’s books</w:t>
        </w:r>
      </w:hyperlink>
      <w:r>
        <w:t xml:space="preserve"> that explore grief and loss</w:t>
      </w:r>
    </w:p>
    <w:p w14:paraId="52D13F05" w14:textId="77777777" w:rsidR="00AC1CE6" w:rsidRDefault="00AC1CE6" w:rsidP="00AC1CE6"/>
    <w:p w14:paraId="1902FBE1" w14:textId="2285A741" w:rsidR="00AC1CE6" w:rsidRDefault="00AC1CE6">
      <w:r>
        <w:br w:type="page"/>
      </w:r>
    </w:p>
    <w:p w14:paraId="7C6E2B25" w14:textId="42D36729" w:rsidR="00AC1CE6" w:rsidRDefault="00AC1CE6" w:rsidP="00AC1CE6">
      <w:pPr>
        <w:pStyle w:val="Heading2"/>
      </w:pPr>
      <w:bookmarkStart w:id="13" w:name="_Worksheet_1:_Remembering"/>
      <w:bookmarkStart w:id="14" w:name="_Toc141951928"/>
      <w:bookmarkEnd w:id="13"/>
      <w:r>
        <w:lastRenderedPageBreak/>
        <w:t>Worksheet 1: Remembering fox</w:t>
      </w:r>
      <w:bookmarkEnd w:id="14"/>
    </w:p>
    <w:p w14:paraId="72BD9F8B" w14:textId="426975FA" w:rsidR="00AC1CE6" w:rsidRDefault="00AC1CE6" w:rsidP="00AC1CE6">
      <w:r>
        <w:t>Print this page</w:t>
      </w:r>
    </w:p>
    <w:tbl>
      <w:tblPr>
        <w:tblStyle w:val="TableGrid"/>
        <w:tblW w:w="0" w:type="auto"/>
        <w:tblLook w:val="04A0" w:firstRow="1" w:lastRow="0" w:firstColumn="1" w:lastColumn="0" w:noHBand="0" w:noVBand="1"/>
        <w:tblDescription w:val="Worksheet 1: Table 1, a worksheet for filling in the different memories, feelings and symbols of each animal in The Memory Tree"/>
      </w:tblPr>
      <w:tblGrid>
        <w:gridCol w:w="1555"/>
        <w:gridCol w:w="2953"/>
        <w:gridCol w:w="2254"/>
        <w:gridCol w:w="2254"/>
      </w:tblGrid>
      <w:tr w:rsidR="00363949" w14:paraId="767AB697" w14:textId="77777777" w:rsidTr="007E7CDE">
        <w:tc>
          <w:tcPr>
            <w:tcW w:w="1555" w:type="dxa"/>
          </w:tcPr>
          <w:p w14:paraId="0380511B" w14:textId="61889E7C" w:rsidR="00363949" w:rsidRPr="007E7CDE" w:rsidRDefault="00363949" w:rsidP="007E7CDE">
            <w:pPr>
              <w:jc w:val="center"/>
              <w:rPr>
                <w:b/>
                <w:bCs/>
              </w:rPr>
            </w:pPr>
            <w:r w:rsidRPr="007E7CDE">
              <w:rPr>
                <w:b/>
                <w:bCs/>
              </w:rPr>
              <w:t>Animal</w:t>
            </w:r>
          </w:p>
        </w:tc>
        <w:tc>
          <w:tcPr>
            <w:tcW w:w="2953" w:type="dxa"/>
          </w:tcPr>
          <w:p w14:paraId="6CB41CB2" w14:textId="507BB81A" w:rsidR="00363949" w:rsidRPr="007E7CDE" w:rsidRDefault="00363949" w:rsidP="007E7CDE">
            <w:pPr>
              <w:jc w:val="center"/>
              <w:rPr>
                <w:b/>
                <w:bCs/>
              </w:rPr>
            </w:pPr>
            <w:r w:rsidRPr="007E7CDE">
              <w:rPr>
                <w:b/>
                <w:bCs/>
              </w:rPr>
              <w:t>Memory</w:t>
            </w:r>
          </w:p>
        </w:tc>
        <w:tc>
          <w:tcPr>
            <w:tcW w:w="2254" w:type="dxa"/>
          </w:tcPr>
          <w:p w14:paraId="54BDD917" w14:textId="570F9136" w:rsidR="00363949" w:rsidRPr="007E7CDE" w:rsidRDefault="007E7CDE" w:rsidP="007E7CDE">
            <w:pPr>
              <w:jc w:val="center"/>
              <w:rPr>
                <w:b/>
                <w:bCs/>
              </w:rPr>
            </w:pPr>
            <w:r w:rsidRPr="007E7CDE">
              <w:rPr>
                <w:b/>
                <w:bCs/>
              </w:rPr>
              <w:t>Feeling</w:t>
            </w:r>
          </w:p>
        </w:tc>
        <w:tc>
          <w:tcPr>
            <w:tcW w:w="2254" w:type="dxa"/>
          </w:tcPr>
          <w:p w14:paraId="123E2E16" w14:textId="2064587F" w:rsidR="00363949" w:rsidRPr="007E7CDE" w:rsidRDefault="007E7CDE" w:rsidP="007E7CDE">
            <w:pPr>
              <w:jc w:val="center"/>
              <w:rPr>
                <w:b/>
                <w:bCs/>
              </w:rPr>
            </w:pPr>
            <w:r w:rsidRPr="007E7CDE">
              <w:rPr>
                <w:b/>
                <w:bCs/>
              </w:rPr>
              <w:t>Symbol</w:t>
            </w:r>
          </w:p>
        </w:tc>
      </w:tr>
      <w:tr w:rsidR="00363949" w14:paraId="3B1450E6" w14:textId="77777777" w:rsidTr="007E7CDE">
        <w:tc>
          <w:tcPr>
            <w:tcW w:w="1555" w:type="dxa"/>
          </w:tcPr>
          <w:p w14:paraId="5CBBAC53" w14:textId="70F59A26" w:rsidR="00363949" w:rsidRDefault="007E7CDE" w:rsidP="00AC1CE6">
            <w:r>
              <w:t>Owl</w:t>
            </w:r>
          </w:p>
        </w:tc>
        <w:tc>
          <w:tcPr>
            <w:tcW w:w="2953" w:type="dxa"/>
          </w:tcPr>
          <w:p w14:paraId="09D30CA5" w14:textId="77777777" w:rsidR="00363949" w:rsidRDefault="00363949" w:rsidP="00AC1CE6"/>
          <w:p w14:paraId="0268090B" w14:textId="77777777" w:rsidR="002A4687" w:rsidRDefault="002A4687" w:rsidP="00AC1CE6"/>
          <w:p w14:paraId="7B945178" w14:textId="77777777" w:rsidR="002A4687" w:rsidRDefault="002A4687" w:rsidP="00AC1CE6"/>
          <w:p w14:paraId="14EA86D1" w14:textId="77777777" w:rsidR="002A4687" w:rsidRDefault="002A4687" w:rsidP="00AC1CE6"/>
          <w:p w14:paraId="0DA72B11" w14:textId="77777777" w:rsidR="002A4687" w:rsidRDefault="002A4687" w:rsidP="00AC1CE6"/>
          <w:p w14:paraId="4389A56A" w14:textId="77777777" w:rsidR="002A4687" w:rsidRDefault="002A4687" w:rsidP="00AC1CE6"/>
          <w:p w14:paraId="375641DA" w14:textId="77777777" w:rsidR="002A4687" w:rsidRDefault="002A4687" w:rsidP="00AC1CE6"/>
          <w:p w14:paraId="26CED488" w14:textId="77777777" w:rsidR="002A4687" w:rsidRDefault="002A4687" w:rsidP="00AC1CE6"/>
        </w:tc>
        <w:tc>
          <w:tcPr>
            <w:tcW w:w="2254" w:type="dxa"/>
          </w:tcPr>
          <w:p w14:paraId="67BC19DB" w14:textId="77777777" w:rsidR="00363949" w:rsidRDefault="00363949" w:rsidP="00AC1CE6"/>
        </w:tc>
        <w:tc>
          <w:tcPr>
            <w:tcW w:w="2254" w:type="dxa"/>
          </w:tcPr>
          <w:p w14:paraId="3638C618" w14:textId="77777777" w:rsidR="00363949" w:rsidRDefault="00363949" w:rsidP="00AC1CE6"/>
        </w:tc>
      </w:tr>
      <w:tr w:rsidR="00363949" w14:paraId="5AD7BDF2" w14:textId="77777777" w:rsidTr="007E7CDE">
        <w:tc>
          <w:tcPr>
            <w:tcW w:w="1555" w:type="dxa"/>
          </w:tcPr>
          <w:p w14:paraId="15705AA7" w14:textId="74587573" w:rsidR="00363949" w:rsidRDefault="007E7CDE" w:rsidP="00AC1CE6">
            <w:r>
              <w:t>Mouse</w:t>
            </w:r>
          </w:p>
        </w:tc>
        <w:tc>
          <w:tcPr>
            <w:tcW w:w="2953" w:type="dxa"/>
          </w:tcPr>
          <w:p w14:paraId="01BED097" w14:textId="77777777" w:rsidR="00363949" w:rsidRDefault="00363949" w:rsidP="00AC1CE6"/>
          <w:p w14:paraId="21EE17E5" w14:textId="77777777" w:rsidR="002A4687" w:rsidRDefault="002A4687" w:rsidP="00AC1CE6"/>
          <w:p w14:paraId="5D789484" w14:textId="77777777" w:rsidR="002A4687" w:rsidRDefault="002A4687" w:rsidP="00AC1CE6"/>
          <w:p w14:paraId="0B89E01B" w14:textId="77777777" w:rsidR="002A4687" w:rsidRDefault="002A4687" w:rsidP="00AC1CE6"/>
          <w:p w14:paraId="6DACFFF2" w14:textId="77777777" w:rsidR="002A4687" w:rsidRDefault="002A4687" w:rsidP="00AC1CE6"/>
          <w:p w14:paraId="60ADAC83" w14:textId="77777777" w:rsidR="002A4687" w:rsidRDefault="002A4687" w:rsidP="00AC1CE6"/>
          <w:p w14:paraId="78648BDD" w14:textId="77777777" w:rsidR="002A4687" w:rsidRDefault="002A4687" w:rsidP="00AC1CE6"/>
          <w:p w14:paraId="12527D01" w14:textId="77777777" w:rsidR="002A4687" w:rsidRDefault="002A4687" w:rsidP="00AC1CE6"/>
        </w:tc>
        <w:tc>
          <w:tcPr>
            <w:tcW w:w="2254" w:type="dxa"/>
          </w:tcPr>
          <w:p w14:paraId="01925C05" w14:textId="77777777" w:rsidR="00363949" w:rsidRDefault="00363949" w:rsidP="00AC1CE6"/>
        </w:tc>
        <w:tc>
          <w:tcPr>
            <w:tcW w:w="2254" w:type="dxa"/>
          </w:tcPr>
          <w:p w14:paraId="66E0D852" w14:textId="77777777" w:rsidR="00363949" w:rsidRDefault="00363949" w:rsidP="00AC1CE6"/>
        </w:tc>
      </w:tr>
      <w:tr w:rsidR="00363949" w14:paraId="72C3AFA9" w14:textId="77777777" w:rsidTr="007E7CDE">
        <w:tc>
          <w:tcPr>
            <w:tcW w:w="1555" w:type="dxa"/>
          </w:tcPr>
          <w:p w14:paraId="219ED165" w14:textId="7C792286" w:rsidR="00363949" w:rsidRDefault="007E7CDE" w:rsidP="00AC1CE6">
            <w:r>
              <w:t>Bear</w:t>
            </w:r>
          </w:p>
        </w:tc>
        <w:tc>
          <w:tcPr>
            <w:tcW w:w="2953" w:type="dxa"/>
          </w:tcPr>
          <w:p w14:paraId="6502D261" w14:textId="77777777" w:rsidR="00363949" w:rsidRDefault="00363949" w:rsidP="00AC1CE6"/>
          <w:p w14:paraId="1C64EB59" w14:textId="77777777" w:rsidR="002A4687" w:rsidRDefault="002A4687" w:rsidP="00AC1CE6"/>
          <w:p w14:paraId="72ACDF20" w14:textId="77777777" w:rsidR="002A4687" w:rsidRDefault="002A4687" w:rsidP="00AC1CE6"/>
          <w:p w14:paraId="3CDD24A0" w14:textId="77777777" w:rsidR="002A4687" w:rsidRDefault="002A4687" w:rsidP="00AC1CE6"/>
          <w:p w14:paraId="5622CE09" w14:textId="77777777" w:rsidR="002A4687" w:rsidRDefault="002A4687" w:rsidP="00AC1CE6"/>
          <w:p w14:paraId="24D8CE88" w14:textId="77777777" w:rsidR="002A4687" w:rsidRDefault="002A4687" w:rsidP="00AC1CE6"/>
          <w:p w14:paraId="49F5D561" w14:textId="77777777" w:rsidR="002A4687" w:rsidRDefault="002A4687" w:rsidP="00AC1CE6"/>
          <w:p w14:paraId="64D3D96B" w14:textId="77777777" w:rsidR="002A4687" w:rsidRDefault="002A4687" w:rsidP="00AC1CE6"/>
        </w:tc>
        <w:tc>
          <w:tcPr>
            <w:tcW w:w="2254" w:type="dxa"/>
          </w:tcPr>
          <w:p w14:paraId="2E48D3E2" w14:textId="77777777" w:rsidR="00363949" w:rsidRDefault="00363949" w:rsidP="00AC1CE6"/>
        </w:tc>
        <w:tc>
          <w:tcPr>
            <w:tcW w:w="2254" w:type="dxa"/>
          </w:tcPr>
          <w:p w14:paraId="3AF5622A" w14:textId="77777777" w:rsidR="00363949" w:rsidRDefault="00363949" w:rsidP="00AC1CE6"/>
        </w:tc>
      </w:tr>
      <w:tr w:rsidR="00363949" w14:paraId="569E646C" w14:textId="77777777" w:rsidTr="007E7CDE">
        <w:tc>
          <w:tcPr>
            <w:tcW w:w="1555" w:type="dxa"/>
          </w:tcPr>
          <w:p w14:paraId="5836CE65" w14:textId="7B842CB7" w:rsidR="00363949" w:rsidRDefault="007E7CDE" w:rsidP="00AC1CE6">
            <w:r>
              <w:t>Rabbit</w:t>
            </w:r>
          </w:p>
        </w:tc>
        <w:tc>
          <w:tcPr>
            <w:tcW w:w="2953" w:type="dxa"/>
          </w:tcPr>
          <w:p w14:paraId="214E5F51" w14:textId="77777777" w:rsidR="00363949" w:rsidRDefault="00363949" w:rsidP="00AC1CE6"/>
          <w:p w14:paraId="06A4C498" w14:textId="77777777" w:rsidR="002A4687" w:rsidRDefault="002A4687" w:rsidP="00AC1CE6"/>
          <w:p w14:paraId="5327751C" w14:textId="77777777" w:rsidR="002A4687" w:rsidRDefault="002A4687" w:rsidP="00AC1CE6"/>
          <w:p w14:paraId="135FE460" w14:textId="77777777" w:rsidR="002A4687" w:rsidRDefault="002A4687" w:rsidP="00AC1CE6"/>
          <w:p w14:paraId="1AD2A254" w14:textId="77777777" w:rsidR="002A4687" w:rsidRDefault="002A4687" w:rsidP="00AC1CE6"/>
          <w:p w14:paraId="02FF4227" w14:textId="77777777" w:rsidR="002A4687" w:rsidRDefault="002A4687" w:rsidP="00AC1CE6"/>
          <w:p w14:paraId="13BF00A2" w14:textId="77777777" w:rsidR="002A4687" w:rsidRDefault="002A4687" w:rsidP="00AC1CE6"/>
          <w:p w14:paraId="4998D707" w14:textId="18465826" w:rsidR="002A4687" w:rsidRDefault="002A4687" w:rsidP="00AC1CE6"/>
        </w:tc>
        <w:tc>
          <w:tcPr>
            <w:tcW w:w="2254" w:type="dxa"/>
          </w:tcPr>
          <w:p w14:paraId="077DF553" w14:textId="77777777" w:rsidR="00363949" w:rsidRDefault="00363949" w:rsidP="00AC1CE6"/>
        </w:tc>
        <w:tc>
          <w:tcPr>
            <w:tcW w:w="2254" w:type="dxa"/>
          </w:tcPr>
          <w:p w14:paraId="06391319" w14:textId="77777777" w:rsidR="00363949" w:rsidRDefault="00363949" w:rsidP="00AC1CE6"/>
        </w:tc>
      </w:tr>
      <w:tr w:rsidR="00363949" w14:paraId="07D7C7D4" w14:textId="77777777" w:rsidTr="007E7CDE">
        <w:tc>
          <w:tcPr>
            <w:tcW w:w="1555" w:type="dxa"/>
          </w:tcPr>
          <w:p w14:paraId="157F61DF" w14:textId="63C88314" w:rsidR="00363949" w:rsidRDefault="007E7CDE" w:rsidP="00AC1CE6">
            <w:r>
              <w:t>Squirrel</w:t>
            </w:r>
          </w:p>
        </w:tc>
        <w:tc>
          <w:tcPr>
            <w:tcW w:w="2953" w:type="dxa"/>
          </w:tcPr>
          <w:p w14:paraId="3205D3DC" w14:textId="77777777" w:rsidR="00363949" w:rsidRDefault="00363949" w:rsidP="00AC1CE6"/>
          <w:p w14:paraId="493CD65B" w14:textId="77777777" w:rsidR="002A4687" w:rsidRDefault="002A4687" w:rsidP="00AC1CE6"/>
          <w:p w14:paraId="76576277" w14:textId="77777777" w:rsidR="002A4687" w:rsidRDefault="002A4687" w:rsidP="00AC1CE6"/>
          <w:p w14:paraId="79926F10" w14:textId="77777777" w:rsidR="002A4687" w:rsidRDefault="002A4687" w:rsidP="00AC1CE6"/>
          <w:p w14:paraId="1845B0C2" w14:textId="77777777" w:rsidR="002A4687" w:rsidRDefault="002A4687" w:rsidP="00AC1CE6"/>
          <w:p w14:paraId="277DA78B" w14:textId="77777777" w:rsidR="002A4687" w:rsidRDefault="002A4687" w:rsidP="00AC1CE6"/>
          <w:p w14:paraId="3E32D669" w14:textId="77777777" w:rsidR="002A4687" w:rsidRDefault="002A4687" w:rsidP="00AC1CE6"/>
          <w:p w14:paraId="54D80D04" w14:textId="77777777" w:rsidR="002A4687" w:rsidRDefault="002A4687" w:rsidP="00AC1CE6"/>
          <w:p w14:paraId="52DA6B4C" w14:textId="77777777" w:rsidR="002A4687" w:rsidRDefault="002A4687" w:rsidP="00AC1CE6"/>
        </w:tc>
        <w:tc>
          <w:tcPr>
            <w:tcW w:w="2254" w:type="dxa"/>
          </w:tcPr>
          <w:p w14:paraId="205320CC" w14:textId="77777777" w:rsidR="00363949" w:rsidRDefault="00363949" w:rsidP="00AC1CE6"/>
        </w:tc>
        <w:tc>
          <w:tcPr>
            <w:tcW w:w="2254" w:type="dxa"/>
          </w:tcPr>
          <w:p w14:paraId="301DF1F3" w14:textId="77777777" w:rsidR="00363949" w:rsidRDefault="00363949" w:rsidP="00AC1CE6"/>
        </w:tc>
      </w:tr>
    </w:tbl>
    <w:p w14:paraId="31B2E543" w14:textId="77777777" w:rsidR="00AC1CE6" w:rsidRPr="00AC1CE6" w:rsidRDefault="00AC1CE6" w:rsidP="00AC1CE6"/>
    <w:p w14:paraId="5DEFBFA1" w14:textId="77777777" w:rsidR="00542DF2" w:rsidRDefault="00542DF2" w:rsidP="00542DF2"/>
    <w:p w14:paraId="67C4CE39" w14:textId="4E627D4D" w:rsidR="00542DF2" w:rsidRDefault="00542DF2" w:rsidP="00542DF2">
      <w:pPr>
        <w:pStyle w:val="Heading2"/>
      </w:pPr>
      <w:bookmarkStart w:id="15" w:name="_Worksheet_2:_Emotional"/>
      <w:bookmarkStart w:id="16" w:name="_Toc141951929"/>
      <w:bookmarkEnd w:id="15"/>
      <w:r>
        <w:lastRenderedPageBreak/>
        <w:t>Worksheet 2: Emotional vocabulary sheet</w:t>
      </w:r>
      <w:bookmarkEnd w:id="16"/>
    </w:p>
    <w:p w14:paraId="15E9DE27" w14:textId="4880D288" w:rsidR="00542DF2" w:rsidRDefault="00542DF2" w:rsidP="00542DF2">
      <w:r>
        <w:t>Print this page</w:t>
      </w:r>
    </w:p>
    <w:tbl>
      <w:tblPr>
        <w:tblStyle w:val="TableGrid"/>
        <w:tblW w:w="0" w:type="auto"/>
        <w:tblLook w:val="04A0" w:firstRow="1" w:lastRow="0" w:firstColumn="1" w:lastColumn="0" w:noHBand="0" w:noVBand="1"/>
        <w:tblDescription w:val="Worksheet 2, Table 1: A table of basic emotional language"/>
      </w:tblPr>
      <w:tblGrid>
        <w:gridCol w:w="3005"/>
        <w:gridCol w:w="3005"/>
        <w:gridCol w:w="3006"/>
      </w:tblGrid>
      <w:tr w:rsidR="00AE5269" w:rsidRPr="00BF44F2" w14:paraId="181AD081" w14:textId="77777777" w:rsidTr="00AE5269">
        <w:tc>
          <w:tcPr>
            <w:tcW w:w="3005" w:type="dxa"/>
          </w:tcPr>
          <w:p w14:paraId="182D1EDE" w14:textId="263D5DEE" w:rsidR="00AE5269" w:rsidRPr="00BF44F2" w:rsidRDefault="00AE5269" w:rsidP="00542DF2">
            <w:pPr>
              <w:rPr>
                <w:sz w:val="28"/>
                <w:szCs w:val="28"/>
              </w:rPr>
            </w:pPr>
            <w:r w:rsidRPr="00BF44F2">
              <w:rPr>
                <w:sz w:val="28"/>
                <w:szCs w:val="28"/>
              </w:rPr>
              <w:t>Angry</w:t>
            </w:r>
          </w:p>
        </w:tc>
        <w:tc>
          <w:tcPr>
            <w:tcW w:w="3005" w:type="dxa"/>
          </w:tcPr>
          <w:p w14:paraId="1605E086" w14:textId="225A2393" w:rsidR="00AE5269" w:rsidRPr="00BF44F2" w:rsidRDefault="00AE5269" w:rsidP="00542DF2">
            <w:pPr>
              <w:rPr>
                <w:sz w:val="28"/>
                <w:szCs w:val="28"/>
              </w:rPr>
            </w:pPr>
            <w:r w:rsidRPr="00BF44F2">
              <w:rPr>
                <w:sz w:val="28"/>
                <w:szCs w:val="28"/>
              </w:rPr>
              <w:t>Frightened</w:t>
            </w:r>
          </w:p>
        </w:tc>
        <w:tc>
          <w:tcPr>
            <w:tcW w:w="3006" w:type="dxa"/>
          </w:tcPr>
          <w:p w14:paraId="7A833F28" w14:textId="47B44903" w:rsidR="00AE5269" w:rsidRPr="00BF44F2" w:rsidRDefault="00AE5269" w:rsidP="00542DF2">
            <w:pPr>
              <w:rPr>
                <w:sz w:val="28"/>
                <w:szCs w:val="28"/>
              </w:rPr>
            </w:pPr>
            <w:r w:rsidRPr="00BF44F2">
              <w:rPr>
                <w:sz w:val="28"/>
                <w:szCs w:val="28"/>
              </w:rPr>
              <w:t>Sad</w:t>
            </w:r>
          </w:p>
        </w:tc>
      </w:tr>
      <w:tr w:rsidR="00AE5269" w:rsidRPr="00BF44F2" w14:paraId="63640E84" w14:textId="77777777" w:rsidTr="00AE5269">
        <w:tc>
          <w:tcPr>
            <w:tcW w:w="3005" w:type="dxa"/>
          </w:tcPr>
          <w:p w14:paraId="57BD98CA" w14:textId="2A552548" w:rsidR="00AE5269" w:rsidRPr="00BF44F2" w:rsidRDefault="00AE5269" w:rsidP="00542DF2">
            <w:pPr>
              <w:rPr>
                <w:sz w:val="28"/>
                <w:szCs w:val="28"/>
              </w:rPr>
            </w:pPr>
            <w:r w:rsidRPr="00BF44F2">
              <w:rPr>
                <w:sz w:val="28"/>
                <w:szCs w:val="28"/>
              </w:rPr>
              <w:t>Cold</w:t>
            </w:r>
          </w:p>
        </w:tc>
        <w:tc>
          <w:tcPr>
            <w:tcW w:w="3005" w:type="dxa"/>
          </w:tcPr>
          <w:p w14:paraId="1F9B5281" w14:textId="0C066321" w:rsidR="00AE5269" w:rsidRPr="00BF44F2" w:rsidRDefault="00AE5269" w:rsidP="00542DF2">
            <w:pPr>
              <w:rPr>
                <w:sz w:val="28"/>
                <w:szCs w:val="28"/>
              </w:rPr>
            </w:pPr>
            <w:r w:rsidRPr="00BF44F2">
              <w:rPr>
                <w:sz w:val="28"/>
                <w:szCs w:val="28"/>
              </w:rPr>
              <w:t>Lonely</w:t>
            </w:r>
          </w:p>
        </w:tc>
        <w:tc>
          <w:tcPr>
            <w:tcW w:w="3006" w:type="dxa"/>
          </w:tcPr>
          <w:p w14:paraId="24B8DF87" w14:textId="4AFEA0DF" w:rsidR="00AE5269" w:rsidRPr="00BF44F2" w:rsidRDefault="00AE5269" w:rsidP="00542DF2">
            <w:pPr>
              <w:rPr>
                <w:sz w:val="28"/>
                <w:szCs w:val="28"/>
              </w:rPr>
            </w:pPr>
            <w:r w:rsidRPr="00BF44F2">
              <w:rPr>
                <w:sz w:val="28"/>
                <w:szCs w:val="28"/>
              </w:rPr>
              <w:t>Su</w:t>
            </w:r>
            <w:r w:rsidR="00582473" w:rsidRPr="00BF44F2">
              <w:rPr>
                <w:sz w:val="28"/>
                <w:szCs w:val="28"/>
              </w:rPr>
              <w:t>r</w:t>
            </w:r>
            <w:r w:rsidRPr="00BF44F2">
              <w:rPr>
                <w:sz w:val="28"/>
                <w:szCs w:val="28"/>
              </w:rPr>
              <w:t>prised</w:t>
            </w:r>
          </w:p>
        </w:tc>
      </w:tr>
    </w:tbl>
    <w:p w14:paraId="3686324F" w14:textId="77777777" w:rsidR="00E639CD" w:rsidRPr="00BF44F2" w:rsidRDefault="00E639CD" w:rsidP="00542DF2">
      <w:pPr>
        <w:rPr>
          <w:sz w:val="28"/>
          <w:szCs w:val="28"/>
        </w:rPr>
      </w:pPr>
    </w:p>
    <w:tbl>
      <w:tblPr>
        <w:tblStyle w:val="TableGrid"/>
        <w:tblW w:w="0" w:type="auto"/>
        <w:tblLook w:val="04A0" w:firstRow="1" w:lastRow="0" w:firstColumn="1" w:lastColumn="0" w:noHBand="0" w:noVBand="1"/>
        <w:tblDescription w:val="Worksheet 2, Table 2: A table of more advanced emotional language"/>
      </w:tblPr>
      <w:tblGrid>
        <w:gridCol w:w="2254"/>
        <w:gridCol w:w="2254"/>
        <w:gridCol w:w="2254"/>
        <w:gridCol w:w="2254"/>
      </w:tblGrid>
      <w:tr w:rsidR="00BB3AB6" w:rsidRPr="00BF44F2" w14:paraId="1B0155B2" w14:textId="77777777" w:rsidTr="00BB3AB6">
        <w:tc>
          <w:tcPr>
            <w:tcW w:w="2254" w:type="dxa"/>
          </w:tcPr>
          <w:p w14:paraId="1C791B2E" w14:textId="32498671" w:rsidR="00BB3AB6" w:rsidRPr="00BF44F2" w:rsidRDefault="00BB3AB6" w:rsidP="00542DF2">
            <w:pPr>
              <w:rPr>
                <w:sz w:val="28"/>
                <w:szCs w:val="28"/>
              </w:rPr>
            </w:pPr>
            <w:r w:rsidRPr="00BF44F2">
              <w:rPr>
                <w:sz w:val="28"/>
                <w:szCs w:val="28"/>
              </w:rPr>
              <w:t>Angry</w:t>
            </w:r>
          </w:p>
        </w:tc>
        <w:tc>
          <w:tcPr>
            <w:tcW w:w="2254" w:type="dxa"/>
          </w:tcPr>
          <w:p w14:paraId="6D146982" w14:textId="0659FA30" w:rsidR="00BB3AB6" w:rsidRPr="00BF44F2" w:rsidRDefault="00BB3AB6" w:rsidP="00542DF2">
            <w:pPr>
              <w:rPr>
                <w:sz w:val="28"/>
                <w:szCs w:val="28"/>
              </w:rPr>
            </w:pPr>
            <w:r w:rsidRPr="00BF44F2">
              <w:rPr>
                <w:sz w:val="28"/>
                <w:szCs w:val="28"/>
              </w:rPr>
              <w:t>Cold</w:t>
            </w:r>
          </w:p>
        </w:tc>
        <w:tc>
          <w:tcPr>
            <w:tcW w:w="2254" w:type="dxa"/>
          </w:tcPr>
          <w:p w14:paraId="43208A1A" w14:textId="597C8FDF" w:rsidR="00BB3AB6" w:rsidRPr="00BF44F2" w:rsidRDefault="00BB3AB6" w:rsidP="00542DF2">
            <w:pPr>
              <w:rPr>
                <w:sz w:val="28"/>
                <w:szCs w:val="28"/>
              </w:rPr>
            </w:pPr>
            <w:r w:rsidRPr="00BF44F2">
              <w:rPr>
                <w:sz w:val="28"/>
                <w:szCs w:val="28"/>
              </w:rPr>
              <w:t>Nervous</w:t>
            </w:r>
          </w:p>
        </w:tc>
        <w:tc>
          <w:tcPr>
            <w:tcW w:w="2254" w:type="dxa"/>
          </w:tcPr>
          <w:p w14:paraId="525ED43F" w14:textId="256E751D" w:rsidR="00BB3AB6" w:rsidRPr="00BF44F2" w:rsidRDefault="00582473" w:rsidP="00542DF2">
            <w:pPr>
              <w:rPr>
                <w:sz w:val="28"/>
                <w:szCs w:val="28"/>
              </w:rPr>
            </w:pPr>
            <w:r w:rsidRPr="00BF44F2">
              <w:rPr>
                <w:sz w:val="28"/>
                <w:szCs w:val="28"/>
              </w:rPr>
              <w:t>Surprised</w:t>
            </w:r>
          </w:p>
        </w:tc>
      </w:tr>
      <w:tr w:rsidR="00BB3AB6" w:rsidRPr="00BF44F2" w14:paraId="5CF79D5E" w14:textId="77777777" w:rsidTr="00BB3AB6">
        <w:tc>
          <w:tcPr>
            <w:tcW w:w="2254" w:type="dxa"/>
          </w:tcPr>
          <w:p w14:paraId="1D415B38" w14:textId="7E42E97C" w:rsidR="00BB3AB6" w:rsidRPr="00BF44F2" w:rsidRDefault="00535227" w:rsidP="00542DF2">
            <w:pPr>
              <w:rPr>
                <w:sz w:val="28"/>
                <w:szCs w:val="28"/>
              </w:rPr>
            </w:pPr>
            <w:r w:rsidRPr="00BF44F2">
              <w:rPr>
                <w:sz w:val="28"/>
                <w:szCs w:val="28"/>
              </w:rPr>
              <w:t>Annoyed</w:t>
            </w:r>
          </w:p>
        </w:tc>
        <w:tc>
          <w:tcPr>
            <w:tcW w:w="2254" w:type="dxa"/>
          </w:tcPr>
          <w:p w14:paraId="6F5526BE" w14:textId="272EE61C" w:rsidR="00BB3AB6" w:rsidRPr="00BF44F2" w:rsidRDefault="00535227" w:rsidP="00542DF2">
            <w:pPr>
              <w:rPr>
                <w:sz w:val="28"/>
                <w:szCs w:val="28"/>
              </w:rPr>
            </w:pPr>
            <w:r w:rsidRPr="00BF44F2">
              <w:rPr>
                <w:sz w:val="28"/>
                <w:szCs w:val="28"/>
              </w:rPr>
              <w:t>Helpless</w:t>
            </w:r>
          </w:p>
        </w:tc>
        <w:tc>
          <w:tcPr>
            <w:tcW w:w="2254" w:type="dxa"/>
          </w:tcPr>
          <w:p w14:paraId="30BC3817" w14:textId="5CE75C21" w:rsidR="00BB3AB6" w:rsidRPr="00BF44F2" w:rsidRDefault="00535227" w:rsidP="00542DF2">
            <w:pPr>
              <w:rPr>
                <w:sz w:val="28"/>
                <w:szCs w:val="28"/>
              </w:rPr>
            </w:pPr>
            <w:r w:rsidRPr="00BF44F2">
              <w:rPr>
                <w:sz w:val="28"/>
                <w:szCs w:val="28"/>
              </w:rPr>
              <w:t>Quiet</w:t>
            </w:r>
          </w:p>
        </w:tc>
        <w:tc>
          <w:tcPr>
            <w:tcW w:w="2254" w:type="dxa"/>
          </w:tcPr>
          <w:p w14:paraId="3FC0A7F1" w14:textId="1045B0EA" w:rsidR="00BB3AB6" w:rsidRPr="00BF44F2" w:rsidRDefault="00535227" w:rsidP="00542DF2">
            <w:pPr>
              <w:rPr>
                <w:sz w:val="28"/>
                <w:szCs w:val="28"/>
              </w:rPr>
            </w:pPr>
            <w:r w:rsidRPr="00BF44F2">
              <w:rPr>
                <w:sz w:val="28"/>
                <w:szCs w:val="28"/>
              </w:rPr>
              <w:t>Tearful</w:t>
            </w:r>
          </w:p>
        </w:tc>
      </w:tr>
      <w:tr w:rsidR="00BB3AB6" w:rsidRPr="00BF44F2" w14:paraId="1B1338DB" w14:textId="77777777" w:rsidTr="00BB3AB6">
        <w:tc>
          <w:tcPr>
            <w:tcW w:w="2254" w:type="dxa"/>
          </w:tcPr>
          <w:p w14:paraId="225D10AB" w14:textId="379D325B" w:rsidR="00BB3AB6" w:rsidRPr="00BF44F2" w:rsidRDefault="00535227" w:rsidP="00542DF2">
            <w:pPr>
              <w:rPr>
                <w:sz w:val="28"/>
                <w:szCs w:val="28"/>
              </w:rPr>
            </w:pPr>
            <w:r w:rsidRPr="00BF44F2">
              <w:rPr>
                <w:sz w:val="28"/>
                <w:szCs w:val="28"/>
              </w:rPr>
              <w:t>Afraid</w:t>
            </w:r>
          </w:p>
        </w:tc>
        <w:tc>
          <w:tcPr>
            <w:tcW w:w="2254" w:type="dxa"/>
          </w:tcPr>
          <w:p w14:paraId="67552AB7" w14:textId="4A130E88" w:rsidR="00BB3AB6" w:rsidRPr="00BF44F2" w:rsidRDefault="00535227" w:rsidP="00542DF2">
            <w:pPr>
              <w:rPr>
                <w:sz w:val="28"/>
                <w:szCs w:val="28"/>
              </w:rPr>
            </w:pPr>
            <w:r w:rsidRPr="00BF44F2">
              <w:rPr>
                <w:sz w:val="28"/>
                <w:szCs w:val="28"/>
              </w:rPr>
              <w:t>Lonely</w:t>
            </w:r>
          </w:p>
        </w:tc>
        <w:tc>
          <w:tcPr>
            <w:tcW w:w="2254" w:type="dxa"/>
          </w:tcPr>
          <w:p w14:paraId="495489F8" w14:textId="2952D35F" w:rsidR="00BB3AB6" w:rsidRPr="00BF44F2" w:rsidRDefault="00535227" w:rsidP="00542DF2">
            <w:pPr>
              <w:rPr>
                <w:sz w:val="28"/>
                <w:szCs w:val="28"/>
              </w:rPr>
            </w:pPr>
            <w:r w:rsidRPr="00BF44F2">
              <w:rPr>
                <w:sz w:val="28"/>
                <w:szCs w:val="28"/>
              </w:rPr>
              <w:t>Sad</w:t>
            </w:r>
          </w:p>
        </w:tc>
        <w:tc>
          <w:tcPr>
            <w:tcW w:w="2254" w:type="dxa"/>
          </w:tcPr>
          <w:p w14:paraId="4B3DC09E" w14:textId="0116AA93" w:rsidR="00BB3AB6" w:rsidRPr="00BF44F2" w:rsidRDefault="00535227" w:rsidP="00542DF2">
            <w:pPr>
              <w:rPr>
                <w:sz w:val="28"/>
                <w:szCs w:val="28"/>
              </w:rPr>
            </w:pPr>
            <w:r w:rsidRPr="00BF44F2">
              <w:rPr>
                <w:sz w:val="28"/>
                <w:szCs w:val="28"/>
              </w:rPr>
              <w:t>Worried</w:t>
            </w:r>
          </w:p>
        </w:tc>
      </w:tr>
    </w:tbl>
    <w:p w14:paraId="03B5CA64" w14:textId="77777777" w:rsidR="00AE5269" w:rsidRPr="00BF44F2" w:rsidRDefault="00AE5269" w:rsidP="00542DF2">
      <w:pPr>
        <w:rPr>
          <w:sz w:val="28"/>
          <w:szCs w:val="28"/>
        </w:rPr>
      </w:pPr>
    </w:p>
    <w:tbl>
      <w:tblPr>
        <w:tblStyle w:val="TableGrid"/>
        <w:tblW w:w="0" w:type="auto"/>
        <w:tblLook w:val="04A0" w:firstRow="1" w:lastRow="0" w:firstColumn="1" w:lastColumn="0" w:noHBand="0" w:noVBand="1"/>
        <w:tblDescription w:val="Worksheet 2, Table 3: A table of advanced emotional language"/>
      </w:tblPr>
      <w:tblGrid>
        <w:gridCol w:w="2254"/>
        <w:gridCol w:w="2254"/>
        <w:gridCol w:w="2254"/>
        <w:gridCol w:w="2254"/>
      </w:tblGrid>
      <w:tr w:rsidR="00535227" w:rsidRPr="00BF44F2" w14:paraId="382EF553" w14:textId="77777777" w:rsidTr="00535227">
        <w:tc>
          <w:tcPr>
            <w:tcW w:w="2254" w:type="dxa"/>
          </w:tcPr>
          <w:p w14:paraId="071F5F45" w14:textId="31BA954B" w:rsidR="00535227" w:rsidRPr="00BF44F2" w:rsidRDefault="00535227" w:rsidP="00542DF2">
            <w:pPr>
              <w:rPr>
                <w:sz w:val="28"/>
                <w:szCs w:val="28"/>
              </w:rPr>
            </w:pPr>
            <w:r w:rsidRPr="00BF44F2">
              <w:rPr>
                <w:sz w:val="28"/>
                <w:szCs w:val="28"/>
              </w:rPr>
              <w:t>Angry</w:t>
            </w:r>
          </w:p>
        </w:tc>
        <w:tc>
          <w:tcPr>
            <w:tcW w:w="2254" w:type="dxa"/>
          </w:tcPr>
          <w:p w14:paraId="599680F4" w14:textId="21CDED6F" w:rsidR="00535227" w:rsidRPr="00BF44F2" w:rsidRDefault="00535227" w:rsidP="00542DF2">
            <w:pPr>
              <w:rPr>
                <w:sz w:val="28"/>
                <w:szCs w:val="28"/>
              </w:rPr>
            </w:pPr>
            <w:r w:rsidRPr="00BF44F2">
              <w:rPr>
                <w:sz w:val="28"/>
                <w:szCs w:val="28"/>
              </w:rPr>
              <w:t>Cold</w:t>
            </w:r>
          </w:p>
        </w:tc>
        <w:tc>
          <w:tcPr>
            <w:tcW w:w="2254" w:type="dxa"/>
          </w:tcPr>
          <w:p w14:paraId="7DDDF4E4" w14:textId="4B4291C2" w:rsidR="00535227" w:rsidRPr="00BF44F2" w:rsidRDefault="00535227" w:rsidP="00542DF2">
            <w:pPr>
              <w:rPr>
                <w:sz w:val="28"/>
                <w:szCs w:val="28"/>
              </w:rPr>
            </w:pPr>
            <w:r w:rsidRPr="00BF44F2">
              <w:rPr>
                <w:sz w:val="28"/>
                <w:szCs w:val="28"/>
              </w:rPr>
              <w:t>Quiet</w:t>
            </w:r>
          </w:p>
        </w:tc>
        <w:tc>
          <w:tcPr>
            <w:tcW w:w="2254" w:type="dxa"/>
          </w:tcPr>
          <w:p w14:paraId="4708D061" w14:textId="3002A6D2" w:rsidR="00535227" w:rsidRPr="00BF44F2" w:rsidRDefault="00535227" w:rsidP="00542DF2">
            <w:pPr>
              <w:rPr>
                <w:sz w:val="28"/>
                <w:szCs w:val="28"/>
              </w:rPr>
            </w:pPr>
            <w:r w:rsidRPr="00BF44F2">
              <w:rPr>
                <w:sz w:val="28"/>
                <w:szCs w:val="28"/>
              </w:rPr>
              <w:t>Stressed</w:t>
            </w:r>
          </w:p>
        </w:tc>
      </w:tr>
      <w:tr w:rsidR="00535227" w:rsidRPr="00BF44F2" w14:paraId="112FEF9B" w14:textId="77777777" w:rsidTr="00535227">
        <w:tc>
          <w:tcPr>
            <w:tcW w:w="2254" w:type="dxa"/>
          </w:tcPr>
          <w:p w14:paraId="7C86540E" w14:textId="5F7810C7" w:rsidR="00535227" w:rsidRPr="00BF44F2" w:rsidRDefault="00535227" w:rsidP="00542DF2">
            <w:pPr>
              <w:rPr>
                <w:sz w:val="28"/>
                <w:szCs w:val="28"/>
              </w:rPr>
            </w:pPr>
            <w:r w:rsidRPr="00BF44F2">
              <w:rPr>
                <w:sz w:val="28"/>
                <w:szCs w:val="28"/>
              </w:rPr>
              <w:t>Anxious</w:t>
            </w:r>
          </w:p>
        </w:tc>
        <w:tc>
          <w:tcPr>
            <w:tcW w:w="2254" w:type="dxa"/>
          </w:tcPr>
          <w:p w14:paraId="4853944C" w14:textId="2F18E6ED" w:rsidR="00535227" w:rsidRPr="00BF44F2" w:rsidRDefault="00535227" w:rsidP="00542DF2">
            <w:pPr>
              <w:rPr>
                <w:sz w:val="28"/>
                <w:szCs w:val="28"/>
              </w:rPr>
            </w:pPr>
            <w:r w:rsidRPr="00BF44F2">
              <w:rPr>
                <w:sz w:val="28"/>
                <w:szCs w:val="28"/>
              </w:rPr>
              <w:t>Frightened</w:t>
            </w:r>
          </w:p>
        </w:tc>
        <w:tc>
          <w:tcPr>
            <w:tcW w:w="2254" w:type="dxa"/>
          </w:tcPr>
          <w:p w14:paraId="496D0126" w14:textId="136C14BD" w:rsidR="00535227" w:rsidRPr="00BF44F2" w:rsidRDefault="00535227" w:rsidP="00542DF2">
            <w:pPr>
              <w:rPr>
                <w:sz w:val="28"/>
                <w:szCs w:val="28"/>
              </w:rPr>
            </w:pPr>
            <w:r w:rsidRPr="00BF44F2">
              <w:rPr>
                <w:sz w:val="28"/>
                <w:szCs w:val="28"/>
              </w:rPr>
              <w:t>Sad</w:t>
            </w:r>
          </w:p>
        </w:tc>
        <w:tc>
          <w:tcPr>
            <w:tcW w:w="2254" w:type="dxa"/>
          </w:tcPr>
          <w:p w14:paraId="75D1EAF7" w14:textId="4224C542" w:rsidR="00535227" w:rsidRPr="00BF44F2" w:rsidRDefault="00535227" w:rsidP="00542DF2">
            <w:pPr>
              <w:rPr>
                <w:sz w:val="28"/>
                <w:szCs w:val="28"/>
              </w:rPr>
            </w:pPr>
            <w:r w:rsidRPr="00BF44F2">
              <w:rPr>
                <w:sz w:val="28"/>
                <w:szCs w:val="28"/>
              </w:rPr>
              <w:t>Tearful</w:t>
            </w:r>
          </w:p>
        </w:tc>
      </w:tr>
      <w:tr w:rsidR="00535227" w:rsidRPr="00BF44F2" w14:paraId="02360386" w14:textId="77777777" w:rsidTr="00535227">
        <w:tc>
          <w:tcPr>
            <w:tcW w:w="2254" w:type="dxa"/>
          </w:tcPr>
          <w:p w14:paraId="7707DA1B" w14:textId="233CEDD1" w:rsidR="00535227" w:rsidRPr="00BF44F2" w:rsidRDefault="00535227" w:rsidP="00542DF2">
            <w:pPr>
              <w:rPr>
                <w:sz w:val="28"/>
                <w:szCs w:val="28"/>
              </w:rPr>
            </w:pPr>
            <w:r w:rsidRPr="00BF44F2">
              <w:rPr>
                <w:sz w:val="28"/>
                <w:szCs w:val="28"/>
              </w:rPr>
              <w:t>Amazed</w:t>
            </w:r>
          </w:p>
        </w:tc>
        <w:tc>
          <w:tcPr>
            <w:tcW w:w="2254" w:type="dxa"/>
          </w:tcPr>
          <w:p w14:paraId="034744FC" w14:textId="5C759DB6" w:rsidR="00535227" w:rsidRPr="00BF44F2" w:rsidRDefault="00535227" w:rsidP="00542DF2">
            <w:pPr>
              <w:rPr>
                <w:sz w:val="28"/>
                <w:szCs w:val="28"/>
              </w:rPr>
            </w:pPr>
            <w:r w:rsidRPr="00BF44F2">
              <w:rPr>
                <w:sz w:val="28"/>
                <w:szCs w:val="28"/>
              </w:rPr>
              <w:t>Lonely</w:t>
            </w:r>
          </w:p>
        </w:tc>
        <w:tc>
          <w:tcPr>
            <w:tcW w:w="2254" w:type="dxa"/>
          </w:tcPr>
          <w:p w14:paraId="602E1EBC" w14:textId="3F74788C" w:rsidR="00535227" w:rsidRPr="00BF44F2" w:rsidRDefault="00535227" w:rsidP="00542DF2">
            <w:pPr>
              <w:rPr>
                <w:sz w:val="28"/>
                <w:szCs w:val="28"/>
              </w:rPr>
            </w:pPr>
            <w:r w:rsidRPr="00BF44F2">
              <w:rPr>
                <w:sz w:val="28"/>
                <w:szCs w:val="28"/>
              </w:rPr>
              <w:t>Surprised</w:t>
            </w:r>
          </w:p>
        </w:tc>
        <w:tc>
          <w:tcPr>
            <w:tcW w:w="2254" w:type="dxa"/>
          </w:tcPr>
          <w:p w14:paraId="645DEC10" w14:textId="07E239EB" w:rsidR="00535227" w:rsidRPr="00BF44F2" w:rsidRDefault="00535227" w:rsidP="00542DF2">
            <w:pPr>
              <w:rPr>
                <w:sz w:val="28"/>
                <w:szCs w:val="28"/>
              </w:rPr>
            </w:pPr>
            <w:r w:rsidRPr="00BF44F2">
              <w:rPr>
                <w:sz w:val="28"/>
                <w:szCs w:val="28"/>
              </w:rPr>
              <w:t>Worried</w:t>
            </w:r>
          </w:p>
        </w:tc>
      </w:tr>
      <w:tr w:rsidR="00535227" w:rsidRPr="00BF44F2" w14:paraId="5F4F6A1C" w14:textId="77777777" w:rsidTr="00535227">
        <w:tc>
          <w:tcPr>
            <w:tcW w:w="2254" w:type="dxa"/>
          </w:tcPr>
          <w:p w14:paraId="6D31D9C2" w14:textId="402A08BE" w:rsidR="00535227" w:rsidRPr="00BF44F2" w:rsidRDefault="00535227" w:rsidP="00542DF2">
            <w:pPr>
              <w:rPr>
                <w:sz w:val="28"/>
                <w:szCs w:val="28"/>
              </w:rPr>
            </w:pPr>
            <w:r w:rsidRPr="00BF44F2">
              <w:rPr>
                <w:sz w:val="28"/>
                <w:szCs w:val="28"/>
              </w:rPr>
              <w:t>Calm</w:t>
            </w:r>
          </w:p>
        </w:tc>
        <w:tc>
          <w:tcPr>
            <w:tcW w:w="2254" w:type="dxa"/>
          </w:tcPr>
          <w:p w14:paraId="2C7BDC85" w14:textId="003E585C" w:rsidR="00535227" w:rsidRPr="00BF44F2" w:rsidRDefault="00535227" w:rsidP="00542DF2">
            <w:pPr>
              <w:rPr>
                <w:sz w:val="28"/>
                <w:szCs w:val="28"/>
              </w:rPr>
            </w:pPr>
            <w:r w:rsidRPr="00BF44F2">
              <w:rPr>
                <w:sz w:val="28"/>
                <w:szCs w:val="28"/>
              </w:rPr>
              <w:t>Needy</w:t>
            </w:r>
          </w:p>
        </w:tc>
        <w:tc>
          <w:tcPr>
            <w:tcW w:w="2254" w:type="dxa"/>
          </w:tcPr>
          <w:p w14:paraId="26C79A3B" w14:textId="688B0F3B" w:rsidR="00535227" w:rsidRPr="00BF44F2" w:rsidRDefault="00535227" w:rsidP="00542DF2">
            <w:pPr>
              <w:rPr>
                <w:sz w:val="28"/>
                <w:szCs w:val="28"/>
              </w:rPr>
            </w:pPr>
            <w:r w:rsidRPr="00BF44F2">
              <w:rPr>
                <w:sz w:val="28"/>
                <w:szCs w:val="28"/>
              </w:rPr>
              <w:t>Scared</w:t>
            </w:r>
          </w:p>
        </w:tc>
        <w:tc>
          <w:tcPr>
            <w:tcW w:w="2254" w:type="dxa"/>
          </w:tcPr>
          <w:p w14:paraId="5274A0F3" w14:textId="306BB371" w:rsidR="00535227" w:rsidRPr="00BF44F2" w:rsidRDefault="00535227" w:rsidP="00542DF2">
            <w:pPr>
              <w:rPr>
                <w:sz w:val="28"/>
                <w:szCs w:val="28"/>
              </w:rPr>
            </w:pPr>
            <w:r w:rsidRPr="00BF44F2">
              <w:rPr>
                <w:sz w:val="28"/>
                <w:szCs w:val="28"/>
              </w:rPr>
              <w:t>Weepy</w:t>
            </w:r>
          </w:p>
        </w:tc>
      </w:tr>
    </w:tbl>
    <w:p w14:paraId="5B433D9E" w14:textId="77777777" w:rsidR="00535227" w:rsidRPr="00BF44F2" w:rsidRDefault="00535227" w:rsidP="00542DF2">
      <w:pPr>
        <w:rPr>
          <w:sz w:val="28"/>
          <w:szCs w:val="28"/>
        </w:rPr>
      </w:pPr>
    </w:p>
    <w:tbl>
      <w:tblPr>
        <w:tblStyle w:val="TableGrid"/>
        <w:tblW w:w="0" w:type="auto"/>
        <w:tblLook w:val="04A0" w:firstRow="1" w:lastRow="0" w:firstColumn="1" w:lastColumn="0" w:noHBand="0" w:noVBand="1"/>
        <w:tblDescription w:val="Worksheet 2, Table 4: a table of sophisticated emotional language"/>
      </w:tblPr>
      <w:tblGrid>
        <w:gridCol w:w="2254"/>
        <w:gridCol w:w="2254"/>
        <w:gridCol w:w="2254"/>
        <w:gridCol w:w="2254"/>
      </w:tblGrid>
      <w:tr w:rsidR="00BF44F2" w:rsidRPr="00BF44F2" w14:paraId="570710B1" w14:textId="77777777" w:rsidTr="00BF44F2">
        <w:tc>
          <w:tcPr>
            <w:tcW w:w="2254" w:type="dxa"/>
          </w:tcPr>
          <w:p w14:paraId="0EFFAD1B" w14:textId="52E6AE86" w:rsidR="00BF44F2" w:rsidRPr="00BF44F2" w:rsidRDefault="00BF44F2" w:rsidP="00542DF2">
            <w:pPr>
              <w:rPr>
                <w:sz w:val="28"/>
                <w:szCs w:val="28"/>
              </w:rPr>
            </w:pPr>
            <w:r w:rsidRPr="00BF44F2">
              <w:rPr>
                <w:sz w:val="28"/>
                <w:szCs w:val="28"/>
              </w:rPr>
              <w:t>Abandoned</w:t>
            </w:r>
          </w:p>
        </w:tc>
        <w:tc>
          <w:tcPr>
            <w:tcW w:w="2254" w:type="dxa"/>
          </w:tcPr>
          <w:p w14:paraId="01A0AD0B" w14:textId="508CA3B7" w:rsidR="00BF44F2" w:rsidRPr="00BF44F2" w:rsidRDefault="00BF44F2" w:rsidP="00542DF2">
            <w:pPr>
              <w:rPr>
                <w:sz w:val="28"/>
                <w:szCs w:val="28"/>
              </w:rPr>
            </w:pPr>
            <w:r w:rsidRPr="00BF44F2">
              <w:rPr>
                <w:sz w:val="28"/>
                <w:szCs w:val="28"/>
              </w:rPr>
              <w:t>Cross</w:t>
            </w:r>
          </w:p>
        </w:tc>
        <w:tc>
          <w:tcPr>
            <w:tcW w:w="2254" w:type="dxa"/>
          </w:tcPr>
          <w:p w14:paraId="0C1B365F" w14:textId="1A11839B" w:rsidR="00BF44F2" w:rsidRPr="00BF44F2" w:rsidRDefault="00BF44F2" w:rsidP="00542DF2">
            <w:pPr>
              <w:rPr>
                <w:sz w:val="28"/>
                <w:szCs w:val="28"/>
              </w:rPr>
            </w:pPr>
            <w:r w:rsidRPr="00BF44F2">
              <w:rPr>
                <w:sz w:val="28"/>
                <w:szCs w:val="28"/>
              </w:rPr>
              <w:t>Helpless</w:t>
            </w:r>
          </w:p>
        </w:tc>
        <w:tc>
          <w:tcPr>
            <w:tcW w:w="2254" w:type="dxa"/>
          </w:tcPr>
          <w:p w14:paraId="0B0196E9" w14:textId="59BE724B" w:rsidR="00BF44F2" w:rsidRPr="00BF44F2" w:rsidRDefault="00BF44F2" w:rsidP="00542DF2">
            <w:pPr>
              <w:rPr>
                <w:sz w:val="28"/>
                <w:szCs w:val="28"/>
              </w:rPr>
            </w:pPr>
            <w:r w:rsidRPr="00BF44F2">
              <w:rPr>
                <w:sz w:val="28"/>
                <w:szCs w:val="28"/>
              </w:rPr>
              <w:t>Scared</w:t>
            </w:r>
          </w:p>
        </w:tc>
      </w:tr>
      <w:tr w:rsidR="00BF44F2" w:rsidRPr="00BF44F2" w14:paraId="4118BE5F" w14:textId="77777777" w:rsidTr="00BF44F2">
        <w:tc>
          <w:tcPr>
            <w:tcW w:w="2254" w:type="dxa"/>
          </w:tcPr>
          <w:p w14:paraId="451846A8" w14:textId="6F0BFDC6" w:rsidR="00BF44F2" w:rsidRPr="00BF44F2" w:rsidRDefault="00BF44F2" w:rsidP="00542DF2">
            <w:pPr>
              <w:rPr>
                <w:sz w:val="28"/>
                <w:szCs w:val="28"/>
              </w:rPr>
            </w:pPr>
            <w:r w:rsidRPr="00BF44F2">
              <w:rPr>
                <w:sz w:val="28"/>
                <w:szCs w:val="28"/>
              </w:rPr>
              <w:t>Angry</w:t>
            </w:r>
          </w:p>
        </w:tc>
        <w:tc>
          <w:tcPr>
            <w:tcW w:w="2254" w:type="dxa"/>
          </w:tcPr>
          <w:p w14:paraId="4F5B6FD9" w14:textId="316EB315" w:rsidR="00BF44F2" w:rsidRPr="00BF44F2" w:rsidRDefault="00BF44F2" w:rsidP="00542DF2">
            <w:pPr>
              <w:rPr>
                <w:sz w:val="28"/>
                <w:szCs w:val="28"/>
              </w:rPr>
            </w:pPr>
            <w:r w:rsidRPr="00BF44F2">
              <w:rPr>
                <w:sz w:val="28"/>
                <w:szCs w:val="28"/>
              </w:rPr>
              <w:t>Detached</w:t>
            </w:r>
          </w:p>
        </w:tc>
        <w:tc>
          <w:tcPr>
            <w:tcW w:w="2254" w:type="dxa"/>
          </w:tcPr>
          <w:p w14:paraId="01DEC95A" w14:textId="7CFE0318" w:rsidR="00BF44F2" w:rsidRPr="00BF44F2" w:rsidRDefault="00BF44F2" w:rsidP="00542DF2">
            <w:pPr>
              <w:rPr>
                <w:sz w:val="28"/>
                <w:szCs w:val="28"/>
              </w:rPr>
            </w:pPr>
            <w:r w:rsidRPr="00BF44F2">
              <w:rPr>
                <w:sz w:val="28"/>
                <w:szCs w:val="28"/>
              </w:rPr>
              <w:t>Hopeless</w:t>
            </w:r>
          </w:p>
        </w:tc>
        <w:tc>
          <w:tcPr>
            <w:tcW w:w="2254" w:type="dxa"/>
          </w:tcPr>
          <w:p w14:paraId="5ADF3C4A" w14:textId="6864B3DF" w:rsidR="00BF44F2" w:rsidRPr="00BF44F2" w:rsidRDefault="00BF44F2" w:rsidP="00542DF2">
            <w:pPr>
              <w:rPr>
                <w:sz w:val="28"/>
                <w:szCs w:val="28"/>
              </w:rPr>
            </w:pPr>
            <w:r w:rsidRPr="00BF44F2">
              <w:rPr>
                <w:sz w:val="28"/>
                <w:szCs w:val="28"/>
              </w:rPr>
              <w:t>Surprised</w:t>
            </w:r>
          </w:p>
        </w:tc>
      </w:tr>
      <w:tr w:rsidR="00BF44F2" w:rsidRPr="00BF44F2" w14:paraId="12D16248" w14:textId="77777777" w:rsidTr="00BF44F2">
        <w:tc>
          <w:tcPr>
            <w:tcW w:w="2254" w:type="dxa"/>
          </w:tcPr>
          <w:p w14:paraId="6D4C2B09" w14:textId="7D2E7467" w:rsidR="00BF44F2" w:rsidRPr="00BF44F2" w:rsidRDefault="00BF44F2" w:rsidP="00542DF2">
            <w:pPr>
              <w:rPr>
                <w:sz w:val="28"/>
                <w:szCs w:val="28"/>
              </w:rPr>
            </w:pPr>
            <w:r w:rsidRPr="00BF44F2">
              <w:rPr>
                <w:sz w:val="28"/>
                <w:szCs w:val="28"/>
              </w:rPr>
              <w:t>Anxious</w:t>
            </w:r>
          </w:p>
        </w:tc>
        <w:tc>
          <w:tcPr>
            <w:tcW w:w="2254" w:type="dxa"/>
          </w:tcPr>
          <w:p w14:paraId="1E1BE106" w14:textId="583E080E" w:rsidR="00BF44F2" w:rsidRPr="00BF44F2" w:rsidRDefault="00BF44F2" w:rsidP="00542DF2">
            <w:pPr>
              <w:rPr>
                <w:sz w:val="28"/>
                <w:szCs w:val="28"/>
              </w:rPr>
            </w:pPr>
            <w:r w:rsidRPr="00BF44F2">
              <w:rPr>
                <w:sz w:val="28"/>
                <w:szCs w:val="28"/>
              </w:rPr>
              <w:t>Disappointed</w:t>
            </w:r>
          </w:p>
        </w:tc>
        <w:tc>
          <w:tcPr>
            <w:tcW w:w="2254" w:type="dxa"/>
          </w:tcPr>
          <w:p w14:paraId="2E945442" w14:textId="5AE981EF" w:rsidR="00BF44F2" w:rsidRPr="00BF44F2" w:rsidRDefault="00BF44F2" w:rsidP="00542DF2">
            <w:pPr>
              <w:rPr>
                <w:sz w:val="28"/>
                <w:szCs w:val="28"/>
              </w:rPr>
            </w:pPr>
            <w:r w:rsidRPr="00BF44F2">
              <w:rPr>
                <w:sz w:val="28"/>
                <w:szCs w:val="28"/>
              </w:rPr>
              <w:t>Isolated</w:t>
            </w:r>
          </w:p>
        </w:tc>
        <w:tc>
          <w:tcPr>
            <w:tcW w:w="2254" w:type="dxa"/>
          </w:tcPr>
          <w:p w14:paraId="0B7140D8" w14:textId="6720830D" w:rsidR="00BF44F2" w:rsidRPr="00BF44F2" w:rsidRDefault="00BF44F2" w:rsidP="00542DF2">
            <w:pPr>
              <w:rPr>
                <w:sz w:val="28"/>
                <w:szCs w:val="28"/>
              </w:rPr>
            </w:pPr>
            <w:r w:rsidRPr="00BF44F2">
              <w:rPr>
                <w:sz w:val="28"/>
                <w:szCs w:val="28"/>
              </w:rPr>
              <w:t>Stressed</w:t>
            </w:r>
          </w:p>
        </w:tc>
      </w:tr>
      <w:tr w:rsidR="00BF44F2" w:rsidRPr="00BF44F2" w14:paraId="4CE94377" w14:textId="77777777" w:rsidTr="00BF44F2">
        <w:tc>
          <w:tcPr>
            <w:tcW w:w="2254" w:type="dxa"/>
          </w:tcPr>
          <w:p w14:paraId="05B42666" w14:textId="2535E59F" w:rsidR="00BF44F2" w:rsidRPr="00BF44F2" w:rsidRDefault="00BF44F2" w:rsidP="00542DF2">
            <w:pPr>
              <w:rPr>
                <w:sz w:val="28"/>
                <w:szCs w:val="28"/>
              </w:rPr>
            </w:pPr>
            <w:r w:rsidRPr="00BF44F2">
              <w:rPr>
                <w:sz w:val="28"/>
                <w:szCs w:val="28"/>
              </w:rPr>
              <w:t>Apprehensive</w:t>
            </w:r>
          </w:p>
        </w:tc>
        <w:tc>
          <w:tcPr>
            <w:tcW w:w="2254" w:type="dxa"/>
          </w:tcPr>
          <w:p w14:paraId="6B31BA0B" w14:textId="58584F85" w:rsidR="00BF44F2" w:rsidRPr="00BF44F2" w:rsidRDefault="00BF44F2" w:rsidP="00542DF2">
            <w:pPr>
              <w:rPr>
                <w:sz w:val="28"/>
                <w:szCs w:val="28"/>
              </w:rPr>
            </w:pPr>
            <w:r w:rsidRPr="00BF44F2">
              <w:rPr>
                <w:sz w:val="28"/>
                <w:szCs w:val="28"/>
              </w:rPr>
              <w:t>Distant</w:t>
            </w:r>
          </w:p>
        </w:tc>
        <w:tc>
          <w:tcPr>
            <w:tcW w:w="2254" w:type="dxa"/>
          </w:tcPr>
          <w:p w14:paraId="6DBB3187" w14:textId="73E89917" w:rsidR="00BF44F2" w:rsidRPr="00BF44F2" w:rsidRDefault="00BF44F2" w:rsidP="00542DF2">
            <w:pPr>
              <w:rPr>
                <w:sz w:val="28"/>
                <w:szCs w:val="28"/>
              </w:rPr>
            </w:pPr>
            <w:r w:rsidRPr="00BF44F2">
              <w:rPr>
                <w:sz w:val="28"/>
                <w:szCs w:val="28"/>
              </w:rPr>
              <w:t>Lonely</w:t>
            </w:r>
          </w:p>
        </w:tc>
        <w:tc>
          <w:tcPr>
            <w:tcW w:w="2254" w:type="dxa"/>
          </w:tcPr>
          <w:p w14:paraId="4167F9DC" w14:textId="240940D8" w:rsidR="00BF44F2" w:rsidRPr="00BF44F2" w:rsidRDefault="00BF44F2" w:rsidP="00542DF2">
            <w:pPr>
              <w:rPr>
                <w:sz w:val="28"/>
                <w:szCs w:val="28"/>
              </w:rPr>
            </w:pPr>
            <w:r w:rsidRPr="00BF44F2">
              <w:rPr>
                <w:sz w:val="28"/>
                <w:szCs w:val="28"/>
              </w:rPr>
              <w:t>Tearful</w:t>
            </w:r>
          </w:p>
        </w:tc>
      </w:tr>
      <w:tr w:rsidR="00BF44F2" w:rsidRPr="00BF44F2" w14:paraId="0B402BBA" w14:textId="77777777" w:rsidTr="00BF44F2">
        <w:tc>
          <w:tcPr>
            <w:tcW w:w="2254" w:type="dxa"/>
          </w:tcPr>
          <w:p w14:paraId="2BCDFE34" w14:textId="111C14BA" w:rsidR="00BF44F2" w:rsidRPr="00BF44F2" w:rsidRDefault="00BF44F2" w:rsidP="00542DF2">
            <w:pPr>
              <w:rPr>
                <w:sz w:val="28"/>
                <w:szCs w:val="28"/>
              </w:rPr>
            </w:pPr>
            <w:r w:rsidRPr="00BF44F2">
              <w:rPr>
                <w:sz w:val="28"/>
                <w:szCs w:val="28"/>
              </w:rPr>
              <w:t>Astonished</w:t>
            </w:r>
          </w:p>
        </w:tc>
        <w:tc>
          <w:tcPr>
            <w:tcW w:w="2254" w:type="dxa"/>
          </w:tcPr>
          <w:p w14:paraId="189DDFCB" w14:textId="0D65B1EA" w:rsidR="00BF44F2" w:rsidRPr="00BF44F2" w:rsidRDefault="00BF44F2" w:rsidP="00542DF2">
            <w:pPr>
              <w:rPr>
                <w:sz w:val="28"/>
                <w:szCs w:val="28"/>
              </w:rPr>
            </w:pPr>
            <w:r w:rsidRPr="00BF44F2">
              <w:rPr>
                <w:sz w:val="28"/>
                <w:szCs w:val="28"/>
              </w:rPr>
              <w:t>Furious</w:t>
            </w:r>
          </w:p>
        </w:tc>
        <w:tc>
          <w:tcPr>
            <w:tcW w:w="2254" w:type="dxa"/>
          </w:tcPr>
          <w:p w14:paraId="7B9F2C7C" w14:textId="3C5F137B" w:rsidR="00BF44F2" w:rsidRPr="00BF44F2" w:rsidRDefault="00BF44F2" w:rsidP="00542DF2">
            <w:pPr>
              <w:rPr>
                <w:sz w:val="28"/>
                <w:szCs w:val="28"/>
              </w:rPr>
            </w:pPr>
            <w:r w:rsidRPr="00BF44F2">
              <w:rPr>
                <w:sz w:val="28"/>
                <w:szCs w:val="28"/>
              </w:rPr>
              <w:t>Needy</w:t>
            </w:r>
          </w:p>
        </w:tc>
        <w:tc>
          <w:tcPr>
            <w:tcW w:w="2254" w:type="dxa"/>
          </w:tcPr>
          <w:p w14:paraId="247A84AA" w14:textId="72DA4D72" w:rsidR="00BF44F2" w:rsidRPr="00BF44F2" w:rsidRDefault="00BF44F2" w:rsidP="00542DF2">
            <w:pPr>
              <w:rPr>
                <w:sz w:val="28"/>
                <w:szCs w:val="28"/>
              </w:rPr>
            </w:pPr>
            <w:r w:rsidRPr="00BF44F2">
              <w:rPr>
                <w:sz w:val="28"/>
                <w:szCs w:val="28"/>
              </w:rPr>
              <w:t>Thoughtful</w:t>
            </w:r>
          </w:p>
        </w:tc>
      </w:tr>
      <w:tr w:rsidR="00BF44F2" w:rsidRPr="00BF44F2" w14:paraId="4AD76074" w14:textId="77777777" w:rsidTr="00BF44F2">
        <w:tc>
          <w:tcPr>
            <w:tcW w:w="2254" w:type="dxa"/>
          </w:tcPr>
          <w:p w14:paraId="37DA3A5D" w14:textId="200C1F61" w:rsidR="00BF44F2" w:rsidRPr="00BF44F2" w:rsidRDefault="00BF44F2" w:rsidP="00542DF2">
            <w:pPr>
              <w:rPr>
                <w:sz w:val="28"/>
                <w:szCs w:val="28"/>
              </w:rPr>
            </w:pPr>
            <w:r w:rsidRPr="00BF44F2">
              <w:rPr>
                <w:sz w:val="28"/>
                <w:szCs w:val="28"/>
              </w:rPr>
              <w:t>Brave</w:t>
            </w:r>
          </w:p>
        </w:tc>
        <w:tc>
          <w:tcPr>
            <w:tcW w:w="2254" w:type="dxa"/>
          </w:tcPr>
          <w:p w14:paraId="49FDD9AD" w14:textId="28925380" w:rsidR="00BF44F2" w:rsidRPr="00BF44F2" w:rsidRDefault="00BF44F2" w:rsidP="00542DF2">
            <w:pPr>
              <w:rPr>
                <w:sz w:val="28"/>
                <w:szCs w:val="28"/>
              </w:rPr>
            </w:pPr>
            <w:r w:rsidRPr="00BF44F2">
              <w:rPr>
                <w:sz w:val="28"/>
                <w:szCs w:val="28"/>
              </w:rPr>
              <w:t>Frightened</w:t>
            </w:r>
          </w:p>
        </w:tc>
        <w:tc>
          <w:tcPr>
            <w:tcW w:w="2254" w:type="dxa"/>
          </w:tcPr>
          <w:p w14:paraId="2A949E29" w14:textId="765684B8" w:rsidR="00BF44F2" w:rsidRPr="00BF44F2" w:rsidRDefault="00BF44F2" w:rsidP="00542DF2">
            <w:pPr>
              <w:rPr>
                <w:sz w:val="28"/>
                <w:szCs w:val="28"/>
              </w:rPr>
            </w:pPr>
            <w:r w:rsidRPr="00BF44F2">
              <w:rPr>
                <w:sz w:val="28"/>
                <w:szCs w:val="28"/>
              </w:rPr>
              <w:t>Numb</w:t>
            </w:r>
          </w:p>
        </w:tc>
        <w:tc>
          <w:tcPr>
            <w:tcW w:w="2254" w:type="dxa"/>
          </w:tcPr>
          <w:p w14:paraId="22845C58" w14:textId="11E8D604" w:rsidR="00BF44F2" w:rsidRPr="00BF44F2" w:rsidRDefault="00BF44F2" w:rsidP="00542DF2">
            <w:pPr>
              <w:rPr>
                <w:sz w:val="28"/>
                <w:szCs w:val="28"/>
              </w:rPr>
            </w:pPr>
            <w:r w:rsidRPr="00BF44F2">
              <w:rPr>
                <w:sz w:val="28"/>
                <w:szCs w:val="28"/>
              </w:rPr>
              <w:t>Uncertain</w:t>
            </w:r>
          </w:p>
        </w:tc>
      </w:tr>
      <w:tr w:rsidR="00BF44F2" w:rsidRPr="00BF44F2" w14:paraId="69318D4E" w14:textId="77777777" w:rsidTr="00BF44F2">
        <w:tc>
          <w:tcPr>
            <w:tcW w:w="2254" w:type="dxa"/>
          </w:tcPr>
          <w:p w14:paraId="439C1CBB" w14:textId="71F03A56" w:rsidR="00BF44F2" w:rsidRPr="00BF44F2" w:rsidRDefault="00BF44F2" w:rsidP="00542DF2">
            <w:pPr>
              <w:rPr>
                <w:sz w:val="28"/>
                <w:szCs w:val="28"/>
              </w:rPr>
            </w:pPr>
            <w:r w:rsidRPr="00BF44F2">
              <w:rPr>
                <w:sz w:val="28"/>
                <w:szCs w:val="28"/>
              </w:rPr>
              <w:t>Bereaved</w:t>
            </w:r>
          </w:p>
        </w:tc>
        <w:tc>
          <w:tcPr>
            <w:tcW w:w="2254" w:type="dxa"/>
          </w:tcPr>
          <w:p w14:paraId="5706FC90" w14:textId="67883662" w:rsidR="00BF44F2" w:rsidRPr="00BF44F2" w:rsidRDefault="00BF44F2" w:rsidP="00542DF2">
            <w:pPr>
              <w:rPr>
                <w:sz w:val="28"/>
                <w:szCs w:val="28"/>
              </w:rPr>
            </w:pPr>
            <w:r w:rsidRPr="00BF44F2">
              <w:rPr>
                <w:sz w:val="28"/>
                <w:szCs w:val="28"/>
              </w:rPr>
              <w:t>Glad</w:t>
            </w:r>
          </w:p>
        </w:tc>
        <w:tc>
          <w:tcPr>
            <w:tcW w:w="2254" w:type="dxa"/>
          </w:tcPr>
          <w:p w14:paraId="4213F6DB" w14:textId="51A35B1B" w:rsidR="00BF44F2" w:rsidRPr="00BF44F2" w:rsidRDefault="00BF44F2" w:rsidP="00542DF2">
            <w:pPr>
              <w:rPr>
                <w:sz w:val="28"/>
                <w:szCs w:val="28"/>
              </w:rPr>
            </w:pPr>
            <w:r w:rsidRPr="00BF44F2">
              <w:rPr>
                <w:sz w:val="28"/>
                <w:szCs w:val="28"/>
              </w:rPr>
              <w:t>Panicky</w:t>
            </w:r>
          </w:p>
        </w:tc>
        <w:tc>
          <w:tcPr>
            <w:tcW w:w="2254" w:type="dxa"/>
          </w:tcPr>
          <w:p w14:paraId="12F20189" w14:textId="7786C4A7" w:rsidR="00BF44F2" w:rsidRPr="00BF44F2" w:rsidRDefault="00BF44F2" w:rsidP="00542DF2">
            <w:pPr>
              <w:rPr>
                <w:sz w:val="28"/>
                <w:szCs w:val="28"/>
              </w:rPr>
            </w:pPr>
            <w:r w:rsidRPr="00BF44F2">
              <w:rPr>
                <w:sz w:val="28"/>
                <w:szCs w:val="28"/>
              </w:rPr>
              <w:t>Vulnerable</w:t>
            </w:r>
          </w:p>
        </w:tc>
      </w:tr>
      <w:tr w:rsidR="00BF44F2" w:rsidRPr="00BF44F2" w14:paraId="5B99C2BA" w14:textId="77777777" w:rsidTr="00BF44F2">
        <w:tc>
          <w:tcPr>
            <w:tcW w:w="2254" w:type="dxa"/>
          </w:tcPr>
          <w:p w14:paraId="2D06CD71" w14:textId="3B4CE6D7" w:rsidR="00BF44F2" w:rsidRPr="00BF44F2" w:rsidRDefault="00BF44F2" w:rsidP="00542DF2">
            <w:pPr>
              <w:rPr>
                <w:sz w:val="28"/>
                <w:szCs w:val="28"/>
              </w:rPr>
            </w:pPr>
            <w:r w:rsidRPr="00BF44F2">
              <w:rPr>
                <w:sz w:val="28"/>
                <w:szCs w:val="28"/>
              </w:rPr>
              <w:t>Calm</w:t>
            </w:r>
          </w:p>
        </w:tc>
        <w:tc>
          <w:tcPr>
            <w:tcW w:w="2254" w:type="dxa"/>
          </w:tcPr>
          <w:p w14:paraId="7904354C" w14:textId="73B31BAE" w:rsidR="00BF44F2" w:rsidRPr="00BF44F2" w:rsidRDefault="00BF44F2" w:rsidP="00542DF2">
            <w:pPr>
              <w:rPr>
                <w:sz w:val="28"/>
                <w:szCs w:val="28"/>
              </w:rPr>
            </w:pPr>
            <w:r w:rsidRPr="00BF44F2">
              <w:rPr>
                <w:sz w:val="28"/>
                <w:szCs w:val="28"/>
              </w:rPr>
              <w:t>Greif-stricken</w:t>
            </w:r>
          </w:p>
        </w:tc>
        <w:tc>
          <w:tcPr>
            <w:tcW w:w="2254" w:type="dxa"/>
          </w:tcPr>
          <w:p w14:paraId="317DAF3A" w14:textId="3263EB2C" w:rsidR="00BF44F2" w:rsidRPr="00BF44F2" w:rsidRDefault="00BF44F2" w:rsidP="00542DF2">
            <w:pPr>
              <w:rPr>
                <w:sz w:val="28"/>
                <w:szCs w:val="28"/>
              </w:rPr>
            </w:pPr>
            <w:r w:rsidRPr="00BF44F2">
              <w:rPr>
                <w:sz w:val="28"/>
                <w:szCs w:val="28"/>
              </w:rPr>
              <w:t>Peaceful</w:t>
            </w:r>
          </w:p>
        </w:tc>
        <w:tc>
          <w:tcPr>
            <w:tcW w:w="2254" w:type="dxa"/>
          </w:tcPr>
          <w:p w14:paraId="3DB81F69" w14:textId="5F7546F1" w:rsidR="00BF44F2" w:rsidRPr="00BF44F2" w:rsidRDefault="00BF44F2" w:rsidP="00542DF2">
            <w:pPr>
              <w:rPr>
                <w:sz w:val="28"/>
                <w:szCs w:val="28"/>
              </w:rPr>
            </w:pPr>
            <w:r w:rsidRPr="00BF44F2">
              <w:rPr>
                <w:sz w:val="28"/>
                <w:szCs w:val="28"/>
              </w:rPr>
              <w:t>Withdrawn</w:t>
            </w:r>
          </w:p>
        </w:tc>
      </w:tr>
      <w:tr w:rsidR="00BF44F2" w:rsidRPr="00BF44F2" w14:paraId="358A7AA6" w14:textId="77777777" w:rsidTr="00BF44F2">
        <w:tc>
          <w:tcPr>
            <w:tcW w:w="2254" w:type="dxa"/>
          </w:tcPr>
          <w:p w14:paraId="40AB1DF9" w14:textId="3C439696" w:rsidR="00BF44F2" w:rsidRPr="00BF44F2" w:rsidRDefault="00BF44F2" w:rsidP="00542DF2">
            <w:pPr>
              <w:rPr>
                <w:sz w:val="28"/>
                <w:szCs w:val="28"/>
              </w:rPr>
            </w:pPr>
            <w:r w:rsidRPr="00BF44F2">
              <w:rPr>
                <w:sz w:val="28"/>
                <w:szCs w:val="28"/>
              </w:rPr>
              <w:t>Cold</w:t>
            </w:r>
          </w:p>
        </w:tc>
        <w:tc>
          <w:tcPr>
            <w:tcW w:w="2254" w:type="dxa"/>
          </w:tcPr>
          <w:p w14:paraId="7FA9BEAE" w14:textId="4D396062" w:rsidR="00BF44F2" w:rsidRPr="00BF44F2" w:rsidRDefault="00BF44F2" w:rsidP="00542DF2">
            <w:pPr>
              <w:rPr>
                <w:sz w:val="28"/>
                <w:szCs w:val="28"/>
              </w:rPr>
            </w:pPr>
            <w:r w:rsidRPr="00BF44F2">
              <w:rPr>
                <w:sz w:val="28"/>
                <w:szCs w:val="28"/>
              </w:rPr>
              <w:t>Guilty</w:t>
            </w:r>
          </w:p>
        </w:tc>
        <w:tc>
          <w:tcPr>
            <w:tcW w:w="2254" w:type="dxa"/>
          </w:tcPr>
          <w:p w14:paraId="2E0528A0" w14:textId="6F6234AF" w:rsidR="00BF44F2" w:rsidRPr="00BF44F2" w:rsidRDefault="00BF44F2" w:rsidP="00542DF2">
            <w:pPr>
              <w:rPr>
                <w:sz w:val="28"/>
                <w:szCs w:val="28"/>
              </w:rPr>
            </w:pPr>
            <w:r w:rsidRPr="00BF44F2">
              <w:rPr>
                <w:sz w:val="28"/>
                <w:szCs w:val="28"/>
              </w:rPr>
              <w:t>Quiet</w:t>
            </w:r>
          </w:p>
        </w:tc>
        <w:tc>
          <w:tcPr>
            <w:tcW w:w="2254" w:type="dxa"/>
          </w:tcPr>
          <w:p w14:paraId="16F44F14" w14:textId="196C9EDC" w:rsidR="00BF44F2" w:rsidRPr="00BF44F2" w:rsidRDefault="00BF44F2" w:rsidP="00542DF2">
            <w:pPr>
              <w:rPr>
                <w:sz w:val="28"/>
                <w:szCs w:val="28"/>
              </w:rPr>
            </w:pPr>
            <w:r w:rsidRPr="00BF44F2">
              <w:rPr>
                <w:sz w:val="28"/>
                <w:szCs w:val="28"/>
              </w:rPr>
              <w:t>Worried</w:t>
            </w:r>
          </w:p>
        </w:tc>
      </w:tr>
      <w:tr w:rsidR="00BF44F2" w:rsidRPr="00BF44F2" w14:paraId="0F50AB18" w14:textId="77777777" w:rsidTr="00BF44F2">
        <w:tc>
          <w:tcPr>
            <w:tcW w:w="2254" w:type="dxa"/>
          </w:tcPr>
          <w:p w14:paraId="5DCA98CC" w14:textId="61A880AD" w:rsidR="00BF44F2" w:rsidRPr="00BF44F2" w:rsidRDefault="00BF44F2" w:rsidP="00542DF2">
            <w:pPr>
              <w:rPr>
                <w:sz w:val="28"/>
                <w:szCs w:val="28"/>
              </w:rPr>
            </w:pPr>
            <w:r w:rsidRPr="00BF44F2">
              <w:rPr>
                <w:sz w:val="28"/>
                <w:szCs w:val="28"/>
              </w:rPr>
              <w:t>Crushed</w:t>
            </w:r>
          </w:p>
        </w:tc>
        <w:tc>
          <w:tcPr>
            <w:tcW w:w="2254" w:type="dxa"/>
          </w:tcPr>
          <w:p w14:paraId="4054C2E5" w14:textId="54D269B9" w:rsidR="00BF44F2" w:rsidRPr="00BF44F2" w:rsidRDefault="00BF44F2" w:rsidP="00542DF2">
            <w:pPr>
              <w:rPr>
                <w:sz w:val="28"/>
                <w:szCs w:val="28"/>
              </w:rPr>
            </w:pPr>
            <w:r w:rsidRPr="00BF44F2">
              <w:rPr>
                <w:sz w:val="28"/>
                <w:szCs w:val="28"/>
              </w:rPr>
              <w:t>Heartbroken</w:t>
            </w:r>
          </w:p>
        </w:tc>
        <w:tc>
          <w:tcPr>
            <w:tcW w:w="2254" w:type="dxa"/>
          </w:tcPr>
          <w:p w14:paraId="0EC59D8A" w14:textId="2E4D47EF" w:rsidR="00BF44F2" w:rsidRPr="00BF44F2" w:rsidRDefault="00BF44F2" w:rsidP="00542DF2">
            <w:pPr>
              <w:rPr>
                <w:sz w:val="28"/>
                <w:szCs w:val="28"/>
              </w:rPr>
            </w:pPr>
            <w:r w:rsidRPr="00BF44F2">
              <w:rPr>
                <w:sz w:val="28"/>
                <w:szCs w:val="28"/>
              </w:rPr>
              <w:t>Relieved</w:t>
            </w:r>
          </w:p>
        </w:tc>
        <w:tc>
          <w:tcPr>
            <w:tcW w:w="2254" w:type="dxa"/>
          </w:tcPr>
          <w:p w14:paraId="4E398283" w14:textId="7E88FC7B" w:rsidR="00BF44F2" w:rsidRPr="00BF44F2" w:rsidRDefault="00BF44F2" w:rsidP="00542DF2">
            <w:pPr>
              <w:rPr>
                <w:sz w:val="28"/>
                <w:szCs w:val="28"/>
              </w:rPr>
            </w:pPr>
            <w:r w:rsidRPr="00BF44F2">
              <w:rPr>
                <w:sz w:val="28"/>
                <w:szCs w:val="28"/>
              </w:rPr>
              <w:t>Weepy</w:t>
            </w:r>
          </w:p>
        </w:tc>
      </w:tr>
    </w:tbl>
    <w:p w14:paraId="1DCBCBB7" w14:textId="77777777" w:rsidR="00BF44F2" w:rsidRPr="00542DF2" w:rsidRDefault="00BF44F2" w:rsidP="00542DF2"/>
    <w:sectPr w:rsidR="00BF44F2" w:rsidRPr="00542DF2" w:rsidSect="000C1AA1">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514A0" w14:textId="77777777" w:rsidR="000C1AA1" w:rsidRDefault="000C1AA1" w:rsidP="00DA087C">
      <w:r>
        <w:separator/>
      </w:r>
    </w:p>
    <w:p w14:paraId="30A4EC82" w14:textId="77777777" w:rsidR="000C1AA1" w:rsidRDefault="000C1AA1" w:rsidP="00DA087C"/>
    <w:p w14:paraId="4211FB69" w14:textId="77777777" w:rsidR="000C1AA1" w:rsidRDefault="000C1AA1" w:rsidP="00DA087C"/>
  </w:endnote>
  <w:endnote w:type="continuationSeparator" w:id="0">
    <w:p w14:paraId="1FCEF5D2" w14:textId="77777777" w:rsidR="000C1AA1" w:rsidRDefault="000C1AA1" w:rsidP="00DA087C">
      <w:r>
        <w:continuationSeparator/>
      </w:r>
    </w:p>
    <w:p w14:paraId="61B94E55" w14:textId="77777777" w:rsidR="000C1AA1" w:rsidRDefault="000C1AA1" w:rsidP="00DA087C"/>
    <w:p w14:paraId="1CFEF2F0" w14:textId="77777777" w:rsidR="000C1AA1" w:rsidRDefault="000C1AA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06228A38"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61D304D"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17ED0" w14:textId="77777777" w:rsidR="000C1AA1" w:rsidRDefault="000C1AA1" w:rsidP="00DA087C">
      <w:r>
        <w:separator/>
      </w:r>
    </w:p>
    <w:p w14:paraId="053AC0EA" w14:textId="77777777" w:rsidR="000C1AA1" w:rsidRDefault="000C1AA1" w:rsidP="00DA087C"/>
    <w:p w14:paraId="3A079232" w14:textId="77777777" w:rsidR="000C1AA1" w:rsidRDefault="000C1AA1" w:rsidP="00DA087C"/>
  </w:footnote>
  <w:footnote w:type="continuationSeparator" w:id="0">
    <w:p w14:paraId="0B64D03A" w14:textId="77777777" w:rsidR="000C1AA1" w:rsidRDefault="000C1AA1" w:rsidP="00DA087C">
      <w:r>
        <w:continuationSeparator/>
      </w:r>
    </w:p>
    <w:p w14:paraId="35950721" w14:textId="77777777" w:rsidR="000C1AA1" w:rsidRDefault="000C1AA1" w:rsidP="00DA087C"/>
    <w:p w14:paraId="313F5076" w14:textId="77777777" w:rsidR="000C1AA1" w:rsidRDefault="000C1AA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E5552"/>
    <w:multiLevelType w:val="hybridMultilevel"/>
    <w:tmpl w:val="08F84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C58D9"/>
    <w:multiLevelType w:val="hybridMultilevel"/>
    <w:tmpl w:val="ACC2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517D67"/>
    <w:multiLevelType w:val="hybridMultilevel"/>
    <w:tmpl w:val="3D8E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1027B"/>
    <w:multiLevelType w:val="hybridMultilevel"/>
    <w:tmpl w:val="CC06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E0B50"/>
    <w:multiLevelType w:val="hybridMultilevel"/>
    <w:tmpl w:val="6EA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196637">
    <w:abstractNumId w:val="10"/>
  </w:num>
  <w:num w:numId="2" w16cid:durableId="1615090908">
    <w:abstractNumId w:val="40"/>
  </w:num>
  <w:num w:numId="3" w16cid:durableId="1623344472">
    <w:abstractNumId w:val="19"/>
  </w:num>
  <w:num w:numId="4" w16cid:durableId="734011850">
    <w:abstractNumId w:val="9"/>
  </w:num>
  <w:num w:numId="5" w16cid:durableId="1847867346">
    <w:abstractNumId w:val="29"/>
  </w:num>
  <w:num w:numId="6" w16cid:durableId="393550468">
    <w:abstractNumId w:val="27"/>
  </w:num>
  <w:num w:numId="7" w16cid:durableId="1181965466">
    <w:abstractNumId w:val="23"/>
  </w:num>
  <w:num w:numId="8" w16cid:durableId="798300307">
    <w:abstractNumId w:val="36"/>
  </w:num>
  <w:num w:numId="9" w16cid:durableId="2084136531">
    <w:abstractNumId w:val="34"/>
  </w:num>
  <w:num w:numId="10" w16cid:durableId="1086802577">
    <w:abstractNumId w:val="0"/>
  </w:num>
  <w:num w:numId="11" w16cid:durableId="1111243671">
    <w:abstractNumId w:val="20"/>
  </w:num>
  <w:num w:numId="12" w16cid:durableId="330260058">
    <w:abstractNumId w:val="18"/>
  </w:num>
  <w:num w:numId="13" w16cid:durableId="2026250678">
    <w:abstractNumId w:val="30"/>
  </w:num>
  <w:num w:numId="14" w16cid:durableId="157691811">
    <w:abstractNumId w:val="7"/>
  </w:num>
  <w:num w:numId="15" w16cid:durableId="938221232">
    <w:abstractNumId w:val="14"/>
  </w:num>
  <w:num w:numId="16" w16cid:durableId="775372833">
    <w:abstractNumId w:val="35"/>
  </w:num>
  <w:num w:numId="17" w16cid:durableId="1416635832">
    <w:abstractNumId w:val="28"/>
  </w:num>
  <w:num w:numId="18" w16cid:durableId="1933510323">
    <w:abstractNumId w:val="2"/>
  </w:num>
  <w:num w:numId="19" w16cid:durableId="905456387">
    <w:abstractNumId w:val="4"/>
  </w:num>
  <w:num w:numId="20" w16cid:durableId="464198723">
    <w:abstractNumId w:val="15"/>
  </w:num>
  <w:num w:numId="21" w16cid:durableId="113641352">
    <w:abstractNumId w:val="3"/>
  </w:num>
  <w:num w:numId="22" w16cid:durableId="1821847001">
    <w:abstractNumId w:val="22"/>
  </w:num>
  <w:num w:numId="23" w16cid:durableId="203294715">
    <w:abstractNumId w:val="1"/>
  </w:num>
  <w:num w:numId="24" w16cid:durableId="84153802">
    <w:abstractNumId w:val="12"/>
  </w:num>
  <w:num w:numId="25" w16cid:durableId="861866190">
    <w:abstractNumId w:val="38"/>
  </w:num>
  <w:num w:numId="26" w16cid:durableId="797643766">
    <w:abstractNumId w:val="31"/>
  </w:num>
  <w:num w:numId="27" w16cid:durableId="430859826">
    <w:abstractNumId w:val="39"/>
  </w:num>
  <w:num w:numId="28" w16cid:durableId="877739105">
    <w:abstractNumId w:val="24"/>
  </w:num>
  <w:num w:numId="29" w16cid:durableId="1791703767">
    <w:abstractNumId w:val="33"/>
  </w:num>
  <w:num w:numId="30" w16cid:durableId="1687174560">
    <w:abstractNumId w:val="8"/>
  </w:num>
  <w:num w:numId="31" w16cid:durableId="1972861510">
    <w:abstractNumId w:val="16"/>
  </w:num>
  <w:num w:numId="32" w16cid:durableId="1962102824">
    <w:abstractNumId w:val="13"/>
  </w:num>
  <w:num w:numId="33" w16cid:durableId="1350638240">
    <w:abstractNumId w:val="26"/>
  </w:num>
  <w:num w:numId="34" w16cid:durableId="1436100697">
    <w:abstractNumId w:val="17"/>
  </w:num>
  <w:num w:numId="35" w16cid:durableId="888685726">
    <w:abstractNumId w:val="37"/>
  </w:num>
  <w:num w:numId="36" w16cid:durableId="1911887773">
    <w:abstractNumId w:val="32"/>
  </w:num>
  <w:num w:numId="37" w16cid:durableId="402143515">
    <w:abstractNumId w:val="40"/>
  </w:num>
  <w:num w:numId="38" w16cid:durableId="412288059">
    <w:abstractNumId w:val="5"/>
  </w:num>
  <w:num w:numId="39" w16cid:durableId="68618645">
    <w:abstractNumId w:val="21"/>
  </w:num>
  <w:num w:numId="40" w16cid:durableId="1772819163">
    <w:abstractNumId w:val="9"/>
  </w:num>
  <w:num w:numId="41" w16cid:durableId="1875802750">
    <w:abstractNumId w:val="6"/>
  </w:num>
  <w:num w:numId="42" w16cid:durableId="15532314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73165954">
    <w:abstractNumId w:val="19"/>
  </w:num>
  <w:num w:numId="44" w16cid:durableId="625618995">
    <w:abstractNumId w:val="29"/>
  </w:num>
  <w:num w:numId="45" w16cid:durableId="1638953651">
    <w:abstractNumId w:val="11"/>
  </w:num>
  <w:num w:numId="46" w16cid:durableId="3881128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5247707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80"/>
    <w:rsid w:val="0000419B"/>
    <w:rsid w:val="000102FB"/>
    <w:rsid w:val="00011B3F"/>
    <w:rsid w:val="000204A3"/>
    <w:rsid w:val="00025A26"/>
    <w:rsid w:val="00027D9E"/>
    <w:rsid w:val="0003618E"/>
    <w:rsid w:val="00065DEE"/>
    <w:rsid w:val="000B26C7"/>
    <w:rsid w:val="000C1AA1"/>
    <w:rsid w:val="000F2278"/>
    <w:rsid w:val="000F611D"/>
    <w:rsid w:val="00111E61"/>
    <w:rsid w:val="00116475"/>
    <w:rsid w:val="00123430"/>
    <w:rsid w:val="00171E33"/>
    <w:rsid w:val="00180989"/>
    <w:rsid w:val="001868E3"/>
    <w:rsid w:val="001933F6"/>
    <w:rsid w:val="0019780B"/>
    <w:rsid w:val="001C19A0"/>
    <w:rsid w:val="001D263C"/>
    <w:rsid w:val="00200CC9"/>
    <w:rsid w:val="002500A1"/>
    <w:rsid w:val="00252B7F"/>
    <w:rsid w:val="00255265"/>
    <w:rsid w:val="00264E31"/>
    <w:rsid w:val="00267717"/>
    <w:rsid w:val="002824D0"/>
    <w:rsid w:val="0028410A"/>
    <w:rsid w:val="002919C5"/>
    <w:rsid w:val="00292796"/>
    <w:rsid w:val="002A2863"/>
    <w:rsid w:val="002A4687"/>
    <w:rsid w:val="002F225D"/>
    <w:rsid w:val="002F32EE"/>
    <w:rsid w:val="00307D13"/>
    <w:rsid w:val="00352DBD"/>
    <w:rsid w:val="00363949"/>
    <w:rsid w:val="00373623"/>
    <w:rsid w:val="003A42DD"/>
    <w:rsid w:val="003E6135"/>
    <w:rsid w:val="00407351"/>
    <w:rsid w:val="004167A8"/>
    <w:rsid w:val="00432721"/>
    <w:rsid w:val="004633CA"/>
    <w:rsid w:val="00467E1B"/>
    <w:rsid w:val="00470459"/>
    <w:rsid w:val="00493797"/>
    <w:rsid w:val="004B5F44"/>
    <w:rsid w:val="004E505B"/>
    <w:rsid w:val="004E709D"/>
    <w:rsid w:val="004F4B71"/>
    <w:rsid w:val="00520212"/>
    <w:rsid w:val="005267EB"/>
    <w:rsid w:val="00532F6B"/>
    <w:rsid w:val="00535227"/>
    <w:rsid w:val="00540017"/>
    <w:rsid w:val="00541B5B"/>
    <w:rsid w:val="00542DF2"/>
    <w:rsid w:val="00571F75"/>
    <w:rsid w:val="00580345"/>
    <w:rsid w:val="00582473"/>
    <w:rsid w:val="0058499A"/>
    <w:rsid w:val="005E27CF"/>
    <w:rsid w:val="005E67F3"/>
    <w:rsid w:val="006253F0"/>
    <w:rsid w:val="00640876"/>
    <w:rsid w:val="0067572D"/>
    <w:rsid w:val="006A1875"/>
    <w:rsid w:val="006C5402"/>
    <w:rsid w:val="006D101B"/>
    <w:rsid w:val="006D1FCC"/>
    <w:rsid w:val="006E3C59"/>
    <w:rsid w:val="006F5773"/>
    <w:rsid w:val="00720978"/>
    <w:rsid w:val="0073000F"/>
    <w:rsid w:val="00730FCF"/>
    <w:rsid w:val="00731D07"/>
    <w:rsid w:val="00742EA0"/>
    <w:rsid w:val="00742EC4"/>
    <w:rsid w:val="00784880"/>
    <w:rsid w:val="007945D2"/>
    <w:rsid w:val="007B01FE"/>
    <w:rsid w:val="007C3D9A"/>
    <w:rsid w:val="007C4EA2"/>
    <w:rsid w:val="007D02B4"/>
    <w:rsid w:val="007E7CDE"/>
    <w:rsid w:val="00804ACE"/>
    <w:rsid w:val="008238C3"/>
    <w:rsid w:val="00831342"/>
    <w:rsid w:val="00834955"/>
    <w:rsid w:val="00840F78"/>
    <w:rsid w:val="00850C6D"/>
    <w:rsid w:val="00854F77"/>
    <w:rsid w:val="008707D4"/>
    <w:rsid w:val="008A70D4"/>
    <w:rsid w:val="008B16DA"/>
    <w:rsid w:val="008B1FC9"/>
    <w:rsid w:val="008C0907"/>
    <w:rsid w:val="008E3D90"/>
    <w:rsid w:val="00913298"/>
    <w:rsid w:val="0092689C"/>
    <w:rsid w:val="009405C4"/>
    <w:rsid w:val="009445BE"/>
    <w:rsid w:val="00944AB9"/>
    <w:rsid w:val="00954D67"/>
    <w:rsid w:val="00965F1B"/>
    <w:rsid w:val="0096770F"/>
    <w:rsid w:val="00971BC4"/>
    <w:rsid w:val="00985D35"/>
    <w:rsid w:val="00997294"/>
    <w:rsid w:val="009A28AE"/>
    <w:rsid w:val="009A708D"/>
    <w:rsid w:val="009B2E6E"/>
    <w:rsid w:val="009D0EDB"/>
    <w:rsid w:val="009D7543"/>
    <w:rsid w:val="00A00A9A"/>
    <w:rsid w:val="00A043AB"/>
    <w:rsid w:val="00A338FE"/>
    <w:rsid w:val="00A35E25"/>
    <w:rsid w:val="00A44C8C"/>
    <w:rsid w:val="00A5115F"/>
    <w:rsid w:val="00A51825"/>
    <w:rsid w:val="00A54A0A"/>
    <w:rsid w:val="00A92EB0"/>
    <w:rsid w:val="00AC1CE6"/>
    <w:rsid w:val="00AC459F"/>
    <w:rsid w:val="00AD76EA"/>
    <w:rsid w:val="00AE3763"/>
    <w:rsid w:val="00AE5269"/>
    <w:rsid w:val="00B33014"/>
    <w:rsid w:val="00B421FD"/>
    <w:rsid w:val="00B8746A"/>
    <w:rsid w:val="00BA310E"/>
    <w:rsid w:val="00BB3AB6"/>
    <w:rsid w:val="00BC7D34"/>
    <w:rsid w:val="00BE0E7D"/>
    <w:rsid w:val="00BE3A88"/>
    <w:rsid w:val="00BE5AB6"/>
    <w:rsid w:val="00BF25F7"/>
    <w:rsid w:val="00BF44F2"/>
    <w:rsid w:val="00C03C6E"/>
    <w:rsid w:val="00C045FA"/>
    <w:rsid w:val="00C0660F"/>
    <w:rsid w:val="00C20D04"/>
    <w:rsid w:val="00C26E3B"/>
    <w:rsid w:val="00C27962"/>
    <w:rsid w:val="00C352BA"/>
    <w:rsid w:val="00C5703E"/>
    <w:rsid w:val="00C66C6B"/>
    <w:rsid w:val="00C72F5E"/>
    <w:rsid w:val="00C80BAF"/>
    <w:rsid w:val="00C84DF2"/>
    <w:rsid w:val="00CA22ED"/>
    <w:rsid w:val="00CA2FEB"/>
    <w:rsid w:val="00CC54BB"/>
    <w:rsid w:val="00CF01B6"/>
    <w:rsid w:val="00D04776"/>
    <w:rsid w:val="00D047EC"/>
    <w:rsid w:val="00D179A0"/>
    <w:rsid w:val="00D41F46"/>
    <w:rsid w:val="00D65BC7"/>
    <w:rsid w:val="00D67639"/>
    <w:rsid w:val="00D81B78"/>
    <w:rsid w:val="00DA087C"/>
    <w:rsid w:val="00DA69EA"/>
    <w:rsid w:val="00DC5F66"/>
    <w:rsid w:val="00DD7873"/>
    <w:rsid w:val="00DE7587"/>
    <w:rsid w:val="00E00455"/>
    <w:rsid w:val="00E33F12"/>
    <w:rsid w:val="00E407DD"/>
    <w:rsid w:val="00E639CD"/>
    <w:rsid w:val="00E90AB2"/>
    <w:rsid w:val="00EB7E89"/>
    <w:rsid w:val="00EE019F"/>
    <w:rsid w:val="00EE4F62"/>
    <w:rsid w:val="00EE5184"/>
    <w:rsid w:val="00F45462"/>
    <w:rsid w:val="00F46ADF"/>
    <w:rsid w:val="00F961CC"/>
    <w:rsid w:val="00FB194A"/>
    <w:rsid w:val="00FB6395"/>
    <w:rsid w:val="00FC54DB"/>
    <w:rsid w:val="00FE09E1"/>
    <w:rsid w:val="27219EBA"/>
    <w:rsid w:val="57BD9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F932C"/>
  <w15:chartTrackingRefBased/>
  <w15:docId w15:val="{DEF515C9-0D28-43B1-8957-F11513B9B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1C1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94649">
      <w:bodyDiv w:val="1"/>
      <w:marLeft w:val="0"/>
      <w:marRight w:val="0"/>
      <w:marTop w:val="0"/>
      <w:marBottom w:val="0"/>
      <w:divBdr>
        <w:top w:val="none" w:sz="0" w:space="0" w:color="auto"/>
        <w:left w:val="none" w:sz="0" w:space="0" w:color="auto"/>
        <w:bottom w:val="none" w:sz="0" w:space="0" w:color="auto"/>
        <w:right w:val="none" w:sz="0" w:space="0" w:color="auto"/>
      </w:divBdr>
    </w:div>
    <w:div w:id="262037471">
      <w:bodyDiv w:val="1"/>
      <w:marLeft w:val="0"/>
      <w:marRight w:val="0"/>
      <w:marTop w:val="0"/>
      <w:marBottom w:val="0"/>
      <w:divBdr>
        <w:top w:val="none" w:sz="0" w:space="0" w:color="auto"/>
        <w:left w:val="none" w:sz="0" w:space="0" w:color="auto"/>
        <w:bottom w:val="none" w:sz="0" w:space="0" w:color="auto"/>
        <w:right w:val="none" w:sz="0" w:space="0" w:color="auto"/>
      </w:divBdr>
    </w:div>
    <w:div w:id="309671184">
      <w:bodyDiv w:val="1"/>
      <w:marLeft w:val="0"/>
      <w:marRight w:val="0"/>
      <w:marTop w:val="0"/>
      <w:marBottom w:val="0"/>
      <w:divBdr>
        <w:top w:val="none" w:sz="0" w:space="0" w:color="auto"/>
        <w:left w:val="none" w:sz="0" w:space="0" w:color="auto"/>
        <w:bottom w:val="none" w:sz="0" w:space="0" w:color="auto"/>
        <w:right w:val="none" w:sz="0" w:space="0" w:color="auto"/>
      </w:divBdr>
    </w:div>
    <w:div w:id="325208742">
      <w:bodyDiv w:val="1"/>
      <w:marLeft w:val="0"/>
      <w:marRight w:val="0"/>
      <w:marTop w:val="0"/>
      <w:marBottom w:val="0"/>
      <w:divBdr>
        <w:top w:val="none" w:sz="0" w:space="0" w:color="auto"/>
        <w:left w:val="none" w:sz="0" w:space="0" w:color="auto"/>
        <w:bottom w:val="none" w:sz="0" w:space="0" w:color="auto"/>
        <w:right w:val="none" w:sz="0" w:space="0" w:color="auto"/>
      </w:divBdr>
    </w:div>
    <w:div w:id="456416894">
      <w:bodyDiv w:val="1"/>
      <w:marLeft w:val="0"/>
      <w:marRight w:val="0"/>
      <w:marTop w:val="0"/>
      <w:marBottom w:val="0"/>
      <w:divBdr>
        <w:top w:val="none" w:sz="0" w:space="0" w:color="auto"/>
        <w:left w:val="none" w:sz="0" w:space="0" w:color="auto"/>
        <w:bottom w:val="none" w:sz="0" w:space="0" w:color="auto"/>
        <w:right w:val="none" w:sz="0" w:space="0" w:color="auto"/>
      </w:divBdr>
    </w:div>
    <w:div w:id="706948802">
      <w:bodyDiv w:val="1"/>
      <w:marLeft w:val="0"/>
      <w:marRight w:val="0"/>
      <w:marTop w:val="0"/>
      <w:marBottom w:val="0"/>
      <w:divBdr>
        <w:top w:val="none" w:sz="0" w:space="0" w:color="auto"/>
        <w:left w:val="none" w:sz="0" w:space="0" w:color="auto"/>
        <w:bottom w:val="none" w:sz="0" w:space="0" w:color="auto"/>
        <w:right w:val="none" w:sz="0" w:space="0" w:color="auto"/>
      </w:divBdr>
    </w:div>
    <w:div w:id="720634630">
      <w:bodyDiv w:val="1"/>
      <w:marLeft w:val="0"/>
      <w:marRight w:val="0"/>
      <w:marTop w:val="0"/>
      <w:marBottom w:val="0"/>
      <w:divBdr>
        <w:top w:val="none" w:sz="0" w:space="0" w:color="auto"/>
        <w:left w:val="none" w:sz="0" w:space="0" w:color="auto"/>
        <w:bottom w:val="none" w:sz="0" w:space="0" w:color="auto"/>
        <w:right w:val="none" w:sz="0" w:space="0" w:color="auto"/>
      </w:divBdr>
    </w:div>
    <w:div w:id="913928031">
      <w:bodyDiv w:val="1"/>
      <w:marLeft w:val="0"/>
      <w:marRight w:val="0"/>
      <w:marTop w:val="0"/>
      <w:marBottom w:val="0"/>
      <w:divBdr>
        <w:top w:val="none" w:sz="0" w:space="0" w:color="auto"/>
        <w:left w:val="none" w:sz="0" w:space="0" w:color="auto"/>
        <w:bottom w:val="none" w:sz="0" w:space="0" w:color="auto"/>
        <w:right w:val="none" w:sz="0" w:space="0" w:color="auto"/>
      </w:divBdr>
    </w:div>
    <w:div w:id="1118987302">
      <w:bodyDiv w:val="1"/>
      <w:marLeft w:val="0"/>
      <w:marRight w:val="0"/>
      <w:marTop w:val="0"/>
      <w:marBottom w:val="0"/>
      <w:divBdr>
        <w:top w:val="none" w:sz="0" w:space="0" w:color="auto"/>
        <w:left w:val="none" w:sz="0" w:space="0" w:color="auto"/>
        <w:bottom w:val="none" w:sz="0" w:space="0" w:color="auto"/>
        <w:right w:val="none" w:sz="0" w:space="0" w:color="auto"/>
      </w:divBdr>
    </w:div>
    <w:div w:id="1162160666">
      <w:bodyDiv w:val="1"/>
      <w:marLeft w:val="0"/>
      <w:marRight w:val="0"/>
      <w:marTop w:val="0"/>
      <w:marBottom w:val="0"/>
      <w:divBdr>
        <w:top w:val="none" w:sz="0" w:space="0" w:color="auto"/>
        <w:left w:val="none" w:sz="0" w:space="0" w:color="auto"/>
        <w:bottom w:val="none" w:sz="0" w:space="0" w:color="auto"/>
        <w:right w:val="none" w:sz="0" w:space="0" w:color="auto"/>
      </w:divBdr>
    </w:div>
    <w:div w:id="1224097463">
      <w:bodyDiv w:val="1"/>
      <w:marLeft w:val="0"/>
      <w:marRight w:val="0"/>
      <w:marTop w:val="0"/>
      <w:marBottom w:val="0"/>
      <w:divBdr>
        <w:top w:val="none" w:sz="0" w:space="0" w:color="auto"/>
        <w:left w:val="none" w:sz="0" w:space="0" w:color="auto"/>
        <w:bottom w:val="none" w:sz="0" w:space="0" w:color="auto"/>
        <w:right w:val="none" w:sz="0" w:space="0" w:color="auto"/>
      </w:divBdr>
    </w:div>
    <w:div w:id="1245990522">
      <w:bodyDiv w:val="1"/>
      <w:marLeft w:val="0"/>
      <w:marRight w:val="0"/>
      <w:marTop w:val="0"/>
      <w:marBottom w:val="0"/>
      <w:divBdr>
        <w:top w:val="none" w:sz="0" w:space="0" w:color="auto"/>
        <w:left w:val="none" w:sz="0" w:space="0" w:color="auto"/>
        <w:bottom w:val="none" w:sz="0" w:space="0" w:color="auto"/>
        <w:right w:val="none" w:sz="0" w:space="0" w:color="auto"/>
      </w:divBdr>
    </w:div>
    <w:div w:id="1340501652">
      <w:bodyDiv w:val="1"/>
      <w:marLeft w:val="0"/>
      <w:marRight w:val="0"/>
      <w:marTop w:val="0"/>
      <w:marBottom w:val="0"/>
      <w:divBdr>
        <w:top w:val="none" w:sz="0" w:space="0" w:color="auto"/>
        <w:left w:val="none" w:sz="0" w:space="0" w:color="auto"/>
        <w:bottom w:val="none" w:sz="0" w:space="0" w:color="auto"/>
        <w:right w:val="none" w:sz="0" w:space="0" w:color="auto"/>
      </w:divBdr>
    </w:div>
    <w:div w:id="1451584426">
      <w:bodyDiv w:val="1"/>
      <w:marLeft w:val="0"/>
      <w:marRight w:val="0"/>
      <w:marTop w:val="0"/>
      <w:marBottom w:val="0"/>
      <w:divBdr>
        <w:top w:val="none" w:sz="0" w:space="0" w:color="auto"/>
        <w:left w:val="none" w:sz="0" w:space="0" w:color="auto"/>
        <w:bottom w:val="none" w:sz="0" w:space="0" w:color="auto"/>
        <w:right w:val="none" w:sz="0" w:space="0" w:color="auto"/>
      </w:divBdr>
    </w:div>
    <w:div w:id="1492793550">
      <w:bodyDiv w:val="1"/>
      <w:marLeft w:val="0"/>
      <w:marRight w:val="0"/>
      <w:marTop w:val="0"/>
      <w:marBottom w:val="0"/>
      <w:divBdr>
        <w:top w:val="none" w:sz="0" w:space="0" w:color="auto"/>
        <w:left w:val="none" w:sz="0" w:space="0" w:color="auto"/>
        <w:bottom w:val="none" w:sz="0" w:space="0" w:color="auto"/>
        <w:right w:val="none" w:sz="0" w:space="0" w:color="auto"/>
      </w:divBdr>
    </w:div>
    <w:div w:id="1571426044">
      <w:bodyDiv w:val="1"/>
      <w:marLeft w:val="0"/>
      <w:marRight w:val="0"/>
      <w:marTop w:val="0"/>
      <w:marBottom w:val="0"/>
      <w:divBdr>
        <w:top w:val="none" w:sz="0" w:space="0" w:color="auto"/>
        <w:left w:val="none" w:sz="0" w:space="0" w:color="auto"/>
        <w:bottom w:val="none" w:sz="0" w:space="0" w:color="auto"/>
        <w:right w:val="none" w:sz="0" w:space="0" w:color="auto"/>
      </w:divBdr>
    </w:div>
    <w:div w:id="1664160017">
      <w:bodyDiv w:val="1"/>
      <w:marLeft w:val="0"/>
      <w:marRight w:val="0"/>
      <w:marTop w:val="0"/>
      <w:marBottom w:val="0"/>
      <w:divBdr>
        <w:top w:val="none" w:sz="0" w:space="0" w:color="auto"/>
        <w:left w:val="none" w:sz="0" w:space="0" w:color="auto"/>
        <w:bottom w:val="none" w:sz="0" w:space="0" w:color="auto"/>
        <w:right w:val="none" w:sz="0" w:space="0" w:color="auto"/>
      </w:divBdr>
    </w:div>
    <w:div w:id="1672564976">
      <w:bodyDiv w:val="1"/>
      <w:marLeft w:val="0"/>
      <w:marRight w:val="0"/>
      <w:marTop w:val="0"/>
      <w:marBottom w:val="0"/>
      <w:divBdr>
        <w:top w:val="none" w:sz="0" w:space="0" w:color="auto"/>
        <w:left w:val="none" w:sz="0" w:space="0" w:color="auto"/>
        <w:bottom w:val="none" w:sz="0" w:space="0" w:color="auto"/>
        <w:right w:val="none" w:sz="0" w:space="0" w:color="auto"/>
      </w:divBdr>
    </w:div>
    <w:div w:id="1675569069">
      <w:bodyDiv w:val="1"/>
      <w:marLeft w:val="0"/>
      <w:marRight w:val="0"/>
      <w:marTop w:val="0"/>
      <w:marBottom w:val="0"/>
      <w:divBdr>
        <w:top w:val="none" w:sz="0" w:space="0" w:color="auto"/>
        <w:left w:val="none" w:sz="0" w:space="0" w:color="auto"/>
        <w:bottom w:val="none" w:sz="0" w:space="0" w:color="auto"/>
        <w:right w:val="none" w:sz="0" w:space="0" w:color="auto"/>
      </w:divBdr>
    </w:div>
    <w:div w:id="1734615674">
      <w:bodyDiv w:val="1"/>
      <w:marLeft w:val="0"/>
      <w:marRight w:val="0"/>
      <w:marTop w:val="0"/>
      <w:marBottom w:val="0"/>
      <w:divBdr>
        <w:top w:val="none" w:sz="0" w:space="0" w:color="auto"/>
        <w:left w:val="none" w:sz="0" w:space="0" w:color="auto"/>
        <w:bottom w:val="none" w:sz="0" w:space="0" w:color="auto"/>
        <w:right w:val="none" w:sz="0" w:space="0" w:color="auto"/>
      </w:divBdr>
    </w:div>
    <w:div w:id="1737392115">
      <w:bodyDiv w:val="1"/>
      <w:marLeft w:val="0"/>
      <w:marRight w:val="0"/>
      <w:marTop w:val="0"/>
      <w:marBottom w:val="0"/>
      <w:divBdr>
        <w:top w:val="none" w:sz="0" w:space="0" w:color="auto"/>
        <w:left w:val="none" w:sz="0" w:space="0" w:color="auto"/>
        <w:bottom w:val="none" w:sz="0" w:space="0" w:color="auto"/>
        <w:right w:val="none" w:sz="0" w:space="0" w:color="auto"/>
      </w:divBdr>
    </w:div>
    <w:div w:id="1980722935">
      <w:bodyDiv w:val="1"/>
      <w:marLeft w:val="0"/>
      <w:marRight w:val="0"/>
      <w:marTop w:val="0"/>
      <w:marBottom w:val="0"/>
      <w:divBdr>
        <w:top w:val="none" w:sz="0" w:space="0" w:color="auto"/>
        <w:left w:val="none" w:sz="0" w:space="0" w:color="auto"/>
        <w:bottom w:val="none" w:sz="0" w:space="0" w:color="auto"/>
        <w:right w:val="none" w:sz="0" w:space="0" w:color="auto"/>
      </w:divBdr>
    </w:div>
    <w:div w:id="1984583040">
      <w:bodyDiv w:val="1"/>
      <w:marLeft w:val="0"/>
      <w:marRight w:val="0"/>
      <w:marTop w:val="0"/>
      <w:marBottom w:val="0"/>
      <w:divBdr>
        <w:top w:val="none" w:sz="0" w:space="0" w:color="auto"/>
        <w:left w:val="none" w:sz="0" w:space="0" w:color="auto"/>
        <w:bottom w:val="none" w:sz="0" w:space="0" w:color="auto"/>
        <w:right w:val="none" w:sz="0" w:space="0" w:color="auto"/>
      </w:divBdr>
    </w:div>
    <w:div w:id="1991206544">
      <w:bodyDiv w:val="1"/>
      <w:marLeft w:val="0"/>
      <w:marRight w:val="0"/>
      <w:marTop w:val="0"/>
      <w:marBottom w:val="0"/>
      <w:divBdr>
        <w:top w:val="none" w:sz="0" w:space="0" w:color="auto"/>
        <w:left w:val="none" w:sz="0" w:space="0" w:color="auto"/>
        <w:bottom w:val="none" w:sz="0" w:space="0" w:color="auto"/>
        <w:right w:val="none" w:sz="0" w:space="0" w:color="auto"/>
      </w:divBdr>
    </w:div>
    <w:div w:id="1992710574">
      <w:bodyDiv w:val="1"/>
      <w:marLeft w:val="0"/>
      <w:marRight w:val="0"/>
      <w:marTop w:val="0"/>
      <w:marBottom w:val="0"/>
      <w:divBdr>
        <w:top w:val="none" w:sz="0" w:space="0" w:color="auto"/>
        <w:left w:val="none" w:sz="0" w:space="0" w:color="auto"/>
        <w:bottom w:val="none" w:sz="0" w:space="0" w:color="auto"/>
        <w:right w:val="none" w:sz="0" w:space="0" w:color="auto"/>
      </w:divBdr>
    </w:div>
    <w:div w:id="202331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hildbereavementuk.org/for-schools/primary-schools/"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lovemybooks.co.uk/goodbye-grandm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ldbereavementuk.org/elephants-tea-party-schools" TargetMode="External"/><Relationship Id="rId25" Type="http://schemas.openxmlformats.org/officeDocument/2006/relationships/image" Target="media/image11.png"/><Relationship Id="rId33" Type="http://schemas.openxmlformats.org/officeDocument/2006/relationships/hyperlink" Target="https://www.funeralguide.co.uk/blog/my-daddy-my-superhero" TargetMode="External"/><Relationship Id="rId38" Type="http://schemas.openxmlformats.org/officeDocument/2006/relationships/hyperlink" Target="https://www.scottishbooktrust.com/book-lists/children-s-books-that-explore-grief-and-loss" TargetMode="External"/><Relationship Id="rId2" Type="http://schemas.openxmlformats.org/officeDocument/2006/relationships/customXml" Target="../customXml/item2.xml"/><Relationship Id="rId16" Type="http://schemas.openxmlformats.org/officeDocument/2006/relationships/hyperlink" Target="https://www.childbereavementuk.org/" TargetMode="External"/><Relationship Id="rId20" Type="http://schemas.openxmlformats.org/officeDocument/2006/relationships/image" Target="media/image6.png"/><Relationship Id="rId29" Type="http://schemas.openxmlformats.org/officeDocument/2006/relationships/hyperlink" Target="https://julietclarebell.com/bennys-h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elkethompson.com/books/is-daddy-coming-back-in-a-minute/" TargetMode="External"/><Relationship Id="rId37" Type="http://schemas.openxmlformats.org/officeDocument/2006/relationships/hyperlink" Target="https://www.scottishbooktrust.com/book-lists/15-picture-books-exploring-grief-and-los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bereavedbysuicide.com.au/red-chocolate-elephants" TargetMode="External"/><Relationship Id="rId36" Type="http://schemas.openxmlformats.org/officeDocument/2006/relationships/hyperlink" Target="https://www.scottishbooktrust.com/learning-resources/mental-health-awareness-week-resource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worldofbooks.com/en-gb/products/i-miss-my-sister-book-sarah-courtauld-97809521661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seesaw.org.uk/helpful-books-resources/" TargetMode="External"/><Relationship Id="rId35" Type="http://schemas.openxmlformats.org/officeDocument/2006/relationships/hyperlink" Target="https://lighthousegriefsupport.org/library/i-miss-you-a-first-look-at-deat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8A8208-347C-4A55-B116-2CFD163B1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DAAF1D51-2582-48B6-B56C-3BE292C632E1}">
  <ds:schemaRefs>
    <ds:schemaRef ds:uri="http://www.w3.org/XML/1998/namespace"/>
    <ds:schemaRef ds:uri="http://schemas.microsoft.com/office/2006/metadata/properties"/>
    <ds:schemaRef ds:uri="37f9fde4-b7b8-4de2-8c7b-cb5024488692"/>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986c133d-5c39-48a1-b624-64731babf7f1"/>
    <ds:schemaRef ds:uri="http://purl.org/dc/dcmitype/"/>
    <ds:schemaRef ds:uri="http://purl.org/dc/terms/"/>
  </ds:schemaRefs>
</ds:datastoreItem>
</file>

<file path=customXml/itemProps4.xml><?xml version="1.0" encoding="utf-8"?>
<ds:datastoreItem xmlns:ds="http://schemas.openxmlformats.org/officeDocument/2006/customXml" ds:itemID="{94D7B209-6675-49EF-9855-07E76C6925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8</TotalTime>
  <Pages>12</Pages>
  <Words>2083</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Using picture books to explore bereavement</vt:lpstr>
    </vt:vector>
  </TitlesOfParts>
  <Company>Microsoft</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picture books to explore bereavement</dc:title>
  <dc:subject/>
  <dc:creator>Catherine Wilson Garry</dc:creator>
  <cp:keywords/>
  <dc:description/>
  <cp:lastModifiedBy>Katie Cutforth</cp:lastModifiedBy>
  <cp:revision>2</cp:revision>
  <dcterms:created xsi:type="dcterms:W3CDTF">2025-07-14T14:52:00Z</dcterms:created>
  <dcterms:modified xsi:type="dcterms:W3CDTF">2025-07-14T14:52:00Z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