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76DE5"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78770EC5" wp14:editId="0A7E8F7C">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1C9FA2B1" w14:textId="77777777" w:rsidR="00CC54BB" w:rsidRDefault="006F5773" w:rsidP="00DA087C">
      <w:r>
        <w:rPr>
          <w:noProof/>
          <w:lang w:eastAsia="en-GB"/>
        </w:rPr>
        <w:drawing>
          <wp:anchor distT="0" distB="0" distL="114300" distR="114300" simplePos="0" relativeHeight="251658240" behindDoc="1" locked="1" layoutInCell="1" allowOverlap="1" wp14:anchorId="34533B86" wp14:editId="0031D16B">
            <wp:simplePos x="0" y="0"/>
            <wp:positionH relativeFrom="page">
              <wp:posOffset>-46990</wp:posOffset>
            </wp:positionH>
            <wp:positionV relativeFrom="page">
              <wp:posOffset>-57150</wp:posOffset>
            </wp:positionV>
            <wp:extent cx="7696835" cy="54343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696835" cy="5434330"/>
                    </a:xfrm>
                    <a:prstGeom prst="rect">
                      <a:avLst/>
                    </a:prstGeom>
                  </pic:spPr>
                </pic:pic>
              </a:graphicData>
            </a:graphic>
            <wp14:sizeRelH relativeFrom="page">
              <wp14:pctWidth>0</wp14:pctWidth>
            </wp14:sizeRelH>
            <wp14:sizeRelV relativeFrom="page">
              <wp14:pctHeight>0</wp14:pctHeight>
            </wp14:sizeRelV>
          </wp:anchor>
        </w:drawing>
      </w:r>
    </w:p>
    <w:p w14:paraId="33311221" w14:textId="77777777" w:rsidR="00CC54BB" w:rsidRPr="00CC54BB" w:rsidRDefault="00CC54BB" w:rsidP="00DA087C"/>
    <w:p w14:paraId="7C914DCE" w14:textId="77777777" w:rsidR="00CC54BB" w:rsidRPr="00CC54BB" w:rsidRDefault="00CC54BB" w:rsidP="00DA087C"/>
    <w:p w14:paraId="6D62E586" w14:textId="77777777" w:rsidR="00CC54BB" w:rsidRPr="00CC54BB" w:rsidRDefault="00CC54BB" w:rsidP="00DA087C"/>
    <w:p w14:paraId="060C321B" w14:textId="77777777" w:rsidR="00CC54BB" w:rsidRPr="00CC54BB" w:rsidRDefault="00CC54BB" w:rsidP="00DA087C"/>
    <w:p w14:paraId="1CEAE2FE" w14:textId="77777777" w:rsidR="00CC54BB" w:rsidRPr="00CC54BB" w:rsidRDefault="00CC54BB" w:rsidP="00DA087C"/>
    <w:p w14:paraId="7A12F20D" w14:textId="77777777" w:rsidR="00CC54BB" w:rsidRPr="00CC54BB" w:rsidRDefault="00CC54BB" w:rsidP="00DA087C"/>
    <w:p w14:paraId="43DCDD60" w14:textId="77777777" w:rsidR="00CC54BB" w:rsidRPr="00CC54BB" w:rsidRDefault="00CC54BB" w:rsidP="00DA087C"/>
    <w:p w14:paraId="0B258112" w14:textId="77777777" w:rsidR="00CC54BB" w:rsidRPr="00CC54BB" w:rsidRDefault="00CC54BB" w:rsidP="00DA087C"/>
    <w:p w14:paraId="38D5572C" w14:textId="77777777" w:rsidR="00CC54BB" w:rsidRPr="00180989" w:rsidRDefault="00CC54BB" w:rsidP="00DA087C"/>
    <w:p w14:paraId="6B7DFF55" w14:textId="77777777" w:rsidR="00DA087C" w:rsidRDefault="00DA087C" w:rsidP="00DA087C"/>
    <w:p w14:paraId="5BB9639A" w14:textId="77777777" w:rsidR="00DA087C" w:rsidRDefault="00DA087C" w:rsidP="00DA087C"/>
    <w:p w14:paraId="08075DCA" w14:textId="2429086B" w:rsidR="00D5372B" w:rsidRPr="00B13D5F" w:rsidRDefault="00D5372B" w:rsidP="00D5372B">
      <w:pPr>
        <w:spacing w:line="276" w:lineRule="auto"/>
        <w:rPr>
          <w:b/>
          <w:i/>
          <w:iCs/>
          <w:sz w:val="44"/>
          <w:szCs w:val="44"/>
        </w:rPr>
      </w:pPr>
      <w:r w:rsidRPr="00B13D5F">
        <w:rPr>
          <w:b/>
          <w:i/>
          <w:iCs/>
          <w:sz w:val="44"/>
          <w:szCs w:val="44"/>
        </w:rPr>
        <w:t>John Muir, Earth - Planet, Universe</w:t>
      </w:r>
      <w:r>
        <w:rPr>
          <w:b/>
          <w:i/>
          <w:iCs/>
          <w:sz w:val="44"/>
          <w:szCs w:val="44"/>
        </w:rPr>
        <w:t xml:space="preserve"> </w:t>
      </w:r>
      <w:r>
        <w:rPr>
          <w:b/>
          <w:sz w:val="44"/>
          <w:szCs w:val="44"/>
        </w:rPr>
        <w:t>printable</w:t>
      </w:r>
      <w:r w:rsidRPr="00B13D5F">
        <w:rPr>
          <w:b/>
          <w:sz w:val="44"/>
          <w:szCs w:val="44"/>
        </w:rPr>
        <w:t xml:space="preserve"> activities</w:t>
      </w:r>
    </w:p>
    <w:p w14:paraId="14817C58" w14:textId="77777777" w:rsidR="00D5372B" w:rsidRPr="003A280A" w:rsidRDefault="00D5372B" w:rsidP="00D5372B">
      <w:pPr>
        <w:spacing w:line="276" w:lineRule="auto"/>
      </w:pPr>
      <w:r>
        <w:t xml:space="preserve">Ideas and activities for using the graphic novel </w:t>
      </w:r>
      <w:r>
        <w:rPr>
          <w:i/>
          <w:iCs/>
        </w:rPr>
        <w:t>John Muir, Earth – Planet, Universe</w:t>
      </w:r>
      <w:r>
        <w:t xml:space="preserve"> </w:t>
      </w:r>
    </w:p>
    <w:p w14:paraId="468BE5B4" w14:textId="77777777" w:rsidR="00D5372B" w:rsidRDefault="00D5372B" w:rsidP="00D5372B">
      <w:pPr>
        <w:pStyle w:val="Heading2"/>
        <w:spacing w:line="276" w:lineRule="auto"/>
      </w:pPr>
    </w:p>
    <w:p w14:paraId="7FF80AE5" w14:textId="77777777" w:rsidR="00D5372B" w:rsidRPr="00FA1BAF" w:rsidRDefault="00D5372B" w:rsidP="00D5372B">
      <w:pPr>
        <w:pStyle w:val="Heading2"/>
        <w:spacing w:line="276" w:lineRule="auto"/>
      </w:pPr>
      <w:bookmarkStart w:id="0" w:name="_Toc193972579"/>
      <w:bookmarkStart w:id="1" w:name="_Toc194910594"/>
      <w:bookmarkStart w:id="2" w:name="_Toc194915427"/>
      <w:bookmarkStart w:id="3" w:name="_Toc194915463"/>
      <w:bookmarkStart w:id="4" w:name="_Toc200530524"/>
      <w:r w:rsidRPr="00FA1BAF">
        <w:t>Age: 9-14</w:t>
      </w:r>
      <w:bookmarkEnd w:id="0"/>
      <w:bookmarkEnd w:id="1"/>
      <w:bookmarkEnd w:id="2"/>
      <w:bookmarkEnd w:id="3"/>
      <w:bookmarkEnd w:id="4"/>
    </w:p>
    <w:p w14:paraId="69C6F198" w14:textId="30030C8B" w:rsidR="00D5372B" w:rsidRPr="00FA1BAF" w:rsidRDefault="00D5372B" w:rsidP="00D5372B">
      <w:pPr>
        <w:pStyle w:val="Heading2"/>
        <w:spacing w:line="276" w:lineRule="auto"/>
      </w:pPr>
      <w:bookmarkStart w:id="5" w:name="_Toc193972580"/>
      <w:bookmarkStart w:id="6" w:name="_Toc194910595"/>
      <w:bookmarkStart w:id="7" w:name="_Toc194915428"/>
      <w:bookmarkStart w:id="8" w:name="_Toc194915464"/>
      <w:bookmarkStart w:id="9" w:name="_Toc200530525"/>
      <w:r w:rsidRPr="00954D67">
        <w:rPr>
          <w:noProof/>
          <w:lang w:eastAsia="en-GB"/>
        </w:rPr>
        <w:drawing>
          <wp:anchor distT="0" distB="0" distL="114300" distR="114300" simplePos="0" relativeHeight="251688960" behindDoc="1" locked="0" layoutInCell="1" allowOverlap="1" wp14:anchorId="6D52DE6D" wp14:editId="0004ED91">
            <wp:simplePos x="0" y="0"/>
            <wp:positionH relativeFrom="page">
              <wp:align>right</wp:align>
            </wp:positionH>
            <wp:positionV relativeFrom="paragraph">
              <wp:posOffset>243639</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1BAF">
        <w:t>CFE Second and Third levels</w:t>
      </w:r>
      <w:bookmarkEnd w:id="5"/>
      <w:bookmarkEnd w:id="6"/>
      <w:bookmarkEnd w:id="7"/>
      <w:bookmarkEnd w:id="8"/>
      <w:bookmarkEnd w:id="9"/>
      <w:r w:rsidRPr="00FA1BAF">
        <w:t xml:space="preserve"> </w:t>
      </w:r>
    </w:p>
    <w:p w14:paraId="102F3E8C" w14:textId="651C9311" w:rsidR="00D5372B" w:rsidRDefault="00D5372B" w:rsidP="00D5372B">
      <w:pPr>
        <w:pStyle w:val="Heading2"/>
        <w:spacing w:line="276" w:lineRule="auto"/>
      </w:pPr>
      <w:bookmarkStart w:id="10" w:name="_Toc193972581"/>
      <w:bookmarkStart w:id="11" w:name="_Toc194910596"/>
      <w:bookmarkStart w:id="12" w:name="_Toc194915429"/>
      <w:bookmarkStart w:id="13" w:name="_Toc194915465"/>
      <w:bookmarkStart w:id="14" w:name="_Toc200530526"/>
      <w:r w:rsidRPr="006D101B">
        <w:t>R</w:t>
      </w:r>
      <w:r>
        <w:t>esource</w:t>
      </w:r>
      <w:r w:rsidRPr="006D101B">
        <w:t xml:space="preserve"> created by</w:t>
      </w:r>
      <w:r w:rsidRPr="006D101B">
        <w:rPr>
          <w:sz w:val="40"/>
        </w:rPr>
        <w:t xml:space="preserve"> </w:t>
      </w:r>
      <w:r w:rsidRPr="006D101B">
        <w:rPr>
          <w:szCs w:val="24"/>
        </w:rPr>
        <w:t>Scottish Book Trust</w:t>
      </w:r>
      <w:bookmarkEnd w:id="10"/>
      <w:bookmarkEnd w:id="11"/>
      <w:bookmarkEnd w:id="12"/>
      <w:bookmarkEnd w:id="13"/>
      <w:bookmarkEnd w:id="14"/>
    </w:p>
    <w:p w14:paraId="18F8F9CB" w14:textId="77777777" w:rsidR="00D41F46" w:rsidRDefault="00D41F46" w:rsidP="00D41F46">
      <w:pPr>
        <w:spacing w:line="276" w:lineRule="auto"/>
        <w:rPr>
          <w:rFonts w:ascii="Altis ScotBook Bold" w:hAnsi="Altis ScotBook Bold"/>
          <w:sz w:val="36"/>
        </w:rPr>
      </w:pPr>
    </w:p>
    <w:p w14:paraId="22938D2E"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119BEC8A" w14:textId="77777777" w:rsidR="000B26C7" w:rsidRDefault="00DA087C" w:rsidP="00D41F46">
      <w:pPr>
        <w:spacing w:line="276" w:lineRule="auto"/>
      </w:pPr>
      <w:r w:rsidRPr="00EB7E89">
        <w:rPr>
          <w:noProof/>
          <w:lang w:eastAsia="en-GB"/>
        </w:rPr>
        <w:drawing>
          <wp:inline distT="0" distB="0" distL="0" distR="0" wp14:anchorId="18FDB0F8" wp14:editId="577AE1F3">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25CE20E8" w14:textId="77777777" w:rsidR="000B26C7" w:rsidRDefault="000B26C7" w:rsidP="00D41F46">
      <w:pPr>
        <w:pStyle w:val="Subtitle"/>
        <w:spacing w:line="276" w:lineRule="auto"/>
      </w:pPr>
      <w:r w:rsidRPr="000B26C7">
        <w:t>Scottish Book Trust is a registered company (SC184248)</w:t>
      </w:r>
    </w:p>
    <w:p w14:paraId="6FD135A7" w14:textId="77777777" w:rsidR="00854F77" w:rsidRDefault="000B26C7" w:rsidP="00D41F46">
      <w:pPr>
        <w:pStyle w:val="Subtitle"/>
        <w:spacing w:line="276" w:lineRule="auto"/>
      </w:pPr>
      <w:r w:rsidRPr="000B26C7">
        <w:t>and a Scottish charity (SC027669).</w:t>
      </w:r>
    </w:p>
    <w:p w14:paraId="48042B8C"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630778A4" w14:textId="77777777" w:rsidR="00111E61" w:rsidRDefault="00111E61" w:rsidP="00111E61">
      <w:pPr>
        <w:pStyle w:val="Heading2"/>
      </w:pPr>
      <w:bookmarkStart w:id="15" w:name="_Toc82071283"/>
      <w:bookmarkStart w:id="16" w:name="_Toc82071415"/>
      <w:bookmarkStart w:id="17" w:name="_Toc200530527"/>
      <w:r>
        <w:lastRenderedPageBreak/>
        <w:t>Contents</w:t>
      </w:r>
      <w:bookmarkEnd w:id="15"/>
      <w:bookmarkEnd w:id="16"/>
      <w:bookmarkEnd w:id="17"/>
    </w:p>
    <w:p w14:paraId="54483153" w14:textId="13A1BA64" w:rsidR="00A300F0" w:rsidRDefault="00A300F0" w:rsidP="00A300F0">
      <w:pPr>
        <w:pStyle w:val="TOC2"/>
        <w:tabs>
          <w:tab w:val="right" w:leader="dot" w:pos="9016"/>
        </w:tabs>
        <w:ind w:left="0"/>
        <w:rPr>
          <w:rFonts w:asciiTheme="minorHAnsi" w:eastAsiaTheme="minorEastAsia" w:hAnsiTheme="minorHAnsi" w:cstheme="minorBidi"/>
          <w:noProof/>
          <w:kern w:val="2"/>
          <w:lang w:eastAsia="en-GB"/>
          <w14:ligatures w14:val="standardContextual"/>
        </w:rPr>
      </w:pPr>
      <w:r>
        <w:fldChar w:fldCharType="begin"/>
      </w:r>
      <w:r>
        <w:instrText xml:space="preserve"> TOC \o "1-2" \h \z \u </w:instrText>
      </w:r>
      <w:r>
        <w:fldChar w:fldCharType="separate"/>
      </w:r>
      <w:hyperlink w:anchor="_Toc200530528" w:history="1">
        <w:r w:rsidRPr="00842A11">
          <w:rPr>
            <w:rStyle w:val="Hyperlink"/>
            <w:noProof/>
          </w:rPr>
          <w:t>About this resource</w:t>
        </w:r>
        <w:r>
          <w:rPr>
            <w:noProof/>
            <w:webHidden/>
          </w:rPr>
          <w:tab/>
        </w:r>
        <w:r>
          <w:rPr>
            <w:noProof/>
            <w:webHidden/>
          </w:rPr>
          <w:fldChar w:fldCharType="begin"/>
        </w:r>
        <w:r>
          <w:rPr>
            <w:noProof/>
            <w:webHidden/>
          </w:rPr>
          <w:instrText xml:space="preserve"> PAGEREF _Toc200530528 \h </w:instrText>
        </w:r>
        <w:r>
          <w:rPr>
            <w:noProof/>
            <w:webHidden/>
          </w:rPr>
        </w:r>
        <w:r>
          <w:rPr>
            <w:noProof/>
            <w:webHidden/>
          </w:rPr>
          <w:fldChar w:fldCharType="separate"/>
        </w:r>
        <w:r>
          <w:rPr>
            <w:noProof/>
            <w:webHidden/>
          </w:rPr>
          <w:t>4</w:t>
        </w:r>
        <w:r>
          <w:rPr>
            <w:noProof/>
            <w:webHidden/>
          </w:rPr>
          <w:fldChar w:fldCharType="end"/>
        </w:r>
      </w:hyperlink>
    </w:p>
    <w:p w14:paraId="7099272C" w14:textId="29AB21EB" w:rsidR="00A300F0" w:rsidRDefault="00A300F0" w:rsidP="00A300F0">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0530529" w:history="1">
        <w:r w:rsidRPr="00842A11">
          <w:rPr>
            <w:rStyle w:val="Hyperlink"/>
            <w:noProof/>
          </w:rPr>
          <w:t>Explore birds – answers for teachers</w:t>
        </w:r>
        <w:r>
          <w:rPr>
            <w:noProof/>
            <w:webHidden/>
          </w:rPr>
          <w:tab/>
        </w:r>
        <w:r>
          <w:rPr>
            <w:noProof/>
            <w:webHidden/>
          </w:rPr>
          <w:fldChar w:fldCharType="begin"/>
        </w:r>
        <w:r>
          <w:rPr>
            <w:noProof/>
            <w:webHidden/>
          </w:rPr>
          <w:instrText xml:space="preserve"> PAGEREF _Toc200530529 \h </w:instrText>
        </w:r>
        <w:r>
          <w:rPr>
            <w:noProof/>
            <w:webHidden/>
          </w:rPr>
        </w:r>
        <w:r>
          <w:rPr>
            <w:noProof/>
            <w:webHidden/>
          </w:rPr>
          <w:fldChar w:fldCharType="separate"/>
        </w:r>
        <w:r>
          <w:rPr>
            <w:noProof/>
            <w:webHidden/>
          </w:rPr>
          <w:t>4</w:t>
        </w:r>
        <w:r>
          <w:rPr>
            <w:noProof/>
            <w:webHidden/>
          </w:rPr>
          <w:fldChar w:fldCharType="end"/>
        </w:r>
      </w:hyperlink>
    </w:p>
    <w:p w14:paraId="3E80C403" w14:textId="4AC28B30" w:rsidR="00A300F0" w:rsidRDefault="00A300F0" w:rsidP="00A300F0">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0530530" w:history="1">
        <w:r w:rsidRPr="00842A11">
          <w:rPr>
            <w:rStyle w:val="Hyperlink"/>
            <w:noProof/>
          </w:rPr>
          <w:t>Printable activity sheet 1: Explore birds</w:t>
        </w:r>
        <w:r>
          <w:rPr>
            <w:noProof/>
            <w:webHidden/>
          </w:rPr>
          <w:tab/>
        </w:r>
        <w:r>
          <w:rPr>
            <w:noProof/>
            <w:webHidden/>
          </w:rPr>
          <w:fldChar w:fldCharType="begin"/>
        </w:r>
        <w:r>
          <w:rPr>
            <w:noProof/>
            <w:webHidden/>
          </w:rPr>
          <w:instrText xml:space="preserve"> PAGEREF _Toc200530530 \h </w:instrText>
        </w:r>
        <w:r>
          <w:rPr>
            <w:noProof/>
            <w:webHidden/>
          </w:rPr>
        </w:r>
        <w:r>
          <w:rPr>
            <w:noProof/>
            <w:webHidden/>
          </w:rPr>
          <w:fldChar w:fldCharType="separate"/>
        </w:r>
        <w:r>
          <w:rPr>
            <w:noProof/>
            <w:webHidden/>
          </w:rPr>
          <w:t>5</w:t>
        </w:r>
        <w:r>
          <w:rPr>
            <w:noProof/>
            <w:webHidden/>
          </w:rPr>
          <w:fldChar w:fldCharType="end"/>
        </w:r>
      </w:hyperlink>
    </w:p>
    <w:p w14:paraId="6CEC78D6" w14:textId="72A1DFFF" w:rsidR="00A300F0" w:rsidRDefault="00A300F0" w:rsidP="00A300F0">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0530531" w:history="1">
        <w:r w:rsidRPr="00842A11">
          <w:rPr>
            <w:rStyle w:val="Hyperlink"/>
            <w:noProof/>
          </w:rPr>
          <w:t>Printable activity sheet 2: Ancient Tree Hunt insturctions</w:t>
        </w:r>
        <w:r>
          <w:rPr>
            <w:noProof/>
            <w:webHidden/>
          </w:rPr>
          <w:tab/>
        </w:r>
        <w:r>
          <w:rPr>
            <w:noProof/>
            <w:webHidden/>
          </w:rPr>
          <w:fldChar w:fldCharType="begin"/>
        </w:r>
        <w:r>
          <w:rPr>
            <w:noProof/>
            <w:webHidden/>
          </w:rPr>
          <w:instrText xml:space="preserve"> PAGEREF _Toc200530531 \h </w:instrText>
        </w:r>
        <w:r>
          <w:rPr>
            <w:noProof/>
            <w:webHidden/>
          </w:rPr>
        </w:r>
        <w:r>
          <w:rPr>
            <w:noProof/>
            <w:webHidden/>
          </w:rPr>
          <w:fldChar w:fldCharType="separate"/>
        </w:r>
        <w:r>
          <w:rPr>
            <w:noProof/>
            <w:webHidden/>
          </w:rPr>
          <w:t>9</w:t>
        </w:r>
        <w:r>
          <w:rPr>
            <w:noProof/>
            <w:webHidden/>
          </w:rPr>
          <w:fldChar w:fldCharType="end"/>
        </w:r>
      </w:hyperlink>
    </w:p>
    <w:p w14:paraId="4892D1B3" w14:textId="2538F6AD" w:rsidR="00A300F0" w:rsidRDefault="00A300F0" w:rsidP="00A300F0">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0530532" w:history="1">
        <w:r w:rsidRPr="00842A11">
          <w:rPr>
            <w:rStyle w:val="Hyperlink"/>
            <w:noProof/>
          </w:rPr>
          <w:t>Printable activity sheet 3: Ancient Tree Hunt counters</w:t>
        </w:r>
        <w:r>
          <w:rPr>
            <w:noProof/>
            <w:webHidden/>
          </w:rPr>
          <w:tab/>
        </w:r>
        <w:r>
          <w:rPr>
            <w:noProof/>
            <w:webHidden/>
          </w:rPr>
          <w:fldChar w:fldCharType="begin"/>
        </w:r>
        <w:r>
          <w:rPr>
            <w:noProof/>
            <w:webHidden/>
          </w:rPr>
          <w:instrText xml:space="preserve"> PAGEREF _Toc200530532 \h </w:instrText>
        </w:r>
        <w:r>
          <w:rPr>
            <w:noProof/>
            <w:webHidden/>
          </w:rPr>
        </w:r>
        <w:r>
          <w:rPr>
            <w:noProof/>
            <w:webHidden/>
          </w:rPr>
          <w:fldChar w:fldCharType="separate"/>
        </w:r>
        <w:r>
          <w:rPr>
            <w:noProof/>
            <w:webHidden/>
          </w:rPr>
          <w:t>11</w:t>
        </w:r>
        <w:r>
          <w:rPr>
            <w:noProof/>
            <w:webHidden/>
          </w:rPr>
          <w:fldChar w:fldCharType="end"/>
        </w:r>
      </w:hyperlink>
    </w:p>
    <w:p w14:paraId="43839A17" w14:textId="4A548475" w:rsidR="00A300F0" w:rsidRDefault="00A300F0" w:rsidP="00A300F0">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00530534" w:history="1">
        <w:r w:rsidRPr="00842A11">
          <w:rPr>
            <w:rStyle w:val="Hyperlink"/>
            <w:noProof/>
          </w:rPr>
          <w:t>Printable activity sheet 4: Ancient Tree Hunt board game</w:t>
        </w:r>
        <w:r>
          <w:rPr>
            <w:noProof/>
            <w:webHidden/>
          </w:rPr>
          <w:tab/>
        </w:r>
        <w:r>
          <w:rPr>
            <w:noProof/>
            <w:webHidden/>
          </w:rPr>
          <w:fldChar w:fldCharType="begin"/>
        </w:r>
        <w:r>
          <w:rPr>
            <w:noProof/>
            <w:webHidden/>
          </w:rPr>
          <w:instrText xml:space="preserve"> PAGEREF _Toc200530534 \h </w:instrText>
        </w:r>
        <w:r>
          <w:rPr>
            <w:noProof/>
            <w:webHidden/>
          </w:rPr>
        </w:r>
        <w:r>
          <w:rPr>
            <w:noProof/>
            <w:webHidden/>
          </w:rPr>
          <w:fldChar w:fldCharType="separate"/>
        </w:r>
        <w:r>
          <w:rPr>
            <w:noProof/>
            <w:webHidden/>
          </w:rPr>
          <w:t>12</w:t>
        </w:r>
        <w:r>
          <w:rPr>
            <w:noProof/>
            <w:webHidden/>
          </w:rPr>
          <w:fldChar w:fldCharType="end"/>
        </w:r>
      </w:hyperlink>
    </w:p>
    <w:p w14:paraId="4540C58B" w14:textId="2ABB4AEF" w:rsidR="00AD76EA" w:rsidRDefault="00A300F0" w:rsidP="00373623">
      <w:r>
        <w:fldChar w:fldCharType="end"/>
      </w:r>
    </w:p>
    <w:p w14:paraId="60E74EEB" w14:textId="77777777" w:rsidR="00571F75" w:rsidRDefault="00571F75" w:rsidP="00571F75">
      <w:pPr>
        <w:pStyle w:val="Heading2"/>
      </w:pPr>
      <w:bookmarkStart w:id="18" w:name="_Toc200530528"/>
      <w:r>
        <w:t>About this resource</w:t>
      </w:r>
      <w:bookmarkEnd w:id="18"/>
    </w:p>
    <w:p w14:paraId="24CB7D04" w14:textId="47A608A7" w:rsidR="00D5372B" w:rsidRDefault="00D5372B" w:rsidP="00D5372B">
      <w:r>
        <w:t xml:space="preserve">In this document you can find the printable resources you can use as part of using </w:t>
      </w:r>
      <w:hyperlink r:id="rId16" w:history="1">
        <w:r w:rsidRPr="00D5372B">
          <w:rPr>
            <w:rStyle w:val="Hyperlink"/>
            <w:i/>
            <w:iCs/>
          </w:rPr>
          <w:t>John Muir, Earth – Planet, Universe</w:t>
        </w:r>
      </w:hyperlink>
      <w:r>
        <w:rPr>
          <w:i/>
          <w:iCs/>
        </w:rPr>
        <w:t xml:space="preserve"> </w:t>
      </w:r>
      <w:r>
        <w:t xml:space="preserve">graphic novel. All of the resources are available on </w:t>
      </w:r>
      <w:hyperlink r:id="rId17" w:history="1">
        <w:r w:rsidRPr="00D5372B">
          <w:rPr>
            <w:rStyle w:val="Hyperlink"/>
          </w:rPr>
          <w:t>the Scottish Book Trust website</w:t>
        </w:r>
      </w:hyperlink>
      <w:r>
        <w:t>.</w:t>
      </w:r>
    </w:p>
    <w:p w14:paraId="2C3E7885" w14:textId="77777777" w:rsidR="00071D2A" w:rsidRDefault="00071D2A" w:rsidP="00D5372B"/>
    <w:p w14:paraId="0359CC4E" w14:textId="744339B4" w:rsidR="00071D2A" w:rsidRDefault="00071D2A" w:rsidP="00071D2A">
      <w:pPr>
        <w:pStyle w:val="Heading2"/>
      </w:pPr>
      <w:bookmarkStart w:id="19" w:name="_Toc200530529"/>
      <w:r>
        <w:t>Explore birds – answers for teachers</w:t>
      </w:r>
      <w:bookmarkEnd w:id="19"/>
    </w:p>
    <w:p w14:paraId="6809D1DF" w14:textId="6A1ACC12" w:rsidR="00071D2A" w:rsidRDefault="00071D2A" w:rsidP="00071D2A">
      <w:r>
        <w:t xml:space="preserve">Here are the answers to the activities on the </w:t>
      </w:r>
      <w:hyperlink w:anchor="_Printable_activity_sheet" w:history="1">
        <w:r w:rsidRPr="00071D2A">
          <w:rPr>
            <w:rStyle w:val="Hyperlink"/>
          </w:rPr>
          <w:t>Explore birds activity sheet</w:t>
        </w:r>
      </w:hyperlink>
      <w:r>
        <w:br/>
      </w:r>
      <w:r>
        <w:br/>
        <w:t xml:space="preserve">Activity 1: a. Robin, b. Victorian Slender-billed Curlew, c. Gannet, d. Skylark, </w:t>
      </w:r>
      <w:r>
        <w:br/>
        <w:t>e. Puffin</w:t>
      </w:r>
      <w:r>
        <w:br/>
      </w:r>
      <w:r>
        <w:br/>
        <w:t>Activity 2: All of them!</w:t>
      </w:r>
    </w:p>
    <w:p w14:paraId="6A0760F3" w14:textId="77777777" w:rsidR="00071D2A" w:rsidRPr="00071D2A" w:rsidRDefault="00071D2A" w:rsidP="00071D2A"/>
    <w:p w14:paraId="3680B984" w14:textId="77777777" w:rsidR="00071D2A" w:rsidRDefault="00071D2A" w:rsidP="00D5372B"/>
    <w:p w14:paraId="47A6CC1A" w14:textId="77777777" w:rsidR="00D5372B" w:rsidRDefault="00D5372B">
      <w:r>
        <w:br w:type="page"/>
      </w:r>
    </w:p>
    <w:p w14:paraId="6E622EB0" w14:textId="43C6E53B" w:rsidR="00571F75" w:rsidRDefault="00D5372B" w:rsidP="00D5372B">
      <w:pPr>
        <w:pStyle w:val="Heading2"/>
      </w:pPr>
      <w:bookmarkStart w:id="20" w:name="_Printable_activity_sheet"/>
      <w:bookmarkStart w:id="21" w:name="_Toc200530530"/>
      <w:bookmarkEnd w:id="20"/>
      <w:r>
        <w:lastRenderedPageBreak/>
        <w:t>Printable activity sheet 1: Explore birds</w:t>
      </w:r>
      <w:bookmarkEnd w:id="21"/>
    </w:p>
    <w:p w14:paraId="68B14729" w14:textId="77777777" w:rsidR="00D5372B" w:rsidRDefault="00D5372B" w:rsidP="00D5372B">
      <w:r>
        <w:t xml:space="preserve">The aim of this activity is to identify birdlife today and then compare your findings </w:t>
      </w:r>
    </w:p>
    <w:p w14:paraId="7403D93E" w14:textId="77777777" w:rsidR="00D5372B" w:rsidRDefault="00D5372B" w:rsidP="00D5372B">
      <w:r>
        <w:t xml:space="preserve">to the birdlife John Muir would have experienced when he lived in Dunbar, </w:t>
      </w:r>
    </w:p>
    <w:p w14:paraId="52B20833" w14:textId="30854897" w:rsidR="00D5372B" w:rsidRDefault="00D5372B" w:rsidP="00D5372B">
      <w:r>
        <w:t>Scotland (from the year 1838 to 1849).</w:t>
      </w:r>
      <w:r>
        <w:br/>
      </w:r>
    </w:p>
    <w:p w14:paraId="12F15CEE" w14:textId="77777777" w:rsidR="00D5372B" w:rsidRDefault="00D5372B" w:rsidP="00D5372B">
      <w:r>
        <w:t xml:space="preserve">History tells us that John Muir could identify up to 71 birds from their song, nest or </w:t>
      </w:r>
    </w:p>
    <w:p w14:paraId="7D9B8CDC" w14:textId="77777777" w:rsidR="00071D2A" w:rsidRDefault="00D5372B" w:rsidP="00071D2A">
      <w:r>
        <w:t>egg.</w:t>
      </w:r>
      <w:r w:rsidR="00071D2A">
        <w:br/>
      </w:r>
    </w:p>
    <w:p w14:paraId="74C831E2" w14:textId="7B1D00A8" w:rsidR="00D5372B" w:rsidRPr="00071D2A" w:rsidRDefault="00D5372B" w:rsidP="00D5372B">
      <w:pPr>
        <w:pStyle w:val="ListParagraph"/>
        <w:numPr>
          <w:ilvl w:val="0"/>
          <w:numId w:val="44"/>
        </w:numPr>
        <w:rPr>
          <w:b/>
          <w:bCs/>
        </w:rPr>
      </w:pPr>
      <w:r w:rsidRPr="00071D2A">
        <w:rPr>
          <w:b/>
          <w:bCs/>
        </w:rPr>
        <w:t>How many birds can you identify from the following list? Match them to their egg, nest, sound or general description.</w:t>
      </w:r>
      <w:r w:rsidRPr="00071D2A">
        <w:rPr>
          <w:b/>
          <w:bCs/>
        </w:rPr>
        <w:br/>
      </w:r>
    </w:p>
    <w:p w14:paraId="3F2EB2F2" w14:textId="0CF508BE" w:rsidR="00D5372B" w:rsidRDefault="00D5372B" w:rsidP="00D5372B">
      <w:pPr>
        <w:pStyle w:val="ListParagraph"/>
        <w:numPr>
          <w:ilvl w:val="0"/>
          <w:numId w:val="40"/>
        </w:numPr>
      </w:pPr>
      <w:r>
        <w:t>Puffin</w:t>
      </w:r>
    </w:p>
    <w:p w14:paraId="7D93D3E3" w14:textId="33EFD9EF" w:rsidR="00D5372B" w:rsidRDefault="00D5372B" w:rsidP="00D5372B">
      <w:pPr>
        <w:pStyle w:val="ListParagraph"/>
        <w:numPr>
          <w:ilvl w:val="0"/>
          <w:numId w:val="40"/>
        </w:numPr>
      </w:pPr>
      <w:r>
        <w:t>Victorian Slender-billed Curlew</w:t>
      </w:r>
    </w:p>
    <w:p w14:paraId="2B34B3D6" w14:textId="53DA79DF" w:rsidR="00D5372B" w:rsidRDefault="00D5372B" w:rsidP="00D5372B">
      <w:pPr>
        <w:pStyle w:val="ListParagraph"/>
        <w:numPr>
          <w:ilvl w:val="0"/>
          <w:numId w:val="40"/>
        </w:numPr>
      </w:pPr>
      <w:r>
        <w:t>Robin</w:t>
      </w:r>
    </w:p>
    <w:p w14:paraId="1FE3E2B3" w14:textId="0DD7E367" w:rsidR="00D5372B" w:rsidRDefault="00D5372B" w:rsidP="00D5372B">
      <w:pPr>
        <w:pStyle w:val="ListParagraph"/>
        <w:numPr>
          <w:ilvl w:val="0"/>
          <w:numId w:val="40"/>
        </w:numPr>
      </w:pPr>
      <w:r>
        <w:t>Gannet</w:t>
      </w:r>
    </w:p>
    <w:p w14:paraId="047CAB39" w14:textId="504A4118" w:rsidR="00D5372B" w:rsidRDefault="00D5372B" w:rsidP="00D5372B">
      <w:pPr>
        <w:pStyle w:val="ListParagraph"/>
        <w:numPr>
          <w:ilvl w:val="0"/>
          <w:numId w:val="40"/>
        </w:numPr>
      </w:pPr>
      <w:r>
        <w:t xml:space="preserve">Skylark </w:t>
      </w:r>
      <w:r>
        <w:br/>
      </w:r>
    </w:p>
    <w:p w14:paraId="3DC1540B" w14:textId="2FF66906" w:rsidR="00D5372B" w:rsidRPr="00D5372B" w:rsidRDefault="00D5372B" w:rsidP="00D5372B">
      <w:pPr>
        <w:rPr>
          <w:i/>
          <w:iCs/>
        </w:rPr>
      </w:pPr>
      <w:r>
        <w:t xml:space="preserve">a. </w:t>
      </w:r>
      <w:r w:rsidRPr="00D5372B">
        <w:rPr>
          <w:i/>
          <w:iCs/>
        </w:rPr>
        <w:t xml:space="preserve">I am a plump bird with a bright orange-red breast and my face, throat and </w:t>
      </w:r>
    </w:p>
    <w:p w14:paraId="3CC1F586" w14:textId="2E9988BB" w:rsidR="00D5372B" w:rsidRPr="00D5372B" w:rsidRDefault="00D5372B" w:rsidP="00D5372B">
      <w:pPr>
        <w:rPr>
          <w:i/>
          <w:iCs/>
        </w:rPr>
      </w:pPr>
      <w:r w:rsidRPr="00D5372B">
        <w:rPr>
          <w:i/>
          <w:iCs/>
        </w:rPr>
        <w:t xml:space="preserve">cheeks are edged with grey. I have a white belly and olive-brown upper </w:t>
      </w:r>
    </w:p>
    <w:p w14:paraId="77F4F31D" w14:textId="0AF68DFF" w:rsidR="00D5372B" w:rsidRPr="00D5372B" w:rsidRDefault="00D5372B" w:rsidP="00D5372B">
      <w:pPr>
        <w:rPr>
          <w:i/>
          <w:iCs/>
        </w:rPr>
      </w:pPr>
      <w:r w:rsidRPr="00D5372B">
        <w:rPr>
          <w:i/>
          <w:iCs/>
        </w:rPr>
        <w:t xml:space="preserve">parts. I sing a melodious warbling song from strategic perches, often quite </w:t>
      </w:r>
    </w:p>
    <w:p w14:paraId="0B1F8CC9" w14:textId="77777777" w:rsidR="00D5372B" w:rsidRPr="00D5372B" w:rsidRDefault="00D5372B" w:rsidP="00D5372B">
      <w:pPr>
        <w:rPr>
          <w:i/>
          <w:iCs/>
        </w:rPr>
      </w:pPr>
      <w:r w:rsidRPr="00D5372B">
        <w:rPr>
          <w:i/>
          <w:iCs/>
        </w:rPr>
        <w:t>high up; it sounds like ‘twiddle-</w:t>
      </w:r>
      <w:proofErr w:type="spellStart"/>
      <w:r w:rsidRPr="00D5372B">
        <w:rPr>
          <w:i/>
          <w:iCs/>
        </w:rPr>
        <w:t>oo</w:t>
      </w:r>
      <w:proofErr w:type="spellEnd"/>
      <w:r w:rsidRPr="00D5372B">
        <w:rPr>
          <w:i/>
          <w:iCs/>
        </w:rPr>
        <w:t>, twiddle-</w:t>
      </w:r>
      <w:proofErr w:type="spellStart"/>
      <w:r w:rsidRPr="00D5372B">
        <w:rPr>
          <w:i/>
          <w:iCs/>
        </w:rPr>
        <w:t>eedee</w:t>
      </w:r>
      <w:proofErr w:type="spellEnd"/>
      <w:r w:rsidRPr="00D5372B">
        <w:rPr>
          <w:i/>
          <w:iCs/>
        </w:rPr>
        <w:t>, twiddle-</w:t>
      </w:r>
      <w:proofErr w:type="spellStart"/>
      <w:r w:rsidRPr="00D5372B">
        <w:rPr>
          <w:i/>
          <w:iCs/>
        </w:rPr>
        <w:t>oo</w:t>
      </w:r>
      <w:proofErr w:type="spellEnd"/>
      <w:r w:rsidRPr="00D5372B">
        <w:rPr>
          <w:i/>
          <w:iCs/>
        </w:rPr>
        <w:t xml:space="preserve"> twiddle’. I lay </w:t>
      </w:r>
    </w:p>
    <w:p w14:paraId="0BAA8C39" w14:textId="7D73570B" w:rsidR="00D5372B" w:rsidRDefault="00D5372B" w:rsidP="00D5372B">
      <w:pPr>
        <w:rPr>
          <w:i/>
          <w:iCs/>
        </w:rPr>
      </w:pPr>
      <w:r w:rsidRPr="00D5372B">
        <w:rPr>
          <w:i/>
          <w:iCs/>
        </w:rPr>
        <w:t>blue eggs. What bird am I?</w:t>
      </w:r>
    </w:p>
    <w:p w14:paraId="40EB6A62" w14:textId="69890A30" w:rsidR="00D5372B" w:rsidRDefault="00D5372B" w:rsidP="00D5372B">
      <w:r>
        <w:br/>
        <w:t>I am a…</w:t>
      </w:r>
    </w:p>
    <w:p w14:paraId="6E157F42" w14:textId="77777777" w:rsidR="00D5372B" w:rsidRPr="00D5372B" w:rsidRDefault="00D5372B" w:rsidP="00D5372B"/>
    <w:p w14:paraId="146F4433" w14:textId="77777777" w:rsidR="00D5372B" w:rsidRPr="00D5372B" w:rsidRDefault="00D5372B" w:rsidP="00D5372B">
      <w:pPr>
        <w:rPr>
          <w:i/>
          <w:iCs/>
        </w:rPr>
      </w:pPr>
      <w:r>
        <w:rPr>
          <w:noProof/>
        </w:rPr>
        <w:drawing>
          <wp:anchor distT="0" distB="0" distL="114300" distR="114300" simplePos="0" relativeHeight="251689984" behindDoc="0" locked="0" layoutInCell="1" allowOverlap="1" wp14:anchorId="159815EF" wp14:editId="2C36CEE1">
            <wp:simplePos x="0" y="0"/>
            <wp:positionH relativeFrom="margin">
              <wp:align>left</wp:align>
            </wp:positionH>
            <wp:positionV relativeFrom="paragraph">
              <wp:posOffset>5869</wp:posOffset>
            </wp:positionV>
            <wp:extent cx="1456055" cy="968375"/>
            <wp:effectExtent l="0" t="0" r="0" b="3175"/>
            <wp:wrapNone/>
            <wp:docPr id="2135872761" name="Picture 1" descr="A nest with egg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72761" name="Picture 1" descr="A nest with eggs in i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456055" cy="968375"/>
                    </a:xfrm>
                    <a:prstGeom prst="rect">
                      <a:avLst/>
                    </a:prstGeom>
                  </pic:spPr>
                </pic:pic>
              </a:graphicData>
            </a:graphic>
            <wp14:sizeRelH relativeFrom="margin">
              <wp14:pctWidth>0</wp14:pctWidth>
            </wp14:sizeRelH>
            <wp14:sizeRelV relativeFrom="margin">
              <wp14:pctHeight>0</wp14:pctHeight>
            </wp14:sizeRelV>
          </wp:anchor>
        </w:drawing>
      </w:r>
      <w:r>
        <w:rPr>
          <w:i/>
          <w:iCs/>
        </w:rPr>
        <w:br/>
      </w:r>
      <w:r>
        <w:rPr>
          <w:i/>
          <w:iCs/>
        </w:rPr>
        <w:br/>
      </w:r>
      <w:r>
        <w:rPr>
          <w:i/>
          <w:iCs/>
        </w:rPr>
        <w:lastRenderedPageBreak/>
        <w:br/>
      </w:r>
      <w:r>
        <w:t xml:space="preserve">b. </w:t>
      </w:r>
      <w:r w:rsidRPr="27F8A092">
        <w:rPr>
          <w:i/>
          <w:iCs/>
        </w:rPr>
        <w:t xml:space="preserve">I am a small bird with a 77–88 cm wingspan and a long, curved, slender bill. </w:t>
      </w:r>
    </w:p>
    <w:p w14:paraId="0B981047" w14:textId="77777777" w:rsidR="00D5372B" w:rsidRPr="00D5372B" w:rsidRDefault="00D5372B" w:rsidP="00D5372B">
      <w:pPr>
        <w:rPr>
          <w:i/>
          <w:iCs/>
        </w:rPr>
      </w:pPr>
      <w:r w:rsidRPr="00D5372B">
        <w:rPr>
          <w:i/>
          <w:iCs/>
        </w:rPr>
        <w:t xml:space="preserve">I am mainly greyish brown above, with a whitish rump and lower back. My </w:t>
      </w:r>
    </w:p>
    <w:p w14:paraId="63B52CA9" w14:textId="77777777" w:rsidR="00D5372B" w:rsidRPr="00D5372B" w:rsidRDefault="00D5372B" w:rsidP="00D5372B">
      <w:pPr>
        <w:rPr>
          <w:i/>
          <w:iCs/>
        </w:rPr>
      </w:pPr>
      <w:r w:rsidRPr="00D5372B">
        <w:rPr>
          <w:i/>
          <w:iCs/>
        </w:rPr>
        <w:t xml:space="preserve">under parts are whitish, heavily streaked with dark brown. My flanks have </w:t>
      </w:r>
    </w:p>
    <w:p w14:paraId="387F4A6D" w14:textId="77777777" w:rsidR="00D5372B" w:rsidRPr="00D5372B" w:rsidRDefault="00D5372B" w:rsidP="00D5372B">
      <w:pPr>
        <w:rPr>
          <w:i/>
          <w:iCs/>
        </w:rPr>
      </w:pPr>
      <w:r w:rsidRPr="00D5372B">
        <w:rPr>
          <w:i/>
          <w:iCs/>
        </w:rPr>
        <w:t xml:space="preserve">round or heart-shaped spots. The sound I make as my alarm call is a </w:t>
      </w:r>
    </w:p>
    <w:p w14:paraId="115741AD" w14:textId="06571B2E" w:rsidR="00D5372B" w:rsidRDefault="00D5372B" w:rsidP="00D5372B">
      <w:pPr>
        <w:rPr>
          <w:i/>
          <w:iCs/>
        </w:rPr>
      </w:pPr>
      <w:r w:rsidRPr="00D5372B">
        <w:rPr>
          <w:i/>
          <w:iCs/>
        </w:rPr>
        <w:t>fast ‘cu-ee’. What bird am I?</w:t>
      </w:r>
    </w:p>
    <w:p w14:paraId="10BBCAAA" w14:textId="77777777" w:rsidR="00071D2A" w:rsidRDefault="00071D2A" w:rsidP="00D5372B">
      <w:pPr>
        <w:rPr>
          <w:i/>
          <w:iCs/>
        </w:rPr>
      </w:pPr>
    </w:p>
    <w:p w14:paraId="1E9D94D6" w14:textId="379E360E" w:rsidR="00071D2A" w:rsidRPr="00071D2A" w:rsidRDefault="00071D2A" w:rsidP="00D5372B">
      <w:r>
        <w:t>I am a…</w:t>
      </w:r>
    </w:p>
    <w:p w14:paraId="31204082" w14:textId="77777777" w:rsidR="00071D2A" w:rsidRDefault="00071D2A" w:rsidP="00D5372B">
      <w:pPr>
        <w:rPr>
          <w:i/>
          <w:iCs/>
        </w:rPr>
      </w:pPr>
    </w:p>
    <w:p w14:paraId="62B9B8F6" w14:textId="083DFCBD" w:rsidR="00071D2A" w:rsidRDefault="00071D2A" w:rsidP="00D5372B">
      <w:pPr>
        <w:rPr>
          <w:i/>
          <w:iCs/>
        </w:rPr>
      </w:pPr>
      <w:r>
        <w:rPr>
          <w:noProof/>
        </w:rPr>
        <w:drawing>
          <wp:inline distT="0" distB="0" distL="0" distR="0" wp14:anchorId="4D1594D5" wp14:editId="03D0AB5B">
            <wp:extent cx="1527295" cy="971915"/>
            <wp:effectExtent l="0" t="0" r="0" b="0"/>
            <wp:docPr id="309331902" name="Picture 1" descr="A bird standing on a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1527295" cy="971915"/>
                    </a:xfrm>
                    <a:prstGeom prst="rect">
                      <a:avLst/>
                    </a:prstGeom>
                  </pic:spPr>
                </pic:pic>
              </a:graphicData>
            </a:graphic>
          </wp:inline>
        </w:drawing>
      </w:r>
    </w:p>
    <w:p w14:paraId="6872FEDB" w14:textId="77777777" w:rsidR="00071D2A" w:rsidRDefault="00071D2A" w:rsidP="00D5372B">
      <w:pPr>
        <w:rPr>
          <w:i/>
          <w:iCs/>
        </w:rPr>
      </w:pPr>
    </w:p>
    <w:p w14:paraId="261B20C9" w14:textId="77777777" w:rsidR="00071D2A" w:rsidRPr="00071D2A" w:rsidRDefault="00071D2A" w:rsidP="00071D2A">
      <w:pPr>
        <w:rPr>
          <w:i/>
          <w:iCs/>
        </w:rPr>
      </w:pPr>
      <w:r>
        <w:t xml:space="preserve">c. </w:t>
      </w:r>
      <w:r w:rsidRPr="00071D2A">
        <w:rPr>
          <w:i/>
          <w:iCs/>
        </w:rPr>
        <w:t xml:space="preserve">I am a large black and white bird with a yellow head; long, pointed wings </w:t>
      </w:r>
    </w:p>
    <w:p w14:paraId="79C5830D" w14:textId="77777777" w:rsidR="00071D2A" w:rsidRPr="00071D2A" w:rsidRDefault="00071D2A" w:rsidP="00071D2A">
      <w:pPr>
        <w:rPr>
          <w:i/>
          <w:iCs/>
        </w:rPr>
      </w:pPr>
      <w:r w:rsidRPr="00071D2A">
        <w:rPr>
          <w:i/>
          <w:iCs/>
        </w:rPr>
        <w:t xml:space="preserve">with a </w:t>
      </w:r>
      <w:proofErr w:type="gramStart"/>
      <w:r w:rsidRPr="00071D2A">
        <w:rPr>
          <w:i/>
          <w:iCs/>
        </w:rPr>
        <w:t>wing span</w:t>
      </w:r>
      <w:proofErr w:type="gramEnd"/>
      <w:r w:rsidRPr="00071D2A">
        <w:rPr>
          <w:i/>
          <w:iCs/>
        </w:rPr>
        <w:t xml:space="preserve"> of up to two meters; and a long yellow bill. My huge nest is </w:t>
      </w:r>
    </w:p>
    <w:p w14:paraId="2941873B" w14:textId="77777777" w:rsidR="00071D2A" w:rsidRPr="00071D2A" w:rsidRDefault="00071D2A" w:rsidP="00071D2A">
      <w:pPr>
        <w:rPr>
          <w:i/>
          <w:iCs/>
        </w:rPr>
      </w:pPr>
      <w:r w:rsidRPr="00071D2A">
        <w:rPr>
          <w:i/>
          <w:iCs/>
        </w:rPr>
        <w:t xml:space="preserve">made of seaweed and sticks. I eat big fish and hunt them by diving from a </w:t>
      </w:r>
    </w:p>
    <w:p w14:paraId="51ED9F80" w14:textId="77777777" w:rsidR="00071D2A" w:rsidRPr="00071D2A" w:rsidRDefault="00071D2A" w:rsidP="00071D2A">
      <w:pPr>
        <w:rPr>
          <w:i/>
          <w:iCs/>
        </w:rPr>
      </w:pPr>
      <w:r w:rsidRPr="00071D2A">
        <w:rPr>
          <w:i/>
          <w:iCs/>
        </w:rPr>
        <w:t xml:space="preserve">height into the sea and pursuing my prey underwater. My eggs are large and </w:t>
      </w:r>
    </w:p>
    <w:p w14:paraId="59837890" w14:textId="240CCCC4" w:rsidR="00071D2A" w:rsidRPr="00071D2A" w:rsidRDefault="00071D2A" w:rsidP="00071D2A">
      <w:pPr>
        <w:rPr>
          <w:i/>
          <w:iCs/>
        </w:rPr>
      </w:pPr>
      <w:r w:rsidRPr="00071D2A">
        <w:rPr>
          <w:i/>
          <w:iCs/>
        </w:rPr>
        <w:t>speckled. What bird am I?</w:t>
      </w:r>
    </w:p>
    <w:p w14:paraId="2D87CEA8" w14:textId="77777777" w:rsidR="00571F75" w:rsidRDefault="00571F75" w:rsidP="00571F75">
      <w:pPr>
        <w:spacing w:line="259" w:lineRule="auto"/>
      </w:pPr>
    </w:p>
    <w:p w14:paraId="2E224B1B" w14:textId="08B48114" w:rsidR="00071D2A" w:rsidRDefault="00071D2A" w:rsidP="00571F75">
      <w:pPr>
        <w:spacing w:line="259" w:lineRule="auto"/>
      </w:pPr>
      <w:r>
        <w:t>I am a…</w:t>
      </w:r>
    </w:p>
    <w:p w14:paraId="1A0BD70C" w14:textId="77777777" w:rsidR="00071D2A" w:rsidRDefault="00071D2A" w:rsidP="00571F75">
      <w:pPr>
        <w:spacing w:line="259" w:lineRule="auto"/>
      </w:pPr>
    </w:p>
    <w:p w14:paraId="30911292" w14:textId="2D9F91A1" w:rsidR="00071D2A" w:rsidRDefault="00071D2A" w:rsidP="00571F75">
      <w:pPr>
        <w:spacing w:line="259" w:lineRule="auto"/>
      </w:pPr>
      <w:r>
        <w:rPr>
          <w:noProof/>
        </w:rPr>
        <w:drawing>
          <wp:inline distT="0" distB="0" distL="0" distR="0" wp14:anchorId="5DA294BE" wp14:editId="49F1BCAE">
            <wp:extent cx="1734889" cy="1118222"/>
            <wp:effectExtent l="0" t="0" r="0" b="6350"/>
            <wp:docPr id="592613932" name="Picture 1" descr="A white rock in the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1734889" cy="1118222"/>
                    </a:xfrm>
                    <a:prstGeom prst="rect">
                      <a:avLst/>
                    </a:prstGeom>
                  </pic:spPr>
                </pic:pic>
              </a:graphicData>
            </a:graphic>
          </wp:inline>
        </w:drawing>
      </w:r>
    </w:p>
    <w:p w14:paraId="59D0C382" w14:textId="77777777" w:rsidR="00071D2A" w:rsidRDefault="00071D2A" w:rsidP="00071D2A"/>
    <w:p w14:paraId="4C222100" w14:textId="793363B5" w:rsidR="00071D2A" w:rsidRPr="00071D2A" w:rsidRDefault="00071D2A" w:rsidP="00071D2A">
      <w:pPr>
        <w:rPr>
          <w:i/>
          <w:iCs/>
        </w:rPr>
      </w:pPr>
      <w:r>
        <w:lastRenderedPageBreak/>
        <w:t xml:space="preserve">d. </w:t>
      </w:r>
      <w:r w:rsidRPr="00071D2A">
        <w:rPr>
          <w:i/>
          <w:iCs/>
        </w:rPr>
        <w:t xml:space="preserve">My upper parts are brown with heavy black streaks. My under parts are buff </w:t>
      </w:r>
    </w:p>
    <w:p w14:paraId="5458DCAF" w14:textId="77777777" w:rsidR="00071D2A" w:rsidRPr="00071D2A" w:rsidRDefault="00071D2A" w:rsidP="00071D2A">
      <w:pPr>
        <w:rPr>
          <w:i/>
          <w:iCs/>
        </w:rPr>
      </w:pPr>
      <w:r w:rsidRPr="00071D2A">
        <w:rPr>
          <w:i/>
          <w:iCs/>
        </w:rPr>
        <w:t xml:space="preserve">to white and my breast is streaked with black. My outer tail feathers are </w:t>
      </w:r>
    </w:p>
    <w:p w14:paraId="7016FDB0" w14:textId="77777777" w:rsidR="00071D2A" w:rsidRPr="00071D2A" w:rsidRDefault="00071D2A" w:rsidP="00071D2A">
      <w:pPr>
        <w:rPr>
          <w:i/>
          <w:iCs/>
        </w:rPr>
      </w:pPr>
      <w:r w:rsidRPr="00071D2A">
        <w:rPr>
          <w:i/>
          <w:iCs/>
        </w:rPr>
        <w:t xml:space="preserve">white. My legs are </w:t>
      </w:r>
      <w:proofErr w:type="gramStart"/>
      <w:r w:rsidRPr="00071D2A">
        <w:rPr>
          <w:i/>
          <w:iCs/>
        </w:rPr>
        <w:t>yellowish-brown</w:t>
      </w:r>
      <w:proofErr w:type="gramEnd"/>
      <w:r w:rsidRPr="00071D2A">
        <w:rPr>
          <w:i/>
          <w:iCs/>
        </w:rPr>
        <w:t xml:space="preserve"> and my bill is horn-coloured. I am well </w:t>
      </w:r>
    </w:p>
    <w:p w14:paraId="3D0F3A28" w14:textId="77777777" w:rsidR="00071D2A" w:rsidRPr="00071D2A" w:rsidRDefault="00071D2A" w:rsidP="00071D2A">
      <w:pPr>
        <w:rPr>
          <w:i/>
          <w:iCs/>
        </w:rPr>
      </w:pPr>
      <w:r w:rsidRPr="00071D2A">
        <w:rPr>
          <w:i/>
          <w:iCs/>
        </w:rPr>
        <w:t xml:space="preserve">known for my singing. Most people hear me more than they see me. I sing </w:t>
      </w:r>
    </w:p>
    <w:p w14:paraId="0C36D5B2" w14:textId="77777777" w:rsidR="00071D2A" w:rsidRPr="00071D2A" w:rsidRDefault="00071D2A" w:rsidP="00071D2A">
      <w:pPr>
        <w:rPr>
          <w:i/>
          <w:iCs/>
        </w:rPr>
      </w:pPr>
      <w:r w:rsidRPr="00071D2A">
        <w:rPr>
          <w:i/>
          <w:iCs/>
        </w:rPr>
        <w:t xml:space="preserve">while I fly with a rapid ‘tweet, tweet, tweet, whistle, tweet, tweet’ sound. I lay </w:t>
      </w:r>
    </w:p>
    <w:p w14:paraId="2EB0B3E1" w14:textId="77777777" w:rsidR="00071D2A" w:rsidRPr="00071D2A" w:rsidRDefault="00071D2A" w:rsidP="00071D2A">
      <w:pPr>
        <w:rPr>
          <w:i/>
          <w:iCs/>
        </w:rPr>
      </w:pPr>
      <w:r w:rsidRPr="00071D2A">
        <w:rPr>
          <w:i/>
          <w:iCs/>
        </w:rPr>
        <w:t xml:space="preserve">smooth, glossy eggs that are </w:t>
      </w:r>
      <w:proofErr w:type="gramStart"/>
      <w:r w:rsidRPr="00071D2A">
        <w:rPr>
          <w:i/>
          <w:iCs/>
        </w:rPr>
        <w:t>greyish-white</w:t>
      </w:r>
      <w:proofErr w:type="gramEnd"/>
      <w:r w:rsidRPr="00071D2A">
        <w:rPr>
          <w:i/>
          <w:iCs/>
        </w:rPr>
        <w:t xml:space="preserve"> with heavy brown and olive </w:t>
      </w:r>
    </w:p>
    <w:p w14:paraId="0B633864" w14:textId="4BF18AA4" w:rsidR="00292796" w:rsidRDefault="00071D2A" w:rsidP="00071D2A">
      <w:pPr>
        <w:rPr>
          <w:i/>
          <w:iCs/>
        </w:rPr>
      </w:pPr>
      <w:r w:rsidRPr="00071D2A">
        <w:rPr>
          <w:i/>
          <w:iCs/>
        </w:rPr>
        <w:t>spots. What bird am I?</w:t>
      </w:r>
    </w:p>
    <w:p w14:paraId="5FE9138D" w14:textId="77777777" w:rsidR="00071D2A" w:rsidRDefault="00071D2A" w:rsidP="00071D2A">
      <w:pPr>
        <w:rPr>
          <w:i/>
          <w:iCs/>
        </w:rPr>
      </w:pPr>
    </w:p>
    <w:p w14:paraId="11346007" w14:textId="13273E6B" w:rsidR="00071D2A" w:rsidRDefault="00071D2A" w:rsidP="00071D2A">
      <w:r>
        <w:t>I am a…</w:t>
      </w:r>
    </w:p>
    <w:p w14:paraId="00BCB755" w14:textId="77777777" w:rsidR="00071D2A" w:rsidRDefault="00071D2A" w:rsidP="00071D2A"/>
    <w:p w14:paraId="27987241" w14:textId="44432126" w:rsidR="00071D2A" w:rsidRDefault="00071D2A" w:rsidP="00071D2A">
      <w:r>
        <w:rPr>
          <w:noProof/>
        </w:rPr>
        <w:drawing>
          <wp:inline distT="0" distB="0" distL="0" distR="0" wp14:anchorId="5E5B7DC7" wp14:editId="3960527A">
            <wp:extent cx="1537181" cy="851771"/>
            <wp:effectExtent l="0" t="0" r="6350" b="5715"/>
            <wp:docPr id="2035481340" name="Picture 1" descr="A nest with eggs in 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1537181" cy="851771"/>
                    </a:xfrm>
                    <a:prstGeom prst="rect">
                      <a:avLst/>
                    </a:prstGeom>
                  </pic:spPr>
                </pic:pic>
              </a:graphicData>
            </a:graphic>
          </wp:inline>
        </w:drawing>
      </w:r>
    </w:p>
    <w:p w14:paraId="560DACA3" w14:textId="77777777" w:rsidR="00071D2A" w:rsidRDefault="00071D2A" w:rsidP="00071D2A"/>
    <w:p w14:paraId="7D90D99B" w14:textId="77777777" w:rsidR="00071D2A" w:rsidRDefault="00071D2A" w:rsidP="00071D2A"/>
    <w:p w14:paraId="3DC91417" w14:textId="77777777" w:rsidR="00071D2A" w:rsidRPr="00071D2A" w:rsidRDefault="00071D2A" w:rsidP="00071D2A">
      <w:pPr>
        <w:rPr>
          <w:i/>
          <w:iCs/>
        </w:rPr>
      </w:pPr>
      <w:r>
        <w:t xml:space="preserve">e. </w:t>
      </w:r>
      <w:r w:rsidRPr="00071D2A">
        <w:rPr>
          <w:i/>
          <w:iCs/>
        </w:rPr>
        <w:t xml:space="preserve">I have a brightly coloured beak and bright orange feet. I eat sand eels and I </w:t>
      </w:r>
    </w:p>
    <w:p w14:paraId="66148C4C" w14:textId="77777777" w:rsidR="00071D2A" w:rsidRPr="00071D2A" w:rsidRDefault="00071D2A" w:rsidP="00071D2A">
      <w:pPr>
        <w:rPr>
          <w:i/>
          <w:iCs/>
        </w:rPr>
      </w:pPr>
      <w:r w:rsidRPr="00071D2A">
        <w:rPr>
          <w:i/>
          <w:iCs/>
        </w:rPr>
        <w:t xml:space="preserve">lay my creamy white eggs in a burrow. The sound I make is a ‘growling </w:t>
      </w:r>
    </w:p>
    <w:p w14:paraId="4719B7A6" w14:textId="3D573D90" w:rsidR="00071D2A" w:rsidRDefault="00071D2A" w:rsidP="00071D2A">
      <w:pPr>
        <w:rPr>
          <w:i/>
          <w:iCs/>
        </w:rPr>
      </w:pPr>
      <w:r w:rsidRPr="00071D2A">
        <w:rPr>
          <w:i/>
          <w:iCs/>
        </w:rPr>
        <w:t>laugh’. What bird am I?</w:t>
      </w:r>
      <w:r w:rsidRPr="00071D2A">
        <w:rPr>
          <w:i/>
          <w:iCs/>
        </w:rPr>
        <w:cr/>
      </w:r>
    </w:p>
    <w:p w14:paraId="2961CE78" w14:textId="773DADA4" w:rsidR="00071D2A" w:rsidRDefault="00071D2A" w:rsidP="00071D2A">
      <w:r>
        <w:t>I am a…</w:t>
      </w:r>
    </w:p>
    <w:p w14:paraId="47A65C5F" w14:textId="77777777" w:rsidR="00071D2A" w:rsidRDefault="00071D2A" w:rsidP="00071D2A"/>
    <w:p w14:paraId="2F1EBB1F" w14:textId="600C99D6" w:rsidR="00071D2A" w:rsidRDefault="00071D2A" w:rsidP="00071D2A">
      <w:r>
        <w:rPr>
          <w:noProof/>
        </w:rPr>
        <w:drawing>
          <wp:inline distT="0" distB="0" distL="0" distR="0" wp14:anchorId="5E76859A" wp14:editId="48FB3798">
            <wp:extent cx="1379014" cy="1045565"/>
            <wp:effectExtent l="0" t="0" r="0" b="2540"/>
            <wp:docPr id="1960876906" name="Picture 1" descr="A white egg in a hole in the 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1379014" cy="1045565"/>
                    </a:xfrm>
                    <a:prstGeom prst="rect">
                      <a:avLst/>
                    </a:prstGeom>
                  </pic:spPr>
                </pic:pic>
              </a:graphicData>
            </a:graphic>
          </wp:inline>
        </w:drawing>
      </w:r>
    </w:p>
    <w:p w14:paraId="3ACA48DF" w14:textId="2D2DC19B" w:rsidR="00071D2A" w:rsidRPr="00071D2A" w:rsidRDefault="00071D2A" w:rsidP="00071D2A">
      <w:pPr>
        <w:pStyle w:val="ListParagraph"/>
        <w:numPr>
          <w:ilvl w:val="0"/>
          <w:numId w:val="44"/>
        </w:numPr>
        <w:rPr>
          <w:b/>
          <w:bCs/>
        </w:rPr>
      </w:pPr>
      <w:r w:rsidRPr="00071D2A">
        <w:rPr>
          <w:b/>
          <w:bCs/>
        </w:rPr>
        <w:lastRenderedPageBreak/>
        <w:t>Which birds from the above list do you think John Muir would have seen or heard when he lived in Dunbar</w:t>
      </w:r>
      <w:r>
        <w:rPr>
          <w:b/>
          <w:bCs/>
        </w:rPr>
        <w:t>?</w:t>
      </w:r>
      <w:r>
        <w:rPr>
          <w:b/>
          <w:bCs/>
        </w:rPr>
        <w:br/>
      </w:r>
      <w:r>
        <w:rPr>
          <w:b/>
          <w:bCs/>
        </w:rPr>
        <w:br/>
      </w:r>
      <w:r w:rsidRPr="00071D2A">
        <w:t>…………………………………………</w:t>
      </w:r>
      <w:r w:rsidRPr="00071D2A">
        <w:br/>
      </w:r>
      <w:r w:rsidRPr="00071D2A">
        <w:br/>
        <w:t>…………………………………………</w:t>
      </w:r>
      <w:r w:rsidRPr="00071D2A">
        <w:br/>
      </w:r>
      <w:r w:rsidRPr="00071D2A">
        <w:br/>
        <w:t>…………………………………………</w:t>
      </w:r>
    </w:p>
    <w:p w14:paraId="0EEBCEDF" w14:textId="77777777" w:rsidR="00071D2A" w:rsidRDefault="00071D2A" w:rsidP="00071D2A">
      <w:pPr>
        <w:rPr>
          <w:b/>
          <w:bCs/>
        </w:rPr>
      </w:pPr>
    </w:p>
    <w:p w14:paraId="2B7DA85A" w14:textId="77777777" w:rsidR="00071D2A" w:rsidRDefault="00071D2A" w:rsidP="00071D2A">
      <w:pPr>
        <w:rPr>
          <w:b/>
          <w:bCs/>
        </w:rPr>
      </w:pPr>
    </w:p>
    <w:p w14:paraId="48FFEF20" w14:textId="77777777" w:rsidR="00071D2A" w:rsidRPr="00071D2A" w:rsidRDefault="00071D2A" w:rsidP="00071D2A">
      <w:r w:rsidRPr="00071D2A">
        <w:t xml:space="preserve">The Royal Society for the Protection of Birds’ surveys show that some bird </w:t>
      </w:r>
    </w:p>
    <w:p w14:paraId="2725BF7A" w14:textId="0DCDE782" w:rsidR="00071D2A" w:rsidRPr="00071D2A" w:rsidRDefault="00071D2A" w:rsidP="00071D2A">
      <w:r w:rsidRPr="00071D2A">
        <w:t>species, since John Muir’s time, are in decline. For example:</w:t>
      </w:r>
    </w:p>
    <w:p w14:paraId="6E2F80BC" w14:textId="1D5CF876" w:rsidR="00071D2A" w:rsidRPr="00071D2A" w:rsidRDefault="00071D2A" w:rsidP="00071D2A">
      <w:r>
        <w:br/>
      </w:r>
      <w:r w:rsidRPr="00071D2A">
        <w:t xml:space="preserve">The Slender-billed Curlew has disappeared from Scotland all together. </w:t>
      </w:r>
      <w:proofErr w:type="gramStart"/>
      <w:r w:rsidRPr="00071D2A">
        <w:t>So</w:t>
      </w:r>
      <w:proofErr w:type="gramEnd"/>
      <w:r w:rsidRPr="00071D2A">
        <w:t xml:space="preserve"> if </w:t>
      </w:r>
    </w:p>
    <w:p w14:paraId="2F6AAF33" w14:textId="77777777" w:rsidR="00071D2A" w:rsidRPr="00071D2A" w:rsidRDefault="00071D2A" w:rsidP="00071D2A">
      <w:r w:rsidRPr="00071D2A">
        <w:t xml:space="preserve">John Muir </w:t>
      </w:r>
      <w:proofErr w:type="gramStart"/>
      <w:r w:rsidRPr="00071D2A">
        <w:t>were</w:t>
      </w:r>
      <w:proofErr w:type="gramEnd"/>
      <w:r w:rsidRPr="00071D2A">
        <w:t xml:space="preserve"> alive today they would no longer be part of the 71 birds he </w:t>
      </w:r>
    </w:p>
    <w:p w14:paraId="2ACFF798" w14:textId="77777777" w:rsidR="00071D2A" w:rsidRPr="00071D2A" w:rsidRDefault="00071D2A" w:rsidP="00071D2A">
      <w:r w:rsidRPr="00071D2A">
        <w:t xml:space="preserve">knew. Slender-billed Curlews are now so rare, there is thought to be fewer </w:t>
      </w:r>
    </w:p>
    <w:p w14:paraId="075A4150" w14:textId="77777777" w:rsidR="00071D2A" w:rsidRPr="00071D2A" w:rsidRDefault="00071D2A" w:rsidP="00071D2A">
      <w:r w:rsidRPr="00071D2A">
        <w:t>than 50 adult birds left in the whole of the world!</w:t>
      </w:r>
    </w:p>
    <w:p w14:paraId="2C884B4B" w14:textId="4BA894B0" w:rsidR="00071D2A" w:rsidRPr="00071D2A" w:rsidRDefault="00071D2A" w:rsidP="00071D2A">
      <w:r w:rsidRPr="00071D2A">
        <w:br/>
      </w:r>
      <w:proofErr w:type="gramStart"/>
      <w:r w:rsidRPr="00071D2A">
        <w:t>Also</w:t>
      </w:r>
      <w:proofErr w:type="gramEnd"/>
      <w:r w:rsidRPr="00071D2A">
        <w:t xml:space="preserve"> in recent times the Skylark population has plummeted so that today the </w:t>
      </w:r>
    </w:p>
    <w:p w14:paraId="1A2B38DD" w14:textId="03BD3CB0" w:rsidR="00071D2A" w:rsidRDefault="00071D2A" w:rsidP="00071D2A">
      <w:r w:rsidRPr="00071D2A">
        <w:t>population is about one-third what it was when John Muir was alive!</w:t>
      </w:r>
    </w:p>
    <w:p w14:paraId="30255AE2" w14:textId="77777777" w:rsidR="00071D2A" w:rsidRDefault="00071D2A" w:rsidP="00071D2A"/>
    <w:p w14:paraId="711ED3F6" w14:textId="7EC63FE1" w:rsidR="00071D2A" w:rsidRPr="00071D2A" w:rsidRDefault="00071D2A" w:rsidP="00071D2A">
      <w:pPr>
        <w:pStyle w:val="ListParagraph"/>
        <w:numPr>
          <w:ilvl w:val="0"/>
          <w:numId w:val="44"/>
        </w:numPr>
        <w:rPr>
          <w:b/>
          <w:bCs/>
        </w:rPr>
      </w:pPr>
      <w:r w:rsidRPr="00071D2A">
        <w:rPr>
          <w:b/>
          <w:bCs/>
        </w:rPr>
        <w:t>Why do you think this has happened? What do you think you could do on your own or as a class group to help get to know and look after your local birds?</w:t>
      </w:r>
    </w:p>
    <w:p w14:paraId="1350FD9F" w14:textId="77777777" w:rsidR="00071D2A" w:rsidRDefault="00071D2A" w:rsidP="00071D2A">
      <w:pPr>
        <w:pStyle w:val="ListParagraph"/>
        <w:numPr>
          <w:ilvl w:val="0"/>
          <w:numId w:val="0"/>
        </w:numPr>
        <w:ind w:left="720"/>
        <w:rPr>
          <w:b/>
          <w:bCs/>
        </w:rPr>
      </w:pPr>
    </w:p>
    <w:p w14:paraId="0082C315" w14:textId="31CD16F5" w:rsidR="00071D2A" w:rsidRDefault="00071D2A" w:rsidP="00071D2A">
      <w:pPr>
        <w:pStyle w:val="ListParagraph"/>
        <w:numPr>
          <w:ilvl w:val="0"/>
          <w:numId w:val="0"/>
        </w:numPr>
        <w:ind w:left="720"/>
        <w:rPr>
          <w:b/>
          <w:bCs/>
        </w:rPr>
      </w:pPr>
      <w:r w:rsidRPr="00071D2A">
        <w:t>…………………………………………</w:t>
      </w:r>
      <w:r w:rsidRPr="00071D2A">
        <w:br/>
      </w:r>
      <w:r w:rsidRPr="00071D2A">
        <w:br/>
        <w:t>…………………………………………</w:t>
      </w:r>
    </w:p>
    <w:p w14:paraId="1C110D11" w14:textId="77777777" w:rsidR="00071D2A" w:rsidRDefault="00071D2A" w:rsidP="00071D2A">
      <w:pPr>
        <w:rPr>
          <w:b/>
          <w:bCs/>
        </w:rPr>
      </w:pPr>
    </w:p>
    <w:p w14:paraId="67326097" w14:textId="3BF271EA" w:rsidR="00991272" w:rsidRDefault="00071D2A" w:rsidP="00991272">
      <w:pPr>
        <w:pStyle w:val="Heading2"/>
      </w:pPr>
      <w:bookmarkStart w:id="22" w:name="_Toc200530531"/>
      <w:r>
        <w:lastRenderedPageBreak/>
        <w:t xml:space="preserve">Printable activity sheet 2: Ancient Tree Hunt </w:t>
      </w:r>
      <w:proofErr w:type="spellStart"/>
      <w:r w:rsidR="00A300F0">
        <w:t>insturctions</w:t>
      </w:r>
      <w:bookmarkEnd w:id="22"/>
      <w:proofErr w:type="spellEnd"/>
    </w:p>
    <w:p w14:paraId="44FA3E3F" w14:textId="44376EF9" w:rsidR="00071D2A" w:rsidRDefault="00071D2A" w:rsidP="00991272">
      <w:pPr>
        <w:pStyle w:val="Heading3"/>
      </w:pPr>
      <w:r>
        <w:t>Ancient Tree Hunt from Woodland Trust: Nature detectives</w:t>
      </w:r>
    </w:p>
    <w:p w14:paraId="589424A2" w14:textId="0C168D69" w:rsidR="00991272" w:rsidRDefault="00071D2A" w:rsidP="00991272">
      <w:r>
        <w:t>Get out and find all the fat, wrinkly old trees around where you live</w:t>
      </w:r>
      <w:r w:rsidR="00991272">
        <w:t xml:space="preserve">, then use the </w:t>
      </w:r>
      <w:hyperlink r:id="rId23" w:history="1">
        <w:r w:rsidR="00991272" w:rsidRPr="00991272">
          <w:rPr>
            <w:rStyle w:val="Hyperlink"/>
          </w:rPr>
          <w:t>Ancient Tree Inventory of the Woodland Trust’s website</w:t>
        </w:r>
      </w:hyperlink>
      <w:r w:rsidR="00991272">
        <w:t xml:space="preserve"> to log what you find!</w:t>
      </w:r>
    </w:p>
    <w:p w14:paraId="6679B032" w14:textId="583BA480" w:rsidR="00071D2A" w:rsidRDefault="00071D2A" w:rsidP="00071D2A"/>
    <w:p w14:paraId="0E3165B1" w14:textId="61B5047B" w:rsidR="00071D2A" w:rsidRPr="00071D2A" w:rsidRDefault="00071D2A" w:rsidP="00991272">
      <w:pPr>
        <w:pStyle w:val="Heading4"/>
      </w:pPr>
      <w:r>
        <w:t>Old</w:t>
      </w:r>
    </w:p>
    <w:p w14:paraId="305D04EF" w14:textId="3C11CE91" w:rsidR="00071D2A" w:rsidRDefault="00071D2A" w:rsidP="00071D2A">
      <w:r>
        <w:t xml:space="preserve">Saggy, stooped and twisted – if you spot a tree that looks like it has lots of scars and dead bits on it, it’s showing signs of age, so is probably an old tree worth telling us about. </w:t>
      </w:r>
    </w:p>
    <w:p w14:paraId="7ACE9853" w14:textId="53671CB5" w:rsidR="00071D2A" w:rsidRPr="00071D2A" w:rsidRDefault="00071D2A" w:rsidP="00991272">
      <w:pPr>
        <w:pStyle w:val="Heading4"/>
      </w:pPr>
      <w:r>
        <w:br/>
        <w:t>Fat</w:t>
      </w:r>
    </w:p>
    <w:p w14:paraId="3E35CFFB" w14:textId="10CA4DA8" w:rsidR="00991272" w:rsidRDefault="00071D2A" w:rsidP="00071D2A">
      <w:r>
        <w:t xml:space="preserve">We love fat trees! How fat is your tree? Is it hollow? Can you climb inside the big fat tree? </w:t>
      </w:r>
      <w:r w:rsidR="00991272">
        <w:t xml:space="preserve">Quick! Get someone to take your photo! How many people does it take to hug the tree? </w:t>
      </w:r>
    </w:p>
    <w:p w14:paraId="7E8F694B" w14:textId="77777777" w:rsidR="00991272" w:rsidRDefault="00991272" w:rsidP="00071D2A"/>
    <w:p w14:paraId="5EC76B97" w14:textId="333DF4CD" w:rsidR="00991272" w:rsidRPr="00071D2A" w:rsidRDefault="00991272" w:rsidP="00991272">
      <w:pPr>
        <w:pStyle w:val="Heading4"/>
      </w:pPr>
      <w:r>
        <w:t>Wrinkly</w:t>
      </w:r>
    </w:p>
    <w:p w14:paraId="1B42E9E9" w14:textId="77777777" w:rsidR="00991272" w:rsidRDefault="00991272" w:rsidP="00991272">
      <w:r>
        <w:t xml:space="preserve">Wrinkles are great places for bugs to hide. Look around and see what you can find living in the crinkles of your old, fat tree. If you bug will stop wriggling for long enough, take its photo. Don’t forget to look up to the top of the tree – can you spot an owl or a bat? Tell everyone about who lives in your wrinkly tree. When you get home, create a tree record using the </w:t>
      </w:r>
      <w:hyperlink r:id="rId24" w:history="1">
        <w:r w:rsidRPr="00991272">
          <w:rPr>
            <w:rStyle w:val="Hyperlink"/>
          </w:rPr>
          <w:t>Ancient Tree Inventory of the Woodland Trust’s website</w:t>
        </w:r>
      </w:hyperlink>
      <w:r>
        <w:t>.</w:t>
      </w:r>
    </w:p>
    <w:p w14:paraId="32EF5BF5" w14:textId="77777777" w:rsidR="00991272" w:rsidRDefault="00991272" w:rsidP="00991272"/>
    <w:p w14:paraId="11C6BA60" w14:textId="77777777" w:rsidR="00991272" w:rsidRDefault="00991272" w:rsidP="00991272">
      <w:pPr>
        <w:pStyle w:val="Heading4"/>
      </w:pPr>
      <w:r>
        <w:t>Game instructions</w:t>
      </w:r>
    </w:p>
    <w:p w14:paraId="2D203709" w14:textId="587DAB5B" w:rsidR="00991272" w:rsidRDefault="00991272" w:rsidP="00991272">
      <w:r>
        <w:t>The aim of the game is to complete the food chains in the correct order. If you are playing two-player, the winner is the one who has the most food chains. Before you start, cut out your counters and get some dice ready.</w:t>
      </w:r>
    </w:p>
    <w:p w14:paraId="4705C422" w14:textId="77777777" w:rsidR="00991272" w:rsidRDefault="00991272" w:rsidP="00991272"/>
    <w:p w14:paraId="60A994BA" w14:textId="77777777" w:rsidR="00991272" w:rsidRDefault="00991272" w:rsidP="00991272"/>
    <w:p w14:paraId="205C2EAC" w14:textId="77777777" w:rsidR="00991272" w:rsidRDefault="00991272" w:rsidP="00991272">
      <w:pPr>
        <w:pStyle w:val="Heading5"/>
      </w:pPr>
      <w:r>
        <w:lastRenderedPageBreak/>
        <w:t>One player</w:t>
      </w:r>
    </w:p>
    <w:p w14:paraId="2D2D8A2F" w14:textId="77777777" w:rsidR="00991272" w:rsidRDefault="00991272" w:rsidP="00991272">
      <w:r>
        <w:t>Use the dice to move around the board and follow the instructions on the squares that you land on. You finish the game once you have moved all the animals into the tree, completing the food chains.</w:t>
      </w:r>
    </w:p>
    <w:p w14:paraId="6FC034E3" w14:textId="77777777" w:rsidR="00991272" w:rsidRDefault="00991272" w:rsidP="00991272"/>
    <w:p w14:paraId="3BB9EB37" w14:textId="046D9A69" w:rsidR="00991272" w:rsidRDefault="00991272" w:rsidP="00991272">
      <w:pPr>
        <w:pStyle w:val="Heading5"/>
      </w:pPr>
      <w:r>
        <w:t>Two players</w:t>
      </w:r>
    </w:p>
    <w:p w14:paraId="6A1AEB7D" w14:textId="77777777" w:rsidR="00A300F0" w:rsidRDefault="00991272" w:rsidP="00991272">
      <w:r>
        <w:t xml:space="preserve">If the first player lands on a square (e.g. move the fly in), they can move that counter onto their side of the tree. If player two later lands on the same square, they can steal that counter from player one’s side and add it to their side. However, if player one already has the next creature in that food chain (spider), player two </w:t>
      </w:r>
      <w:r w:rsidR="00A300F0">
        <w:t xml:space="preserve">cannot take the fly, but if they land on the spider </w:t>
      </w:r>
      <w:proofErr w:type="gramStart"/>
      <w:r w:rsidR="00A300F0">
        <w:t>square</w:t>
      </w:r>
      <w:proofErr w:type="gramEnd"/>
      <w:r w:rsidR="00A300F0">
        <w:t xml:space="preserve"> they can take the spider from player one’s side and take it off the board, ready to be used again.</w:t>
      </w:r>
    </w:p>
    <w:p w14:paraId="17A03FAE" w14:textId="03D34093" w:rsidR="00A300F0" w:rsidRDefault="00A300F0">
      <w:r>
        <w:br w:type="page"/>
      </w:r>
    </w:p>
    <w:p w14:paraId="3C2F74D9" w14:textId="77777777" w:rsidR="00A300F0" w:rsidRDefault="00A300F0" w:rsidP="00A300F0">
      <w:pPr>
        <w:pStyle w:val="Heading2"/>
      </w:pPr>
      <w:bookmarkStart w:id="23" w:name="_Toc200530532"/>
      <w:r>
        <w:lastRenderedPageBreak/>
        <w:t>Printable activity sheet 3: Ancient Tree Hunt counters</w:t>
      </w:r>
      <w:bookmarkEnd w:id="23"/>
    </w:p>
    <w:p w14:paraId="29CBCC39" w14:textId="77777777" w:rsidR="00A300F0" w:rsidRDefault="00A300F0" w:rsidP="00A300F0">
      <w:pPr>
        <w:pStyle w:val="Heading2"/>
        <w:sectPr w:rsidR="00A300F0" w:rsidSect="00BE0E7D">
          <w:pgSz w:w="11906" w:h="16838"/>
          <w:pgMar w:top="1440" w:right="1440" w:bottom="1440" w:left="1440" w:header="708" w:footer="708" w:gutter="0"/>
          <w:pgNumType w:start="2"/>
          <w:cols w:space="708"/>
          <w:docGrid w:linePitch="360"/>
        </w:sectPr>
      </w:pPr>
      <w:bookmarkStart w:id="24" w:name="_Toc200530533"/>
      <w:r>
        <w:rPr>
          <w:noProof/>
        </w:rPr>
        <w:drawing>
          <wp:inline distT="0" distB="0" distL="0" distR="0" wp14:anchorId="6B2011F2" wp14:editId="30883755">
            <wp:extent cx="5868697" cy="8077202"/>
            <wp:effectExtent l="0" t="0" r="0" b="0"/>
            <wp:docPr id="112008579" name="Picture 1" descr="The Ancient Tree game stickers and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8579" name="Picture 1" descr="A sticker of various leaves&#10;&#10;AI-generated content may be incorrect."/>
                    <pic:cNvPicPr/>
                  </pic:nvPicPr>
                  <pic:blipFill rotWithShape="1">
                    <a:blip r:embed="rId25"/>
                    <a:srcRect l="2784" t="2095" r="2673"/>
                    <a:stretch>
                      <a:fillRect/>
                    </a:stretch>
                  </pic:blipFill>
                  <pic:spPr bwMode="auto">
                    <a:xfrm>
                      <a:off x="0" y="0"/>
                      <a:ext cx="5868697" cy="8077202"/>
                    </a:xfrm>
                    <a:prstGeom prst="rect">
                      <a:avLst/>
                    </a:prstGeom>
                    <a:ln>
                      <a:noFill/>
                    </a:ln>
                    <a:extLst>
                      <a:ext uri="{53640926-AAD7-44D8-BBD7-CCE9431645EC}">
                        <a14:shadowObscured xmlns:a14="http://schemas.microsoft.com/office/drawing/2010/main"/>
                      </a:ext>
                    </a:extLst>
                  </pic:spPr>
                </pic:pic>
              </a:graphicData>
            </a:graphic>
          </wp:inline>
        </w:drawing>
      </w:r>
      <w:bookmarkEnd w:id="24"/>
      <w:r w:rsidR="00991272">
        <w:br/>
      </w:r>
    </w:p>
    <w:p w14:paraId="276C601D" w14:textId="5A60F9AE" w:rsidR="00071D2A" w:rsidRPr="00A300F0" w:rsidRDefault="00A300F0" w:rsidP="00A300F0">
      <w:pPr>
        <w:pStyle w:val="Heading2"/>
      </w:pPr>
      <w:bookmarkStart w:id="25" w:name="_Toc200530534"/>
      <w:r w:rsidRPr="00A300F0">
        <w:rPr>
          <w:noProof/>
        </w:rPr>
        <w:lastRenderedPageBreak/>
        <w:drawing>
          <wp:anchor distT="0" distB="0" distL="114300" distR="114300" simplePos="0" relativeHeight="251691008" behindDoc="0" locked="0" layoutInCell="1" allowOverlap="1" wp14:anchorId="0268B0BC" wp14:editId="669AF721">
            <wp:simplePos x="0" y="0"/>
            <wp:positionH relativeFrom="margin">
              <wp:posOffset>-279400</wp:posOffset>
            </wp:positionH>
            <wp:positionV relativeFrom="paragraph">
              <wp:posOffset>-411480</wp:posOffset>
            </wp:positionV>
            <wp:extent cx="9691126" cy="6553198"/>
            <wp:effectExtent l="0" t="0" r="5715" b="0"/>
            <wp:wrapNone/>
            <wp:docPr id="2088245830" name="Picture 1" descr="The Ancient tree board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45830" name="Picture 1" descr="A board with a tree and many picture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91126" cy="6553198"/>
                    </a:xfrm>
                    <a:prstGeom prst="rect">
                      <a:avLst/>
                    </a:prstGeom>
                  </pic:spPr>
                </pic:pic>
              </a:graphicData>
            </a:graphic>
          </wp:anchor>
        </w:drawing>
      </w:r>
      <w:r w:rsidRPr="00A300F0">
        <w:t>Printable activity sheet 4: Ancient Tree Hunt board game</w:t>
      </w:r>
      <w:bookmarkEnd w:id="25"/>
    </w:p>
    <w:sectPr w:rsidR="00071D2A" w:rsidRPr="00A300F0" w:rsidSect="00A300F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1C363" w14:textId="77777777" w:rsidR="00D5372B" w:rsidRDefault="00D5372B" w:rsidP="00DA087C">
      <w:r>
        <w:separator/>
      </w:r>
    </w:p>
    <w:p w14:paraId="5B91A5D3" w14:textId="77777777" w:rsidR="00D5372B" w:rsidRDefault="00D5372B" w:rsidP="00DA087C"/>
    <w:p w14:paraId="7D9368F7" w14:textId="77777777" w:rsidR="00D5372B" w:rsidRDefault="00D5372B" w:rsidP="00DA087C"/>
  </w:endnote>
  <w:endnote w:type="continuationSeparator" w:id="0">
    <w:p w14:paraId="6A8981A4" w14:textId="77777777" w:rsidR="00D5372B" w:rsidRDefault="00D5372B" w:rsidP="00DA087C">
      <w:r>
        <w:continuationSeparator/>
      </w:r>
    </w:p>
    <w:p w14:paraId="383F6983" w14:textId="77777777" w:rsidR="00D5372B" w:rsidRDefault="00D5372B" w:rsidP="00DA087C"/>
    <w:p w14:paraId="73BFA6DF" w14:textId="77777777" w:rsidR="00D5372B" w:rsidRDefault="00D5372B"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14744BD7"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4C8E3F30"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340C5" w14:textId="77777777" w:rsidR="00D5372B" w:rsidRDefault="00D5372B" w:rsidP="00DA087C">
      <w:r>
        <w:separator/>
      </w:r>
    </w:p>
    <w:p w14:paraId="4498869B" w14:textId="77777777" w:rsidR="00D5372B" w:rsidRDefault="00D5372B" w:rsidP="00DA087C"/>
    <w:p w14:paraId="2A70B543" w14:textId="77777777" w:rsidR="00D5372B" w:rsidRDefault="00D5372B" w:rsidP="00DA087C"/>
  </w:footnote>
  <w:footnote w:type="continuationSeparator" w:id="0">
    <w:p w14:paraId="68BDE583" w14:textId="77777777" w:rsidR="00D5372B" w:rsidRDefault="00D5372B" w:rsidP="00DA087C">
      <w:r>
        <w:continuationSeparator/>
      </w:r>
    </w:p>
    <w:p w14:paraId="581AD377" w14:textId="77777777" w:rsidR="00D5372B" w:rsidRDefault="00D5372B" w:rsidP="00DA087C"/>
    <w:p w14:paraId="182F6642" w14:textId="77777777" w:rsidR="00D5372B" w:rsidRDefault="00D5372B"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762BE3"/>
    <w:multiLevelType w:val="hybridMultilevel"/>
    <w:tmpl w:val="44945E88"/>
    <w:lvl w:ilvl="0" w:tplc="08090019">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8643F3"/>
    <w:multiLevelType w:val="hybridMultilevel"/>
    <w:tmpl w:val="E04AF22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211DD7"/>
    <w:multiLevelType w:val="hybridMultilevel"/>
    <w:tmpl w:val="0B3A1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9B3534"/>
    <w:multiLevelType w:val="hybridMultilevel"/>
    <w:tmpl w:val="4094E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03415C0"/>
    <w:multiLevelType w:val="hybridMultilevel"/>
    <w:tmpl w:val="4F40E4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BE17FD"/>
    <w:multiLevelType w:val="hybridMultilevel"/>
    <w:tmpl w:val="F8E8758A"/>
    <w:lvl w:ilvl="0" w:tplc="8716E0F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6759FC"/>
    <w:multiLevelType w:val="hybridMultilevel"/>
    <w:tmpl w:val="CBA63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7F267E"/>
    <w:multiLevelType w:val="hybridMultilevel"/>
    <w:tmpl w:val="46C442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696CF1"/>
    <w:multiLevelType w:val="hybridMultilevel"/>
    <w:tmpl w:val="E24AE5DC"/>
    <w:lvl w:ilvl="0" w:tplc="08090019">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64774D"/>
    <w:multiLevelType w:val="hybridMultilevel"/>
    <w:tmpl w:val="430215F6"/>
    <w:lvl w:ilvl="0" w:tplc="08090019">
      <w:start w:val="4"/>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850711">
    <w:abstractNumId w:val="10"/>
  </w:num>
  <w:num w:numId="2" w16cid:durableId="458911630">
    <w:abstractNumId w:val="45"/>
  </w:num>
  <w:num w:numId="3" w16cid:durableId="1356997157">
    <w:abstractNumId w:val="21"/>
  </w:num>
  <w:num w:numId="4" w16cid:durableId="1843815378">
    <w:abstractNumId w:val="8"/>
  </w:num>
  <w:num w:numId="5" w16cid:durableId="1419593059">
    <w:abstractNumId w:val="32"/>
  </w:num>
  <w:num w:numId="6" w16cid:durableId="538780141">
    <w:abstractNumId w:val="30"/>
  </w:num>
  <w:num w:numId="7" w16cid:durableId="957375203">
    <w:abstractNumId w:val="25"/>
  </w:num>
  <w:num w:numId="8" w16cid:durableId="1542088520">
    <w:abstractNumId w:val="41"/>
  </w:num>
  <w:num w:numId="9" w16cid:durableId="628975296">
    <w:abstractNumId w:val="38"/>
  </w:num>
  <w:num w:numId="10" w16cid:durableId="758597682">
    <w:abstractNumId w:val="0"/>
  </w:num>
  <w:num w:numId="11" w16cid:durableId="849493941">
    <w:abstractNumId w:val="22"/>
  </w:num>
  <w:num w:numId="12" w16cid:durableId="836532335">
    <w:abstractNumId w:val="20"/>
  </w:num>
  <w:num w:numId="13" w16cid:durableId="471753959">
    <w:abstractNumId w:val="34"/>
  </w:num>
  <w:num w:numId="14" w16cid:durableId="1487016494">
    <w:abstractNumId w:val="6"/>
  </w:num>
  <w:num w:numId="15" w16cid:durableId="720442624">
    <w:abstractNumId w:val="16"/>
  </w:num>
  <w:num w:numId="16" w16cid:durableId="547299288">
    <w:abstractNumId w:val="39"/>
  </w:num>
  <w:num w:numId="17" w16cid:durableId="396393352">
    <w:abstractNumId w:val="31"/>
  </w:num>
  <w:num w:numId="18" w16cid:durableId="1441755001">
    <w:abstractNumId w:val="2"/>
  </w:num>
  <w:num w:numId="19" w16cid:durableId="2020892074">
    <w:abstractNumId w:val="4"/>
  </w:num>
  <w:num w:numId="20" w16cid:durableId="1763452267">
    <w:abstractNumId w:val="17"/>
  </w:num>
  <w:num w:numId="21" w16cid:durableId="433985773">
    <w:abstractNumId w:val="3"/>
  </w:num>
  <w:num w:numId="22" w16cid:durableId="76950039">
    <w:abstractNumId w:val="23"/>
  </w:num>
  <w:num w:numId="23" w16cid:durableId="1797601264">
    <w:abstractNumId w:val="1"/>
  </w:num>
  <w:num w:numId="24" w16cid:durableId="1877084824">
    <w:abstractNumId w:val="11"/>
  </w:num>
  <w:num w:numId="25" w16cid:durableId="1762024691">
    <w:abstractNumId w:val="43"/>
  </w:num>
  <w:num w:numId="26" w16cid:durableId="1239746479">
    <w:abstractNumId w:val="35"/>
  </w:num>
  <w:num w:numId="27" w16cid:durableId="443692745">
    <w:abstractNumId w:val="44"/>
  </w:num>
  <w:num w:numId="28" w16cid:durableId="1004936296">
    <w:abstractNumId w:val="26"/>
  </w:num>
  <w:num w:numId="29" w16cid:durableId="2018457423">
    <w:abstractNumId w:val="37"/>
  </w:num>
  <w:num w:numId="30" w16cid:durableId="1765343518">
    <w:abstractNumId w:val="7"/>
  </w:num>
  <w:num w:numId="31" w16cid:durableId="2018730584">
    <w:abstractNumId w:val="18"/>
  </w:num>
  <w:num w:numId="32" w16cid:durableId="1743142578">
    <w:abstractNumId w:val="12"/>
  </w:num>
  <w:num w:numId="33" w16cid:durableId="1970743308">
    <w:abstractNumId w:val="27"/>
  </w:num>
  <w:num w:numId="34" w16cid:durableId="1713261229">
    <w:abstractNumId w:val="19"/>
  </w:num>
  <w:num w:numId="35" w16cid:durableId="457533520">
    <w:abstractNumId w:val="42"/>
  </w:num>
  <w:num w:numId="36" w16cid:durableId="1196507080">
    <w:abstractNumId w:val="36"/>
  </w:num>
  <w:num w:numId="37" w16cid:durableId="1351688081">
    <w:abstractNumId w:val="29"/>
  </w:num>
  <w:num w:numId="38" w16cid:durableId="157306069">
    <w:abstractNumId w:val="28"/>
  </w:num>
  <w:num w:numId="39" w16cid:durableId="347368480">
    <w:abstractNumId w:val="24"/>
  </w:num>
  <w:num w:numId="40" w16cid:durableId="2028872968">
    <w:abstractNumId w:val="9"/>
  </w:num>
  <w:num w:numId="41" w16cid:durableId="1580291827">
    <w:abstractNumId w:val="33"/>
  </w:num>
  <w:num w:numId="42" w16cid:durableId="1084451851">
    <w:abstractNumId w:val="5"/>
  </w:num>
  <w:num w:numId="43" w16cid:durableId="444352040">
    <w:abstractNumId w:val="40"/>
  </w:num>
  <w:num w:numId="44" w16cid:durableId="1388526412">
    <w:abstractNumId w:val="14"/>
  </w:num>
  <w:num w:numId="45" w16cid:durableId="894271430">
    <w:abstractNumId w:val="15"/>
  </w:num>
  <w:num w:numId="46" w16cid:durableId="1096439296">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72B"/>
    <w:rsid w:val="000102FB"/>
    <w:rsid w:val="000204A3"/>
    <w:rsid w:val="00025A26"/>
    <w:rsid w:val="0003618E"/>
    <w:rsid w:val="00065DEE"/>
    <w:rsid w:val="00071D2A"/>
    <w:rsid w:val="000B26C7"/>
    <w:rsid w:val="000F611D"/>
    <w:rsid w:val="00111E61"/>
    <w:rsid w:val="00180989"/>
    <w:rsid w:val="001868E3"/>
    <w:rsid w:val="001933F6"/>
    <w:rsid w:val="0019780B"/>
    <w:rsid w:val="001D263C"/>
    <w:rsid w:val="00200CC9"/>
    <w:rsid w:val="002500A1"/>
    <w:rsid w:val="00264E31"/>
    <w:rsid w:val="00292796"/>
    <w:rsid w:val="002A2863"/>
    <w:rsid w:val="00307D13"/>
    <w:rsid w:val="00373623"/>
    <w:rsid w:val="003A42DD"/>
    <w:rsid w:val="00407351"/>
    <w:rsid w:val="00432721"/>
    <w:rsid w:val="004B5F44"/>
    <w:rsid w:val="004E505B"/>
    <w:rsid w:val="00520212"/>
    <w:rsid w:val="005267EB"/>
    <w:rsid w:val="00532F6B"/>
    <w:rsid w:val="00540017"/>
    <w:rsid w:val="00541B5B"/>
    <w:rsid w:val="00571F75"/>
    <w:rsid w:val="005E67F3"/>
    <w:rsid w:val="00640876"/>
    <w:rsid w:val="0067572D"/>
    <w:rsid w:val="006D101B"/>
    <w:rsid w:val="006F5773"/>
    <w:rsid w:val="0073000F"/>
    <w:rsid w:val="00731D07"/>
    <w:rsid w:val="00742EC4"/>
    <w:rsid w:val="007C3D9A"/>
    <w:rsid w:val="007D02B4"/>
    <w:rsid w:val="00804ACE"/>
    <w:rsid w:val="00831342"/>
    <w:rsid w:val="00850C6D"/>
    <w:rsid w:val="00854F77"/>
    <w:rsid w:val="008A70D4"/>
    <w:rsid w:val="008B1FC9"/>
    <w:rsid w:val="008E3D90"/>
    <w:rsid w:val="00944AB9"/>
    <w:rsid w:val="00954D67"/>
    <w:rsid w:val="00985D35"/>
    <w:rsid w:val="00991272"/>
    <w:rsid w:val="00997294"/>
    <w:rsid w:val="009A708D"/>
    <w:rsid w:val="009D0EDB"/>
    <w:rsid w:val="00A300F0"/>
    <w:rsid w:val="00A35E25"/>
    <w:rsid w:val="00A5115F"/>
    <w:rsid w:val="00A92EB0"/>
    <w:rsid w:val="00AD341F"/>
    <w:rsid w:val="00AD76EA"/>
    <w:rsid w:val="00B8746A"/>
    <w:rsid w:val="00BD338C"/>
    <w:rsid w:val="00BE0E7D"/>
    <w:rsid w:val="00BE3A88"/>
    <w:rsid w:val="00C0660F"/>
    <w:rsid w:val="00C5703E"/>
    <w:rsid w:val="00C66C6B"/>
    <w:rsid w:val="00C80BAF"/>
    <w:rsid w:val="00C84DF2"/>
    <w:rsid w:val="00CA22ED"/>
    <w:rsid w:val="00CA2FEB"/>
    <w:rsid w:val="00CC54BB"/>
    <w:rsid w:val="00D179A0"/>
    <w:rsid w:val="00D41F46"/>
    <w:rsid w:val="00D5372B"/>
    <w:rsid w:val="00D81B78"/>
    <w:rsid w:val="00DA087C"/>
    <w:rsid w:val="00DC5F66"/>
    <w:rsid w:val="00DE7587"/>
    <w:rsid w:val="00E00455"/>
    <w:rsid w:val="00E407DD"/>
    <w:rsid w:val="00E852E6"/>
    <w:rsid w:val="00EB7E89"/>
    <w:rsid w:val="00EE019F"/>
    <w:rsid w:val="00EE5184"/>
    <w:rsid w:val="00F45462"/>
    <w:rsid w:val="00F46ADF"/>
    <w:rsid w:val="00FB194A"/>
    <w:rsid w:val="00FB6395"/>
    <w:rsid w:val="00FE09E1"/>
    <w:rsid w:val="020EE074"/>
    <w:rsid w:val="27F8A0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E5FD2"/>
  <w15:chartTrackingRefBased/>
  <w15:docId w15:val="{692A001C-C145-4B54-A676-4A58CDAEC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D537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cottishbooktrust.com/learning-resources/john-muir-earth-planet-universe"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scottishbooktrust.com/learning-resources/john-muir-earth-planet-universe"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ti.woodlandtrust.org.uk/"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ati.woodlandtrust.org.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7f9fde4-b7b8-4de2-8c7b-cb5024488692" xsi:nil="true"/>
    <lcf76f155ced4ddcb4097134ff3c332f xmlns="986c133d-5c39-48a1-b624-64731babf7f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A7B7C902179C844A474A3E6439F9723" ma:contentTypeVersion="12" ma:contentTypeDescription="Create a new document." ma:contentTypeScope="" ma:versionID="05f1bd8f5e1f60a9d6a7e3ae5832295f">
  <xsd:schema xmlns:xsd="http://www.w3.org/2001/XMLSchema" xmlns:xs="http://www.w3.org/2001/XMLSchema" xmlns:p="http://schemas.microsoft.com/office/2006/metadata/properties" xmlns:ns2="986c133d-5c39-48a1-b624-64731babf7f1" xmlns:ns3="37f9fde4-b7b8-4de2-8c7b-cb5024488692" targetNamespace="http://schemas.microsoft.com/office/2006/metadata/properties" ma:root="true" ma:fieldsID="5b090196b052dfbcfcc80a9b2ad02343" ns2:_="" ns3:_="">
    <xsd:import namespace="986c133d-5c39-48a1-b624-64731babf7f1"/>
    <xsd:import namespace="37f9fde4-b7b8-4de2-8c7b-cb502448869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6c133d-5c39-48a1-b624-64731babf7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f9fde4-b7b8-4de2-8c7b-cb502448869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381eec43-50c1-4b72-a6f5-a24756769f83}" ma:internalName="TaxCatchAll" ma:showField="CatchAllData" ma:web="37f9fde4-b7b8-4de2-8c7b-cb50244886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2.xml><?xml version="1.0" encoding="utf-8"?>
<ds:datastoreItem xmlns:ds="http://schemas.openxmlformats.org/officeDocument/2006/customXml" ds:itemID="{431F1364-4585-4AC3-A7B5-AB47367E3D40}">
  <ds:schemaRefs>
    <ds:schemaRef ds:uri="http://purl.org/dc/dcmitype/"/>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schemas.microsoft.com/office/2006/documentManagement/types"/>
    <ds:schemaRef ds:uri="986c133d-5c39-48a1-b624-64731babf7f1"/>
    <ds:schemaRef ds:uri="http://www.w3.org/XML/1998/namespace"/>
    <ds:schemaRef ds:uri="37f9fde4-b7b8-4de2-8c7b-cb5024488692"/>
    <ds:schemaRef ds:uri="http://purl.org/dc/terms/"/>
  </ds:schemaRefs>
</ds:datastoreItem>
</file>

<file path=customXml/itemProps3.xml><?xml version="1.0" encoding="utf-8"?>
<ds:datastoreItem xmlns:ds="http://schemas.openxmlformats.org/officeDocument/2006/customXml" ds:itemID="{9DB6E9F2-57C0-44C4-8A7C-09B5BF714EDE}">
  <ds:schemaRefs>
    <ds:schemaRef ds:uri="http://schemas.microsoft.com/sharepoint/v3/contenttype/forms"/>
  </ds:schemaRefs>
</ds:datastoreItem>
</file>

<file path=customXml/itemProps4.xml><?xml version="1.0" encoding="utf-8"?>
<ds:datastoreItem xmlns:ds="http://schemas.openxmlformats.org/officeDocument/2006/customXml" ds:itemID="{856E3D97-C1EB-4007-9147-467A329BEF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6c133d-5c39-48a1-b624-64731babf7f1"/>
    <ds:schemaRef ds:uri="37f9fde4-b7b8-4de2-8c7b-cb5024488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10</Pages>
  <Words>1070</Words>
  <Characters>6100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John Muir, Earth - Planet, Universe printable activities</dc:title>
  <dc:subject/>
  <dc:creator>Catherine Wilson Garry</dc:creator>
  <cp:keywords/>
  <dc:description/>
  <cp:lastModifiedBy>Katie Cutforth</cp:lastModifiedBy>
  <cp:revision>2</cp:revision>
  <dcterms:created xsi:type="dcterms:W3CDTF">2025-07-02T11:46:00Z</dcterms:created>
  <dcterms:modified xsi:type="dcterms:W3CDTF">2025-07-02T11:46:00Z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0x0101004A7B7C902179C844A474A3E6439F9723</vt:lpwstr>
  </property>
  <property fmtid="{D5CDD505-2E9C-101B-9397-08002B2CF9AE}" pid="3" name="MediaServiceImageTags">
    <vt:lpwstr/>
  </property>
</Properties>
</file>