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E9D35" w14:textId="4E012026"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4BE43CC4" wp14:editId="0DFBF875">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r w:rsidR="007E3087">
        <w:rPr>
          <w:noProof/>
          <w:lang w:eastAsia="en-GB"/>
        </w:rPr>
        <w:t xml:space="preserve">     </w:t>
      </w:r>
    </w:p>
    <w:p w14:paraId="3671E3C2" w14:textId="7639F88D" w:rsidR="00CC54BB" w:rsidRDefault="000F7EAE" w:rsidP="00DA087C">
      <w:r w:rsidRPr="000F7EAE">
        <w:rPr>
          <w:noProof/>
          <w:lang w:eastAsia="en-GB"/>
        </w:rPr>
        <w:t xml:space="preserve"> </w:t>
      </w:r>
      <w:r w:rsidR="006F5773">
        <w:rPr>
          <w:noProof/>
          <w:lang w:eastAsia="en-GB"/>
        </w:rPr>
        <w:drawing>
          <wp:anchor distT="0" distB="0" distL="114300" distR="114300" simplePos="0" relativeHeight="251658240" behindDoc="1" locked="1" layoutInCell="1" allowOverlap="1" wp14:anchorId="16775E66" wp14:editId="2A0C8F0F">
            <wp:simplePos x="0" y="0"/>
            <wp:positionH relativeFrom="page">
              <wp:align>right</wp:align>
            </wp:positionH>
            <wp:positionV relativeFrom="page">
              <wp:align>top</wp:align>
            </wp:positionV>
            <wp:extent cx="7551420" cy="5052060"/>
            <wp:effectExtent l="0" t="0" r="0" b="0"/>
            <wp:wrapNone/>
            <wp:docPr id="1" name="Picture 1" descr="Drawing of John Muir walking across planet ear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rawing of John Muir walking across planet earth.">
                      <a:extLst>
                        <a:ext uri="{C183D7F6-B498-43B3-948B-1728B52AA6E4}">
                          <adec:decorative xmlns:adec="http://schemas.microsoft.com/office/drawing/2017/decorative" val="0"/>
                        </a:ext>
                      </a:extLst>
                    </pic:cNvPr>
                    <pic:cNvPicPr preferRelativeResize="0"/>
                  </pic:nvPicPr>
                  <pic:blipFill rotWithShape="1">
                    <a:blip r:embed="rId12">
                      <a:extLst>
                        <a:ext uri="{28A0092B-C50C-407E-A947-70E740481C1C}">
                          <a14:useLocalDpi xmlns:a14="http://schemas.microsoft.com/office/drawing/2010/main" val="0"/>
                        </a:ext>
                      </a:extLst>
                    </a:blip>
                    <a:srcRect b="21747"/>
                    <a:stretch/>
                  </pic:blipFill>
                  <pic:spPr bwMode="auto">
                    <a:xfrm>
                      <a:off x="0" y="0"/>
                      <a:ext cx="7551420" cy="5052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B4A5D" w14:textId="77777777" w:rsidR="00CC54BB" w:rsidRPr="00CC54BB" w:rsidRDefault="00CC54BB" w:rsidP="00DA087C"/>
    <w:p w14:paraId="5FA0B729" w14:textId="77777777" w:rsidR="00CC54BB" w:rsidRPr="00CC54BB" w:rsidRDefault="00CC54BB" w:rsidP="00DA087C"/>
    <w:p w14:paraId="339F96E2" w14:textId="77777777" w:rsidR="00CC54BB" w:rsidRPr="00CC54BB" w:rsidRDefault="00CC54BB" w:rsidP="00DA087C"/>
    <w:p w14:paraId="0C6C20AA" w14:textId="77777777" w:rsidR="00CC54BB" w:rsidRPr="00CC54BB" w:rsidRDefault="00CC54BB" w:rsidP="00DA087C"/>
    <w:p w14:paraId="2B2DD4F4" w14:textId="77777777" w:rsidR="00CC54BB" w:rsidRPr="00CC54BB" w:rsidRDefault="00CC54BB" w:rsidP="00DA087C"/>
    <w:p w14:paraId="184F5B27" w14:textId="77777777" w:rsidR="00CC54BB" w:rsidRPr="00CC54BB" w:rsidRDefault="00CC54BB" w:rsidP="00DA087C"/>
    <w:p w14:paraId="376897B9" w14:textId="77777777" w:rsidR="00CC54BB" w:rsidRPr="00CC54BB" w:rsidRDefault="00CC54BB" w:rsidP="00DA087C"/>
    <w:p w14:paraId="429162A8" w14:textId="77777777" w:rsidR="00CC54BB" w:rsidRPr="00CC54BB" w:rsidRDefault="00CC54BB" w:rsidP="00DA087C"/>
    <w:p w14:paraId="5E82A7B0" w14:textId="77777777" w:rsidR="00CC54BB" w:rsidRPr="00180989" w:rsidRDefault="00CC54BB" w:rsidP="00DA087C"/>
    <w:p w14:paraId="5A684E28" w14:textId="77777777" w:rsidR="003A280A" w:rsidRDefault="003A280A" w:rsidP="00DA087C"/>
    <w:p w14:paraId="270E9865" w14:textId="7D309289" w:rsidR="00B13D5F" w:rsidRPr="00B13D5F" w:rsidRDefault="00B13D5F" w:rsidP="00B13D5F">
      <w:pPr>
        <w:spacing w:line="276" w:lineRule="auto"/>
        <w:rPr>
          <w:b/>
          <w:i/>
          <w:iCs/>
          <w:sz w:val="44"/>
          <w:szCs w:val="44"/>
        </w:rPr>
      </w:pPr>
      <w:r w:rsidRPr="00B13D5F">
        <w:rPr>
          <w:b/>
          <w:i/>
          <w:iCs/>
          <w:sz w:val="44"/>
          <w:szCs w:val="44"/>
        </w:rPr>
        <w:t>John Muir, Earth - Planet, Universe</w:t>
      </w:r>
      <w:r>
        <w:rPr>
          <w:b/>
          <w:i/>
          <w:iCs/>
          <w:sz w:val="44"/>
          <w:szCs w:val="44"/>
        </w:rPr>
        <w:t xml:space="preserve"> </w:t>
      </w:r>
      <w:r w:rsidRPr="00B13D5F">
        <w:rPr>
          <w:b/>
          <w:sz w:val="44"/>
          <w:szCs w:val="44"/>
        </w:rPr>
        <w:t>learning activities</w:t>
      </w:r>
    </w:p>
    <w:p w14:paraId="263FEC56" w14:textId="529253A3" w:rsidR="00D41F46" w:rsidRPr="003A280A" w:rsidRDefault="003A280A" w:rsidP="00D41F46">
      <w:pPr>
        <w:spacing w:line="276" w:lineRule="auto"/>
      </w:pPr>
      <w:r>
        <w:t xml:space="preserve">Ideas and activities for using the graphic novel </w:t>
      </w:r>
      <w:r w:rsidR="003A4A79">
        <w:rPr>
          <w:i/>
          <w:iCs/>
        </w:rPr>
        <w:t>John Muir, Earth – Planet, Universe</w:t>
      </w:r>
      <w:r>
        <w:t xml:space="preserve"> </w:t>
      </w:r>
    </w:p>
    <w:p w14:paraId="54B13A78" w14:textId="77777777" w:rsidR="003034EA" w:rsidRDefault="003034EA" w:rsidP="00D41F46">
      <w:pPr>
        <w:pStyle w:val="Heading2"/>
        <w:spacing w:line="276" w:lineRule="auto"/>
      </w:pPr>
    </w:p>
    <w:p w14:paraId="118AFBD3" w14:textId="354EFC5D" w:rsidR="00DA087C" w:rsidRPr="00FA1BAF" w:rsidRDefault="003A280A" w:rsidP="00D41F46">
      <w:pPr>
        <w:pStyle w:val="Heading2"/>
        <w:spacing w:line="276" w:lineRule="auto"/>
      </w:pPr>
      <w:bookmarkStart w:id="0" w:name="_Toc193972579"/>
      <w:bookmarkStart w:id="1" w:name="_Toc194910594"/>
      <w:bookmarkStart w:id="2" w:name="_Toc194915427"/>
      <w:bookmarkStart w:id="3" w:name="_Toc194915463"/>
      <w:r w:rsidRPr="00FA1BAF">
        <w:t xml:space="preserve">Age: </w:t>
      </w:r>
      <w:r w:rsidR="00CC7302" w:rsidRPr="00FA1BAF">
        <w:t>9-14</w:t>
      </w:r>
      <w:bookmarkEnd w:id="0"/>
      <w:bookmarkEnd w:id="1"/>
      <w:bookmarkEnd w:id="2"/>
      <w:bookmarkEnd w:id="3"/>
    </w:p>
    <w:p w14:paraId="1BEB7CA3" w14:textId="27527381" w:rsidR="00DA087C" w:rsidRPr="00FA1BAF" w:rsidRDefault="003A280A" w:rsidP="00D41F46">
      <w:pPr>
        <w:pStyle w:val="Heading2"/>
        <w:spacing w:line="276" w:lineRule="auto"/>
      </w:pPr>
      <w:bookmarkStart w:id="4" w:name="_Toc193972580"/>
      <w:bookmarkStart w:id="5" w:name="_Toc194910595"/>
      <w:bookmarkStart w:id="6" w:name="_Toc194915428"/>
      <w:bookmarkStart w:id="7" w:name="_Toc194915464"/>
      <w:r w:rsidRPr="00FA1BAF">
        <w:t xml:space="preserve">CFE </w:t>
      </w:r>
      <w:r w:rsidR="00C518B3" w:rsidRPr="00FA1BAF">
        <w:t>S</w:t>
      </w:r>
      <w:r w:rsidR="00CC7302" w:rsidRPr="00FA1BAF">
        <w:t>econd</w:t>
      </w:r>
      <w:r w:rsidR="00CD1DFB" w:rsidRPr="00FA1BAF">
        <w:t xml:space="preserve"> and </w:t>
      </w:r>
      <w:r w:rsidR="00C518B3" w:rsidRPr="00FA1BAF">
        <w:t>T</w:t>
      </w:r>
      <w:r w:rsidR="00CC7302" w:rsidRPr="00FA1BAF">
        <w:t>hir</w:t>
      </w:r>
      <w:r w:rsidR="00C36459" w:rsidRPr="00FA1BAF">
        <w:t>d</w:t>
      </w:r>
      <w:r w:rsidR="00481100" w:rsidRPr="00FA1BAF">
        <w:t xml:space="preserve"> levels</w:t>
      </w:r>
      <w:bookmarkEnd w:id="4"/>
      <w:bookmarkEnd w:id="5"/>
      <w:bookmarkEnd w:id="6"/>
      <w:bookmarkEnd w:id="7"/>
      <w:r w:rsidR="00C36459" w:rsidRPr="00FA1BAF">
        <w:t xml:space="preserve"> </w:t>
      </w:r>
    </w:p>
    <w:p w14:paraId="3419286C" w14:textId="24F41554" w:rsidR="00DA087C" w:rsidRDefault="00DA087C" w:rsidP="00D41F46">
      <w:pPr>
        <w:pStyle w:val="Heading2"/>
        <w:spacing w:line="276" w:lineRule="auto"/>
      </w:pPr>
      <w:bookmarkStart w:id="8" w:name="_Toc193972581"/>
      <w:bookmarkStart w:id="9" w:name="_Toc194910596"/>
      <w:bookmarkStart w:id="10" w:name="_Toc194915429"/>
      <w:bookmarkStart w:id="11" w:name="_Toc194915465"/>
      <w:r w:rsidRPr="006D101B">
        <w:t>R</w:t>
      </w:r>
      <w:r>
        <w:t>e</w:t>
      </w:r>
      <w:r w:rsidR="003A280A">
        <w:t>source</w:t>
      </w:r>
      <w:r w:rsidRPr="006D101B">
        <w:t xml:space="preserve"> created by</w:t>
      </w:r>
      <w:r w:rsidRPr="006D101B">
        <w:rPr>
          <w:sz w:val="40"/>
        </w:rPr>
        <w:t xml:space="preserve"> </w:t>
      </w:r>
      <w:r w:rsidRPr="006D101B">
        <w:rPr>
          <w:szCs w:val="24"/>
        </w:rPr>
        <w:t>Scottish Book Trust</w:t>
      </w:r>
      <w:bookmarkEnd w:id="8"/>
      <w:bookmarkEnd w:id="9"/>
      <w:bookmarkEnd w:id="10"/>
      <w:bookmarkEnd w:id="11"/>
    </w:p>
    <w:p w14:paraId="44307B58" w14:textId="2125D556" w:rsidR="000B26C7" w:rsidRDefault="005E3B01" w:rsidP="00D41F46">
      <w:pPr>
        <w:spacing w:line="276" w:lineRule="auto"/>
      </w:pPr>
      <w:r w:rsidRPr="00954D67">
        <w:rPr>
          <w:noProof/>
          <w:lang w:eastAsia="en-GB"/>
        </w:rPr>
        <w:drawing>
          <wp:anchor distT="0" distB="0" distL="114300" distR="114300" simplePos="0" relativeHeight="251658241" behindDoc="1" locked="0" layoutInCell="1" allowOverlap="1" wp14:anchorId="02064AC1" wp14:editId="5369D02F">
            <wp:simplePos x="0" y="0"/>
            <wp:positionH relativeFrom="page">
              <wp:posOffset>3340735</wp:posOffset>
            </wp:positionH>
            <wp:positionV relativeFrom="paragraph">
              <wp:posOffset>99060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A3B6A" w14:textId="2DE10BA1" w:rsidR="003034EA" w:rsidRDefault="003034EA" w:rsidP="00D41F46">
      <w:pPr>
        <w:spacing w:line="276" w:lineRule="auto"/>
      </w:pPr>
    </w:p>
    <w:p w14:paraId="6B7A877F" w14:textId="07DFD5F1"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56AD0E2B" w14:textId="77777777" w:rsidR="000B26C7" w:rsidRDefault="00DA087C" w:rsidP="00D41F46">
      <w:pPr>
        <w:spacing w:line="276" w:lineRule="auto"/>
      </w:pPr>
      <w:r w:rsidRPr="00EB7E89">
        <w:rPr>
          <w:noProof/>
          <w:lang w:eastAsia="en-GB"/>
        </w:rPr>
        <w:drawing>
          <wp:inline distT="0" distB="0" distL="0" distR="0" wp14:anchorId="18BECBE9" wp14:editId="6AA1735F">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8056B5A" w14:textId="77777777" w:rsidR="000B26C7" w:rsidRDefault="000B26C7" w:rsidP="00D41F46">
      <w:pPr>
        <w:pStyle w:val="Subtitle"/>
        <w:spacing w:line="276" w:lineRule="auto"/>
      </w:pPr>
      <w:r w:rsidRPr="000B26C7">
        <w:t>Scottish Book Trust is a registered company (SC184248)</w:t>
      </w:r>
    </w:p>
    <w:p w14:paraId="12F42C79" w14:textId="77777777" w:rsidR="00854F77" w:rsidRDefault="000B26C7" w:rsidP="00D41F46">
      <w:pPr>
        <w:pStyle w:val="Subtitle"/>
        <w:spacing w:line="276" w:lineRule="auto"/>
      </w:pPr>
      <w:r w:rsidRPr="000B26C7">
        <w:t>and a Scottish charity (SC027669).</w:t>
      </w:r>
    </w:p>
    <w:p w14:paraId="3C5ACA17"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50484650" w14:textId="30E000CD" w:rsidR="00200C4C" w:rsidRPr="00DA4939" w:rsidRDefault="00200C4C" w:rsidP="00DA4939">
      <w:pPr>
        <w:pStyle w:val="Heading2"/>
      </w:pPr>
      <w:bookmarkStart w:id="12" w:name="_Toc194910597"/>
      <w:bookmarkStart w:id="13" w:name="_Toc194915430"/>
      <w:bookmarkStart w:id="14" w:name="_Toc194915466"/>
      <w:bookmarkStart w:id="15" w:name="_Toc82071283"/>
      <w:bookmarkStart w:id="16" w:name="_Toc82071415"/>
      <w:r w:rsidRPr="00DA4939">
        <w:lastRenderedPageBreak/>
        <w:t>Contents</w:t>
      </w:r>
      <w:bookmarkEnd w:id="12"/>
      <w:bookmarkEnd w:id="13"/>
      <w:bookmarkEnd w:id="14"/>
    </w:p>
    <w:bookmarkEnd w:id="15"/>
    <w:bookmarkEnd w:id="16"/>
    <w:p w14:paraId="31E91FEC" w14:textId="1D737A6F"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r>
        <w:rPr>
          <w:b/>
          <w:bCs/>
          <w:highlight w:val="yellow"/>
        </w:rPr>
        <w:fldChar w:fldCharType="begin"/>
      </w:r>
      <w:r>
        <w:rPr>
          <w:b/>
          <w:bCs/>
          <w:highlight w:val="yellow"/>
        </w:rPr>
        <w:instrText xml:space="preserve"> TOC \o "1-2" \h \z \u </w:instrText>
      </w:r>
      <w:r>
        <w:rPr>
          <w:b/>
          <w:bCs/>
          <w:highlight w:val="yellow"/>
        </w:rPr>
        <w:fldChar w:fldCharType="separate"/>
      </w:r>
      <w:hyperlink w:anchor="_Toc194915467" w:history="1">
        <w:r w:rsidRPr="00EA194A">
          <w:rPr>
            <w:rStyle w:val="Hyperlink"/>
            <w:noProof/>
          </w:rPr>
          <w:t xml:space="preserve">About </w:t>
        </w:r>
        <w:r w:rsidRPr="00EA194A">
          <w:rPr>
            <w:rStyle w:val="Hyperlink"/>
            <w:i/>
            <w:iCs/>
            <w:noProof/>
          </w:rPr>
          <w:t>John Muir, Earth – Planet, Universe</w:t>
        </w:r>
        <w:r>
          <w:rPr>
            <w:noProof/>
            <w:webHidden/>
          </w:rPr>
          <w:tab/>
        </w:r>
        <w:r>
          <w:rPr>
            <w:noProof/>
            <w:webHidden/>
          </w:rPr>
          <w:fldChar w:fldCharType="begin"/>
        </w:r>
        <w:r>
          <w:rPr>
            <w:noProof/>
            <w:webHidden/>
          </w:rPr>
          <w:instrText xml:space="preserve"> PAGEREF _Toc194915467 \h </w:instrText>
        </w:r>
        <w:r>
          <w:rPr>
            <w:noProof/>
            <w:webHidden/>
          </w:rPr>
        </w:r>
        <w:r>
          <w:rPr>
            <w:noProof/>
            <w:webHidden/>
          </w:rPr>
          <w:fldChar w:fldCharType="separate"/>
        </w:r>
        <w:r w:rsidR="0025739E">
          <w:rPr>
            <w:noProof/>
            <w:webHidden/>
          </w:rPr>
          <w:t>2</w:t>
        </w:r>
        <w:r>
          <w:rPr>
            <w:noProof/>
            <w:webHidden/>
          </w:rPr>
          <w:fldChar w:fldCharType="end"/>
        </w:r>
      </w:hyperlink>
    </w:p>
    <w:p w14:paraId="577A7840" w14:textId="26851625"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68" w:history="1">
        <w:r w:rsidRPr="00EA194A">
          <w:rPr>
            <w:rStyle w:val="Hyperlink"/>
            <w:noProof/>
          </w:rPr>
          <w:t>About this resource</w:t>
        </w:r>
        <w:r>
          <w:rPr>
            <w:noProof/>
            <w:webHidden/>
          </w:rPr>
          <w:tab/>
        </w:r>
        <w:r>
          <w:rPr>
            <w:noProof/>
            <w:webHidden/>
          </w:rPr>
          <w:fldChar w:fldCharType="begin"/>
        </w:r>
        <w:r>
          <w:rPr>
            <w:noProof/>
            <w:webHidden/>
          </w:rPr>
          <w:instrText xml:space="preserve"> PAGEREF _Toc194915468 \h </w:instrText>
        </w:r>
        <w:r>
          <w:rPr>
            <w:noProof/>
            <w:webHidden/>
          </w:rPr>
        </w:r>
        <w:r>
          <w:rPr>
            <w:noProof/>
            <w:webHidden/>
          </w:rPr>
          <w:fldChar w:fldCharType="separate"/>
        </w:r>
        <w:r w:rsidR="0025739E">
          <w:rPr>
            <w:noProof/>
            <w:webHidden/>
          </w:rPr>
          <w:t>3</w:t>
        </w:r>
        <w:r>
          <w:rPr>
            <w:noProof/>
            <w:webHidden/>
          </w:rPr>
          <w:fldChar w:fldCharType="end"/>
        </w:r>
      </w:hyperlink>
    </w:p>
    <w:p w14:paraId="69A37EAE" w14:textId="20E8A16D"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70" w:history="1">
        <w:r w:rsidRPr="00EA194A">
          <w:rPr>
            <w:rStyle w:val="Hyperlink"/>
            <w:noProof/>
          </w:rPr>
          <w:t>Section 1: Historical activists</w:t>
        </w:r>
        <w:r>
          <w:rPr>
            <w:noProof/>
            <w:webHidden/>
          </w:rPr>
          <w:tab/>
        </w:r>
        <w:r>
          <w:rPr>
            <w:noProof/>
            <w:webHidden/>
          </w:rPr>
          <w:fldChar w:fldCharType="begin"/>
        </w:r>
        <w:r>
          <w:rPr>
            <w:noProof/>
            <w:webHidden/>
          </w:rPr>
          <w:instrText xml:space="preserve"> PAGEREF _Toc194915470 \h </w:instrText>
        </w:r>
        <w:r>
          <w:rPr>
            <w:noProof/>
            <w:webHidden/>
          </w:rPr>
        </w:r>
        <w:r>
          <w:rPr>
            <w:noProof/>
            <w:webHidden/>
          </w:rPr>
          <w:fldChar w:fldCharType="separate"/>
        </w:r>
        <w:r w:rsidR="0025739E">
          <w:rPr>
            <w:noProof/>
            <w:webHidden/>
          </w:rPr>
          <w:t>5</w:t>
        </w:r>
        <w:r>
          <w:rPr>
            <w:noProof/>
            <w:webHidden/>
          </w:rPr>
          <w:fldChar w:fldCharType="end"/>
        </w:r>
      </w:hyperlink>
    </w:p>
    <w:p w14:paraId="403FC230" w14:textId="031AB08A"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71" w:history="1">
        <w:r w:rsidRPr="00EA194A">
          <w:rPr>
            <w:rStyle w:val="Hyperlink"/>
            <w:noProof/>
          </w:rPr>
          <w:t>Section 2: Statues and trail names</w:t>
        </w:r>
        <w:r>
          <w:rPr>
            <w:noProof/>
            <w:webHidden/>
          </w:rPr>
          <w:tab/>
        </w:r>
        <w:r>
          <w:rPr>
            <w:noProof/>
            <w:webHidden/>
          </w:rPr>
          <w:fldChar w:fldCharType="begin"/>
        </w:r>
        <w:r>
          <w:rPr>
            <w:noProof/>
            <w:webHidden/>
          </w:rPr>
          <w:instrText xml:space="preserve"> PAGEREF _Toc194915471 \h </w:instrText>
        </w:r>
        <w:r>
          <w:rPr>
            <w:noProof/>
            <w:webHidden/>
          </w:rPr>
        </w:r>
        <w:r>
          <w:rPr>
            <w:noProof/>
            <w:webHidden/>
          </w:rPr>
          <w:fldChar w:fldCharType="separate"/>
        </w:r>
        <w:r w:rsidR="0025739E">
          <w:rPr>
            <w:noProof/>
            <w:webHidden/>
          </w:rPr>
          <w:t>6</w:t>
        </w:r>
        <w:r>
          <w:rPr>
            <w:noProof/>
            <w:webHidden/>
          </w:rPr>
          <w:fldChar w:fldCharType="end"/>
        </w:r>
      </w:hyperlink>
    </w:p>
    <w:p w14:paraId="69097145" w14:textId="3D601FCC"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72" w:history="1">
        <w:r w:rsidRPr="00EA194A">
          <w:rPr>
            <w:rStyle w:val="Hyperlink"/>
            <w:noProof/>
          </w:rPr>
          <w:t>Section 3: Explore birds</w:t>
        </w:r>
        <w:r>
          <w:rPr>
            <w:noProof/>
            <w:webHidden/>
          </w:rPr>
          <w:tab/>
        </w:r>
        <w:r>
          <w:rPr>
            <w:noProof/>
            <w:webHidden/>
          </w:rPr>
          <w:fldChar w:fldCharType="begin"/>
        </w:r>
        <w:r>
          <w:rPr>
            <w:noProof/>
            <w:webHidden/>
          </w:rPr>
          <w:instrText xml:space="preserve"> PAGEREF _Toc194915472 \h </w:instrText>
        </w:r>
        <w:r>
          <w:rPr>
            <w:noProof/>
            <w:webHidden/>
          </w:rPr>
        </w:r>
        <w:r>
          <w:rPr>
            <w:noProof/>
            <w:webHidden/>
          </w:rPr>
          <w:fldChar w:fldCharType="separate"/>
        </w:r>
        <w:r w:rsidR="0025739E">
          <w:rPr>
            <w:noProof/>
            <w:webHidden/>
          </w:rPr>
          <w:t>7</w:t>
        </w:r>
        <w:r>
          <w:rPr>
            <w:noProof/>
            <w:webHidden/>
          </w:rPr>
          <w:fldChar w:fldCharType="end"/>
        </w:r>
      </w:hyperlink>
    </w:p>
    <w:p w14:paraId="2A4B48FF" w14:textId="37E11505"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73" w:history="1">
        <w:r w:rsidRPr="00EA194A">
          <w:rPr>
            <w:rStyle w:val="Hyperlink"/>
            <w:noProof/>
          </w:rPr>
          <w:t>Section 4: Now and then</w:t>
        </w:r>
        <w:r>
          <w:rPr>
            <w:noProof/>
            <w:webHidden/>
          </w:rPr>
          <w:tab/>
        </w:r>
        <w:r>
          <w:rPr>
            <w:noProof/>
            <w:webHidden/>
          </w:rPr>
          <w:fldChar w:fldCharType="begin"/>
        </w:r>
        <w:r>
          <w:rPr>
            <w:noProof/>
            <w:webHidden/>
          </w:rPr>
          <w:instrText xml:space="preserve"> PAGEREF _Toc194915473 \h </w:instrText>
        </w:r>
        <w:r>
          <w:rPr>
            <w:noProof/>
            <w:webHidden/>
          </w:rPr>
        </w:r>
        <w:r>
          <w:rPr>
            <w:noProof/>
            <w:webHidden/>
          </w:rPr>
          <w:fldChar w:fldCharType="separate"/>
        </w:r>
        <w:r w:rsidR="0025739E">
          <w:rPr>
            <w:noProof/>
            <w:webHidden/>
          </w:rPr>
          <w:t>8</w:t>
        </w:r>
        <w:r>
          <w:rPr>
            <w:noProof/>
            <w:webHidden/>
          </w:rPr>
          <w:fldChar w:fldCharType="end"/>
        </w:r>
      </w:hyperlink>
    </w:p>
    <w:p w14:paraId="253C2BD1" w14:textId="5D1A71E0"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74" w:history="1">
        <w:r w:rsidRPr="00EA194A">
          <w:rPr>
            <w:rStyle w:val="Hyperlink"/>
            <w:noProof/>
          </w:rPr>
          <w:t>Section 5: Then and now</w:t>
        </w:r>
        <w:r>
          <w:rPr>
            <w:noProof/>
            <w:webHidden/>
          </w:rPr>
          <w:tab/>
        </w:r>
        <w:r>
          <w:rPr>
            <w:noProof/>
            <w:webHidden/>
          </w:rPr>
          <w:fldChar w:fldCharType="begin"/>
        </w:r>
        <w:r>
          <w:rPr>
            <w:noProof/>
            <w:webHidden/>
          </w:rPr>
          <w:instrText xml:space="preserve"> PAGEREF _Toc194915474 \h </w:instrText>
        </w:r>
        <w:r>
          <w:rPr>
            <w:noProof/>
            <w:webHidden/>
          </w:rPr>
        </w:r>
        <w:r>
          <w:rPr>
            <w:noProof/>
            <w:webHidden/>
          </w:rPr>
          <w:fldChar w:fldCharType="separate"/>
        </w:r>
        <w:r w:rsidR="0025739E">
          <w:rPr>
            <w:noProof/>
            <w:webHidden/>
          </w:rPr>
          <w:t>9</w:t>
        </w:r>
        <w:r>
          <w:rPr>
            <w:noProof/>
            <w:webHidden/>
          </w:rPr>
          <w:fldChar w:fldCharType="end"/>
        </w:r>
      </w:hyperlink>
    </w:p>
    <w:p w14:paraId="1069A7DA" w14:textId="2936D8E1"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75" w:history="1">
        <w:r w:rsidRPr="00EA194A">
          <w:rPr>
            <w:rStyle w:val="Hyperlink"/>
            <w:noProof/>
          </w:rPr>
          <w:t>Section 6: Invent, design and make</w:t>
        </w:r>
        <w:r>
          <w:rPr>
            <w:noProof/>
            <w:webHidden/>
          </w:rPr>
          <w:tab/>
        </w:r>
        <w:r>
          <w:rPr>
            <w:noProof/>
            <w:webHidden/>
          </w:rPr>
          <w:fldChar w:fldCharType="begin"/>
        </w:r>
        <w:r>
          <w:rPr>
            <w:noProof/>
            <w:webHidden/>
          </w:rPr>
          <w:instrText xml:space="preserve"> PAGEREF _Toc194915475 \h </w:instrText>
        </w:r>
        <w:r>
          <w:rPr>
            <w:noProof/>
            <w:webHidden/>
          </w:rPr>
        </w:r>
        <w:r>
          <w:rPr>
            <w:noProof/>
            <w:webHidden/>
          </w:rPr>
          <w:fldChar w:fldCharType="separate"/>
        </w:r>
        <w:r w:rsidR="0025739E">
          <w:rPr>
            <w:noProof/>
            <w:webHidden/>
          </w:rPr>
          <w:t>10</w:t>
        </w:r>
        <w:r>
          <w:rPr>
            <w:noProof/>
            <w:webHidden/>
          </w:rPr>
          <w:fldChar w:fldCharType="end"/>
        </w:r>
      </w:hyperlink>
    </w:p>
    <w:p w14:paraId="40590F24" w14:textId="63A74427"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76" w:history="1">
        <w:r w:rsidRPr="00EA194A">
          <w:rPr>
            <w:rStyle w:val="Hyperlink"/>
            <w:noProof/>
          </w:rPr>
          <w:t>Section 7: Wild beauty</w:t>
        </w:r>
        <w:r>
          <w:rPr>
            <w:noProof/>
            <w:webHidden/>
          </w:rPr>
          <w:tab/>
        </w:r>
        <w:r>
          <w:rPr>
            <w:noProof/>
            <w:webHidden/>
          </w:rPr>
          <w:fldChar w:fldCharType="begin"/>
        </w:r>
        <w:r>
          <w:rPr>
            <w:noProof/>
            <w:webHidden/>
          </w:rPr>
          <w:instrText xml:space="preserve"> PAGEREF _Toc194915476 \h </w:instrText>
        </w:r>
        <w:r>
          <w:rPr>
            <w:noProof/>
            <w:webHidden/>
          </w:rPr>
        </w:r>
        <w:r>
          <w:rPr>
            <w:noProof/>
            <w:webHidden/>
          </w:rPr>
          <w:fldChar w:fldCharType="separate"/>
        </w:r>
        <w:r w:rsidR="0025739E">
          <w:rPr>
            <w:noProof/>
            <w:webHidden/>
          </w:rPr>
          <w:t>11</w:t>
        </w:r>
        <w:r>
          <w:rPr>
            <w:noProof/>
            <w:webHidden/>
          </w:rPr>
          <w:fldChar w:fldCharType="end"/>
        </w:r>
      </w:hyperlink>
    </w:p>
    <w:p w14:paraId="33A6B3B7" w14:textId="598B9777"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77" w:history="1">
        <w:r w:rsidRPr="00EA194A">
          <w:rPr>
            <w:rStyle w:val="Hyperlink"/>
            <w:noProof/>
          </w:rPr>
          <w:t>Section 8: Indigenous history</w:t>
        </w:r>
        <w:r>
          <w:rPr>
            <w:noProof/>
            <w:webHidden/>
          </w:rPr>
          <w:tab/>
        </w:r>
        <w:r>
          <w:rPr>
            <w:noProof/>
            <w:webHidden/>
          </w:rPr>
          <w:fldChar w:fldCharType="begin"/>
        </w:r>
        <w:r>
          <w:rPr>
            <w:noProof/>
            <w:webHidden/>
          </w:rPr>
          <w:instrText xml:space="preserve"> PAGEREF _Toc194915477 \h </w:instrText>
        </w:r>
        <w:r>
          <w:rPr>
            <w:noProof/>
            <w:webHidden/>
          </w:rPr>
        </w:r>
        <w:r>
          <w:rPr>
            <w:noProof/>
            <w:webHidden/>
          </w:rPr>
          <w:fldChar w:fldCharType="separate"/>
        </w:r>
        <w:r w:rsidR="0025739E">
          <w:rPr>
            <w:noProof/>
            <w:webHidden/>
          </w:rPr>
          <w:t>12</w:t>
        </w:r>
        <w:r>
          <w:rPr>
            <w:noProof/>
            <w:webHidden/>
          </w:rPr>
          <w:fldChar w:fldCharType="end"/>
        </w:r>
      </w:hyperlink>
    </w:p>
    <w:p w14:paraId="1D4952F1" w14:textId="5FCFD231"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78" w:history="1">
        <w:r w:rsidRPr="00EA194A">
          <w:rPr>
            <w:rStyle w:val="Hyperlink"/>
            <w:noProof/>
          </w:rPr>
          <w:t>Section 9: From here to there</w:t>
        </w:r>
        <w:r>
          <w:rPr>
            <w:noProof/>
            <w:webHidden/>
          </w:rPr>
          <w:tab/>
        </w:r>
        <w:r>
          <w:rPr>
            <w:noProof/>
            <w:webHidden/>
          </w:rPr>
          <w:fldChar w:fldCharType="begin"/>
        </w:r>
        <w:r>
          <w:rPr>
            <w:noProof/>
            <w:webHidden/>
          </w:rPr>
          <w:instrText xml:space="preserve"> PAGEREF _Toc194915478 \h </w:instrText>
        </w:r>
        <w:r>
          <w:rPr>
            <w:noProof/>
            <w:webHidden/>
          </w:rPr>
        </w:r>
        <w:r>
          <w:rPr>
            <w:noProof/>
            <w:webHidden/>
          </w:rPr>
          <w:fldChar w:fldCharType="separate"/>
        </w:r>
        <w:r w:rsidR="0025739E">
          <w:rPr>
            <w:noProof/>
            <w:webHidden/>
          </w:rPr>
          <w:t>12</w:t>
        </w:r>
        <w:r>
          <w:rPr>
            <w:noProof/>
            <w:webHidden/>
          </w:rPr>
          <w:fldChar w:fldCharType="end"/>
        </w:r>
      </w:hyperlink>
    </w:p>
    <w:p w14:paraId="20FFAAC4" w14:textId="0C1FE159"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79" w:history="1">
        <w:r w:rsidRPr="00EA194A">
          <w:rPr>
            <w:rStyle w:val="Hyperlink"/>
            <w:noProof/>
          </w:rPr>
          <w:t>Section 10: Nature detectives</w:t>
        </w:r>
        <w:r>
          <w:rPr>
            <w:noProof/>
            <w:webHidden/>
          </w:rPr>
          <w:tab/>
        </w:r>
        <w:r>
          <w:rPr>
            <w:noProof/>
            <w:webHidden/>
          </w:rPr>
          <w:fldChar w:fldCharType="begin"/>
        </w:r>
        <w:r>
          <w:rPr>
            <w:noProof/>
            <w:webHidden/>
          </w:rPr>
          <w:instrText xml:space="preserve"> PAGEREF _Toc194915479 \h </w:instrText>
        </w:r>
        <w:r>
          <w:rPr>
            <w:noProof/>
            <w:webHidden/>
          </w:rPr>
        </w:r>
        <w:r>
          <w:rPr>
            <w:noProof/>
            <w:webHidden/>
          </w:rPr>
          <w:fldChar w:fldCharType="separate"/>
        </w:r>
        <w:r w:rsidR="0025739E">
          <w:rPr>
            <w:noProof/>
            <w:webHidden/>
          </w:rPr>
          <w:t>14</w:t>
        </w:r>
        <w:r>
          <w:rPr>
            <w:noProof/>
            <w:webHidden/>
          </w:rPr>
          <w:fldChar w:fldCharType="end"/>
        </w:r>
      </w:hyperlink>
    </w:p>
    <w:p w14:paraId="0B46D20F" w14:textId="0D74118E"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80" w:history="1">
        <w:r w:rsidRPr="00EA194A">
          <w:rPr>
            <w:rStyle w:val="Hyperlink"/>
            <w:noProof/>
          </w:rPr>
          <w:t>Section 11: Glaciers</w:t>
        </w:r>
        <w:r>
          <w:rPr>
            <w:noProof/>
            <w:webHidden/>
          </w:rPr>
          <w:tab/>
        </w:r>
        <w:r>
          <w:rPr>
            <w:noProof/>
            <w:webHidden/>
          </w:rPr>
          <w:fldChar w:fldCharType="begin"/>
        </w:r>
        <w:r>
          <w:rPr>
            <w:noProof/>
            <w:webHidden/>
          </w:rPr>
          <w:instrText xml:space="preserve"> PAGEREF _Toc194915480 \h </w:instrText>
        </w:r>
        <w:r>
          <w:rPr>
            <w:noProof/>
            <w:webHidden/>
          </w:rPr>
        </w:r>
        <w:r>
          <w:rPr>
            <w:noProof/>
            <w:webHidden/>
          </w:rPr>
          <w:fldChar w:fldCharType="separate"/>
        </w:r>
        <w:r w:rsidR="0025739E">
          <w:rPr>
            <w:noProof/>
            <w:webHidden/>
          </w:rPr>
          <w:t>15</w:t>
        </w:r>
        <w:r>
          <w:rPr>
            <w:noProof/>
            <w:webHidden/>
          </w:rPr>
          <w:fldChar w:fldCharType="end"/>
        </w:r>
      </w:hyperlink>
    </w:p>
    <w:p w14:paraId="36F54D69" w14:textId="38982126"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81" w:history="1">
        <w:r w:rsidRPr="00EA194A">
          <w:rPr>
            <w:rStyle w:val="Hyperlink"/>
            <w:noProof/>
          </w:rPr>
          <w:t>Section 12: Discover national parks</w:t>
        </w:r>
        <w:r>
          <w:rPr>
            <w:noProof/>
            <w:webHidden/>
          </w:rPr>
          <w:tab/>
        </w:r>
        <w:r>
          <w:rPr>
            <w:noProof/>
            <w:webHidden/>
          </w:rPr>
          <w:fldChar w:fldCharType="begin"/>
        </w:r>
        <w:r>
          <w:rPr>
            <w:noProof/>
            <w:webHidden/>
          </w:rPr>
          <w:instrText xml:space="preserve"> PAGEREF _Toc194915481 \h </w:instrText>
        </w:r>
        <w:r>
          <w:rPr>
            <w:noProof/>
            <w:webHidden/>
          </w:rPr>
        </w:r>
        <w:r>
          <w:rPr>
            <w:noProof/>
            <w:webHidden/>
          </w:rPr>
          <w:fldChar w:fldCharType="separate"/>
        </w:r>
        <w:r w:rsidR="0025739E">
          <w:rPr>
            <w:noProof/>
            <w:webHidden/>
          </w:rPr>
          <w:t>16</w:t>
        </w:r>
        <w:r>
          <w:rPr>
            <w:noProof/>
            <w:webHidden/>
          </w:rPr>
          <w:fldChar w:fldCharType="end"/>
        </w:r>
      </w:hyperlink>
    </w:p>
    <w:p w14:paraId="7BA78551" w14:textId="614FC92A"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82" w:history="1">
        <w:r w:rsidRPr="00EA194A">
          <w:rPr>
            <w:rStyle w:val="Hyperlink"/>
            <w:noProof/>
          </w:rPr>
          <w:t>Section 13: The lungs of the world</w:t>
        </w:r>
        <w:r>
          <w:rPr>
            <w:noProof/>
            <w:webHidden/>
          </w:rPr>
          <w:tab/>
        </w:r>
        <w:r>
          <w:rPr>
            <w:noProof/>
            <w:webHidden/>
          </w:rPr>
          <w:fldChar w:fldCharType="begin"/>
        </w:r>
        <w:r>
          <w:rPr>
            <w:noProof/>
            <w:webHidden/>
          </w:rPr>
          <w:instrText xml:space="preserve"> PAGEREF _Toc194915482 \h </w:instrText>
        </w:r>
        <w:r>
          <w:rPr>
            <w:noProof/>
            <w:webHidden/>
          </w:rPr>
        </w:r>
        <w:r>
          <w:rPr>
            <w:noProof/>
            <w:webHidden/>
          </w:rPr>
          <w:fldChar w:fldCharType="separate"/>
        </w:r>
        <w:r w:rsidR="0025739E">
          <w:rPr>
            <w:noProof/>
            <w:webHidden/>
          </w:rPr>
          <w:t>17</w:t>
        </w:r>
        <w:r>
          <w:rPr>
            <w:noProof/>
            <w:webHidden/>
          </w:rPr>
          <w:fldChar w:fldCharType="end"/>
        </w:r>
      </w:hyperlink>
    </w:p>
    <w:p w14:paraId="64B25BE6" w14:textId="6BB1C104" w:rsidR="00750EBC" w:rsidRDefault="00750EBC" w:rsidP="00750E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915483" w:history="1">
        <w:r w:rsidRPr="00EA194A">
          <w:rPr>
            <w:rStyle w:val="Hyperlink"/>
            <w:noProof/>
          </w:rPr>
          <w:t>Further resources</w:t>
        </w:r>
        <w:r>
          <w:rPr>
            <w:noProof/>
            <w:webHidden/>
          </w:rPr>
          <w:tab/>
        </w:r>
        <w:r>
          <w:rPr>
            <w:noProof/>
            <w:webHidden/>
          </w:rPr>
          <w:fldChar w:fldCharType="begin"/>
        </w:r>
        <w:r>
          <w:rPr>
            <w:noProof/>
            <w:webHidden/>
          </w:rPr>
          <w:instrText xml:space="preserve"> PAGEREF _Toc194915483 \h </w:instrText>
        </w:r>
        <w:r>
          <w:rPr>
            <w:noProof/>
            <w:webHidden/>
          </w:rPr>
        </w:r>
        <w:r>
          <w:rPr>
            <w:noProof/>
            <w:webHidden/>
          </w:rPr>
          <w:fldChar w:fldCharType="separate"/>
        </w:r>
        <w:r w:rsidR="0025739E">
          <w:rPr>
            <w:noProof/>
            <w:webHidden/>
          </w:rPr>
          <w:t>17</w:t>
        </w:r>
        <w:r>
          <w:rPr>
            <w:noProof/>
            <w:webHidden/>
          </w:rPr>
          <w:fldChar w:fldCharType="end"/>
        </w:r>
      </w:hyperlink>
    </w:p>
    <w:p w14:paraId="2C4C8346" w14:textId="297C80EA" w:rsidR="00AD76EA" w:rsidRPr="006C69CC" w:rsidRDefault="00750EBC" w:rsidP="006C69CC">
      <w:pPr>
        <w:pStyle w:val="Heading2"/>
        <w:rPr>
          <w:highlight w:val="yellow"/>
        </w:rPr>
      </w:pPr>
      <w:r>
        <w:rPr>
          <w:b w:val="0"/>
          <w:bCs w:val="0"/>
          <w:sz w:val="24"/>
          <w:szCs w:val="24"/>
          <w:highlight w:val="yellow"/>
        </w:rPr>
        <w:fldChar w:fldCharType="end"/>
      </w:r>
    </w:p>
    <w:p w14:paraId="0E54E881" w14:textId="3BC498FA" w:rsidR="00571F75" w:rsidRPr="003A280A" w:rsidRDefault="00571F75" w:rsidP="00571F75">
      <w:pPr>
        <w:pStyle w:val="Heading2"/>
      </w:pPr>
      <w:bookmarkStart w:id="17" w:name="_Toc194915467"/>
      <w:r>
        <w:t xml:space="preserve">About </w:t>
      </w:r>
      <w:r w:rsidR="00A346F8" w:rsidRPr="00A346F8">
        <w:rPr>
          <w:i/>
          <w:iCs/>
        </w:rPr>
        <w:t>John Muir, Earth – Planet, Universe</w:t>
      </w:r>
      <w:bookmarkEnd w:id="17"/>
      <w:r w:rsidR="00A346F8" w:rsidRPr="00A346F8">
        <w:t> </w:t>
      </w:r>
    </w:p>
    <w:p w14:paraId="49003582" w14:textId="0081D25D" w:rsidR="007072B9" w:rsidRPr="00E56E19" w:rsidRDefault="0081486C" w:rsidP="007072B9">
      <w:hyperlink r:id="rId16" w:history="1">
        <w:r w:rsidRPr="007B7E2F">
          <w:rPr>
            <w:rStyle w:val="Hyperlink"/>
            <w:i/>
            <w:iCs/>
          </w:rPr>
          <w:t>John Muir, Earth – Planet, Universe</w:t>
        </w:r>
        <w:r w:rsidRPr="007B7E2F">
          <w:rPr>
            <w:rStyle w:val="Hyperlink"/>
          </w:rPr>
          <w:t> </w:t>
        </w:r>
      </w:hyperlink>
      <w:r w:rsidRPr="0081486C">
        <w:t xml:space="preserve">is a graphic novel based on the life John Muir developed in partnership with John Muir Trust, Creative Scotland, Education Scotland and Scottish Natural Heritage and in consultation with teachers and school pupils. </w:t>
      </w:r>
      <w:r w:rsidR="00B80AA8">
        <w:t xml:space="preserve">Use of this graphic novel is designed to develop pupil’s learning across the curriculum as well as a greater understanding of key </w:t>
      </w:r>
      <w:hyperlink r:id="rId17" w:history="1">
        <w:r w:rsidR="00B80AA8" w:rsidRPr="00351D61">
          <w:rPr>
            <w:rStyle w:val="Hyperlink"/>
          </w:rPr>
          <w:t>Learning for sustainability themes</w:t>
        </w:r>
      </w:hyperlink>
      <w:r w:rsidR="00B80AA8">
        <w:t>.</w:t>
      </w:r>
      <w:r w:rsidR="00A04A8D">
        <w:br/>
      </w:r>
      <w:r w:rsidR="00A04A8D">
        <w:br/>
      </w:r>
      <w:r w:rsidR="00512AA9">
        <w:t xml:space="preserve">The graphic novel is accessible on </w:t>
      </w:r>
      <w:hyperlink r:id="rId18" w:history="1">
        <w:r w:rsidR="00512AA9" w:rsidRPr="00932FA9">
          <w:rPr>
            <w:rStyle w:val="Hyperlink"/>
          </w:rPr>
          <w:t>the Scottish Book Trust website</w:t>
        </w:r>
      </w:hyperlink>
      <w:r w:rsidR="00512AA9">
        <w:t xml:space="preserve"> for free, and can be downloaded as a PDF.</w:t>
      </w:r>
      <w:r w:rsidR="00B80AA8">
        <w:t xml:space="preserve"> </w:t>
      </w:r>
      <w:r w:rsidR="007072B9" w:rsidRPr="00E56E19">
        <w:t xml:space="preserve">When using </w:t>
      </w:r>
      <w:r w:rsidR="004E5E40" w:rsidRPr="004E5E40">
        <w:t>the graphic novel</w:t>
      </w:r>
      <w:r w:rsidR="007072B9" w:rsidRPr="0081486C">
        <w:t> </w:t>
      </w:r>
      <w:r w:rsidR="007072B9" w:rsidRPr="00E56E19">
        <w:t xml:space="preserve">with your class, we highly </w:t>
      </w:r>
      <w:r w:rsidR="007072B9" w:rsidRPr="00E56E19">
        <w:lastRenderedPageBreak/>
        <w:t>recommend reading it aloud</w:t>
      </w:r>
      <w:r w:rsidR="00F8301E">
        <w:t>, assigning</w:t>
      </w:r>
      <w:r w:rsidR="007072B9" w:rsidRPr="00E56E19">
        <w:t xml:space="preserve"> different parts to the pupils</w:t>
      </w:r>
      <w:r w:rsidR="00F8301E">
        <w:t xml:space="preserve"> in your class.</w:t>
      </w:r>
      <w:r w:rsidR="00B80AA8">
        <w:br/>
      </w:r>
    </w:p>
    <w:p w14:paraId="690E27DB" w14:textId="0E50908B" w:rsidR="003A280A" w:rsidRDefault="003A280A" w:rsidP="003A280A">
      <w:pPr>
        <w:pStyle w:val="Heading2"/>
      </w:pPr>
      <w:bookmarkStart w:id="18" w:name="_Toc194915468"/>
      <w:r>
        <w:t>About this resource</w:t>
      </w:r>
      <w:bookmarkEnd w:id="18"/>
    </w:p>
    <w:p w14:paraId="1B7EF4A7" w14:textId="23B8F591" w:rsidR="003A280A" w:rsidRDefault="00B80AA8" w:rsidP="009B6FFD">
      <w:r>
        <w:t xml:space="preserve">This resource has been designed to support classroom use of the John Muir graphic novel. </w:t>
      </w:r>
      <w:r w:rsidR="003A280A">
        <w:t xml:space="preserve">As with all our resources, we </w:t>
      </w:r>
      <w:r w:rsidR="003A280A" w:rsidRPr="009B6FFD">
        <w:rPr>
          <w:b/>
          <w:bCs/>
        </w:rPr>
        <w:t>highly recommend reading the text before using it with a class or group</w:t>
      </w:r>
      <w:r w:rsidR="003A280A">
        <w:t xml:space="preserve">. </w:t>
      </w:r>
      <w:r w:rsidR="009B6FFD">
        <w:br/>
      </w:r>
      <w:r w:rsidR="009B6FFD">
        <w:br/>
        <w:t xml:space="preserve">We have split the </w:t>
      </w:r>
      <w:r w:rsidR="000319E3">
        <w:t xml:space="preserve">learning </w:t>
      </w:r>
      <w:r w:rsidR="009B6FFD">
        <w:t>activities</w:t>
      </w:r>
      <w:r w:rsidR="000319E3">
        <w:t xml:space="preserve"> in this resource</w:t>
      </w:r>
      <w:r w:rsidR="009B6FFD">
        <w:t xml:space="preserve"> into </w:t>
      </w:r>
      <w:r w:rsidR="007349C7">
        <w:t xml:space="preserve">13 </w:t>
      </w:r>
      <w:r w:rsidR="009B6FFD">
        <w:t xml:space="preserve">different sections, each of which have different </w:t>
      </w:r>
      <w:r w:rsidR="00E31FDC">
        <w:t>focuses</w:t>
      </w:r>
      <w:r w:rsidR="009B6FFD">
        <w:t xml:space="preserve"> and learning outcomes. </w:t>
      </w:r>
      <w:r w:rsidR="00F8301E">
        <w:t>You can use the</w:t>
      </w:r>
      <w:r w:rsidR="00C4098F">
        <w:t xml:space="preserve"> table below to select which section, or activities, you’d like to use or adapt for your class:</w:t>
      </w:r>
    </w:p>
    <w:tbl>
      <w:tblPr>
        <w:tblStyle w:val="TableGrid"/>
        <w:tblW w:w="0" w:type="auto"/>
        <w:tblLook w:val="04A0" w:firstRow="1" w:lastRow="0" w:firstColumn="1" w:lastColumn="0" w:noHBand="0" w:noVBand="1"/>
      </w:tblPr>
      <w:tblGrid>
        <w:gridCol w:w="2405"/>
        <w:gridCol w:w="3969"/>
        <w:gridCol w:w="2642"/>
      </w:tblGrid>
      <w:tr w:rsidR="00BC4867" w14:paraId="4CC78321" w14:textId="77777777" w:rsidTr="00A04A8D">
        <w:trPr>
          <w:tblHeader/>
        </w:trPr>
        <w:tc>
          <w:tcPr>
            <w:tcW w:w="2405" w:type="dxa"/>
          </w:tcPr>
          <w:p w14:paraId="32A0C1E6" w14:textId="63C41D3F" w:rsidR="00BC4867" w:rsidRPr="00BC4867" w:rsidRDefault="00BC4867" w:rsidP="00BC4867">
            <w:pPr>
              <w:jc w:val="center"/>
              <w:rPr>
                <w:b/>
                <w:bCs/>
              </w:rPr>
            </w:pPr>
            <w:r w:rsidRPr="00BC4867">
              <w:rPr>
                <w:b/>
                <w:bCs/>
              </w:rPr>
              <w:t>Section</w:t>
            </w:r>
          </w:p>
        </w:tc>
        <w:tc>
          <w:tcPr>
            <w:tcW w:w="3969" w:type="dxa"/>
          </w:tcPr>
          <w:p w14:paraId="5C3B5045" w14:textId="0788DBF4" w:rsidR="00BC4867" w:rsidRPr="00BC4867" w:rsidRDefault="00BC4867" w:rsidP="00BC4867">
            <w:pPr>
              <w:jc w:val="center"/>
              <w:rPr>
                <w:b/>
                <w:bCs/>
              </w:rPr>
            </w:pPr>
            <w:r w:rsidRPr="00BC4867">
              <w:rPr>
                <w:b/>
                <w:bCs/>
              </w:rPr>
              <w:t>Description</w:t>
            </w:r>
          </w:p>
        </w:tc>
        <w:tc>
          <w:tcPr>
            <w:tcW w:w="2642" w:type="dxa"/>
          </w:tcPr>
          <w:p w14:paraId="6A835E5A" w14:textId="5FCBD9D3" w:rsidR="00BC4867" w:rsidRPr="00BC4867" w:rsidRDefault="00BC4867" w:rsidP="00BC4867">
            <w:pPr>
              <w:jc w:val="center"/>
              <w:rPr>
                <w:b/>
                <w:bCs/>
              </w:rPr>
            </w:pPr>
            <w:r w:rsidRPr="00BC4867">
              <w:rPr>
                <w:b/>
                <w:bCs/>
              </w:rPr>
              <w:t>Curricular areas</w:t>
            </w:r>
          </w:p>
        </w:tc>
      </w:tr>
      <w:tr w:rsidR="00BC4867" w14:paraId="07362205" w14:textId="77777777" w:rsidTr="00A04A8D">
        <w:tc>
          <w:tcPr>
            <w:tcW w:w="2405" w:type="dxa"/>
          </w:tcPr>
          <w:p w14:paraId="1CFE5A10" w14:textId="5449D106" w:rsidR="00BC4867" w:rsidRDefault="00BC4867" w:rsidP="009B6FFD">
            <w:hyperlink w:anchor="_Section_1:_Historical" w:history="1">
              <w:r w:rsidRPr="00BC4867">
                <w:rPr>
                  <w:rStyle w:val="Hyperlink"/>
                  <w:rFonts w:eastAsiaTheme="minorHAnsi"/>
                  <w:lang w:eastAsia="en-US"/>
                </w:rPr>
                <w:t>Section 1</w:t>
              </w:r>
              <w:r w:rsidRPr="00BC4867">
                <w:rPr>
                  <w:rStyle w:val="Hyperlink"/>
                </w:rPr>
                <w:t>: Historical activists</w:t>
              </w:r>
            </w:hyperlink>
          </w:p>
        </w:tc>
        <w:tc>
          <w:tcPr>
            <w:tcW w:w="3969" w:type="dxa"/>
          </w:tcPr>
          <w:p w14:paraId="3E72FFCB" w14:textId="77777777" w:rsidR="00BC4867" w:rsidRDefault="00BC4867" w:rsidP="009B6FFD">
            <w:r>
              <w:t xml:space="preserve">Pupils will learn about historical and contemporary </w:t>
            </w:r>
            <w:r w:rsidR="00B64384">
              <w:t xml:space="preserve">environmental </w:t>
            </w:r>
            <w:r>
              <w:t xml:space="preserve">activists and how they </w:t>
            </w:r>
            <w:r w:rsidR="00B64384">
              <w:t xml:space="preserve">have </w:t>
            </w:r>
            <w:r>
              <w:t>caused change</w:t>
            </w:r>
          </w:p>
          <w:p w14:paraId="64D1DFD1" w14:textId="73BF70E8" w:rsidR="00B64384" w:rsidRDefault="00B64384" w:rsidP="009B6FFD"/>
        </w:tc>
        <w:tc>
          <w:tcPr>
            <w:tcW w:w="2642" w:type="dxa"/>
          </w:tcPr>
          <w:p w14:paraId="2620F0FE" w14:textId="58CA0C79" w:rsidR="001A018F" w:rsidRDefault="001A018F" w:rsidP="009B6FFD">
            <w:pPr>
              <w:rPr>
                <w:b/>
                <w:bCs/>
                <w:color w:val="F42582" w:themeColor="accent5"/>
                <w:sz w:val="22"/>
                <w:szCs w:val="22"/>
              </w:rPr>
            </w:pPr>
            <w:r w:rsidRPr="005969DF">
              <w:rPr>
                <w:b/>
                <w:bCs/>
                <w:color w:val="C00000"/>
                <w:sz w:val="22"/>
                <w:szCs w:val="22"/>
              </w:rPr>
              <w:t>Literacy and English</w:t>
            </w:r>
          </w:p>
          <w:p w14:paraId="1FA5DCE2" w14:textId="3917975A" w:rsidR="001A018F" w:rsidRDefault="001A018F" w:rsidP="009B6FFD">
            <w:pPr>
              <w:rPr>
                <w:b/>
                <w:bCs/>
                <w:color w:val="F42582" w:themeColor="accent5"/>
                <w:sz w:val="22"/>
                <w:szCs w:val="22"/>
              </w:rPr>
            </w:pPr>
            <w:r w:rsidRPr="005969DF">
              <w:rPr>
                <w:b/>
                <w:bCs/>
                <w:color w:val="00B0F0"/>
                <w:sz w:val="22"/>
                <w:szCs w:val="22"/>
              </w:rPr>
              <w:t>Sciences</w:t>
            </w:r>
          </w:p>
          <w:p w14:paraId="79B36725" w14:textId="59163BF3" w:rsidR="00BC4867" w:rsidRPr="005969DF" w:rsidRDefault="0059075E" w:rsidP="009B6FFD">
            <w:pPr>
              <w:rPr>
                <w:b/>
                <w:bCs/>
                <w:sz w:val="22"/>
                <w:szCs w:val="22"/>
              </w:rPr>
            </w:pPr>
            <w:r w:rsidRPr="005969DF">
              <w:rPr>
                <w:b/>
                <w:bCs/>
                <w:color w:val="F42582" w:themeColor="accent5"/>
                <w:sz w:val="22"/>
                <w:szCs w:val="22"/>
              </w:rPr>
              <w:t>Social studies</w:t>
            </w:r>
            <w:r w:rsidR="0004006F" w:rsidRPr="005969DF">
              <w:rPr>
                <w:b/>
                <w:bCs/>
                <w:color w:val="00B0F0"/>
                <w:sz w:val="22"/>
                <w:szCs w:val="22"/>
              </w:rPr>
              <w:br/>
            </w:r>
            <w:r w:rsidRPr="005969DF">
              <w:rPr>
                <w:b/>
                <w:bCs/>
                <w:color w:val="00B0F0"/>
                <w:sz w:val="22"/>
                <w:szCs w:val="22"/>
              </w:rPr>
              <w:t>Technolog</w:t>
            </w:r>
            <w:r w:rsidR="00887AD9" w:rsidRPr="005969DF">
              <w:rPr>
                <w:b/>
                <w:bCs/>
                <w:color w:val="00B0F0"/>
                <w:sz w:val="22"/>
                <w:szCs w:val="22"/>
              </w:rPr>
              <w:t>y</w:t>
            </w:r>
            <w:r w:rsidR="0004006F" w:rsidRPr="005969DF">
              <w:rPr>
                <w:b/>
                <w:bCs/>
                <w:sz w:val="22"/>
                <w:szCs w:val="22"/>
              </w:rPr>
              <w:br/>
            </w:r>
          </w:p>
          <w:p w14:paraId="6284441E" w14:textId="615792C2" w:rsidR="00C57EA9" w:rsidRPr="005969DF" w:rsidRDefault="00C57EA9" w:rsidP="009B6FFD">
            <w:pPr>
              <w:rPr>
                <w:b/>
                <w:bCs/>
                <w:sz w:val="22"/>
                <w:szCs w:val="22"/>
              </w:rPr>
            </w:pPr>
          </w:p>
        </w:tc>
      </w:tr>
      <w:tr w:rsidR="00BC4867" w14:paraId="4B23ACCB" w14:textId="77777777" w:rsidTr="00A04A8D">
        <w:tc>
          <w:tcPr>
            <w:tcW w:w="2405" w:type="dxa"/>
          </w:tcPr>
          <w:p w14:paraId="42C3DB9B" w14:textId="038669DB" w:rsidR="00BC4867" w:rsidRDefault="00D175BF" w:rsidP="009B6FFD">
            <w:hyperlink w:anchor="_Section_2:_Statues" w:history="1">
              <w:r w:rsidRPr="00D175BF">
                <w:rPr>
                  <w:rStyle w:val="Hyperlink"/>
                  <w:rFonts w:eastAsiaTheme="minorHAnsi"/>
                  <w:lang w:eastAsia="en-US"/>
                </w:rPr>
                <w:t>Section 2: Statues and trail names</w:t>
              </w:r>
            </w:hyperlink>
          </w:p>
        </w:tc>
        <w:tc>
          <w:tcPr>
            <w:tcW w:w="3969" w:type="dxa"/>
          </w:tcPr>
          <w:p w14:paraId="143F4455" w14:textId="77777777" w:rsidR="00C57EA9" w:rsidRDefault="00D175BF" w:rsidP="009B6FFD">
            <w:r>
              <w:t>Pupils will learn about statues and trails dedicated to historical figures, including investigating their local area</w:t>
            </w:r>
          </w:p>
          <w:p w14:paraId="6ECC8F37" w14:textId="60CA752E" w:rsidR="00B64384" w:rsidRDefault="00B64384" w:rsidP="009B6FFD"/>
        </w:tc>
        <w:tc>
          <w:tcPr>
            <w:tcW w:w="2642" w:type="dxa"/>
          </w:tcPr>
          <w:p w14:paraId="389F1CE1" w14:textId="66ECC0FB" w:rsidR="00BC4867" w:rsidRPr="005969DF" w:rsidRDefault="001A018F" w:rsidP="009B6FFD">
            <w:pPr>
              <w:rPr>
                <w:b/>
                <w:bCs/>
                <w:sz w:val="22"/>
                <w:szCs w:val="22"/>
              </w:rPr>
            </w:pPr>
            <w:r w:rsidRPr="005969DF">
              <w:rPr>
                <w:b/>
                <w:bCs/>
                <w:color w:val="C00000"/>
                <w:sz w:val="22"/>
                <w:szCs w:val="22"/>
              </w:rPr>
              <w:t>Literacy and English</w:t>
            </w:r>
            <w:r w:rsidRPr="005969DF">
              <w:rPr>
                <w:b/>
                <w:bCs/>
                <w:color w:val="F42582" w:themeColor="accent5"/>
                <w:sz w:val="22"/>
                <w:szCs w:val="22"/>
              </w:rPr>
              <w:t xml:space="preserve"> </w:t>
            </w:r>
            <w:r w:rsidR="00D175BF" w:rsidRPr="005969DF">
              <w:rPr>
                <w:b/>
                <w:bCs/>
                <w:color w:val="F42582" w:themeColor="accent5"/>
                <w:sz w:val="22"/>
                <w:szCs w:val="22"/>
              </w:rPr>
              <w:t>Social studies</w:t>
            </w:r>
            <w:r w:rsidR="0004006F" w:rsidRPr="005969DF">
              <w:rPr>
                <w:b/>
                <w:bCs/>
                <w:sz w:val="22"/>
                <w:szCs w:val="22"/>
              </w:rPr>
              <w:br/>
            </w:r>
          </w:p>
        </w:tc>
      </w:tr>
      <w:tr w:rsidR="00BC4867" w14:paraId="698C2DDE" w14:textId="77777777" w:rsidTr="00A04A8D">
        <w:tc>
          <w:tcPr>
            <w:tcW w:w="2405" w:type="dxa"/>
          </w:tcPr>
          <w:p w14:paraId="32A8C568" w14:textId="04B42CEA" w:rsidR="00BC4867" w:rsidRDefault="00D175BF" w:rsidP="009B6FFD">
            <w:hyperlink w:anchor="_Section_3:_Explore" w:history="1">
              <w:r w:rsidRPr="00577552">
                <w:rPr>
                  <w:rStyle w:val="Hyperlink"/>
                  <w:rFonts w:eastAsiaTheme="minorHAnsi"/>
                  <w:lang w:eastAsia="en-US"/>
                </w:rPr>
                <w:t>Section 3: Explore birds</w:t>
              </w:r>
            </w:hyperlink>
          </w:p>
        </w:tc>
        <w:tc>
          <w:tcPr>
            <w:tcW w:w="3969" w:type="dxa"/>
          </w:tcPr>
          <w:p w14:paraId="133CCD30" w14:textId="77777777" w:rsidR="00C57EA9" w:rsidRDefault="00D175BF" w:rsidP="009B6FFD">
            <w:r>
              <w:t>Pupils will explore the different types of birds in your local area</w:t>
            </w:r>
          </w:p>
          <w:p w14:paraId="0FAA0292" w14:textId="4717BA08" w:rsidR="00B64384" w:rsidRDefault="00B64384" w:rsidP="009B6FFD"/>
        </w:tc>
        <w:tc>
          <w:tcPr>
            <w:tcW w:w="2642" w:type="dxa"/>
          </w:tcPr>
          <w:p w14:paraId="08316213" w14:textId="7A03D28F" w:rsidR="00BC4867" w:rsidRPr="005969DF" w:rsidRDefault="00313550" w:rsidP="009B6FFD">
            <w:pPr>
              <w:rPr>
                <w:b/>
                <w:bCs/>
                <w:sz w:val="22"/>
                <w:szCs w:val="22"/>
              </w:rPr>
            </w:pPr>
            <w:r w:rsidRPr="005969DF">
              <w:rPr>
                <w:b/>
                <w:bCs/>
                <w:color w:val="00B0F0"/>
                <w:sz w:val="22"/>
                <w:szCs w:val="22"/>
              </w:rPr>
              <w:t>Sciences</w:t>
            </w:r>
            <w:r w:rsidR="0004006F" w:rsidRPr="005969DF">
              <w:rPr>
                <w:b/>
                <w:bCs/>
                <w:sz w:val="22"/>
                <w:szCs w:val="22"/>
              </w:rPr>
              <w:br/>
            </w:r>
            <w:r w:rsidRPr="001A018F">
              <w:rPr>
                <w:b/>
                <w:bCs/>
                <w:color w:val="F42582" w:themeColor="accent5"/>
                <w:sz w:val="22"/>
                <w:szCs w:val="22"/>
              </w:rPr>
              <w:t>Social studies</w:t>
            </w:r>
          </w:p>
        </w:tc>
      </w:tr>
      <w:tr w:rsidR="00BC4867" w14:paraId="5AA4CBCA" w14:textId="77777777" w:rsidTr="00A04A8D">
        <w:tc>
          <w:tcPr>
            <w:tcW w:w="2405" w:type="dxa"/>
          </w:tcPr>
          <w:p w14:paraId="41C89BFA" w14:textId="48A3665E" w:rsidR="00BC4867" w:rsidRDefault="00313550" w:rsidP="009B6FFD">
            <w:hyperlink w:anchor="_Section_4:_Now" w:history="1">
              <w:r w:rsidRPr="00313550">
                <w:rPr>
                  <w:rStyle w:val="Hyperlink"/>
                  <w:rFonts w:eastAsiaTheme="minorHAnsi"/>
                  <w:lang w:eastAsia="en-US"/>
                </w:rPr>
                <w:t>Section 4: No</w:t>
              </w:r>
              <w:r w:rsidRPr="00313550">
                <w:rPr>
                  <w:rStyle w:val="Hyperlink"/>
                </w:rPr>
                <w:t>w and then</w:t>
              </w:r>
            </w:hyperlink>
          </w:p>
        </w:tc>
        <w:tc>
          <w:tcPr>
            <w:tcW w:w="3969" w:type="dxa"/>
          </w:tcPr>
          <w:p w14:paraId="56F5C491" w14:textId="77777777" w:rsidR="00C57EA9" w:rsidRDefault="00313550" w:rsidP="009B6FFD">
            <w:r>
              <w:t>Pupils will explore the outdoor experiences that they have day-to-day, including thinking about when they were younger</w:t>
            </w:r>
          </w:p>
          <w:p w14:paraId="4814A91A" w14:textId="7309A70F" w:rsidR="00B64384" w:rsidRDefault="00B64384" w:rsidP="009B6FFD"/>
        </w:tc>
        <w:tc>
          <w:tcPr>
            <w:tcW w:w="2642" w:type="dxa"/>
          </w:tcPr>
          <w:p w14:paraId="5BA817C5" w14:textId="29C880B2" w:rsidR="00BC4867" w:rsidRPr="005969DF" w:rsidRDefault="001A018F" w:rsidP="009B6FFD">
            <w:pPr>
              <w:rPr>
                <w:b/>
                <w:bCs/>
                <w:sz w:val="22"/>
                <w:szCs w:val="22"/>
              </w:rPr>
            </w:pPr>
            <w:r w:rsidRPr="005969DF">
              <w:rPr>
                <w:b/>
                <w:bCs/>
                <w:color w:val="F77F00" w:themeColor="accent2"/>
                <w:sz w:val="22"/>
                <w:szCs w:val="22"/>
              </w:rPr>
              <w:t>Expressive arts</w:t>
            </w:r>
            <w:r w:rsidRPr="005969DF">
              <w:rPr>
                <w:b/>
                <w:bCs/>
                <w:color w:val="C00000"/>
                <w:sz w:val="22"/>
                <w:szCs w:val="22"/>
              </w:rPr>
              <w:t xml:space="preserve"> </w:t>
            </w:r>
            <w:r w:rsidR="00176BA2" w:rsidRPr="005969DF">
              <w:rPr>
                <w:b/>
                <w:bCs/>
                <w:color w:val="C00000"/>
                <w:sz w:val="22"/>
                <w:szCs w:val="22"/>
              </w:rPr>
              <w:t xml:space="preserve">Literacy and English </w:t>
            </w:r>
            <w:r w:rsidR="0004006F" w:rsidRPr="005969DF">
              <w:rPr>
                <w:b/>
                <w:bCs/>
                <w:sz w:val="22"/>
                <w:szCs w:val="22"/>
              </w:rPr>
              <w:br/>
            </w:r>
            <w:r w:rsidR="00176BA2" w:rsidRPr="005969DF">
              <w:rPr>
                <w:b/>
                <w:bCs/>
                <w:color w:val="00B0F0"/>
                <w:sz w:val="22"/>
                <w:szCs w:val="22"/>
              </w:rPr>
              <w:t>Technolog</w:t>
            </w:r>
            <w:r w:rsidR="00E2634A" w:rsidRPr="005969DF">
              <w:rPr>
                <w:b/>
                <w:bCs/>
                <w:color w:val="00B0F0"/>
                <w:sz w:val="22"/>
                <w:szCs w:val="22"/>
              </w:rPr>
              <w:t>y</w:t>
            </w:r>
          </w:p>
        </w:tc>
      </w:tr>
      <w:tr w:rsidR="00BC4867" w14:paraId="2A966315" w14:textId="77777777" w:rsidTr="00A04A8D">
        <w:tc>
          <w:tcPr>
            <w:tcW w:w="2405" w:type="dxa"/>
          </w:tcPr>
          <w:p w14:paraId="7F2ADB72" w14:textId="7F6A790C" w:rsidR="00BC4867" w:rsidRDefault="00176BA2" w:rsidP="009B6FFD">
            <w:hyperlink w:anchor="_Section_5:_Then" w:history="1">
              <w:r w:rsidRPr="007072B9">
                <w:rPr>
                  <w:rStyle w:val="Hyperlink"/>
                  <w:rFonts w:eastAsiaTheme="minorHAnsi"/>
                  <w:lang w:eastAsia="en-US"/>
                </w:rPr>
                <w:t xml:space="preserve">Section 5: </w:t>
              </w:r>
              <w:r w:rsidR="007072B9" w:rsidRPr="007072B9">
                <w:rPr>
                  <w:rStyle w:val="Hyperlink"/>
                </w:rPr>
                <w:t>Then and now</w:t>
              </w:r>
            </w:hyperlink>
          </w:p>
        </w:tc>
        <w:tc>
          <w:tcPr>
            <w:tcW w:w="3969" w:type="dxa"/>
          </w:tcPr>
          <w:p w14:paraId="19E5F36F" w14:textId="77777777" w:rsidR="00BC4867" w:rsidRDefault="007072B9" w:rsidP="009B6FFD">
            <w:r>
              <w:t>Pupils will learn about the Victorian era, comparing it to their life today</w:t>
            </w:r>
          </w:p>
          <w:p w14:paraId="2A31A72A" w14:textId="019E3F46" w:rsidR="00C57EA9" w:rsidRDefault="00C57EA9" w:rsidP="009B6FFD"/>
        </w:tc>
        <w:tc>
          <w:tcPr>
            <w:tcW w:w="2642" w:type="dxa"/>
          </w:tcPr>
          <w:p w14:paraId="4DE6CEBF" w14:textId="095C57E8" w:rsidR="00BC4867" w:rsidRPr="00D432EB" w:rsidRDefault="001A018F" w:rsidP="009B6FFD">
            <w:pPr>
              <w:rPr>
                <w:b/>
                <w:bCs/>
                <w:sz w:val="22"/>
                <w:szCs w:val="22"/>
              </w:rPr>
            </w:pPr>
            <w:r w:rsidRPr="00D432EB">
              <w:rPr>
                <w:b/>
                <w:bCs/>
                <w:color w:val="C00000"/>
                <w:sz w:val="22"/>
                <w:szCs w:val="22"/>
              </w:rPr>
              <w:t>Literacy and English</w:t>
            </w:r>
            <w:r w:rsidRPr="00D432EB">
              <w:rPr>
                <w:b/>
                <w:bCs/>
                <w:color w:val="F42582" w:themeColor="accent5"/>
                <w:sz w:val="22"/>
                <w:szCs w:val="22"/>
              </w:rPr>
              <w:t xml:space="preserve"> </w:t>
            </w:r>
            <w:r w:rsidR="00C57EA9" w:rsidRPr="00D432EB">
              <w:rPr>
                <w:b/>
                <w:bCs/>
                <w:color w:val="F42582" w:themeColor="accent5"/>
                <w:sz w:val="22"/>
                <w:szCs w:val="22"/>
              </w:rPr>
              <w:t>Social studies</w:t>
            </w:r>
            <w:r w:rsidR="0004006F" w:rsidRPr="00D432EB">
              <w:rPr>
                <w:b/>
                <w:bCs/>
                <w:sz w:val="22"/>
                <w:szCs w:val="22"/>
              </w:rPr>
              <w:br/>
            </w:r>
          </w:p>
        </w:tc>
      </w:tr>
      <w:tr w:rsidR="00A9250F" w14:paraId="224535FA" w14:textId="77777777" w:rsidTr="00A04A8D">
        <w:tc>
          <w:tcPr>
            <w:tcW w:w="2405" w:type="dxa"/>
          </w:tcPr>
          <w:p w14:paraId="331DD61F" w14:textId="02C3DB0F" w:rsidR="00A9250F" w:rsidRDefault="00A9250F" w:rsidP="009B6FFD">
            <w:hyperlink w:anchor="_Section_6:_Invent," w:history="1">
              <w:r w:rsidRPr="00C57EA9">
                <w:rPr>
                  <w:rStyle w:val="Hyperlink"/>
                  <w:rFonts w:eastAsiaTheme="minorHAnsi"/>
                  <w:lang w:eastAsia="en-US"/>
                </w:rPr>
                <w:t>Section 6: Invent design and make</w:t>
              </w:r>
            </w:hyperlink>
          </w:p>
        </w:tc>
        <w:tc>
          <w:tcPr>
            <w:tcW w:w="3969" w:type="dxa"/>
          </w:tcPr>
          <w:p w14:paraId="36444C05" w14:textId="77777777" w:rsidR="00A9250F" w:rsidRDefault="007B0E42" w:rsidP="009B6FFD">
            <w:r>
              <w:t>Pupils will learn about Scottish inventors and consider how technology and engineering can support the environment</w:t>
            </w:r>
          </w:p>
          <w:p w14:paraId="1AAC3935" w14:textId="40BAD7FE" w:rsidR="007B0E42" w:rsidRDefault="007B0E42" w:rsidP="009B6FFD"/>
        </w:tc>
        <w:tc>
          <w:tcPr>
            <w:tcW w:w="2642" w:type="dxa"/>
          </w:tcPr>
          <w:p w14:paraId="3B27B94B" w14:textId="77777777" w:rsidR="001A018F" w:rsidRDefault="001A018F" w:rsidP="001A018F">
            <w:pPr>
              <w:rPr>
                <w:b/>
                <w:bCs/>
                <w:color w:val="F42582" w:themeColor="accent5"/>
                <w:sz w:val="22"/>
                <w:szCs w:val="22"/>
              </w:rPr>
            </w:pPr>
            <w:r w:rsidRPr="005969DF">
              <w:rPr>
                <w:b/>
                <w:bCs/>
                <w:color w:val="00B0F0"/>
                <w:sz w:val="22"/>
                <w:szCs w:val="22"/>
              </w:rPr>
              <w:t>Sciences</w:t>
            </w:r>
          </w:p>
          <w:p w14:paraId="5C1B66D7" w14:textId="1E4CB6ED" w:rsidR="00A9250F" w:rsidRPr="00D432EB" w:rsidRDefault="001A018F" w:rsidP="009B6FFD">
            <w:pPr>
              <w:rPr>
                <w:b/>
                <w:bCs/>
                <w:sz w:val="22"/>
                <w:szCs w:val="22"/>
              </w:rPr>
            </w:pPr>
            <w:r w:rsidRPr="005969DF">
              <w:rPr>
                <w:b/>
                <w:bCs/>
                <w:color w:val="F42582" w:themeColor="accent5"/>
                <w:sz w:val="22"/>
                <w:szCs w:val="22"/>
              </w:rPr>
              <w:t>Social studies</w:t>
            </w:r>
            <w:r w:rsidRPr="005969DF">
              <w:rPr>
                <w:b/>
                <w:bCs/>
                <w:color w:val="00B0F0"/>
                <w:sz w:val="22"/>
                <w:szCs w:val="22"/>
              </w:rPr>
              <w:br/>
              <w:t>Technology</w:t>
            </w:r>
            <w:r w:rsidRPr="005969DF">
              <w:rPr>
                <w:b/>
                <w:bCs/>
                <w:sz w:val="22"/>
                <w:szCs w:val="22"/>
              </w:rPr>
              <w:br/>
            </w:r>
          </w:p>
        </w:tc>
      </w:tr>
      <w:tr w:rsidR="007B0E42" w14:paraId="55951EF1" w14:textId="77777777" w:rsidTr="00A04A8D">
        <w:tc>
          <w:tcPr>
            <w:tcW w:w="2405" w:type="dxa"/>
          </w:tcPr>
          <w:p w14:paraId="1775A32F" w14:textId="1A738BD4" w:rsidR="007B0E42" w:rsidRDefault="007B0E42" w:rsidP="009B6FFD">
            <w:hyperlink w:anchor="_Section_7:_Wild" w:history="1">
              <w:r w:rsidRPr="007349C7">
                <w:rPr>
                  <w:rStyle w:val="Hyperlink"/>
                  <w:rFonts w:eastAsiaTheme="minorHAnsi"/>
                  <w:lang w:eastAsia="en-US"/>
                </w:rPr>
                <w:t xml:space="preserve">Section 7: Wild </w:t>
              </w:r>
              <w:r w:rsidRPr="007349C7">
                <w:rPr>
                  <w:rStyle w:val="Hyperlink"/>
                </w:rPr>
                <w:t>beauty</w:t>
              </w:r>
            </w:hyperlink>
          </w:p>
        </w:tc>
        <w:tc>
          <w:tcPr>
            <w:tcW w:w="3969" w:type="dxa"/>
          </w:tcPr>
          <w:p w14:paraId="7CBF13C0" w14:textId="5D12843A" w:rsidR="007B0E42" w:rsidRDefault="00887AD9" w:rsidP="009B6FFD">
            <w:r>
              <w:t>Pupils will explore</w:t>
            </w:r>
            <w:r w:rsidR="00E2634A">
              <w:t xml:space="preserve"> natural artists and create their own artworks and structures inspired by their local area</w:t>
            </w:r>
          </w:p>
          <w:p w14:paraId="1701FB79" w14:textId="59B50E47" w:rsidR="00887AD9" w:rsidRDefault="00887AD9" w:rsidP="009B6FFD"/>
        </w:tc>
        <w:tc>
          <w:tcPr>
            <w:tcW w:w="2642" w:type="dxa"/>
          </w:tcPr>
          <w:p w14:paraId="421909AE" w14:textId="40E1DEFD" w:rsidR="007B0E42" w:rsidRPr="00D432EB" w:rsidRDefault="00887AD9" w:rsidP="009B6FFD">
            <w:pPr>
              <w:rPr>
                <w:b/>
                <w:bCs/>
                <w:sz w:val="22"/>
                <w:szCs w:val="22"/>
              </w:rPr>
            </w:pPr>
            <w:r w:rsidRPr="00D432EB">
              <w:rPr>
                <w:b/>
                <w:bCs/>
                <w:color w:val="F77F00" w:themeColor="accent2"/>
                <w:sz w:val="22"/>
                <w:szCs w:val="22"/>
              </w:rPr>
              <w:t>Expressive arts</w:t>
            </w:r>
            <w:r w:rsidR="001A018F">
              <w:rPr>
                <w:b/>
                <w:bCs/>
                <w:color w:val="F77F00" w:themeColor="accent2"/>
                <w:sz w:val="22"/>
                <w:szCs w:val="22"/>
              </w:rPr>
              <w:br/>
            </w:r>
            <w:r w:rsidR="001A018F" w:rsidRPr="00D432EB">
              <w:rPr>
                <w:b/>
                <w:bCs/>
                <w:color w:val="5BBF21" w:themeColor="accent3"/>
                <w:sz w:val="22"/>
                <w:szCs w:val="22"/>
              </w:rPr>
              <w:t>Health and wellbeing</w:t>
            </w:r>
            <w:r w:rsidR="0004006F" w:rsidRPr="00D432EB">
              <w:rPr>
                <w:b/>
                <w:bCs/>
                <w:sz w:val="22"/>
                <w:szCs w:val="22"/>
              </w:rPr>
              <w:br/>
            </w:r>
            <w:r w:rsidRPr="00D432EB">
              <w:rPr>
                <w:b/>
                <w:bCs/>
                <w:color w:val="00B5D6" w:themeColor="accent1"/>
                <w:sz w:val="22"/>
                <w:szCs w:val="22"/>
              </w:rPr>
              <w:t>Technology</w:t>
            </w:r>
            <w:r w:rsidR="0004006F" w:rsidRPr="00D432EB">
              <w:rPr>
                <w:b/>
                <w:bCs/>
                <w:sz w:val="22"/>
                <w:szCs w:val="22"/>
              </w:rPr>
              <w:br/>
            </w:r>
          </w:p>
        </w:tc>
      </w:tr>
      <w:tr w:rsidR="00E2634A" w14:paraId="635DE095" w14:textId="77777777" w:rsidTr="00A04A8D">
        <w:tc>
          <w:tcPr>
            <w:tcW w:w="2405" w:type="dxa"/>
          </w:tcPr>
          <w:p w14:paraId="367DE571" w14:textId="1DC9180E" w:rsidR="00E2634A" w:rsidRDefault="00E2634A" w:rsidP="009B6FFD">
            <w:hyperlink w:anchor="_Section_8:_Indigenous" w:history="1">
              <w:r w:rsidRPr="00CA2764">
                <w:rPr>
                  <w:rStyle w:val="Hyperlink"/>
                  <w:rFonts w:eastAsiaTheme="minorHAnsi"/>
                  <w:lang w:eastAsia="en-US"/>
                </w:rPr>
                <w:t xml:space="preserve">Section 8: </w:t>
              </w:r>
              <w:r w:rsidR="000A348D" w:rsidRPr="00CA2764">
                <w:rPr>
                  <w:rStyle w:val="Hyperlink"/>
                </w:rPr>
                <w:t>Indigenous history</w:t>
              </w:r>
            </w:hyperlink>
            <w:r w:rsidR="000A348D">
              <w:t xml:space="preserve"> </w:t>
            </w:r>
          </w:p>
        </w:tc>
        <w:tc>
          <w:tcPr>
            <w:tcW w:w="3969" w:type="dxa"/>
          </w:tcPr>
          <w:p w14:paraId="001A75DD" w14:textId="2830DEE1" w:rsidR="006C23BD" w:rsidRDefault="00CA2764" w:rsidP="00D607C0">
            <w:r>
              <w:t>Pupils will learn about</w:t>
            </w:r>
            <w:r w:rsidR="008E492E">
              <w:t xml:space="preserve"> </w:t>
            </w:r>
            <w:r>
              <w:t>indigenous people</w:t>
            </w:r>
            <w:r w:rsidR="008E492E">
              <w:t xml:space="preserve"> in America</w:t>
            </w:r>
            <w:r w:rsidR="00D607C0">
              <w:t>, including the</w:t>
            </w:r>
            <w:r w:rsidR="008E492E">
              <w:t>ir culture and how they have been marginalised</w:t>
            </w:r>
          </w:p>
          <w:p w14:paraId="16D7E849" w14:textId="40DA4E11" w:rsidR="008E492E" w:rsidRDefault="008E492E" w:rsidP="00D607C0"/>
        </w:tc>
        <w:tc>
          <w:tcPr>
            <w:tcW w:w="2642" w:type="dxa"/>
          </w:tcPr>
          <w:p w14:paraId="73F6EFE4" w14:textId="60DA011C" w:rsidR="00E2634A" w:rsidRPr="00D432EB" w:rsidRDefault="001A018F" w:rsidP="009B6FFD">
            <w:pPr>
              <w:rPr>
                <w:b/>
                <w:bCs/>
                <w:sz w:val="22"/>
                <w:szCs w:val="22"/>
              </w:rPr>
            </w:pPr>
            <w:r w:rsidRPr="005969DF">
              <w:rPr>
                <w:b/>
                <w:bCs/>
                <w:color w:val="C00000"/>
                <w:sz w:val="22"/>
                <w:szCs w:val="22"/>
              </w:rPr>
              <w:t>Literacy and English</w:t>
            </w:r>
            <w:r w:rsidRPr="00D432EB">
              <w:rPr>
                <w:b/>
                <w:bCs/>
                <w:color w:val="F42582" w:themeColor="accent5"/>
                <w:sz w:val="22"/>
                <w:szCs w:val="22"/>
              </w:rPr>
              <w:t xml:space="preserve"> </w:t>
            </w:r>
            <w:r w:rsidR="00CA2764" w:rsidRPr="00D432EB">
              <w:rPr>
                <w:b/>
                <w:bCs/>
                <w:color w:val="F42582" w:themeColor="accent5"/>
                <w:sz w:val="22"/>
                <w:szCs w:val="22"/>
              </w:rPr>
              <w:t>Social studies</w:t>
            </w:r>
            <w:r w:rsidR="0004006F" w:rsidRPr="00D432EB">
              <w:rPr>
                <w:b/>
                <w:bCs/>
                <w:sz w:val="22"/>
                <w:szCs w:val="22"/>
              </w:rPr>
              <w:br/>
            </w:r>
          </w:p>
        </w:tc>
      </w:tr>
      <w:tr w:rsidR="006C23BD" w14:paraId="333FFAD7" w14:textId="77777777" w:rsidTr="00A04A8D">
        <w:tc>
          <w:tcPr>
            <w:tcW w:w="2405" w:type="dxa"/>
          </w:tcPr>
          <w:p w14:paraId="2726C4DD" w14:textId="60A6C699" w:rsidR="006C23BD" w:rsidRDefault="006C23BD" w:rsidP="009B6FFD">
            <w:hyperlink w:anchor="_Section_9:_From" w:history="1">
              <w:r w:rsidRPr="006C23BD">
                <w:rPr>
                  <w:rStyle w:val="Hyperlink"/>
                  <w:rFonts w:eastAsiaTheme="minorHAnsi"/>
                  <w:lang w:eastAsia="en-US"/>
                </w:rPr>
                <w:t xml:space="preserve">Section 9: </w:t>
              </w:r>
              <w:r>
                <w:rPr>
                  <w:rStyle w:val="Hyperlink"/>
                  <w:rFonts w:eastAsiaTheme="minorHAnsi"/>
                  <w:lang w:eastAsia="en-US"/>
                </w:rPr>
                <w:t>F</w:t>
              </w:r>
              <w:r>
                <w:rPr>
                  <w:rStyle w:val="Hyperlink"/>
                  <w:rFonts w:eastAsiaTheme="minorHAnsi"/>
                </w:rPr>
                <w:t>rom here to there</w:t>
              </w:r>
            </w:hyperlink>
            <w:r>
              <w:t xml:space="preserve"> </w:t>
            </w:r>
          </w:p>
          <w:p w14:paraId="0C31DA57" w14:textId="5E01855F" w:rsidR="006C23BD" w:rsidRDefault="006C23BD" w:rsidP="009B6FFD"/>
        </w:tc>
        <w:tc>
          <w:tcPr>
            <w:tcW w:w="3969" w:type="dxa"/>
          </w:tcPr>
          <w:p w14:paraId="6B489F20" w14:textId="4C52C6C4" w:rsidR="006C23BD" w:rsidRDefault="00A90F8F" w:rsidP="009B6FFD">
            <w:r>
              <w:t xml:space="preserve">Pupils will learn about the John Muir </w:t>
            </w:r>
            <w:r w:rsidR="003D594C">
              <w:t>Way</w:t>
            </w:r>
            <w:r>
              <w:t xml:space="preserve"> and create their own trail by investigating their local area</w:t>
            </w:r>
          </w:p>
          <w:p w14:paraId="6F91FE84" w14:textId="6BBD242B" w:rsidR="00A90F8F" w:rsidRDefault="00A90F8F" w:rsidP="009B6FFD"/>
        </w:tc>
        <w:tc>
          <w:tcPr>
            <w:tcW w:w="2642" w:type="dxa"/>
          </w:tcPr>
          <w:p w14:paraId="4EDDEFA9" w14:textId="23BF62EF" w:rsidR="006C23BD" w:rsidRPr="00D432EB" w:rsidRDefault="00D432EB" w:rsidP="009B6FFD">
            <w:pPr>
              <w:rPr>
                <w:b/>
                <w:bCs/>
                <w:sz w:val="22"/>
                <w:szCs w:val="22"/>
              </w:rPr>
            </w:pPr>
            <w:r w:rsidRPr="00D432EB">
              <w:rPr>
                <w:b/>
                <w:bCs/>
                <w:color w:val="5BBF21" w:themeColor="accent3"/>
                <w:sz w:val="22"/>
                <w:szCs w:val="22"/>
              </w:rPr>
              <w:t>Health and wellbeing</w:t>
            </w:r>
            <w:r w:rsidR="0004006F" w:rsidRPr="00D432EB">
              <w:rPr>
                <w:b/>
                <w:bCs/>
                <w:sz w:val="22"/>
                <w:szCs w:val="22"/>
              </w:rPr>
              <w:br/>
            </w:r>
            <w:r w:rsidR="001A018F" w:rsidRPr="005969DF">
              <w:rPr>
                <w:b/>
                <w:bCs/>
                <w:color w:val="00B0F0"/>
                <w:sz w:val="22"/>
                <w:szCs w:val="22"/>
              </w:rPr>
              <w:t>Sciences</w:t>
            </w:r>
            <w:r w:rsidR="001A018F" w:rsidRPr="00D432EB">
              <w:rPr>
                <w:b/>
                <w:bCs/>
                <w:color w:val="F42582" w:themeColor="accent5"/>
                <w:sz w:val="22"/>
                <w:szCs w:val="22"/>
              </w:rPr>
              <w:t xml:space="preserve"> </w:t>
            </w:r>
            <w:r w:rsidR="001A018F">
              <w:rPr>
                <w:b/>
                <w:bCs/>
                <w:color w:val="F42582" w:themeColor="accent5"/>
                <w:sz w:val="22"/>
                <w:szCs w:val="22"/>
              </w:rPr>
              <w:br/>
            </w:r>
            <w:r w:rsidRPr="00D432EB">
              <w:rPr>
                <w:b/>
                <w:bCs/>
                <w:color w:val="F42582" w:themeColor="accent5"/>
                <w:sz w:val="22"/>
                <w:szCs w:val="22"/>
              </w:rPr>
              <w:t>Social studies</w:t>
            </w:r>
            <w:r w:rsidR="0004006F" w:rsidRPr="00D432EB">
              <w:rPr>
                <w:b/>
                <w:bCs/>
                <w:sz w:val="22"/>
                <w:szCs w:val="22"/>
              </w:rPr>
              <w:br/>
            </w:r>
          </w:p>
        </w:tc>
      </w:tr>
      <w:tr w:rsidR="003D594C" w14:paraId="635E4E54" w14:textId="77777777" w:rsidTr="00A04A8D">
        <w:tc>
          <w:tcPr>
            <w:tcW w:w="2405" w:type="dxa"/>
          </w:tcPr>
          <w:p w14:paraId="4329ABDA" w14:textId="3D2489FE" w:rsidR="003D594C" w:rsidRDefault="003D594C" w:rsidP="009B6FFD">
            <w:hyperlink w:anchor="_Section_10:_Nature" w:history="1">
              <w:r w:rsidRPr="003D594C">
                <w:rPr>
                  <w:rStyle w:val="Hyperlink"/>
                  <w:rFonts w:eastAsiaTheme="minorHAnsi"/>
                  <w:lang w:eastAsia="en-US"/>
                </w:rPr>
                <w:t>Section 10</w:t>
              </w:r>
              <w:r w:rsidRPr="003D594C">
                <w:rPr>
                  <w:rStyle w:val="Hyperlink"/>
                </w:rPr>
                <w:t>: Nature detectives</w:t>
              </w:r>
            </w:hyperlink>
          </w:p>
          <w:p w14:paraId="0C5B0364" w14:textId="7412CD40" w:rsidR="003D594C" w:rsidRDefault="003D594C" w:rsidP="009B6FFD"/>
        </w:tc>
        <w:tc>
          <w:tcPr>
            <w:tcW w:w="3969" w:type="dxa"/>
          </w:tcPr>
          <w:p w14:paraId="46948751" w14:textId="73978F28" w:rsidR="003D594C" w:rsidRDefault="00904898" w:rsidP="009B6FFD">
            <w:r>
              <w:t>Pupils will learn about nature in their local area, focusing on trees and biodiversity</w:t>
            </w:r>
          </w:p>
          <w:p w14:paraId="1A9DDB90" w14:textId="49FABFE9" w:rsidR="00904898" w:rsidRDefault="00904898" w:rsidP="009B6FFD"/>
        </w:tc>
        <w:tc>
          <w:tcPr>
            <w:tcW w:w="2642" w:type="dxa"/>
          </w:tcPr>
          <w:p w14:paraId="34FCDAAF" w14:textId="200DE600" w:rsidR="003D594C" w:rsidRPr="00D432EB" w:rsidRDefault="001A018F" w:rsidP="009B6FFD">
            <w:pPr>
              <w:rPr>
                <w:b/>
                <w:bCs/>
                <w:sz w:val="22"/>
                <w:szCs w:val="22"/>
              </w:rPr>
            </w:pPr>
            <w:r w:rsidRPr="005969DF">
              <w:rPr>
                <w:b/>
                <w:bCs/>
                <w:color w:val="C00000"/>
                <w:sz w:val="22"/>
                <w:szCs w:val="22"/>
              </w:rPr>
              <w:t>Literacy and English</w:t>
            </w:r>
            <w:r w:rsidRPr="005969DF">
              <w:rPr>
                <w:b/>
                <w:bCs/>
                <w:color w:val="00B0F0"/>
                <w:sz w:val="22"/>
                <w:szCs w:val="22"/>
              </w:rPr>
              <w:t xml:space="preserve"> </w:t>
            </w:r>
            <w:r w:rsidR="00D432EB" w:rsidRPr="005969DF">
              <w:rPr>
                <w:b/>
                <w:bCs/>
                <w:color w:val="00B0F0"/>
                <w:sz w:val="22"/>
                <w:szCs w:val="22"/>
              </w:rPr>
              <w:t>Sciences</w:t>
            </w:r>
            <w:r w:rsidR="00D432EB" w:rsidRPr="005969DF">
              <w:rPr>
                <w:b/>
                <w:bCs/>
                <w:color w:val="C00000"/>
                <w:sz w:val="22"/>
                <w:szCs w:val="22"/>
              </w:rPr>
              <w:t xml:space="preserve"> </w:t>
            </w:r>
            <w:r w:rsidR="00D432EB">
              <w:rPr>
                <w:b/>
                <w:bCs/>
                <w:color w:val="C00000"/>
                <w:sz w:val="22"/>
                <w:szCs w:val="22"/>
              </w:rPr>
              <w:br/>
            </w:r>
          </w:p>
        </w:tc>
      </w:tr>
      <w:tr w:rsidR="00A300B3" w14:paraId="5251BDDF" w14:textId="77777777" w:rsidTr="00A04A8D">
        <w:tc>
          <w:tcPr>
            <w:tcW w:w="2405" w:type="dxa"/>
          </w:tcPr>
          <w:p w14:paraId="4086612D" w14:textId="0927E71F" w:rsidR="00A300B3" w:rsidRDefault="001F4120" w:rsidP="009B6FFD">
            <w:hyperlink w:anchor="_Section_11:_Glaciers" w:history="1">
              <w:r w:rsidRPr="00B0672C">
                <w:rPr>
                  <w:rStyle w:val="Hyperlink"/>
                  <w:rFonts w:eastAsiaTheme="minorHAnsi"/>
                  <w:lang w:eastAsia="en-US"/>
                </w:rPr>
                <w:t xml:space="preserve">Section 11: </w:t>
              </w:r>
              <w:r w:rsidR="00B0672C" w:rsidRPr="00B0672C">
                <w:rPr>
                  <w:rStyle w:val="Hyperlink"/>
                </w:rPr>
                <w:t>Glaciers</w:t>
              </w:r>
            </w:hyperlink>
          </w:p>
        </w:tc>
        <w:tc>
          <w:tcPr>
            <w:tcW w:w="3969" w:type="dxa"/>
          </w:tcPr>
          <w:p w14:paraId="7E4ADA81" w14:textId="535C7C4B" w:rsidR="00C4098F" w:rsidRDefault="00C4098F" w:rsidP="009B6FFD">
            <w:r>
              <w:t>Pupils will learn about Scotland’s changing landscape including the impact of glaciers on Scotland’s natural features</w:t>
            </w:r>
          </w:p>
        </w:tc>
        <w:tc>
          <w:tcPr>
            <w:tcW w:w="2642" w:type="dxa"/>
          </w:tcPr>
          <w:p w14:paraId="18AD7AEE" w14:textId="0A35DAA3" w:rsidR="00A04A8D" w:rsidRPr="00D432EB" w:rsidRDefault="001A018F" w:rsidP="009B6FFD">
            <w:pPr>
              <w:rPr>
                <w:b/>
                <w:bCs/>
                <w:sz w:val="22"/>
                <w:szCs w:val="22"/>
              </w:rPr>
            </w:pPr>
            <w:r w:rsidRPr="005969DF">
              <w:rPr>
                <w:b/>
                <w:bCs/>
                <w:color w:val="F77F00" w:themeColor="accent2"/>
                <w:sz w:val="22"/>
                <w:szCs w:val="22"/>
              </w:rPr>
              <w:t>Expressive arts</w:t>
            </w:r>
            <w:r w:rsidRPr="00D432EB">
              <w:rPr>
                <w:b/>
                <w:bCs/>
                <w:color w:val="F42582" w:themeColor="accent5"/>
                <w:sz w:val="22"/>
                <w:szCs w:val="22"/>
              </w:rPr>
              <w:t xml:space="preserve"> </w:t>
            </w:r>
            <w:r>
              <w:rPr>
                <w:b/>
                <w:bCs/>
                <w:color w:val="F42582" w:themeColor="accent5"/>
                <w:sz w:val="22"/>
                <w:szCs w:val="22"/>
              </w:rPr>
              <w:br/>
            </w:r>
            <w:r w:rsidRPr="005969DF">
              <w:rPr>
                <w:b/>
                <w:bCs/>
                <w:color w:val="C00000"/>
                <w:sz w:val="22"/>
                <w:szCs w:val="22"/>
              </w:rPr>
              <w:t>Literacy and English</w:t>
            </w:r>
            <w:r w:rsidRPr="00D432EB">
              <w:rPr>
                <w:b/>
                <w:bCs/>
                <w:sz w:val="22"/>
                <w:szCs w:val="22"/>
              </w:rPr>
              <w:t xml:space="preserve"> </w:t>
            </w:r>
            <w:r w:rsidRPr="005969DF">
              <w:rPr>
                <w:b/>
                <w:bCs/>
                <w:color w:val="00B0F0"/>
                <w:sz w:val="22"/>
                <w:szCs w:val="22"/>
              </w:rPr>
              <w:t>Sciences</w:t>
            </w:r>
            <w:r w:rsidRPr="00D432EB">
              <w:rPr>
                <w:b/>
                <w:bCs/>
                <w:color w:val="F42582" w:themeColor="accent5"/>
                <w:sz w:val="22"/>
                <w:szCs w:val="22"/>
              </w:rPr>
              <w:t xml:space="preserve"> </w:t>
            </w:r>
            <w:r>
              <w:rPr>
                <w:b/>
                <w:bCs/>
                <w:color w:val="F42582" w:themeColor="accent5"/>
                <w:sz w:val="22"/>
                <w:szCs w:val="22"/>
              </w:rPr>
              <w:br/>
            </w:r>
            <w:r w:rsidR="00D432EB" w:rsidRPr="00D432EB">
              <w:rPr>
                <w:b/>
                <w:bCs/>
                <w:color w:val="F42582" w:themeColor="accent5"/>
                <w:sz w:val="22"/>
                <w:szCs w:val="22"/>
              </w:rPr>
              <w:t>Social studies</w:t>
            </w:r>
            <w:r w:rsidR="00A04A8D" w:rsidRPr="00D432EB">
              <w:rPr>
                <w:b/>
                <w:bCs/>
                <w:sz w:val="22"/>
                <w:szCs w:val="22"/>
              </w:rPr>
              <w:br/>
            </w:r>
            <w:r w:rsidR="00D432EB" w:rsidRPr="005969DF">
              <w:rPr>
                <w:b/>
                <w:bCs/>
                <w:color w:val="00B0F0"/>
                <w:sz w:val="22"/>
                <w:szCs w:val="22"/>
              </w:rPr>
              <w:t>Technology</w:t>
            </w:r>
            <w:r w:rsidR="00A04A8D" w:rsidRPr="00D432EB">
              <w:rPr>
                <w:b/>
                <w:bCs/>
                <w:sz w:val="22"/>
                <w:szCs w:val="22"/>
              </w:rPr>
              <w:br/>
            </w:r>
          </w:p>
        </w:tc>
      </w:tr>
      <w:tr w:rsidR="00E31FDC" w14:paraId="4BA9E4AD" w14:textId="77777777" w:rsidTr="00A04A8D">
        <w:tc>
          <w:tcPr>
            <w:tcW w:w="2405" w:type="dxa"/>
          </w:tcPr>
          <w:p w14:paraId="2D8D30D4" w14:textId="0FA038C1" w:rsidR="00E31FDC" w:rsidRDefault="00E31FDC" w:rsidP="009B6FFD">
            <w:hyperlink w:anchor="_Section_12:_Discover" w:history="1">
              <w:r w:rsidRPr="00E31FDC">
                <w:rPr>
                  <w:rStyle w:val="Hyperlink"/>
                  <w:rFonts w:eastAsiaTheme="minorHAnsi"/>
                  <w:lang w:eastAsia="en-US"/>
                </w:rPr>
                <w:t>Sect</w:t>
              </w:r>
              <w:r w:rsidRPr="00E31FDC">
                <w:rPr>
                  <w:rStyle w:val="Hyperlink"/>
                </w:rPr>
                <w:t>ion 12: Discover national parks</w:t>
              </w:r>
            </w:hyperlink>
          </w:p>
          <w:p w14:paraId="3FD173C0" w14:textId="10587BAC" w:rsidR="00E31FDC" w:rsidRDefault="00E31FDC" w:rsidP="009B6FFD">
            <w:r>
              <w:t xml:space="preserve"> </w:t>
            </w:r>
          </w:p>
        </w:tc>
        <w:tc>
          <w:tcPr>
            <w:tcW w:w="3969" w:type="dxa"/>
          </w:tcPr>
          <w:p w14:paraId="6152757F" w14:textId="10FDB422" w:rsidR="00E31FDC" w:rsidRDefault="00B0716F" w:rsidP="009B6FFD">
            <w:r>
              <w:t>Pupils will learn about the role of national parks in Scotland</w:t>
            </w:r>
          </w:p>
        </w:tc>
        <w:tc>
          <w:tcPr>
            <w:tcW w:w="2642" w:type="dxa"/>
          </w:tcPr>
          <w:p w14:paraId="337286CB" w14:textId="5AD62C76" w:rsidR="00E31FDC" w:rsidRPr="00D432EB" w:rsidRDefault="001A018F" w:rsidP="009B6FFD">
            <w:pPr>
              <w:rPr>
                <w:b/>
                <w:bCs/>
                <w:sz w:val="22"/>
                <w:szCs w:val="22"/>
              </w:rPr>
            </w:pPr>
            <w:r w:rsidRPr="005969DF">
              <w:rPr>
                <w:b/>
                <w:bCs/>
                <w:color w:val="C00000"/>
                <w:sz w:val="22"/>
                <w:szCs w:val="22"/>
              </w:rPr>
              <w:t>Literacy and English</w:t>
            </w:r>
            <w:r w:rsidRPr="00D432EB">
              <w:rPr>
                <w:b/>
                <w:bCs/>
                <w:color w:val="F42582" w:themeColor="accent5"/>
                <w:sz w:val="22"/>
                <w:szCs w:val="22"/>
              </w:rPr>
              <w:t xml:space="preserve"> </w:t>
            </w:r>
            <w:r>
              <w:rPr>
                <w:b/>
                <w:bCs/>
                <w:color w:val="F42582" w:themeColor="accent5"/>
                <w:sz w:val="22"/>
                <w:szCs w:val="22"/>
              </w:rPr>
              <w:br/>
            </w:r>
            <w:r w:rsidR="00D432EB" w:rsidRPr="00D432EB">
              <w:rPr>
                <w:b/>
                <w:bCs/>
                <w:color w:val="F42582" w:themeColor="accent5"/>
                <w:sz w:val="22"/>
                <w:szCs w:val="22"/>
              </w:rPr>
              <w:t>Social studies</w:t>
            </w:r>
            <w:r w:rsidR="00A04A8D" w:rsidRPr="00D432EB">
              <w:rPr>
                <w:b/>
                <w:bCs/>
                <w:sz w:val="22"/>
                <w:szCs w:val="22"/>
              </w:rPr>
              <w:br/>
            </w:r>
          </w:p>
        </w:tc>
      </w:tr>
      <w:tr w:rsidR="00B0716F" w14:paraId="4BDAD743" w14:textId="77777777" w:rsidTr="00A04A8D">
        <w:tc>
          <w:tcPr>
            <w:tcW w:w="2405" w:type="dxa"/>
          </w:tcPr>
          <w:p w14:paraId="7D9A4073" w14:textId="4E10501D" w:rsidR="00B0716F" w:rsidRDefault="00B0716F" w:rsidP="009B6FFD">
            <w:hyperlink w:anchor="_Section_13:_The" w:history="1">
              <w:r w:rsidRPr="00B0716F">
                <w:rPr>
                  <w:rStyle w:val="Hyperlink"/>
                  <w:rFonts w:eastAsiaTheme="minorHAnsi"/>
                  <w:lang w:eastAsia="en-US"/>
                </w:rPr>
                <w:t xml:space="preserve">Section </w:t>
              </w:r>
              <w:r w:rsidRPr="00B0716F">
                <w:rPr>
                  <w:rStyle w:val="Hyperlink"/>
                </w:rPr>
                <w:t>13: The lungs of the world</w:t>
              </w:r>
            </w:hyperlink>
          </w:p>
        </w:tc>
        <w:tc>
          <w:tcPr>
            <w:tcW w:w="3969" w:type="dxa"/>
          </w:tcPr>
          <w:p w14:paraId="21A78A11" w14:textId="58730A7F" w:rsidR="00B0716F" w:rsidRDefault="00C5275A" w:rsidP="009B6FFD">
            <w:r>
              <w:t>Pupils will learn about the importance of plants including their production of oxygen</w:t>
            </w:r>
          </w:p>
        </w:tc>
        <w:tc>
          <w:tcPr>
            <w:tcW w:w="2642" w:type="dxa"/>
          </w:tcPr>
          <w:p w14:paraId="53C9A346" w14:textId="2864A06C" w:rsidR="00B0716F" w:rsidRPr="00D432EB" w:rsidRDefault="00D432EB" w:rsidP="009B6FFD">
            <w:pPr>
              <w:rPr>
                <w:b/>
                <w:bCs/>
                <w:sz w:val="22"/>
                <w:szCs w:val="22"/>
              </w:rPr>
            </w:pPr>
            <w:r w:rsidRPr="005969DF">
              <w:rPr>
                <w:b/>
                <w:bCs/>
                <w:color w:val="F77F00" w:themeColor="accent2"/>
                <w:sz w:val="22"/>
                <w:szCs w:val="22"/>
              </w:rPr>
              <w:t>Expressive arts</w:t>
            </w:r>
            <w:r w:rsidR="00A04A8D" w:rsidRPr="00D432EB">
              <w:rPr>
                <w:b/>
                <w:bCs/>
                <w:sz w:val="22"/>
                <w:szCs w:val="22"/>
              </w:rPr>
              <w:br/>
            </w:r>
            <w:r w:rsidRPr="005969DF">
              <w:rPr>
                <w:b/>
                <w:bCs/>
                <w:color w:val="00B0F0"/>
                <w:sz w:val="22"/>
                <w:szCs w:val="22"/>
              </w:rPr>
              <w:t>Sciences</w:t>
            </w:r>
            <w:r w:rsidR="00A04A8D" w:rsidRPr="00D432EB">
              <w:rPr>
                <w:b/>
                <w:bCs/>
                <w:sz w:val="22"/>
                <w:szCs w:val="22"/>
              </w:rPr>
              <w:br/>
            </w:r>
            <w:r w:rsidRPr="00D432EB">
              <w:rPr>
                <w:b/>
                <w:bCs/>
                <w:color w:val="F42582" w:themeColor="accent5"/>
                <w:sz w:val="22"/>
                <w:szCs w:val="22"/>
              </w:rPr>
              <w:t>Social studies</w:t>
            </w:r>
          </w:p>
          <w:p w14:paraId="3368859E" w14:textId="59E788C8" w:rsidR="00A04A8D" w:rsidRPr="00D432EB" w:rsidRDefault="00A04A8D" w:rsidP="009B6FFD">
            <w:pPr>
              <w:rPr>
                <w:b/>
                <w:bCs/>
                <w:sz w:val="22"/>
                <w:szCs w:val="22"/>
              </w:rPr>
            </w:pPr>
          </w:p>
        </w:tc>
      </w:tr>
    </w:tbl>
    <w:p w14:paraId="3DB9B878" w14:textId="77777777" w:rsidR="00571F75" w:rsidRDefault="00571F75" w:rsidP="00571F75">
      <w:pPr>
        <w:spacing w:line="259" w:lineRule="auto"/>
      </w:pPr>
    </w:p>
    <w:p w14:paraId="18E6AB56" w14:textId="7C3B8B6B" w:rsidR="002A2863" w:rsidRDefault="00D41F46" w:rsidP="00750EBC">
      <w:pPr>
        <w:pStyle w:val="Heading3"/>
      </w:pPr>
      <w:bookmarkStart w:id="19" w:name="_Toc194915469"/>
      <w:r>
        <w:t>Updates</w:t>
      </w:r>
      <w:bookmarkEnd w:id="19"/>
    </w:p>
    <w:p w14:paraId="1EBA2B8C" w14:textId="6C120C0D" w:rsidR="009E5D5C" w:rsidRDefault="002D4CAE" w:rsidP="00AC05E3">
      <w:r>
        <w:t>This resource was updated in 2022 to reflect and</w:t>
      </w:r>
      <w:r w:rsidR="002A4222" w:rsidRPr="0071102A">
        <w:t xml:space="preserve"> contextualise John Muir's work in relation to how he treated and spoke about indigenous Americans and </w:t>
      </w:r>
      <w:r>
        <w:t>people of colour</w:t>
      </w:r>
      <w:r w:rsidR="002A4222" w:rsidRPr="0071102A">
        <w:t>.</w:t>
      </w:r>
      <w:r>
        <w:t xml:space="preserve"> A further update was completed in 2025 to ensure all information was up to date.</w:t>
      </w:r>
      <w:r w:rsidR="002A4222" w:rsidRPr="0071102A">
        <w:t> </w:t>
      </w:r>
      <w:r w:rsidR="002A4222">
        <w:t xml:space="preserve">You can find more information this review </w:t>
      </w:r>
      <w:hyperlink r:id="rId19" w:history="1">
        <w:r w:rsidR="002A4222" w:rsidRPr="003B5416">
          <w:rPr>
            <w:rStyle w:val="Hyperlink"/>
          </w:rPr>
          <w:t>on our website</w:t>
        </w:r>
      </w:hyperlink>
      <w:r w:rsidR="002A4222">
        <w:t>.</w:t>
      </w:r>
      <w:r w:rsidR="00B80AA8">
        <w:t xml:space="preserve"> </w:t>
      </w:r>
      <w:r w:rsidR="00DF2A3B">
        <w:br/>
      </w:r>
    </w:p>
    <w:p w14:paraId="667B2A4C" w14:textId="6242B7B1" w:rsidR="009E5D5C" w:rsidRDefault="009E5D5C" w:rsidP="009E5D5C">
      <w:pPr>
        <w:pStyle w:val="Heading3"/>
      </w:pPr>
      <w:r>
        <w:t>Access</w:t>
      </w:r>
    </w:p>
    <w:p w14:paraId="39DF1293" w14:textId="1170E7CB" w:rsidR="009732CC" w:rsidRPr="009732CC" w:rsidRDefault="009732CC" w:rsidP="009732CC">
      <w:r>
        <w:t>To listen to the graphic novel using the voice feature, o</w:t>
      </w:r>
      <w:r w:rsidRPr="009732CC">
        <w:t>pen the PDF in </w:t>
      </w:r>
      <w:hyperlink r:id="rId20" w:tgtFrame="_blank" w:history="1">
        <w:r w:rsidRPr="009732CC">
          <w:rPr>
            <w:rStyle w:val="Hyperlink"/>
          </w:rPr>
          <w:t>Adobe Reader</w:t>
        </w:r>
      </w:hyperlink>
      <w:r w:rsidRPr="009732CC">
        <w:t>. Go to the menu bar and click on View &gt; Read Out Loud &gt; Activate Read Out Loud. The audio voice you will hear is dependent on the computer or device that you are using to read the book. To read the text with, for example, a Scottish voice, you need voices on your computer. Schools, pupils and anyone else in the Scottish public sector can download the voices free of charge, for Mac and PC, from </w:t>
      </w:r>
      <w:hyperlink r:id="rId21" w:tgtFrame="_blank" w:history="1">
        <w:r w:rsidRPr="009732CC">
          <w:rPr>
            <w:rStyle w:val="Hyperlink"/>
          </w:rPr>
          <w:t xml:space="preserve">The </w:t>
        </w:r>
        <w:r w:rsidRPr="009732CC">
          <w:rPr>
            <w:rStyle w:val="Hyperlink"/>
          </w:rPr>
          <w:lastRenderedPageBreak/>
          <w:t>Scottish Voice</w:t>
        </w:r>
      </w:hyperlink>
      <w:r w:rsidRPr="009732CC">
        <w:t>.</w:t>
      </w:r>
      <w:r>
        <w:br/>
      </w:r>
      <w:r>
        <w:br/>
      </w:r>
      <w:r w:rsidRPr="009732CC">
        <w:t>If you are using Adobe XI Read Out Loud you can change the voice by going to Edit &gt; Preferences &gt; Reading.</w:t>
      </w:r>
      <w:r>
        <w:br/>
      </w:r>
      <w:r>
        <w:br/>
      </w:r>
      <w:r w:rsidRPr="009732CC">
        <w:t>For the iPad, </w:t>
      </w:r>
      <w:hyperlink r:id="rId22" w:tgtFrame="_blank" w:history="1">
        <w:r w:rsidRPr="009732CC">
          <w:rPr>
            <w:rStyle w:val="Hyperlink"/>
          </w:rPr>
          <w:t>CALL Scotland</w:t>
        </w:r>
      </w:hyperlink>
      <w:r w:rsidRPr="009732CC">
        <w:t> suggests buying </w:t>
      </w:r>
      <w:proofErr w:type="spellStart"/>
      <w:r w:rsidRPr="009732CC">
        <w:fldChar w:fldCharType="begin"/>
      </w:r>
      <w:r w:rsidRPr="009732CC">
        <w:instrText>HYPERLINK "https://apps.apple.com/gb/app/claropdf-accessible-pro-pdf/id633997623" \t "_blank"</w:instrText>
      </w:r>
      <w:r w:rsidRPr="009732CC">
        <w:fldChar w:fldCharType="separate"/>
      </w:r>
      <w:r w:rsidRPr="009732CC">
        <w:rPr>
          <w:rStyle w:val="Hyperlink"/>
        </w:rPr>
        <w:t>ClaroPDF</w:t>
      </w:r>
      <w:proofErr w:type="spellEnd"/>
      <w:r w:rsidRPr="009732CC">
        <w:fldChar w:fldCharType="end"/>
      </w:r>
      <w:r w:rsidRPr="009732CC">
        <w:t> because it has good text-to-speech tools (including Scottish voices, which come at an extra cost). For Android, CALL Scotland suggests buying the </w:t>
      </w:r>
      <w:proofErr w:type="spellStart"/>
      <w:r w:rsidRPr="009732CC">
        <w:fldChar w:fldCharType="begin"/>
      </w:r>
      <w:r w:rsidRPr="009732CC">
        <w:instrText>HYPERLINK "https://play.google.com/store/apps/details?id=udk.android.reader" \t "_blank"</w:instrText>
      </w:r>
      <w:r w:rsidRPr="009732CC">
        <w:fldChar w:fldCharType="separate"/>
      </w:r>
      <w:r w:rsidRPr="009732CC">
        <w:rPr>
          <w:rStyle w:val="Hyperlink"/>
        </w:rPr>
        <w:t>ezPDF</w:t>
      </w:r>
      <w:proofErr w:type="spellEnd"/>
      <w:r w:rsidRPr="009732CC">
        <w:rPr>
          <w:rStyle w:val="Hyperlink"/>
        </w:rPr>
        <w:t xml:space="preserve"> Reader</w:t>
      </w:r>
      <w:r w:rsidRPr="009732CC">
        <w:fldChar w:fldCharType="end"/>
      </w:r>
      <w:r w:rsidRPr="009732CC">
        <w:t> with the </w:t>
      </w:r>
      <w:proofErr w:type="spellStart"/>
      <w:r w:rsidRPr="009732CC">
        <w:fldChar w:fldCharType="begin"/>
      </w:r>
      <w:r w:rsidRPr="009732CC">
        <w:instrText>HYPERLINK "https://play.google.com/store/search?q=cereproc&amp;c=apps" \t "_blank"</w:instrText>
      </w:r>
      <w:r w:rsidRPr="009732CC">
        <w:fldChar w:fldCharType="separate"/>
      </w:r>
      <w:r w:rsidRPr="009732CC">
        <w:rPr>
          <w:rStyle w:val="Hyperlink"/>
        </w:rPr>
        <w:t>CereProc</w:t>
      </w:r>
      <w:proofErr w:type="spellEnd"/>
      <w:r w:rsidRPr="009732CC">
        <w:fldChar w:fldCharType="end"/>
      </w:r>
      <w:r w:rsidRPr="009732CC">
        <w:t> Scottish voices.</w:t>
      </w:r>
    </w:p>
    <w:p w14:paraId="0EDCEA93" w14:textId="702DE2F4" w:rsidR="00DF2A3B" w:rsidRDefault="00DF2A3B" w:rsidP="00AC05E3"/>
    <w:p w14:paraId="5DBF7320" w14:textId="0D8C944E" w:rsidR="00342A47" w:rsidRDefault="00543D2E" w:rsidP="00543D2E">
      <w:pPr>
        <w:pStyle w:val="Heading2"/>
      </w:pPr>
      <w:bookmarkStart w:id="20" w:name="_Section_1:_Historical"/>
      <w:bookmarkStart w:id="21" w:name="_Toc194915470"/>
      <w:bookmarkEnd w:id="20"/>
      <w:r>
        <w:t xml:space="preserve">Section 1: </w:t>
      </w:r>
      <w:r w:rsidR="00342A47">
        <w:t>Historical</w:t>
      </w:r>
      <w:r w:rsidR="00342A47" w:rsidRPr="00206D48">
        <w:t xml:space="preserve"> activists</w:t>
      </w:r>
      <w:bookmarkEnd w:id="21"/>
    </w:p>
    <w:p w14:paraId="4CED2AC1" w14:textId="07A63A43" w:rsidR="00206D48" w:rsidRDefault="008F7229" w:rsidP="00206D48">
      <w:pPr>
        <w:pStyle w:val="Heading3"/>
      </w:pPr>
      <w:r>
        <w:t xml:space="preserve">Activity 1: </w:t>
      </w:r>
      <w:r w:rsidR="006C3485">
        <w:t>Historical</w:t>
      </w:r>
      <w:r w:rsidR="00206D48" w:rsidRPr="00206D48">
        <w:t xml:space="preserve"> activists</w:t>
      </w:r>
      <w:r w:rsidR="00D16F51">
        <w:t xml:space="preserve"> </w:t>
      </w:r>
      <w:r w:rsidR="00543D2E">
        <w:t>(</w:t>
      </w:r>
      <w:r w:rsidR="00665571">
        <w:t>30</w:t>
      </w:r>
      <w:r w:rsidR="00543D2E">
        <w:t xml:space="preserve"> minu</w:t>
      </w:r>
      <w:r w:rsidR="00DF2A3B">
        <w:t>t</w:t>
      </w:r>
      <w:r w:rsidR="00543D2E">
        <w:t>es)</w:t>
      </w:r>
    </w:p>
    <w:p w14:paraId="714EFE57" w14:textId="79E337C8" w:rsidR="006C3485" w:rsidRPr="006C3485" w:rsidRDefault="0044033B" w:rsidP="00543D2E">
      <w:r w:rsidRPr="00543D2E">
        <w:rPr>
          <w:color w:val="44546A" w:themeColor="text2"/>
        </w:rPr>
        <w:t xml:space="preserve">SOC 2-02a, SOC 2-03a, SOC 2-06a, SCN 2-20a, SCN 2-20b, </w:t>
      </w:r>
      <w:r w:rsidR="00966D56" w:rsidRPr="00543D2E">
        <w:rPr>
          <w:color w:val="44546A" w:themeColor="text2"/>
        </w:rPr>
        <w:t>TCH 2</w:t>
      </w:r>
      <w:r w:rsidR="00671746" w:rsidRPr="00543D2E">
        <w:rPr>
          <w:color w:val="44546A" w:themeColor="text2"/>
        </w:rPr>
        <w:t xml:space="preserve">-02a, </w:t>
      </w:r>
      <w:r w:rsidR="00543D2E" w:rsidRPr="00543D2E">
        <w:rPr>
          <w:color w:val="44546A" w:themeColor="text2"/>
        </w:rPr>
        <w:br/>
      </w:r>
      <w:r w:rsidRPr="00543D2E">
        <w:rPr>
          <w:color w:val="44546A" w:themeColor="text2"/>
        </w:rPr>
        <w:t>SOC 3-02a, SOC 3-06a, SCN 3-20a</w:t>
      </w:r>
      <w:r w:rsidR="00671746" w:rsidRPr="00543D2E">
        <w:rPr>
          <w:color w:val="44546A" w:themeColor="text2"/>
        </w:rPr>
        <w:t>, TCH 3-02a</w:t>
      </w:r>
      <w:r w:rsidR="00543D2E">
        <w:br/>
      </w:r>
      <w:r w:rsidR="006C3485" w:rsidRPr="006C3485">
        <w:t xml:space="preserve">John Muir was an activist and advocate for the protection of nature throughout his life. But </w:t>
      </w:r>
      <w:r w:rsidR="00A92071">
        <w:t>he</w:t>
      </w:r>
      <w:r w:rsidR="006C3485" w:rsidRPr="006C3485">
        <w:t xml:space="preserve"> wasn't the only individual campaigning for the protection of nature during 19th century and early 20th century. Other activists and naturalists working at the same time as Muir include:</w:t>
      </w:r>
    </w:p>
    <w:p w14:paraId="7E804757" w14:textId="5122DC9B" w:rsidR="006C3485" w:rsidRPr="005567B5" w:rsidRDefault="006C3485" w:rsidP="00543D2E">
      <w:pPr>
        <w:numPr>
          <w:ilvl w:val="0"/>
          <w:numId w:val="3"/>
        </w:numPr>
      </w:pPr>
      <w:hyperlink r:id="rId23" w:history="1">
        <w:r w:rsidRPr="00B227EB">
          <w:rPr>
            <w:rStyle w:val="Hyperlink"/>
          </w:rPr>
          <w:t>Gavin Maxwell</w:t>
        </w:r>
      </w:hyperlink>
      <w:r w:rsidRPr="005567B5">
        <w:t xml:space="preserve"> </w:t>
      </w:r>
    </w:p>
    <w:p w14:paraId="1A3DCF91" w14:textId="2E5FE0D6" w:rsidR="006C3485" w:rsidRPr="005567B5" w:rsidRDefault="006C3485" w:rsidP="00543D2E">
      <w:pPr>
        <w:numPr>
          <w:ilvl w:val="0"/>
          <w:numId w:val="3"/>
        </w:numPr>
      </w:pPr>
      <w:hyperlink r:id="rId24" w:history="1">
        <w:r w:rsidRPr="00B227EB">
          <w:rPr>
            <w:rStyle w:val="Hyperlink"/>
          </w:rPr>
          <w:t>John Edmonstone</w:t>
        </w:r>
      </w:hyperlink>
      <w:r w:rsidRPr="005567B5">
        <w:t xml:space="preserve"> </w:t>
      </w:r>
    </w:p>
    <w:p w14:paraId="5050A400" w14:textId="75B89B5A" w:rsidR="006C3485" w:rsidRPr="006C3485" w:rsidRDefault="006C3485" w:rsidP="00543D2E">
      <w:pPr>
        <w:numPr>
          <w:ilvl w:val="0"/>
          <w:numId w:val="3"/>
        </w:numPr>
      </w:pPr>
      <w:hyperlink r:id="rId25" w:history="1">
        <w:r w:rsidRPr="00C76449">
          <w:rPr>
            <w:rStyle w:val="Hyperlink"/>
          </w:rPr>
          <w:t>Mary Rose Hill Burton</w:t>
        </w:r>
      </w:hyperlink>
      <w:r w:rsidRPr="006C3485">
        <w:t xml:space="preserve"> </w:t>
      </w:r>
      <w:r w:rsidR="00041CBC">
        <w:br/>
      </w:r>
    </w:p>
    <w:p w14:paraId="40B061ED" w14:textId="47673A6F" w:rsidR="006C3485" w:rsidRDefault="006C3485" w:rsidP="006C3485">
      <w:r w:rsidRPr="006C3485">
        <w:t>Split your class into groups and ask them to research one of these historical figures. Ask the groups to feedback to the class</w:t>
      </w:r>
      <w:r w:rsidR="00AA0383">
        <w:t xml:space="preserve"> what they’ve learned</w:t>
      </w:r>
      <w:r w:rsidRPr="006C3485">
        <w:t>.</w:t>
      </w:r>
      <w:r w:rsidR="00543D2E">
        <w:br/>
      </w:r>
    </w:p>
    <w:p w14:paraId="2C6E4DA3" w14:textId="3572FA5A" w:rsidR="008443F3" w:rsidRDefault="008443F3" w:rsidP="008443F3">
      <w:pPr>
        <w:pStyle w:val="Heading3"/>
      </w:pPr>
      <w:r>
        <w:t>Activity 2</w:t>
      </w:r>
      <w:r w:rsidRPr="006C3485">
        <w:t xml:space="preserve">: </w:t>
      </w:r>
      <w:r>
        <w:t>C</w:t>
      </w:r>
      <w:r w:rsidR="002855D7">
        <w:t>ontemporary</w:t>
      </w:r>
      <w:r w:rsidRPr="006C3485">
        <w:t xml:space="preserve"> activists</w:t>
      </w:r>
      <w:r w:rsidR="00543D2E">
        <w:t xml:space="preserve"> (</w:t>
      </w:r>
      <w:r w:rsidR="00665571">
        <w:t>30</w:t>
      </w:r>
      <w:r w:rsidR="00543D2E">
        <w:t xml:space="preserve"> minutes)</w:t>
      </w:r>
    </w:p>
    <w:p w14:paraId="69C4A5D4" w14:textId="07225446" w:rsidR="001212C1" w:rsidRDefault="008443F3" w:rsidP="001212C1">
      <w:r w:rsidRPr="00543D2E">
        <w:rPr>
          <w:color w:val="44546A" w:themeColor="text2"/>
        </w:rPr>
        <w:t>SOC 2-03a, SOC 2-0</w:t>
      </w:r>
      <w:r w:rsidR="00CC2508" w:rsidRPr="00543D2E">
        <w:rPr>
          <w:color w:val="44546A" w:themeColor="text2"/>
        </w:rPr>
        <w:t>8</w:t>
      </w:r>
      <w:r w:rsidRPr="00543D2E">
        <w:rPr>
          <w:color w:val="44546A" w:themeColor="text2"/>
        </w:rPr>
        <w:t xml:space="preserve">a, SCN 2-20b, SOC 3-06a, </w:t>
      </w:r>
      <w:r w:rsidR="00692B99" w:rsidRPr="00543D2E">
        <w:rPr>
          <w:color w:val="44546A" w:themeColor="text2"/>
        </w:rPr>
        <w:t xml:space="preserve">SOC 3-08a, </w:t>
      </w:r>
      <w:r w:rsidRPr="00543D2E">
        <w:rPr>
          <w:color w:val="44546A" w:themeColor="text2"/>
        </w:rPr>
        <w:t>SCN 3-20</w:t>
      </w:r>
      <w:r w:rsidR="00952937" w:rsidRPr="00543D2E">
        <w:rPr>
          <w:color w:val="44546A" w:themeColor="text2"/>
        </w:rPr>
        <w:t>b</w:t>
      </w:r>
      <w:r w:rsidR="001212C1">
        <w:rPr>
          <w:color w:val="44546A" w:themeColor="text2"/>
        </w:rPr>
        <w:t xml:space="preserve">, </w:t>
      </w:r>
      <w:r w:rsidR="001212C1">
        <w:rPr>
          <w:color w:val="44546A" w:themeColor="text2"/>
        </w:rPr>
        <w:br/>
      </w:r>
      <w:r w:rsidR="001212C1" w:rsidRPr="00543D2E">
        <w:rPr>
          <w:color w:val="44546A" w:themeColor="text2"/>
        </w:rPr>
        <w:t>SOC 2-08a, SCN 2-20b, LIT 2-09a, LIT 2-15a, SOC 3-08a, SCN 3-20b, LIT 3-09a, LIT 3-15a</w:t>
      </w:r>
      <w:r w:rsidR="00543D2E">
        <w:br/>
      </w:r>
      <w:r w:rsidR="00216C1B" w:rsidRPr="00216C1B">
        <w:t xml:space="preserve">Ask your class if they’re familiar with any contemporary activists – e.g. Greta </w:t>
      </w:r>
      <w:r w:rsidR="00216C1B" w:rsidRPr="00216C1B">
        <w:lastRenderedPageBreak/>
        <w:t>Thunberg or Dara McNulty. Put them into groups and ask them to discuss what climate activists do and what their key messages are. Allow the groups time to feed back to the class.</w:t>
      </w:r>
      <w:r w:rsidR="00216C1B" w:rsidRPr="00216C1B">
        <w:br/>
      </w:r>
      <w:r w:rsidR="00216C1B" w:rsidRPr="00216C1B">
        <w:br/>
        <w:t>Using each group’s answers, you could talk about how there’s lots of different ways to be a climate activist. For example, you might focus on recycling, renewable energy, fast fashion or protecting endangered animals. Being a climate activist may also be different depending on when and where you live.</w:t>
      </w:r>
      <w:r w:rsidR="001212C1">
        <w:br/>
      </w:r>
    </w:p>
    <w:p w14:paraId="381A9E8B" w14:textId="77777777" w:rsidR="001212C1" w:rsidRDefault="001212C1" w:rsidP="001212C1">
      <w:r w:rsidRPr="006C3485">
        <w:t xml:space="preserve">Create a display of all the incredible individuals working hard to protect our planet. End on a class discussion of what pupils have learnt from these individuals, and what they can do </w:t>
      </w:r>
      <w:r>
        <w:t xml:space="preserve">themselves </w:t>
      </w:r>
      <w:r w:rsidRPr="006C3485">
        <w:t>to protect the planet.</w:t>
      </w:r>
    </w:p>
    <w:p w14:paraId="01637D94" w14:textId="77777777" w:rsidR="00040AB7" w:rsidRPr="006C3485" w:rsidRDefault="00040AB7" w:rsidP="001212C1"/>
    <w:p w14:paraId="7293EDB5" w14:textId="28B750DA" w:rsidR="00171713" w:rsidRPr="007E0C72" w:rsidRDefault="00543D2E" w:rsidP="00543D2E">
      <w:pPr>
        <w:pStyle w:val="Heading2"/>
      </w:pPr>
      <w:bookmarkStart w:id="22" w:name="_Section_2:_Statues"/>
      <w:bookmarkStart w:id="23" w:name="_Toc194915471"/>
      <w:bookmarkEnd w:id="22"/>
      <w:r>
        <w:t xml:space="preserve">Section 2: </w:t>
      </w:r>
      <w:r w:rsidR="00171713" w:rsidRPr="007E0C72">
        <w:t xml:space="preserve">Statues and </w:t>
      </w:r>
      <w:r w:rsidR="00600331">
        <w:t>t</w:t>
      </w:r>
      <w:r w:rsidR="00171713" w:rsidRPr="007E0C72">
        <w:t xml:space="preserve">rail </w:t>
      </w:r>
      <w:r w:rsidR="00600331">
        <w:t>n</w:t>
      </w:r>
      <w:r w:rsidR="00171713" w:rsidRPr="007E0C72">
        <w:t>ames</w:t>
      </w:r>
      <w:bookmarkEnd w:id="23"/>
    </w:p>
    <w:p w14:paraId="495CE289" w14:textId="1D76A75B" w:rsidR="00D97883" w:rsidRPr="00B3543B" w:rsidRDefault="00B3543B" w:rsidP="00B3543B">
      <w:r w:rsidRPr="00B3543B">
        <w:t>There are memorials and statues to John Muir across Scotland and North America, as well as </w:t>
      </w:r>
      <w:hyperlink r:id="rId26" w:tgtFrame="_blank" w:history="1">
        <w:r w:rsidRPr="00B3543B">
          <w:rPr>
            <w:rStyle w:val="Hyperlink"/>
          </w:rPr>
          <w:t>streets, parks, trails and schools all named after Muir</w:t>
        </w:r>
      </w:hyperlink>
      <w:r w:rsidR="00CE6DB7">
        <w:t>.</w:t>
      </w:r>
      <w:r w:rsidRPr="00B3543B">
        <w:t xml:space="preserve"> </w:t>
      </w:r>
      <w:r w:rsidRPr="00993432">
        <w:t>Plants, animals</w:t>
      </w:r>
      <w:r w:rsidRPr="00B3543B">
        <w:t xml:space="preserve">, and even a small </w:t>
      </w:r>
      <w:r w:rsidRPr="00993432">
        <w:t>planet</w:t>
      </w:r>
      <w:r w:rsidRPr="00B3543B">
        <w:t xml:space="preserve"> are also named in his honour.</w:t>
      </w:r>
      <w:r w:rsidR="00C76449">
        <w:t xml:space="preserve"> </w:t>
      </w:r>
      <w:r w:rsidR="000F04C0" w:rsidRPr="000F04C0">
        <w:t xml:space="preserve">However, some of the views expressed by John Muir reflect the historically dominant white supremacy ideologies prevalent in Europe/Western World at that time, and we now recognise such views as deeply harmful and racist. </w:t>
      </w:r>
      <w:r w:rsidR="00B02A08">
        <w:br/>
      </w:r>
      <w:r w:rsidR="00543D2E">
        <w:br/>
      </w:r>
      <w:r w:rsidRPr="00B3543B">
        <w:t>This learning activity will encourage pupils to consider who we commemorate and why. It will also encourage them to think critically about how we have conversations about individuals from history who we have memorialised.</w:t>
      </w:r>
      <w:r w:rsidR="009E56CB">
        <w:br/>
      </w:r>
    </w:p>
    <w:p w14:paraId="22C9BB9E" w14:textId="0B6D5D22" w:rsidR="00E8010A" w:rsidRDefault="00E8010A" w:rsidP="00E8010A">
      <w:pPr>
        <w:pStyle w:val="Heading3"/>
      </w:pPr>
      <w:r>
        <w:t xml:space="preserve">Activity 1: </w:t>
      </w:r>
      <w:r w:rsidR="00E26522">
        <w:t>Local statues</w:t>
      </w:r>
      <w:r w:rsidR="00543D2E">
        <w:t xml:space="preserve"> (</w:t>
      </w:r>
      <w:r w:rsidR="00EB69BA">
        <w:t>1 hour+)</w:t>
      </w:r>
    </w:p>
    <w:p w14:paraId="45F04340" w14:textId="288D6416" w:rsidR="00B3543B" w:rsidRPr="00B3543B" w:rsidRDefault="00E8010A" w:rsidP="00B3543B">
      <w:r w:rsidRPr="00EB69BA">
        <w:rPr>
          <w:color w:val="44546A" w:themeColor="text2"/>
        </w:rPr>
        <w:t>LIT 2-07a, SOC 2-02a, SOC 2-10a, SOC 2-15a, SOC 2-16b, SOC 3-15a</w:t>
      </w:r>
      <w:r w:rsidR="00EB69BA">
        <w:br/>
      </w:r>
      <w:r w:rsidR="003A3C7F">
        <w:t>S</w:t>
      </w:r>
      <w:r w:rsidR="00B3543B" w:rsidRPr="00B3543B">
        <w:t>har</w:t>
      </w:r>
      <w:r w:rsidR="003A3C7F">
        <w:t xml:space="preserve">e </w:t>
      </w:r>
      <w:r w:rsidR="00B3543B" w:rsidRPr="00B3543B">
        <w:t>one of the following videos with your class:</w:t>
      </w:r>
    </w:p>
    <w:p w14:paraId="2D50D727" w14:textId="68D755A7" w:rsidR="00B3543B" w:rsidRPr="00B3543B" w:rsidRDefault="00B3543B" w:rsidP="00690220">
      <w:pPr>
        <w:numPr>
          <w:ilvl w:val="0"/>
          <w:numId w:val="4"/>
        </w:numPr>
      </w:pPr>
      <w:hyperlink r:id="rId27" w:tgtFrame="_blank" w:history="1">
        <w:r w:rsidRPr="00B3543B">
          <w:rPr>
            <w:rStyle w:val="Hyperlink"/>
          </w:rPr>
          <w:t xml:space="preserve">David </w:t>
        </w:r>
        <w:proofErr w:type="spellStart"/>
        <w:r w:rsidRPr="00B3543B">
          <w:rPr>
            <w:rStyle w:val="Hyperlink"/>
          </w:rPr>
          <w:t>Olusoga's</w:t>
        </w:r>
        <w:proofErr w:type="spellEnd"/>
        <w:r w:rsidRPr="00B3543B">
          <w:rPr>
            <w:rStyle w:val="Hyperlink"/>
          </w:rPr>
          <w:t xml:space="preserve"> video framing the issues around monuments</w:t>
        </w:r>
      </w:hyperlink>
      <w:r w:rsidR="003A6EE2">
        <w:t xml:space="preserve"> </w:t>
      </w:r>
      <w:r w:rsidR="004D1FB1">
        <w:t>(3 minutes</w:t>
      </w:r>
      <w:r w:rsidR="005C2BC7">
        <w:t xml:space="preserve"> 11 seconds</w:t>
      </w:r>
      <w:r w:rsidR="004D1FB1">
        <w:t>)</w:t>
      </w:r>
    </w:p>
    <w:p w14:paraId="115AB209" w14:textId="27FDDAD6" w:rsidR="00B3543B" w:rsidRDefault="00B3543B" w:rsidP="00690220">
      <w:pPr>
        <w:numPr>
          <w:ilvl w:val="0"/>
          <w:numId w:val="4"/>
        </w:numPr>
      </w:pPr>
      <w:hyperlink r:id="rId28" w:tgtFrame="_blank" w:history="1">
        <w:r w:rsidRPr="00B3543B">
          <w:rPr>
            <w:rStyle w:val="Hyperlink"/>
          </w:rPr>
          <w:t>BBC Social's video about street names in Glasgow</w:t>
        </w:r>
      </w:hyperlink>
      <w:r w:rsidR="00461569">
        <w:t xml:space="preserve"> (</w:t>
      </w:r>
      <w:r w:rsidR="005801B1">
        <w:t>1</w:t>
      </w:r>
      <w:r w:rsidR="00461569">
        <w:t xml:space="preserve"> minute</w:t>
      </w:r>
      <w:r w:rsidR="005801B1">
        <w:t xml:space="preserve"> 47 seconds</w:t>
      </w:r>
      <w:r w:rsidR="00461569">
        <w:t>)</w:t>
      </w:r>
    </w:p>
    <w:p w14:paraId="5F6CC5F4" w14:textId="534576AF" w:rsidR="00B3543B" w:rsidRDefault="007C5EB7" w:rsidP="00690220">
      <w:pPr>
        <w:numPr>
          <w:ilvl w:val="0"/>
          <w:numId w:val="4"/>
        </w:numPr>
      </w:pPr>
      <w:hyperlink r:id="rId29" w:history="1">
        <w:r w:rsidRPr="001B602B">
          <w:rPr>
            <w:rStyle w:val="Hyperlink"/>
          </w:rPr>
          <w:t>BBC Newsround video</w:t>
        </w:r>
        <w:r w:rsidR="001B602B" w:rsidRPr="001B602B">
          <w:rPr>
            <w:rStyle w:val="Hyperlink"/>
          </w:rPr>
          <w:t xml:space="preserve"> about how slavery shaped some of the UK’s biggest cities</w:t>
        </w:r>
      </w:hyperlink>
      <w:r w:rsidR="001B602B">
        <w:t xml:space="preserve"> (5 minutes</w:t>
      </w:r>
      <w:r w:rsidR="005801B1">
        <w:t xml:space="preserve"> 5 seconds</w:t>
      </w:r>
      <w:r w:rsidR="001B602B">
        <w:t>)</w:t>
      </w:r>
      <w:r w:rsidR="00EB69BA">
        <w:br/>
      </w:r>
    </w:p>
    <w:p w14:paraId="0A7203A6" w14:textId="3714BBD9" w:rsidR="00B3543B" w:rsidRPr="00B3543B" w:rsidRDefault="00B3543B" w:rsidP="00B3543B">
      <w:r w:rsidRPr="00B3543B">
        <w:t>After sharing one or more of these videos with pupils, ask them to research street names and statues in your local area and ask the question: </w:t>
      </w:r>
      <w:r w:rsidRPr="00B02A08">
        <w:t>who is remembered and why?</w:t>
      </w:r>
      <w:r w:rsidRPr="00B3543B">
        <w:t> Are there any streets or parks named after John Muir? Pupils could physically visit these sites and locations,</w:t>
      </w:r>
      <w:r w:rsidR="009B6768">
        <w:t xml:space="preserve"> </w:t>
      </w:r>
      <w:proofErr w:type="gramStart"/>
      <w:r w:rsidR="009B6768">
        <w:t>taking</w:t>
      </w:r>
      <w:proofErr w:type="gramEnd"/>
      <w:r w:rsidR="009B6768">
        <w:t xml:space="preserve"> photos or</w:t>
      </w:r>
      <w:r w:rsidRPr="00B3543B">
        <w:t xml:space="preserve"> creating a video </w:t>
      </w:r>
      <w:proofErr w:type="gramStart"/>
      <w:r w:rsidRPr="00B3543B">
        <w:t>similar to</w:t>
      </w:r>
      <w:proofErr w:type="gramEnd"/>
      <w:r w:rsidRPr="00B3543B">
        <w:t xml:space="preserve"> that made for BBC Social, or</w:t>
      </w:r>
      <w:r w:rsidR="00FA5E82">
        <w:t xml:space="preserve"> they could</w:t>
      </w:r>
      <w:r w:rsidRPr="00B3543B">
        <w:t xml:space="preserve"> research online. </w:t>
      </w:r>
      <w:r w:rsidR="0037386C">
        <w:br/>
      </w:r>
      <w:r w:rsidR="0037386C">
        <w:br/>
      </w:r>
      <w:r w:rsidRPr="00B3543B">
        <w:t>Questions for pupils to consider when looking at streets or monuments are:</w:t>
      </w:r>
    </w:p>
    <w:p w14:paraId="53029E7E" w14:textId="77777777" w:rsidR="00B3543B" w:rsidRPr="00B3543B" w:rsidRDefault="00B3543B" w:rsidP="00690220">
      <w:pPr>
        <w:numPr>
          <w:ilvl w:val="0"/>
          <w:numId w:val="5"/>
        </w:numPr>
      </w:pPr>
      <w:r w:rsidRPr="00B3543B">
        <w:t>Does this person have a link to their local area? Is this why they were memorialised?</w:t>
      </w:r>
    </w:p>
    <w:p w14:paraId="2687218A" w14:textId="1FBFB525" w:rsidR="00B3543B" w:rsidRPr="00B3543B" w:rsidRDefault="00B3543B" w:rsidP="00690220">
      <w:pPr>
        <w:numPr>
          <w:ilvl w:val="0"/>
          <w:numId w:val="5"/>
        </w:numPr>
      </w:pPr>
      <w:r w:rsidRPr="00B3543B">
        <w:t>How well known are they</w:t>
      </w:r>
      <w:r w:rsidR="00A7504D">
        <w:t xml:space="preserve"> today</w:t>
      </w:r>
      <w:r w:rsidRPr="00B3543B">
        <w:t xml:space="preserve">? </w:t>
      </w:r>
    </w:p>
    <w:p w14:paraId="291E75D7" w14:textId="77777777" w:rsidR="00B3543B" w:rsidRPr="00B3543B" w:rsidRDefault="00B3543B" w:rsidP="00690220">
      <w:pPr>
        <w:numPr>
          <w:ilvl w:val="0"/>
          <w:numId w:val="5"/>
        </w:numPr>
      </w:pPr>
      <w:r w:rsidRPr="00B3543B">
        <w:t>Was this individual well known in their time? What for?</w:t>
      </w:r>
    </w:p>
    <w:p w14:paraId="362E3B77" w14:textId="6EA1A0CD" w:rsidR="00B3543B" w:rsidRDefault="00B3543B" w:rsidP="00690220">
      <w:pPr>
        <w:numPr>
          <w:ilvl w:val="0"/>
          <w:numId w:val="5"/>
        </w:numPr>
      </w:pPr>
      <w:r w:rsidRPr="00B3543B">
        <w:t>Is this the kind of person we would choose to celebrate today?</w:t>
      </w:r>
      <w:r w:rsidR="0025739E">
        <w:br/>
      </w:r>
    </w:p>
    <w:p w14:paraId="48CBF00D" w14:textId="690AD4F3" w:rsidR="00750434" w:rsidRDefault="00EB69BA" w:rsidP="00EB69BA">
      <w:pPr>
        <w:pStyle w:val="Heading2"/>
      </w:pPr>
      <w:bookmarkStart w:id="24" w:name="_Section_3:_Explore"/>
      <w:bookmarkStart w:id="25" w:name="_Toc194915472"/>
      <w:bookmarkEnd w:id="24"/>
      <w:r>
        <w:t xml:space="preserve">Section 3: </w:t>
      </w:r>
      <w:r w:rsidR="00750434">
        <w:t>Explore birds</w:t>
      </w:r>
      <w:bookmarkEnd w:id="25"/>
    </w:p>
    <w:p w14:paraId="24CC0216" w14:textId="0B4F5514" w:rsidR="00FE56C2" w:rsidRDefault="00300EDE" w:rsidP="00C65847">
      <w:r>
        <w:t>Read</w:t>
      </w:r>
      <w:r w:rsidR="00C65847" w:rsidRPr="00C65847">
        <w:t xml:space="preserve"> </w:t>
      </w:r>
      <w:r w:rsidR="00C65847" w:rsidRPr="00C65847">
        <w:rPr>
          <w:i/>
          <w:iCs/>
        </w:rPr>
        <w:t>The Wild Boy of Dunbar</w:t>
      </w:r>
      <w:r w:rsidR="00C65847" w:rsidRPr="00C65847">
        <w:t>, up to page 23.</w:t>
      </w:r>
      <w:r w:rsidR="00AA6A26">
        <w:t xml:space="preserve"> In this activity, you will identify</w:t>
      </w:r>
      <w:r w:rsidR="00AA6A26" w:rsidRPr="00C65847">
        <w:t xml:space="preserve"> birdlife today and compare your findings to the birdlife John Muir would have experienced when he lived in Dunbar</w:t>
      </w:r>
      <w:r w:rsidR="00AA6A26">
        <w:t xml:space="preserve"> between</w:t>
      </w:r>
      <w:r w:rsidR="00AA6A26" w:rsidRPr="00C65847">
        <w:t xml:space="preserve"> 1838 </w:t>
      </w:r>
      <w:r w:rsidR="00AA6A26">
        <w:t>and</w:t>
      </w:r>
      <w:r w:rsidR="00AA6A26" w:rsidRPr="00C65847">
        <w:t xml:space="preserve"> 1849.</w:t>
      </w:r>
      <w:r w:rsidR="00EB69BA">
        <w:br/>
      </w:r>
      <w:r w:rsidR="00EB69BA">
        <w:br/>
      </w:r>
      <w:r w:rsidR="00BE0E20" w:rsidRPr="00EB69BA">
        <w:rPr>
          <w:rStyle w:val="Heading3Char"/>
        </w:rPr>
        <w:t>Activity 1: Birdwatch</w:t>
      </w:r>
      <w:r w:rsidR="00EB69BA">
        <w:rPr>
          <w:rStyle w:val="Heading3Char"/>
        </w:rPr>
        <w:t xml:space="preserve"> (30 minutes)</w:t>
      </w:r>
      <w:r w:rsidR="00EB69BA">
        <w:br/>
      </w:r>
      <w:r w:rsidR="00BE0E20" w:rsidRPr="00EB69BA">
        <w:rPr>
          <w:color w:val="44546A" w:themeColor="text2"/>
        </w:rPr>
        <w:t>SCN 2-01a, SOC 2-08a, SCN 3-01a, SOC 3-08a</w:t>
      </w:r>
      <w:r w:rsidR="00EB69BA">
        <w:br/>
      </w:r>
      <w:r w:rsidR="00FE56C2">
        <w:t xml:space="preserve">Begin by looking at the birds that John Muir would have seen in his childhood. </w:t>
      </w:r>
      <w:r w:rsidR="0026296E">
        <w:t>Ask your pupils to complete the Explore Birds worksheet</w:t>
      </w:r>
      <w:r w:rsidR="00FE56C2">
        <w:t xml:space="preserve"> </w:t>
      </w:r>
      <w:r w:rsidR="00262124" w:rsidRPr="00436EF0">
        <w:t xml:space="preserve">which you can download </w:t>
      </w:r>
      <w:r w:rsidR="00436EF0">
        <w:t xml:space="preserve">as part of our </w:t>
      </w:r>
      <w:hyperlink r:id="rId30" w:history="1">
        <w:r w:rsidR="00436EF0" w:rsidRPr="00436EF0">
          <w:rPr>
            <w:rStyle w:val="Hyperlink"/>
          </w:rPr>
          <w:t>John Muir printable resources</w:t>
        </w:r>
      </w:hyperlink>
      <w:r w:rsidR="0026296E">
        <w:t>.</w:t>
      </w:r>
      <w:r w:rsidR="001C7470">
        <w:t xml:space="preserve"> Discuss the issues </w:t>
      </w:r>
      <w:r w:rsidR="00FE56C2">
        <w:t>are impacting bird population in the UK</w:t>
      </w:r>
      <w:r w:rsidR="001C7470">
        <w:t xml:space="preserve"> today including </w:t>
      </w:r>
      <w:r w:rsidR="00B66376">
        <w:t xml:space="preserve">farming practices. This </w:t>
      </w:r>
      <w:hyperlink r:id="rId31">
        <w:r w:rsidR="00B66376" w:rsidRPr="230FD924">
          <w:rPr>
            <w:rStyle w:val="Hyperlink"/>
          </w:rPr>
          <w:t>RSPB article</w:t>
        </w:r>
      </w:hyperlink>
      <w:r w:rsidR="00B66376">
        <w:t xml:space="preserve"> will help support the discussion.</w:t>
      </w:r>
      <w:r w:rsidR="0026296E">
        <w:t xml:space="preserve"> </w:t>
      </w:r>
      <w:r w:rsidR="00EB69BA">
        <w:br/>
      </w:r>
    </w:p>
    <w:p w14:paraId="70826952" w14:textId="4D3FB2EB" w:rsidR="00C65847" w:rsidRPr="008D34DE" w:rsidRDefault="00EB69BA" w:rsidP="00C65847">
      <w:r w:rsidRPr="00EB69BA">
        <w:rPr>
          <w:rStyle w:val="Heading3Char"/>
        </w:rPr>
        <w:lastRenderedPageBreak/>
        <w:t>Activity 1: Birdwatch</w:t>
      </w:r>
      <w:r>
        <w:rPr>
          <w:rStyle w:val="Heading3Char"/>
        </w:rPr>
        <w:t>ing walk (30-50 minutes)</w:t>
      </w:r>
      <w:r>
        <w:br/>
      </w:r>
      <w:r w:rsidRPr="00EB69BA">
        <w:rPr>
          <w:color w:val="44546A" w:themeColor="text2"/>
        </w:rPr>
        <w:t>SCN 2-01a, SOC 2-08a, SCN 3-01a, SOC 3-08a</w:t>
      </w:r>
      <w:r>
        <w:br/>
      </w:r>
      <w:r w:rsidR="00F96247">
        <w:t>G</w:t>
      </w:r>
      <w:r w:rsidR="009B0AA5" w:rsidRPr="008D34DE">
        <w:t xml:space="preserve">o on a walk and </w:t>
      </w:r>
      <w:r w:rsidR="008F5CF6" w:rsidRPr="008D34DE">
        <w:t>record</w:t>
      </w:r>
      <w:r w:rsidR="009B0AA5" w:rsidRPr="008D34DE">
        <w:t xml:space="preserve"> </w:t>
      </w:r>
      <w:r w:rsidR="003C06B4" w:rsidRPr="008D34DE">
        <w:t>how many</w:t>
      </w:r>
      <w:r w:rsidR="009B0AA5" w:rsidRPr="008D34DE">
        <w:t xml:space="preserve"> different</w:t>
      </w:r>
      <w:r w:rsidR="003C06B4" w:rsidRPr="008D34DE">
        <w:t xml:space="preserve"> birds </w:t>
      </w:r>
      <w:r w:rsidR="0075102B" w:rsidRPr="008D34DE">
        <w:t>you can</w:t>
      </w:r>
      <w:r w:rsidR="003C06B4" w:rsidRPr="008D34DE">
        <w:t xml:space="preserve"> see from the playground or in a local outdoor space – can your pupils identify what they see?</w:t>
      </w:r>
      <w:r w:rsidR="00B80916" w:rsidRPr="008D34DE">
        <w:t xml:space="preserve"> If it’s spring, take part in the </w:t>
      </w:r>
      <w:hyperlink r:id="rId32" w:history="1">
        <w:r w:rsidR="00B80916" w:rsidRPr="008D34DE">
          <w:rPr>
            <w:rStyle w:val="Hyperlink"/>
          </w:rPr>
          <w:t>RSPB Schools’ Birdwatch</w:t>
        </w:r>
      </w:hyperlink>
      <w:r w:rsidR="00AF7FA7" w:rsidRPr="008D34DE">
        <w:t xml:space="preserve">, or use the resources to do your own school survey! You could even </w:t>
      </w:r>
      <w:hyperlink r:id="rId33" w:anchor="new-for-2025!" w:history="1">
        <w:r w:rsidR="00AF7FA7" w:rsidRPr="008D34DE">
          <w:rPr>
            <w:rStyle w:val="Hyperlink"/>
          </w:rPr>
          <w:t>learn how to make a bird cake</w:t>
        </w:r>
      </w:hyperlink>
      <w:r w:rsidR="00AF7FA7" w:rsidRPr="008D34DE">
        <w:t xml:space="preserve"> to attract more birds to your playground.</w:t>
      </w:r>
    </w:p>
    <w:p w14:paraId="2E9718E2" w14:textId="77777777" w:rsidR="00AF44FF" w:rsidRDefault="00AF44FF" w:rsidP="0018267D">
      <w:pPr>
        <w:pStyle w:val="Heading3"/>
        <w:rPr>
          <w:rStyle w:val="Heading2Char"/>
        </w:rPr>
      </w:pPr>
    </w:p>
    <w:p w14:paraId="217838D8" w14:textId="16C2F097" w:rsidR="00C65847" w:rsidRPr="00A65DBA" w:rsidRDefault="00A65DBA" w:rsidP="00A65DBA">
      <w:pPr>
        <w:pStyle w:val="Heading2"/>
        <w:rPr>
          <w:rStyle w:val="Heading2Char"/>
          <w:b/>
          <w:bCs/>
        </w:rPr>
      </w:pPr>
      <w:bookmarkStart w:id="26" w:name="_Section_4:_Now"/>
      <w:bookmarkStart w:id="27" w:name="_Toc194915473"/>
      <w:bookmarkEnd w:id="26"/>
      <w:r>
        <w:rPr>
          <w:rStyle w:val="Heading2Char"/>
          <w:b/>
          <w:bCs/>
        </w:rPr>
        <w:t xml:space="preserve">Section 4: </w:t>
      </w:r>
      <w:r w:rsidR="0018267D" w:rsidRPr="00A65DBA">
        <w:rPr>
          <w:rStyle w:val="Heading2Char"/>
          <w:b/>
          <w:bCs/>
        </w:rPr>
        <w:t>Now and then</w:t>
      </w:r>
      <w:bookmarkEnd w:id="27"/>
    </w:p>
    <w:p w14:paraId="150DDF80" w14:textId="5E9468DC" w:rsidR="008133F0" w:rsidRPr="008133F0" w:rsidRDefault="008133F0" w:rsidP="002800B1">
      <w:pPr>
        <w:pStyle w:val="Heading3"/>
      </w:pPr>
      <w:r>
        <w:t xml:space="preserve">Activity 1: </w:t>
      </w:r>
      <w:r w:rsidR="002800B1">
        <w:t xml:space="preserve">Your </w:t>
      </w:r>
      <w:r w:rsidR="00A65DBA">
        <w:t>o</w:t>
      </w:r>
      <w:r w:rsidR="002800B1">
        <w:t xml:space="preserve">utdoor </w:t>
      </w:r>
      <w:r w:rsidR="00A65DBA">
        <w:t>s</w:t>
      </w:r>
      <w:r w:rsidR="002800B1">
        <w:t>paces</w:t>
      </w:r>
      <w:r w:rsidR="00A65DBA">
        <w:t xml:space="preserve"> (50 minutes)</w:t>
      </w:r>
    </w:p>
    <w:p w14:paraId="5CDCE313" w14:textId="77777777" w:rsidR="00566923" w:rsidRDefault="0064795F" w:rsidP="00AE326E">
      <w:r w:rsidRPr="00A65DBA">
        <w:rPr>
          <w:color w:val="44546A" w:themeColor="text2"/>
        </w:rPr>
        <w:t xml:space="preserve">ENG 2-30a, LIT 2-20a, </w:t>
      </w:r>
      <w:r w:rsidR="00B90369" w:rsidRPr="00A65DBA">
        <w:rPr>
          <w:color w:val="44546A" w:themeColor="text2"/>
        </w:rPr>
        <w:t xml:space="preserve">LIT 2-28a, </w:t>
      </w:r>
      <w:r w:rsidR="005058A8" w:rsidRPr="00A65DBA">
        <w:rPr>
          <w:color w:val="44546A" w:themeColor="text2"/>
        </w:rPr>
        <w:t xml:space="preserve">EXA 2-05a, </w:t>
      </w:r>
      <w:r w:rsidR="00893A98" w:rsidRPr="00A65DBA">
        <w:rPr>
          <w:color w:val="44546A" w:themeColor="text2"/>
        </w:rPr>
        <w:t xml:space="preserve">LIT 3-28a, </w:t>
      </w:r>
      <w:r w:rsidR="00F30279" w:rsidRPr="00A65DBA">
        <w:rPr>
          <w:color w:val="44546A" w:themeColor="text2"/>
        </w:rPr>
        <w:t>ENG 3-30a</w:t>
      </w:r>
      <w:r w:rsidR="006564C9" w:rsidRPr="00A65DBA">
        <w:rPr>
          <w:color w:val="44546A" w:themeColor="text2"/>
        </w:rPr>
        <w:t>,</w:t>
      </w:r>
      <w:r w:rsidR="00152167" w:rsidRPr="00A65DBA">
        <w:rPr>
          <w:color w:val="44546A" w:themeColor="text2"/>
        </w:rPr>
        <w:t xml:space="preserve"> EXA 3-03a</w:t>
      </w:r>
      <w:r w:rsidR="006564C9" w:rsidRPr="00A65DBA">
        <w:rPr>
          <w:color w:val="44546A" w:themeColor="text2"/>
        </w:rPr>
        <w:t xml:space="preserve"> </w:t>
      </w:r>
      <w:r w:rsidR="00A65DBA">
        <w:br/>
      </w:r>
      <w:r w:rsidR="00077ED0">
        <w:t>Read</w:t>
      </w:r>
      <w:r w:rsidR="00AE326E" w:rsidRPr="00AE326E">
        <w:t xml:space="preserve"> pages </w:t>
      </w:r>
      <w:r w:rsidR="00AE326E" w:rsidRPr="00C805E8">
        <w:t>24-54</w:t>
      </w:r>
      <w:r w:rsidR="00AE326E" w:rsidRPr="00AE326E">
        <w:t xml:space="preserve"> of the graphic novel to discover how </w:t>
      </w:r>
      <w:r w:rsidR="008C7183">
        <w:t>John Muir</w:t>
      </w:r>
      <w:r w:rsidR="00AE326E" w:rsidRPr="00AE326E">
        <w:t xml:space="preserve"> spent his time in Scotland and what his first years in America were like.</w:t>
      </w:r>
      <w:r w:rsidR="00A65DBA">
        <w:br/>
      </w:r>
      <w:r w:rsidR="00A65DBA">
        <w:br/>
      </w:r>
      <w:r w:rsidR="00FF1149">
        <w:t>Ask</w:t>
      </w:r>
      <w:r w:rsidR="00FF1149" w:rsidRPr="00AE326E">
        <w:t xml:space="preserve"> </w:t>
      </w:r>
      <w:r w:rsidR="00AE326E" w:rsidRPr="00AE326E">
        <w:t xml:space="preserve">your pupils to </w:t>
      </w:r>
      <w:r w:rsidR="00CC24E9">
        <w:t>find</w:t>
      </w:r>
      <w:r w:rsidR="00AE326E" w:rsidRPr="00AE326E">
        <w:t xml:space="preserve"> examples of what John Muir did as a </w:t>
      </w:r>
      <w:r w:rsidR="00FF1149">
        <w:t>young boy</w:t>
      </w:r>
      <w:r w:rsidR="00AE326E" w:rsidRPr="00AE326E">
        <w:t xml:space="preserve"> during his time in Scotland, and </w:t>
      </w:r>
      <w:r w:rsidR="00A06DDB">
        <w:t>compare his experiences to their own.</w:t>
      </w:r>
      <w:r w:rsidR="00AE326E" w:rsidRPr="00AE326E">
        <w:t xml:space="preserve"> </w:t>
      </w:r>
      <w:r w:rsidR="00CC24E9">
        <w:t xml:space="preserve">Ask pupils to </w:t>
      </w:r>
      <w:r w:rsidR="00AE326E" w:rsidRPr="00AE326E">
        <w:t>make notes</w:t>
      </w:r>
      <w:r w:rsidR="0027738F">
        <w:t xml:space="preserve"> and drawings</w:t>
      </w:r>
      <w:r w:rsidR="00AE326E" w:rsidRPr="00AE326E">
        <w:t xml:space="preserve"> in their journals </w:t>
      </w:r>
      <w:r w:rsidR="0027738F">
        <w:t xml:space="preserve">to show </w:t>
      </w:r>
      <w:r w:rsidR="00AE326E" w:rsidRPr="00AE326E">
        <w:t>what they did when they were the same age, for example</w:t>
      </w:r>
      <w:r w:rsidR="00566923">
        <w:t xml:space="preserve">: </w:t>
      </w:r>
    </w:p>
    <w:p w14:paraId="06E801BB" w14:textId="77777777" w:rsidR="00566923" w:rsidRDefault="00566923" w:rsidP="00690220">
      <w:pPr>
        <w:pStyle w:val="ListParagraph"/>
        <w:numPr>
          <w:ilvl w:val="0"/>
          <w:numId w:val="10"/>
        </w:numPr>
      </w:pPr>
      <w:r>
        <w:t>W</w:t>
      </w:r>
      <w:r w:rsidR="00AE326E" w:rsidRPr="00AE326E">
        <w:t>here did they play as a 7-year-old?</w:t>
      </w:r>
      <w:r w:rsidR="00B81E05">
        <w:t xml:space="preserve"> </w:t>
      </w:r>
    </w:p>
    <w:p w14:paraId="77C7F160" w14:textId="77777777" w:rsidR="00566923" w:rsidRDefault="00C96702" w:rsidP="00690220">
      <w:pPr>
        <w:pStyle w:val="ListParagraph"/>
        <w:numPr>
          <w:ilvl w:val="0"/>
          <w:numId w:val="10"/>
        </w:numPr>
      </w:pPr>
      <w:r>
        <w:t xml:space="preserve">What was their </w:t>
      </w:r>
      <w:r w:rsidR="003477C4">
        <w:t xml:space="preserve">playground like? </w:t>
      </w:r>
    </w:p>
    <w:p w14:paraId="7A5C3B14" w14:textId="77777777" w:rsidR="00566923" w:rsidRDefault="00C96702" w:rsidP="00690220">
      <w:pPr>
        <w:pStyle w:val="ListParagraph"/>
        <w:numPr>
          <w:ilvl w:val="0"/>
          <w:numId w:val="10"/>
        </w:numPr>
      </w:pPr>
      <w:r>
        <w:t xml:space="preserve">Did they have regular outdoor learning? </w:t>
      </w:r>
    </w:p>
    <w:p w14:paraId="7E6E672A" w14:textId="77777777" w:rsidR="00566923" w:rsidRDefault="00B81E05" w:rsidP="00690220">
      <w:pPr>
        <w:pStyle w:val="ListParagraph"/>
        <w:numPr>
          <w:ilvl w:val="0"/>
          <w:numId w:val="10"/>
        </w:numPr>
      </w:pPr>
      <w:r>
        <w:t>Where were there favourite</w:t>
      </w:r>
      <w:r w:rsidR="00E34934">
        <w:t xml:space="preserve"> outdoor</w:t>
      </w:r>
      <w:r>
        <w:t xml:space="preserve"> places to pla</w:t>
      </w:r>
      <w:r w:rsidR="00E34934">
        <w:t>y outside of school?</w:t>
      </w:r>
      <w:r w:rsidR="00085398">
        <w:t xml:space="preserve"> </w:t>
      </w:r>
    </w:p>
    <w:p w14:paraId="1E193A1B" w14:textId="77777777" w:rsidR="00566923" w:rsidRDefault="00566923" w:rsidP="00566923"/>
    <w:p w14:paraId="1030FE67" w14:textId="6FB405D2" w:rsidR="00AE326E" w:rsidRPr="00AE326E" w:rsidRDefault="004803C1" w:rsidP="00566923">
      <w:r>
        <w:t>The</w:t>
      </w:r>
      <w:r w:rsidR="001A49C1">
        <w:t>re’s lots of ways to journal this - the</w:t>
      </w:r>
      <w:r>
        <w:t>y could draw a map</w:t>
      </w:r>
      <w:r w:rsidR="001A49C1">
        <w:t xml:space="preserve"> of their favourite places and label them or do a comic strip to show where they played.</w:t>
      </w:r>
      <w:r w:rsidR="00566923">
        <w:t xml:space="preserve"> </w:t>
      </w:r>
      <w:r w:rsidR="00041CBC">
        <w:br/>
      </w:r>
    </w:p>
    <w:p w14:paraId="69402E0A" w14:textId="77777777" w:rsidR="00566923" w:rsidRDefault="0027738F" w:rsidP="00AE326E">
      <w:r>
        <w:t>Next</w:t>
      </w:r>
      <w:r w:rsidR="007318A4">
        <w:t>,</w:t>
      </w:r>
      <w:r>
        <w:t xml:space="preserve"> t</w:t>
      </w:r>
      <w:r w:rsidR="00AE326E" w:rsidRPr="00AE326E">
        <w:t xml:space="preserve">hey should explore </w:t>
      </w:r>
      <w:r w:rsidR="003477C4">
        <w:t xml:space="preserve">their outdoor experiences now. </w:t>
      </w:r>
    </w:p>
    <w:p w14:paraId="1C0D9518" w14:textId="77777777" w:rsidR="00566923" w:rsidRDefault="00AE326E" w:rsidP="00690220">
      <w:pPr>
        <w:pStyle w:val="ListParagraph"/>
        <w:numPr>
          <w:ilvl w:val="0"/>
          <w:numId w:val="11"/>
        </w:numPr>
      </w:pPr>
      <w:r w:rsidRPr="00AE326E">
        <w:t>Where do they play now</w:t>
      </w:r>
      <w:r w:rsidR="003477C4">
        <w:t xml:space="preserve"> – at school and after school</w:t>
      </w:r>
      <w:r w:rsidRPr="00AE326E">
        <w:t xml:space="preserve">? </w:t>
      </w:r>
    </w:p>
    <w:p w14:paraId="17907F32" w14:textId="77777777" w:rsidR="00566923" w:rsidRDefault="00AE326E" w:rsidP="00690220">
      <w:pPr>
        <w:pStyle w:val="ListParagraph"/>
        <w:numPr>
          <w:ilvl w:val="0"/>
          <w:numId w:val="11"/>
        </w:numPr>
      </w:pPr>
      <w:r w:rsidRPr="00AE326E">
        <w:t xml:space="preserve">Is it the same? If not, why not? </w:t>
      </w:r>
    </w:p>
    <w:p w14:paraId="429C5C9B" w14:textId="501D8552" w:rsidR="00AE326E" w:rsidRDefault="00AE326E" w:rsidP="00690220">
      <w:pPr>
        <w:pStyle w:val="ListParagraph"/>
        <w:numPr>
          <w:ilvl w:val="0"/>
          <w:numId w:val="11"/>
        </w:numPr>
      </w:pPr>
      <w:r w:rsidRPr="00AE326E">
        <w:lastRenderedPageBreak/>
        <w:t>How do they find special places to explore?</w:t>
      </w:r>
    </w:p>
    <w:p w14:paraId="622BA76F" w14:textId="77777777" w:rsidR="007318A4" w:rsidRDefault="007318A4" w:rsidP="007A3F3D">
      <w:pPr>
        <w:pStyle w:val="Heading3"/>
      </w:pPr>
    </w:p>
    <w:p w14:paraId="0C227877" w14:textId="5175EDA7" w:rsidR="007A3F3D" w:rsidRDefault="007A3F3D" w:rsidP="007A3F3D">
      <w:pPr>
        <w:pStyle w:val="Heading3"/>
      </w:pPr>
      <w:r>
        <w:t>Activity 2: Wild playground</w:t>
      </w:r>
      <w:r w:rsidR="00A65DBA">
        <w:t xml:space="preserve"> (50 minutes)</w:t>
      </w:r>
    </w:p>
    <w:p w14:paraId="37920891" w14:textId="630565D3" w:rsidR="00C57EA9" w:rsidRDefault="00055E1F" w:rsidP="009B2E67">
      <w:r w:rsidRPr="00A65DBA">
        <w:rPr>
          <w:color w:val="44546A" w:themeColor="text2"/>
        </w:rPr>
        <w:t>EXA 2-06a</w:t>
      </w:r>
      <w:r w:rsidR="001B626F" w:rsidRPr="00A65DBA">
        <w:rPr>
          <w:color w:val="44546A" w:themeColor="text2"/>
        </w:rPr>
        <w:t xml:space="preserve">, </w:t>
      </w:r>
      <w:r w:rsidR="00540C1C" w:rsidRPr="00A65DBA">
        <w:rPr>
          <w:color w:val="44546A" w:themeColor="text2"/>
        </w:rPr>
        <w:t xml:space="preserve">TCH 2-11a, </w:t>
      </w:r>
      <w:r w:rsidR="001B626F" w:rsidRPr="00A65DBA">
        <w:rPr>
          <w:color w:val="44546A" w:themeColor="text2"/>
        </w:rPr>
        <w:t>EXA 3-06a</w:t>
      </w:r>
      <w:r w:rsidR="00AB691C" w:rsidRPr="00A65DBA">
        <w:rPr>
          <w:color w:val="44546A" w:themeColor="text2"/>
        </w:rPr>
        <w:t>, TCH 3-11a</w:t>
      </w:r>
      <w:r w:rsidR="00A65DBA">
        <w:rPr>
          <w:color w:val="44546A" w:themeColor="text2"/>
        </w:rPr>
        <w:br/>
      </w:r>
      <w:r w:rsidR="00322E8E">
        <w:t xml:space="preserve">Once they’ve finished their journal, </w:t>
      </w:r>
      <w:r w:rsidR="00AB691C">
        <w:t xml:space="preserve">challenge </w:t>
      </w:r>
      <w:r w:rsidR="00322E8E">
        <w:t xml:space="preserve">learners </w:t>
      </w:r>
      <w:r w:rsidR="00AB691C">
        <w:t>to</w:t>
      </w:r>
      <w:r w:rsidR="00EE5090">
        <w:t xml:space="preserve"> design their dream school playground</w:t>
      </w:r>
      <w:r w:rsidR="00AB691C">
        <w:t xml:space="preserve">. Ask them to consider </w:t>
      </w:r>
      <w:r w:rsidR="000966FD">
        <w:t xml:space="preserve">how they would encourage wildlife </w:t>
      </w:r>
      <w:r w:rsidR="008D6C78">
        <w:t xml:space="preserve">to the area </w:t>
      </w:r>
      <w:r w:rsidR="000966FD">
        <w:t xml:space="preserve">and include </w:t>
      </w:r>
      <w:r w:rsidR="00EE5090">
        <w:t>exciting areas to explore.</w:t>
      </w:r>
      <w:r w:rsidR="00A36B70">
        <w:t xml:space="preserve"> </w:t>
      </w:r>
      <w:r w:rsidR="004E2E61">
        <w:br/>
      </w:r>
    </w:p>
    <w:p w14:paraId="6D83AA13" w14:textId="25C50561" w:rsidR="00176BA2" w:rsidRDefault="00176BA2" w:rsidP="00176BA2">
      <w:pPr>
        <w:pStyle w:val="Heading2"/>
      </w:pPr>
      <w:bookmarkStart w:id="28" w:name="_Section_5:_Then"/>
      <w:bookmarkStart w:id="29" w:name="_Toc194915474"/>
      <w:bookmarkEnd w:id="28"/>
      <w:r>
        <w:t>Section 5: Then and now</w:t>
      </w:r>
      <w:bookmarkEnd w:id="29"/>
    </w:p>
    <w:p w14:paraId="64D467F1" w14:textId="0252197E" w:rsidR="00775053" w:rsidRDefault="009B2E67" w:rsidP="009B2E67">
      <w:r w:rsidRPr="009B2E67">
        <w:t xml:space="preserve">The aim of this </w:t>
      </w:r>
      <w:r w:rsidR="00560335">
        <w:t>activity</w:t>
      </w:r>
      <w:r w:rsidR="00560335" w:rsidRPr="009B2E67">
        <w:t xml:space="preserve"> </w:t>
      </w:r>
      <w:r w:rsidRPr="009B2E67">
        <w:t xml:space="preserve">is to </w:t>
      </w:r>
      <w:r w:rsidR="0073035F">
        <w:t>compare life during</w:t>
      </w:r>
      <w:r w:rsidRPr="009B2E67">
        <w:t xml:space="preserve"> the Victorian era </w:t>
      </w:r>
      <w:r w:rsidR="0073035F">
        <w:t>with life</w:t>
      </w:r>
      <w:r w:rsidRPr="009B2E67">
        <w:t xml:space="preserve"> today. </w:t>
      </w:r>
      <w:r w:rsidR="001A4FAA">
        <w:t>Read</w:t>
      </w:r>
      <w:r w:rsidRPr="009B2E67">
        <w:t xml:space="preserve"> the first part of the </w:t>
      </w:r>
      <w:r w:rsidRPr="009B2E67">
        <w:rPr>
          <w:i/>
          <w:iCs/>
        </w:rPr>
        <w:t>Genius John in a Brave New World</w:t>
      </w:r>
      <w:r w:rsidRPr="009B2E67">
        <w:t xml:space="preserve"> section up to page 53, </w:t>
      </w:r>
      <w:r w:rsidR="001A4FAA">
        <w:t>and talk about</w:t>
      </w:r>
      <w:r w:rsidRPr="009B2E67">
        <w:t xml:space="preserve"> how, when John Muir turned twelve, his father said he was ‘</w:t>
      </w:r>
      <w:r w:rsidRPr="007A283E">
        <w:rPr>
          <w:i/>
          <w:iCs/>
        </w:rPr>
        <w:t>old enough to work like a man</w:t>
      </w:r>
      <w:r w:rsidRPr="009B2E67">
        <w:t xml:space="preserve">’. </w:t>
      </w:r>
      <w:r w:rsidR="00A65DBA">
        <w:br/>
      </w:r>
    </w:p>
    <w:p w14:paraId="2F41A5EA" w14:textId="28EBC9E6" w:rsidR="008C3E95" w:rsidRDefault="008C3E95" w:rsidP="008C3E95">
      <w:pPr>
        <w:pStyle w:val="Heading3"/>
      </w:pPr>
      <w:r>
        <w:t xml:space="preserve">Activity </w:t>
      </w:r>
      <w:r w:rsidR="00A65DBA">
        <w:t>1</w:t>
      </w:r>
      <w:r>
        <w:t>: A day in the life</w:t>
      </w:r>
      <w:r w:rsidR="00A65DBA">
        <w:t xml:space="preserve"> (1 hour+)</w:t>
      </w:r>
    </w:p>
    <w:p w14:paraId="178FC6DA" w14:textId="7E895470" w:rsidR="00251AFF" w:rsidRPr="00A36B70" w:rsidRDefault="008F47B6" w:rsidP="009B2E67">
      <w:pPr>
        <w:rPr>
          <w:color w:val="44546A" w:themeColor="text2"/>
        </w:rPr>
      </w:pPr>
      <w:r w:rsidRPr="00A65DBA">
        <w:rPr>
          <w:color w:val="44546A" w:themeColor="text2"/>
        </w:rPr>
        <w:t xml:space="preserve">SOC 2-01a, </w:t>
      </w:r>
      <w:r w:rsidR="008C3E95" w:rsidRPr="00A65DBA">
        <w:rPr>
          <w:color w:val="44546A" w:themeColor="text2"/>
        </w:rPr>
        <w:t>SOC 2-03a, SOC 2-04a</w:t>
      </w:r>
      <w:r w:rsidR="009B6921" w:rsidRPr="00A65DBA">
        <w:rPr>
          <w:color w:val="44546A" w:themeColor="text2"/>
        </w:rPr>
        <w:t xml:space="preserve">, </w:t>
      </w:r>
      <w:r w:rsidR="00EC37BF" w:rsidRPr="00A65DBA">
        <w:rPr>
          <w:color w:val="44546A" w:themeColor="text2"/>
        </w:rPr>
        <w:t xml:space="preserve">LIT 2-04a, </w:t>
      </w:r>
      <w:r w:rsidR="00D96F66" w:rsidRPr="00A65DBA">
        <w:rPr>
          <w:color w:val="44546A" w:themeColor="text2"/>
        </w:rPr>
        <w:t xml:space="preserve">LIT 2-05a, </w:t>
      </w:r>
      <w:r w:rsidR="00820DC8" w:rsidRPr="00A65DBA">
        <w:rPr>
          <w:color w:val="44546A" w:themeColor="text2"/>
        </w:rPr>
        <w:t xml:space="preserve">LIT 2-23a, </w:t>
      </w:r>
      <w:r w:rsidR="009B6921" w:rsidRPr="00A65DBA">
        <w:rPr>
          <w:color w:val="44546A" w:themeColor="text2"/>
        </w:rPr>
        <w:t>SOC 3-01a</w:t>
      </w:r>
      <w:r w:rsidR="00D96F66" w:rsidRPr="00A65DBA">
        <w:rPr>
          <w:color w:val="44546A" w:themeColor="text2"/>
        </w:rPr>
        <w:t>, LIT 3-05a</w:t>
      </w:r>
      <w:r w:rsidR="00A82A45" w:rsidRPr="00A65DBA">
        <w:rPr>
          <w:color w:val="44546A" w:themeColor="text2"/>
        </w:rPr>
        <w:t>, LIT 3-23a</w:t>
      </w:r>
      <w:r w:rsidR="00A36B70">
        <w:rPr>
          <w:color w:val="44546A" w:themeColor="text2"/>
        </w:rPr>
        <w:br/>
      </w:r>
      <w:r w:rsidR="00A65DBA">
        <w:t>D</w:t>
      </w:r>
      <w:r w:rsidR="00251AFF">
        <w:t>iscuss how, in Victorian</w:t>
      </w:r>
      <w:r w:rsidR="00EF1242">
        <w:t xml:space="preserve"> times, many children had to work from young ages</w:t>
      </w:r>
      <w:r w:rsidR="00235A42">
        <w:t xml:space="preserve"> – some even as young as 5! </w:t>
      </w:r>
      <w:r w:rsidR="00DD6CF0">
        <w:t>Watch these videos to e</w:t>
      </w:r>
      <w:r w:rsidR="00EF1242">
        <w:t>xplore the different jobs children might do</w:t>
      </w:r>
      <w:r w:rsidR="00DD6CF0">
        <w:t xml:space="preserve"> and ask pupils to take notes</w:t>
      </w:r>
      <w:r w:rsidR="00EF1242">
        <w:t>:</w:t>
      </w:r>
    </w:p>
    <w:p w14:paraId="5DA8C225" w14:textId="3821B323" w:rsidR="00151D3D" w:rsidRDefault="00151D3D" w:rsidP="00690220">
      <w:pPr>
        <w:pStyle w:val="ListParagraph"/>
        <w:numPr>
          <w:ilvl w:val="0"/>
          <w:numId w:val="7"/>
        </w:numPr>
      </w:pPr>
      <w:hyperlink r:id="rId34" w:history="1">
        <w:r w:rsidRPr="002C079B">
          <w:rPr>
            <w:rStyle w:val="Hyperlink"/>
          </w:rPr>
          <w:t>Brief guide to life for children in Victorian Britain</w:t>
        </w:r>
      </w:hyperlink>
      <w:r>
        <w:t xml:space="preserve"> (3 </w:t>
      </w:r>
      <w:r w:rsidR="00B67F9F">
        <w:t>minutes</w:t>
      </w:r>
      <w:r w:rsidR="00F93EB4">
        <w:t xml:space="preserve"> 27 seconds</w:t>
      </w:r>
      <w:r>
        <w:t>)</w:t>
      </w:r>
    </w:p>
    <w:p w14:paraId="1548ED95" w14:textId="602D444E" w:rsidR="00EF1242" w:rsidRDefault="00DD6CF0" w:rsidP="00690220">
      <w:pPr>
        <w:pStyle w:val="ListParagraph"/>
        <w:numPr>
          <w:ilvl w:val="0"/>
          <w:numId w:val="7"/>
        </w:numPr>
      </w:pPr>
      <w:hyperlink r:id="rId35" w:history="1">
        <w:r w:rsidRPr="002C079B">
          <w:rPr>
            <w:rStyle w:val="Hyperlink"/>
          </w:rPr>
          <w:t>Work in textile mills</w:t>
        </w:r>
      </w:hyperlink>
      <w:r>
        <w:t xml:space="preserve"> (2 minutes)</w:t>
      </w:r>
    </w:p>
    <w:p w14:paraId="24413D6E" w14:textId="6F2A18A3" w:rsidR="00BA27E2" w:rsidRDefault="00BA27E2" w:rsidP="00690220">
      <w:pPr>
        <w:pStyle w:val="ListParagraph"/>
        <w:numPr>
          <w:ilvl w:val="0"/>
          <w:numId w:val="7"/>
        </w:numPr>
      </w:pPr>
      <w:hyperlink r:id="rId36" w:history="1">
        <w:r w:rsidRPr="002C079B">
          <w:rPr>
            <w:rStyle w:val="Hyperlink"/>
          </w:rPr>
          <w:t>Work in the coal mines</w:t>
        </w:r>
      </w:hyperlink>
      <w:r>
        <w:t xml:space="preserve"> (</w:t>
      </w:r>
      <w:r w:rsidR="00C079BD">
        <w:t>1</w:t>
      </w:r>
      <w:r>
        <w:t xml:space="preserve"> minute</w:t>
      </w:r>
      <w:r w:rsidR="00C079BD">
        <w:t xml:space="preserve"> 54 seconds</w:t>
      </w:r>
      <w:r>
        <w:t>)</w:t>
      </w:r>
    </w:p>
    <w:p w14:paraId="35588C09" w14:textId="2AA984A0" w:rsidR="00A20BC7" w:rsidRDefault="00A20BC7" w:rsidP="001C5CB8"/>
    <w:p w14:paraId="65625F31" w14:textId="4B01E8E5" w:rsidR="002E0806" w:rsidRDefault="001C5CB8" w:rsidP="00A20BC7">
      <w:r>
        <w:t>Ask learners to</w:t>
      </w:r>
      <w:r w:rsidR="007949CE">
        <w:t xml:space="preserve"> imagine they </w:t>
      </w:r>
      <w:r w:rsidR="001B4881">
        <w:t>are</w:t>
      </w:r>
      <w:r w:rsidR="007949CE">
        <w:t xml:space="preserve"> </w:t>
      </w:r>
      <w:r w:rsidR="001B4881">
        <w:t xml:space="preserve">living in Victorian Britain and writing a diary after a day at work. Encourage them to use descriptive language to describe </w:t>
      </w:r>
      <w:r w:rsidR="000D75ED">
        <w:t xml:space="preserve">the sights, smells and tasted of their workplace and how they feel at the end of a working day. </w:t>
      </w:r>
      <w:r w:rsidR="00A65DBA">
        <w:br/>
      </w:r>
      <w:r w:rsidR="00A65DBA">
        <w:br/>
      </w:r>
      <w:r w:rsidR="00416477">
        <w:t xml:space="preserve">Discuss the challenging and dangerous conditions that so many children had to endure. </w:t>
      </w:r>
      <w:r w:rsidR="00BF540E">
        <w:t xml:space="preserve">Do learners know that child labour still exists in some places around the </w:t>
      </w:r>
      <w:r w:rsidR="00BF540E">
        <w:lastRenderedPageBreak/>
        <w:t>world?</w:t>
      </w:r>
      <w:r w:rsidR="00C45302">
        <w:t xml:space="preserve"> </w:t>
      </w:r>
      <w:r w:rsidR="00C079BD">
        <w:t xml:space="preserve">This </w:t>
      </w:r>
      <w:hyperlink r:id="rId37" w:history="1">
        <w:r w:rsidR="005F6234" w:rsidRPr="005F6234">
          <w:rPr>
            <w:rStyle w:val="Hyperlink"/>
          </w:rPr>
          <w:t>National Geographic</w:t>
        </w:r>
        <w:r w:rsidR="00C079BD" w:rsidRPr="005F6234">
          <w:rPr>
            <w:rStyle w:val="Hyperlink"/>
          </w:rPr>
          <w:t xml:space="preserve"> report</w:t>
        </w:r>
      </w:hyperlink>
      <w:r w:rsidR="009B0722">
        <w:t xml:space="preserve"> states that</w:t>
      </w:r>
      <w:r w:rsidR="007A283E">
        <w:t>:</w:t>
      </w:r>
      <w:r w:rsidR="009B0722">
        <w:t xml:space="preserve"> </w:t>
      </w:r>
      <w:r w:rsidR="007A283E">
        <w:t>‘</w:t>
      </w:r>
      <w:r w:rsidR="009B0722" w:rsidRPr="00A64045">
        <w:rPr>
          <w:i/>
          <w:iCs/>
        </w:rPr>
        <w:t>Nearly 1 in 10 children are subjected to child labour worldwide, with some forced into hazardous work through trafficking</w:t>
      </w:r>
      <w:r w:rsidR="009B0722" w:rsidRPr="009B0722">
        <w:t>.</w:t>
      </w:r>
      <w:r w:rsidR="007A283E">
        <w:t>’</w:t>
      </w:r>
      <w:r w:rsidR="009B0722">
        <w:t xml:space="preserve"> </w:t>
      </w:r>
      <w:hyperlink r:id="rId38" w:history="1">
        <w:r w:rsidR="00475F6E" w:rsidRPr="002C079B">
          <w:rPr>
            <w:rStyle w:val="Hyperlink"/>
          </w:rPr>
          <w:t>Britannica Kids</w:t>
        </w:r>
      </w:hyperlink>
      <w:r w:rsidR="00475F6E">
        <w:t xml:space="preserve"> has useful information on child labour which could be used for a conversation around the UNCRC.</w:t>
      </w:r>
    </w:p>
    <w:p w14:paraId="4676D00C" w14:textId="77777777" w:rsidR="003059B2" w:rsidRPr="00A20BC7" w:rsidRDefault="003059B2" w:rsidP="00A20BC7"/>
    <w:p w14:paraId="523C4E7A" w14:textId="3D5134AF" w:rsidR="00E451F3" w:rsidRPr="005779BD" w:rsidRDefault="00A65DBA" w:rsidP="00A65DBA">
      <w:pPr>
        <w:pStyle w:val="Heading2"/>
      </w:pPr>
      <w:bookmarkStart w:id="30" w:name="_Section_6:_Invent,"/>
      <w:bookmarkStart w:id="31" w:name="_Toc194915475"/>
      <w:bookmarkEnd w:id="30"/>
      <w:r>
        <w:rPr>
          <w:rStyle w:val="Heading2Char"/>
          <w:b/>
          <w:bCs/>
        </w:rPr>
        <w:t xml:space="preserve">Section 6: </w:t>
      </w:r>
      <w:r w:rsidR="00A82A45" w:rsidRPr="005779BD">
        <w:rPr>
          <w:rStyle w:val="Heading2Char"/>
          <w:b/>
          <w:bCs/>
        </w:rPr>
        <w:t xml:space="preserve">Invent, </w:t>
      </w:r>
      <w:r w:rsidR="00E451F3" w:rsidRPr="005779BD">
        <w:rPr>
          <w:rStyle w:val="Heading2Char"/>
          <w:b/>
          <w:bCs/>
        </w:rPr>
        <w:t>design and make</w:t>
      </w:r>
      <w:bookmarkEnd w:id="31"/>
    </w:p>
    <w:p w14:paraId="768CBDAF" w14:textId="5287212F" w:rsidR="00CF6985" w:rsidRDefault="00CF6985" w:rsidP="00CF6985">
      <w:pPr>
        <w:pStyle w:val="Heading3"/>
      </w:pPr>
      <w:r>
        <w:t xml:space="preserve">Activity </w:t>
      </w:r>
      <w:r w:rsidR="00C57EA9">
        <w:t>1</w:t>
      </w:r>
      <w:r>
        <w:t xml:space="preserve">: Scottish </w:t>
      </w:r>
      <w:r w:rsidR="00C57EA9">
        <w:t>i</w:t>
      </w:r>
      <w:r>
        <w:t>nventions!</w:t>
      </w:r>
    </w:p>
    <w:p w14:paraId="1EF1905C" w14:textId="77777777" w:rsidR="00837A1F" w:rsidRDefault="00C30FA3" w:rsidP="004152BC">
      <w:r w:rsidRPr="00A65DBA">
        <w:rPr>
          <w:color w:val="44546A" w:themeColor="text2"/>
        </w:rPr>
        <w:t xml:space="preserve">TCH 2-02a, </w:t>
      </w:r>
      <w:r w:rsidR="00E451F3" w:rsidRPr="00A65DBA">
        <w:rPr>
          <w:color w:val="44546A" w:themeColor="text2"/>
        </w:rPr>
        <w:t>SOC 2-01a, SCN 2-20a, TCH 2-05a</w:t>
      </w:r>
      <w:r w:rsidR="00216C4E" w:rsidRPr="00A65DBA">
        <w:rPr>
          <w:color w:val="44546A" w:themeColor="text2"/>
        </w:rPr>
        <w:t xml:space="preserve">, </w:t>
      </w:r>
      <w:r w:rsidR="00EF70A5" w:rsidRPr="00A65DBA">
        <w:rPr>
          <w:color w:val="44546A" w:themeColor="text2"/>
        </w:rPr>
        <w:t xml:space="preserve">SOC 3-01a, SCN 3-20a, </w:t>
      </w:r>
      <w:r w:rsidR="00A65DBA" w:rsidRPr="00A65DBA">
        <w:rPr>
          <w:color w:val="44546A" w:themeColor="text2"/>
        </w:rPr>
        <w:br/>
      </w:r>
      <w:r w:rsidR="00EF70A5" w:rsidRPr="00A65DBA">
        <w:rPr>
          <w:color w:val="44546A" w:themeColor="text2"/>
        </w:rPr>
        <w:t>TCH 3-05a</w:t>
      </w:r>
      <w:r w:rsidR="00A65DBA">
        <w:br/>
      </w:r>
      <w:r w:rsidR="00491FF6">
        <w:t>Read</w:t>
      </w:r>
      <w:r w:rsidR="00E451F3" w:rsidRPr="00E451F3">
        <w:t xml:space="preserve"> the section </w:t>
      </w:r>
      <w:r w:rsidR="00E451F3" w:rsidRPr="00E451F3">
        <w:rPr>
          <w:i/>
          <w:iCs/>
        </w:rPr>
        <w:t>Genius John in a Brave New World</w:t>
      </w:r>
      <w:r w:rsidR="00E451F3" w:rsidRPr="00E451F3">
        <w:t>, up to page 58, which describes one of John</w:t>
      </w:r>
      <w:r w:rsidR="00491FF6">
        <w:t xml:space="preserve"> Muir</w:t>
      </w:r>
      <w:r w:rsidR="00E451F3" w:rsidRPr="00E451F3">
        <w:t>'s inventions. In 1860 he displayed some of his inventions at the State Fair in Madison where, newspaper reports tell us, people queued around the block to have a turn.</w:t>
      </w:r>
      <w:r w:rsidR="00A65DBA">
        <w:br/>
      </w:r>
      <w:r w:rsidR="00A65DBA">
        <w:br/>
      </w:r>
      <w:r w:rsidR="00332540">
        <w:t xml:space="preserve">Ask your pupils to research a Scottish inventor of their choice. They should make notes on the inventions they made and the reasons they made them. </w:t>
      </w:r>
      <w:r w:rsidR="00837A1F">
        <w:t xml:space="preserve">You could use these articles for ideas: </w:t>
      </w:r>
    </w:p>
    <w:p w14:paraId="6BD93994" w14:textId="699E38DC" w:rsidR="00B16DC1" w:rsidRDefault="00F32D63" w:rsidP="00690220">
      <w:pPr>
        <w:pStyle w:val="ListParagraph"/>
        <w:numPr>
          <w:ilvl w:val="0"/>
          <w:numId w:val="12"/>
        </w:numPr>
      </w:pPr>
      <w:hyperlink r:id="rId39" w:history="1">
        <w:r w:rsidRPr="00161247">
          <w:rPr>
            <w:rStyle w:val="Hyperlink"/>
          </w:rPr>
          <w:t>“Forgotten pioneers” of Scottish science</w:t>
        </w:r>
      </w:hyperlink>
    </w:p>
    <w:p w14:paraId="6B93F11F" w14:textId="0782C107" w:rsidR="00837A1F" w:rsidRDefault="00837A1F" w:rsidP="00690220">
      <w:pPr>
        <w:pStyle w:val="ListParagraph"/>
        <w:numPr>
          <w:ilvl w:val="0"/>
          <w:numId w:val="12"/>
        </w:numPr>
      </w:pPr>
      <w:hyperlink r:id="rId40" w:tgtFrame="_blank" w:history="1">
        <w:r>
          <w:rPr>
            <w:rStyle w:val="Hyperlink"/>
          </w:rPr>
          <w:t>Ke</w:t>
        </w:r>
        <w:r w:rsidR="00ED6D77" w:rsidRPr="00E451F3">
          <w:rPr>
            <w:rStyle w:val="Hyperlink"/>
          </w:rPr>
          <w:t>y figures in Science, Medicine and Engineering in Scotland</w:t>
        </w:r>
      </w:hyperlink>
      <w:r w:rsidR="00ED6D77" w:rsidRPr="00E451F3">
        <w:t> </w:t>
      </w:r>
    </w:p>
    <w:p w14:paraId="0E29AB28" w14:textId="75F8525E" w:rsidR="00ED6D77" w:rsidRPr="00E451F3" w:rsidRDefault="00F465B3" w:rsidP="00690220">
      <w:pPr>
        <w:pStyle w:val="ListParagraph"/>
        <w:numPr>
          <w:ilvl w:val="0"/>
          <w:numId w:val="12"/>
        </w:numPr>
      </w:pPr>
      <w:hyperlink r:id="rId41" w:history="1">
        <w:r w:rsidRPr="00161247">
          <w:rPr>
            <w:rStyle w:val="Hyperlink"/>
          </w:rPr>
          <w:t xml:space="preserve">Scottish inventions </w:t>
        </w:r>
        <w:r w:rsidR="00ED6D77" w:rsidRPr="00161247">
          <w:rPr>
            <w:rStyle w:val="Hyperlink"/>
          </w:rPr>
          <w:t xml:space="preserve">that </w:t>
        </w:r>
        <w:r w:rsidRPr="00161247">
          <w:rPr>
            <w:rStyle w:val="Hyperlink"/>
          </w:rPr>
          <w:t>r</w:t>
        </w:r>
        <w:r w:rsidR="00ED6D77" w:rsidRPr="00161247">
          <w:rPr>
            <w:rStyle w:val="Hyperlink"/>
          </w:rPr>
          <w:t xml:space="preserve">ocked the </w:t>
        </w:r>
        <w:r w:rsidRPr="00161247">
          <w:rPr>
            <w:rStyle w:val="Hyperlink"/>
          </w:rPr>
          <w:t>w</w:t>
        </w:r>
        <w:r w:rsidR="00ED6D77" w:rsidRPr="00161247">
          <w:rPr>
            <w:rStyle w:val="Hyperlink"/>
          </w:rPr>
          <w:t>orld</w:t>
        </w:r>
      </w:hyperlink>
    </w:p>
    <w:p w14:paraId="3FE19D48" w14:textId="4894C32C" w:rsidR="0003482F" w:rsidRDefault="00A65DBA" w:rsidP="0003482F">
      <w:r>
        <w:br/>
      </w:r>
      <w:r w:rsidR="0003482F">
        <w:t>Invite pupils to share their findings with a partner or the class.</w:t>
      </w:r>
    </w:p>
    <w:p w14:paraId="3D35E1A1" w14:textId="69A73D02" w:rsidR="004A4E21" w:rsidRDefault="004A4E21" w:rsidP="0003482F"/>
    <w:p w14:paraId="4282A0DA" w14:textId="43A1EBCC" w:rsidR="00EF70A5" w:rsidRDefault="00EF70A5" w:rsidP="00EF70A5">
      <w:pPr>
        <w:pStyle w:val="Heading3"/>
      </w:pPr>
      <w:r>
        <w:t xml:space="preserve">Activity </w:t>
      </w:r>
      <w:r w:rsidR="00A65DBA">
        <w:t>2</w:t>
      </w:r>
      <w:r>
        <w:t xml:space="preserve">: Invent your own </w:t>
      </w:r>
      <w:proofErr w:type="spellStart"/>
      <w:r>
        <w:t>environmentometer</w:t>
      </w:r>
      <w:proofErr w:type="spellEnd"/>
      <w:r w:rsidR="00A65DBA">
        <w:t xml:space="preserve"> (1 hour +)</w:t>
      </w:r>
    </w:p>
    <w:p w14:paraId="21B55FE8" w14:textId="16688A62" w:rsidR="00E451F3" w:rsidRPr="00A65DBA" w:rsidRDefault="00D53A4E" w:rsidP="0003482F">
      <w:pPr>
        <w:rPr>
          <w:color w:val="44546A" w:themeColor="text2"/>
        </w:rPr>
      </w:pPr>
      <w:r w:rsidRPr="00A65DBA">
        <w:rPr>
          <w:color w:val="44546A" w:themeColor="text2"/>
        </w:rPr>
        <w:t>TCH 2-07a,</w:t>
      </w:r>
      <w:r w:rsidR="003E0AB5" w:rsidRPr="00A65DBA">
        <w:rPr>
          <w:color w:val="44546A" w:themeColor="text2"/>
        </w:rPr>
        <w:t xml:space="preserve"> TCH 2-09a</w:t>
      </w:r>
      <w:r w:rsidR="0036408D" w:rsidRPr="00A65DBA">
        <w:rPr>
          <w:color w:val="44546A" w:themeColor="text2"/>
        </w:rPr>
        <w:t>, TCH 2-12a,</w:t>
      </w:r>
      <w:r w:rsidRPr="00A65DBA">
        <w:rPr>
          <w:color w:val="44546A" w:themeColor="text2"/>
        </w:rPr>
        <w:t xml:space="preserve"> </w:t>
      </w:r>
      <w:r w:rsidR="00217102" w:rsidRPr="00A65DBA">
        <w:rPr>
          <w:color w:val="44546A" w:themeColor="text2"/>
        </w:rPr>
        <w:t>TCH 3-07a</w:t>
      </w:r>
      <w:r w:rsidR="003E0AB5" w:rsidRPr="00A65DBA">
        <w:rPr>
          <w:color w:val="44546A" w:themeColor="text2"/>
        </w:rPr>
        <w:t>, TCH 3-09a</w:t>
      </w:r>
      <w:r w:rsidR="0036408D" w:rsidRPr="00A65DBA">
        <w:rPr>
          <w:color w:val="44546A" w:themeColor="text2"/>
        </w:rPr>
        <w:t>, TCH 3-12a</w:t>
      </w:r>
      <w:r w:rsidR="00A65DBA">
        <w:rPr>
          <w:color w:val="44546A" w:themeColor="text2"/>
        </w:rPr>
        <w:br/>
      </w:r>
      <w:r w:rsidR="00690220">
        <w:t>Put your pupils into groups and a</w:t>
      </w:r>
      <w:r w:rsidR="00B16DC1">
        <w:t xml:space="preserve">sk pupils </w:t>
      </w:r>
      <w:r w:rsidR="00690220">
        <w:t>them</w:t>
      </w:r>
      <w:r w:rsidR="00B16DC1">
        <w:t xml:space="preserve"> design </w:t>
      </w:r>
      <w:r w:rsidR="00690220">
        <w:t>an</w:t>
      </w:r>
      <w:r w:rsidR="00B16DC1">
        <w:t xml:space="preserve"> invention which will help the environment</w:t>
      </w:r>
      <w:r w:rsidR="00690220">
        <w:t xml:space="preserve">. </w:t>
      </w:r>
      <w:r w:rsidR="006A37EB">
        <w:t>Encourage them to</w:t>
      </w:r>
      <w:r w:rsidR="00BB0A24">
        <w:t xml:space="preserve"> experiment with different materials </w:t>
      </w:r>
      <w:r w:rsidR="00C07416">
        <w:t xml:space="preserve">before deciding </w:t>
      </w:r>
      <w:r w:rsidR="006A37EB">
        <w:t xml:space="preserve">on </w:t>
      </w:r>
      <w:r w:rsidR="00C07416">
        <w:t>the most appropriate ones for their models</w:t>
      </w:r>
      <w:r w:rsidR="00A31AE7">
        <w:t>. Once they have the design and the materials, they should make a prototype model of their invention!</w:t>
      </w:r>
      <w:r w:rsidR="00C07416">
        <w:t xml:space="preserve"> </w:t>
      </w:r>
    </w:p>
    <w:p w14:paraId="6744C87B" w14:textId="77777777" w:rsidR="006713F3" w:rsidRDefault="006713F3" w:rsidP="0003482F"/>
    <w:p w14:paraId="4C9AFA5E" w14:textId="399E888C" w:rsidR="006713F3" w:rsidRDefault="00A65DBA" w:rsidP="00A65DBA">
      <w:pPr>
        <w:pStyle w:val="Heading2"/>
      </w:pPr>
      <w:bookmarkStart w:id="32" w:name="_Section_7:_Wild"/>
      <w:bookmarkStart w:id="33" w:name="_Toc194915476"/>
      <w:bookmarkEnd w:id="32"/>
      <w:r>
        <w:lastRenderedPageBreak/>
        <w:t xml:space="preserve">Section 7: </w:t>
      </w:r>
      <w:r w:rsidR="006713F3">
        <w:t xml:space="preserve">Wild </w:t>
      </w:r>
      <w:r>
        <w:t>b</w:t>
      </w:r>
      <w:r w:rsidR="006713F3">
        <w:t>eauty</w:t>
      </w:r>
      <w:bookmarkEnd w:id="33"/>
    </w:p>
    <w:p w14:paraId="7083CE20" w14:textId="3F510EFA" w:rsidR="006713F3" w:rsidRDefault="006713F3" w:rsidP="006713F3">
      <w:pPr>
        <w:pStyle w:val="Heading3"/>
      </w:pPr>
      <w:r>
        <w:t>Activity 1: Art in Nature</w:t>
      </w:r>
      <w:r w:rsidR="00A65DBA">
        <w:t xml:space="preserve"> (50 minutes)</w:t>
      </w:r>
    </w:p>
    <w:p w14:paraId="1FD3722D" w14:textId="451FC3A6" w:rsidR="00624D83" w:rsidRDefault="00814A9B" w:rsidP="006713F3">
      <w:r w:rsidRPr="00A65DBA">
        <w:rPr>
          <w:color w:val="44546A" w:themeColor="text2"/>
        </w:rPr>
        <w:t>EXA 2-07a</w:t>
      </w:r>
      <w:r w:rsidR="00BB286B" w:rsidRPr="00A65DBA">
        <w:rPr>
          <w:color w:val="44546A" w:themeColor="text2"/>
        </w:rPr>
        <w:t xml:space="preserve">, </w:t>
      </w:r>
      <w:r w:rsidR="00B92B71" w:rsidRPr="00A65DBA">
        <w:rPr>
          <w:color w:val="44546A" w:themeColor="text2"/>
        </w:rPr>
        <w:t xml:space="preserve">EXA 2-02a, </w:t>
      </w:r>
      <w:r w:rsidR="00BB286B" w:rsidRPr="00A65DBA">
        <w:rPr>
          <w:color w:val="44546A" w:themeColor="text2"/>
        </w:rPr>
        <w:t>EXA 3-07a</w:t>
      </w:r>
      <w:r w:rsidR="00B92B71" w:rsidRPr="00A65DBA">
        <w:rPr>
          <w:color w:val="44546A" w:themeColor="text2"/>
        </w:rPr>
        <w:t>, EXA 3-02a</w:t>
      </w:r>
      <w:r w:rsidR="00A65DBA">
        <w:br/>
      </w:r>
      <w:r w:rsidR="006713F3">
        <w:t xml:space="preserve">Sometimes when we spend time in the same places (like the school playground or local park) we stop seeing the nature all around us. Making art in nature can open our eyes again to the colours, textures, and shapes all around us. </w:t>
      </w:r>
      <w:r w:rsidR="00A65DBA">
        <w:br/>
      </w:r>
      <w:r w:rsidR="00A65DBA">
        <w:br/>
      </w:r>
      <w:r w:rsidR="006713F3">
        <w:t xml:space="preserve">Share some examples of land art from artists such as </w:t>
      </w:r>
      <w:hyperlink r:id="rId42" w:history="1">
        <w:r w:rsidR="006713F3" w:rsidRPr="002F7A4D">
          <w:rPr>
            <w:rStyle w:val="Hyperlink"/>
          </w:rPr>
          <w:t>Richard Shilling</w:t>
        </w:r>
      </w:hyperlink>
      <w:r w:rsidR="006713F3">
        <w:t xml:space="preserve">, </w:t>
      </w:r>
      <w:hyperlink r:id="rId43" w:history="1">
        <w:r w:rsidR="006713F3" w:rsidRPr="008336DC">
          <w:rPr>
            <w:rStyle w:val="Hyperlink"/>
          </w:rPr>
          <w:t>Andy Goldsworthy</w:t>
        </w:r>
      </w:hyperlink>
      <w:r w:rsidR="006713F3">
        <w:t xml:space="preserve"> and Julia Brooklyn. </w:t>
      </w:r>
      <w:hyperlink r:id="rId44" w:history="1">
        <w:r w:rsidR="006713F3" w:rsidRPr="003B74F6">
          <w:rPr>
            <w:rStyle w:val="Hyperlink"/>
          </w:rPr>
          <w:t>Land Art for Kids</w:t>
        </w:r>
      </w:hyperlink>
      <w:r w:rsidR="006713F3">
        <w:t xml:space="preserve"> has instructional how-</w:t>
      </w:r>
      <w:proofErr w:type="spellStart"/>
      <w:r w:rsidR="006713F3">
        <w:t>tos</w:t>
      </w:r>
      <w:proofErr w:type="spellEnd"/>
      <w:r w:rsidR="006713F3">
        <w:t xml:space="preserve"> for making specific art such as rainbow arches and </w:t>
      </w:r>
      <w:r w:rsidR="00D07203">
        <w:t>insects but</w:t>
      </w:r>
      <w:r w:rsidR="006713F3">
        <w:t xml:space="preserve"> also encourage your pupils to come up with their own ideas. No need to design beforehand, head outside to a local space to create your own nature art using leaves, sticks, stones, or sand. Afterwards, ask pupils to reflect on how they </w:t>
      </w:r>
      <w:r w:rsidR="00D07203">
        <w:t>“</w:t>
      </w:r>
      <w:r w:rsidR="006713F3">
        <w:t>saw</w:t>
      </w:r>
      <w:r w:rsidR="00D07203">
        <w:t>”</w:t>
      </w:r>
      <w:r w:rsidR="006713F3">
        <w:t xml:space="preserve"> the nature around them. Did they notice the colours of the leaves more, did they notice how smooth or rough the rocks were?</w:t>
      </w:r>
      <w:r w:rsidR="0025739E">
        <w:br/>
      </w:r>
    </w:p>
    <w:p w14:paraId="3178AF12" w14:textId="6DF20EB4" w:rsidR="006713F3" w:rsidRDefault="006713F3" w:rsidP="006713F3">
      <w:pPr>
        <w:pStyle w:val="Heading3"/>
      </w:pPr>
      <w:r>
        <w:t xml:space="preserve">Activity 2: Make a </w:t>
      </w:r>
      <w:r w:rsidR="007349C7">
        <w:t>s</w:t>
      </w:r>
      <w:r>
        <w:t>helter</w:t>
      </w:r>
      <w:r w:rsidR="00A65DBA">
        <w:t xml:space="preserve"> (1 hour +)</w:t>
      </w:r>
    </w:p>
    <w:p w14:paraId="5B53A7EF" w14:textId="784DCD3C" w:rsidR="006713F3" w:rsidRDefault="003378AC" w:rsidP="006713F3">
      <w:r w:rsidRPr="00A65DBA">
        <w:rPr>
          <w:color w:val="44546A" w:themeColor="text2"/>
        </w:rPr>
        <w:t>TCH 2-12a, TCH 3-12a</w:t>
      </w:r>
      <w:r w:rsidR="00A52903" w:rsidRPr="00A65DBA">
        <w:rPr>
          <w:color w:val="44546A" w:themeColor="text2"/>
        </w:rPr>
        <w:t>, HWB 2-14a, HWB 3-14a</w:t>
      </w:r>
      <w:r w:rsidR="00A65DBA" w:rsidRPr="00A65DBA">
        <w:rPr>
          <w:color w:val="44546A" w:themeColor="text2"/>
        </w:rPr>
        <w:br/>
      </w:r>
      <w:r w:rsidR="006713F3">
        <w:t xml:space="preserve">John Muir’s </w:t>
      </w:r>
      <w:r w:rsidR="00102556">
        <w:t>temporary blindness</w:t>
      </w:r>
      <w:r w:rsidR="006713F3">
        <w:t xml:space="preserve"> sparks his desire to ‘</w:t>
      </w:r>
      <w:r w:rsidR="006713F3" w:rsidRPr="002B7D80">
        <w:rPr>
          <w:i/>
          <w:iCs/>
        </w:rPr>
        <w:t>walk one thousand miles’</w:t>
      </w:r>
      <w:r w:rsidR="006713F3">
        <w:t xml:space="preserve"> in Chapter Five. Read up to page 71 and talk about ho</w:t>
      </w:r>
      <w:r w:rsidR="00B82656">
        <w:t>w</w:t>
      </w:r>
      <w:r w:rsidR="006713F3">
        <w:t xml:space="preserve"> John Muir ran out of money and built a hut out of branches. Does the hut in the graphic novel look like a good shelter?</w:t>
      </w:r>
      <w:r w:rsidR="00A65DBA">
        <w:br/>
      </w:r>
      <w:r w:rsidR="00A65DBA">
        <w:br/>
      </w:r>
      <w:r w:rsidR="006713F3">
        <w:t>In groups, challenge your pupils to build their own shelter out of branches. They should work together as a team and build a shelter that at least one person can fit comfortably in!</w:t>
      </w:r>
      <w:r w:rsidR="00B82656">
        <w:t xml:space="preserve"> </w:t>
      </w:r>
      <w:r w:rsidR="006713F3">
        <w:t>Remind your pupils to take care not to disturb wildlife when gathering natural materials.</w:t>
      </w:r>
    </w:p>
    <w:p w14:paraId="3426B92E" w14:textId="77777777" w:rsidR="006713F3" w:rsidRPr="00E451F3" w:rsidRDefault="006713F3" w:rsidP="0003482F"/>
    <w:p w14:paraId="6675CE8E" w14:textId="549FC86C" w:rsidR="00224727" w:rsidRPr="005779BD" w:rsidRDefault="003F38B2" w:rsidP="00A65DBA">
      <w:pPr>
        <w:pStyle w:val="Heading2"/>
      </w:pPr>
      <w:bookmarkStart w:id="34" w:name="_Section_8:_Indigenous"/>
      <w:bookmarkStart w:id="35" w:name="_Toc194915477"/>
      <w:bookmarkEnd w:id="34"/>
      <w:r>
        <w:rPr>
          <w:rStyle w:val="Heading2Char"/>
          <w:b/>
          <w:bCs/>
        </w:rPr>
        <w:t xml:space="preserve">Section </w:t>
      </w:r>
      <w:r w:rsidR="007349C7">
        <w:rPr>
          <w:rStyle w:val="Heading2Char"/>
          <w:b/>
          <w:bCs/>
        </w:rPr>
        <w:t>8</w:t>
      </w:r>
      <w:r>
        <w:rPr>
          <w:rStyle w:val="Heading2Char"/>
          <w:b/>
          <w:bCs/>
        </w:rPr>
        <w:t>: Indigenous h</w:t>
      </w:r>
      <w:r w:rsidR="00224727" w:rsidRPr="005779BD">
        <w:rPr>
          <w:rStyle w:val="Heading2Char"/>
          <w:b/>
          <w:bCs/>
        </w:rPr>
        <w:t>istory</w:t>
      </w:r>
      <w:bookmarkEnd w:id="35"/>
    </w:p>
    <w:p w14:paraId="5A1DFCE5" w14:textId="500E3183" w:rsidR="00224727" w:rsidRDefault="00224727" w:rsidP="00224727">
      <w:r w:rsidRPr="00224727">
        <w:t>Share chapter five (pages 66-73), </w:t>
      </w:r>
      <w:r w:rsidRPr="00224727">
        <w:rPr>
          <w:i/>
          <w:iCs/>
        </w:rPr>
        <w:t>I Will Walk One Thousand Miles</w:t>
      </w:r>
      <w:r w:rsidRPr="00224727">
        <w:t>, about John Muir's explorations in America with your class.</w:t>
      </w:r>
      <w:r w:rsidR="003F38B2">
        <w:br/>
      </w:r>
      <w:r w:rsidR="003F38B2">
        <w:lastRenderedPageBreak/>
        <w:br/>
      </w:r>
      <w:r w:rsidRPr="00224727">
        <w:t>Muir journeyed across America and settled in California where he carried out a lot of his conservation work. When exploring, he often used existing trails made by Native Americans to navigate across America</w:t>
      </w:r>
      <w:r w:rsidR="00326E8E">
        <w:t xml:space="preserve">. </w:t>
      </w:r>
      <w:r w:rsidR="00633567" w:rsidRPr="00633567">
        <w:t xml:space="preserve">However, some of the views expressed about indigenous people by John Muir </w:t>
      </w:r>
      <w:r w:rsidR="002B7D80">
        <w:t>were</w:t>
      </w:r>
      <w:r w:rsidR="00633567" w:rsidRPr="00633567">
        <w:t xml:space="preserve"> harmful and racist.</w:t>
      </w:r>
    </w:p>
    <w:p w14:paraId="769EBD40" w14:textId="77777777" w:rsidR="00633567" w:rsidRPr="00224727" w:rsidRDefault="00633567" w:rsidP="00224727"/>
    <w:p w14:paraId="30BBDEA2" w14:textId="485A0D31" w:rsidR="00EF4E13" w:rsidRDefault="00BC028C" w:rsidP="00EF4E13">
      <w:pPr>
        <w:pStyle w:val="Heading3"/>
      </w:pPr>
      <w:r>
        <w:t xml:space="preserve">Activity 1: </w:t>
      </w:r>
      <w:r w:rsidR="00CA358F">
        <w:t xml:space="preserve">Make a </w:t>
      </w:r>
      <w:r w:rsidR="00216DE6">
        <w:t>f</w:t>
      </w:r>
      <w:r w:rsidR="00CA358F">
        <w:t>act</w:t>
      </w:r>
      <w:r w:rsidR="00216DE6">
        <w:t xml:space="preserve"> </w:t>
      </w:r>
      <w:r w:rsidR="00CA358F">
        <w:t>file</w:t>
      </w:r>
      <w:r w:rsidR="003F38B2">
        <w:t xml:space="preserve"> (1 hour +)</w:t>
      </w:r>
    </w:p>
    <w:p w14:paraId="319381B5" w14:textId="4EB2D66B" w:rsidR="00224727" w:rsidRDefault="00CA358F" w:rsidP="00A64045">
      <w:r w:rsidRPr="002B7D80">
        <w:rPr>
          <w:color w:val="44546A" w:themeColor="text2"/>
        </w:rPr>
        <w:t>SOC 2-04a, SOC 2-06a,</w:t>
      </w:r>
      <w:r w:rsidRPr="002B7D80">
        <w:rPr>
          <w:b/>
          <w:bCs/>
          <w:color w:val="44546A" w:themeColor="text2"/>
        </w:rPr>
        <w:t> </w:t>
      </w:r>
      <w:r w:rsidR="00F87B69" w:rsidRPr="002B7D80">
        <w:rPr>
          <w:color w:val="44546A" w:themeColor="text2"/>
        </w:rPr>
        <w:t>LIT 2-15a,</w:t>
      </w:r>
      <w:r w:rsidR="00F05F68" w:rsidRPr="002B7D80">
        <w:rPr>
          <w:color w:val="44546A" w:themeColor="text2"/>
        </w:rPr>
        <w:t xml:space="preserve"> LIT 2-25a,</w:t>
      </w:r>
      <w:r w:rsidR="00F87B69" w:rsidRPr="002B7D80">
        <w:rPr>
          <w:b/>
          <w:bCs/>
          <w:color w:val="44546A" w:themeColor="text2"/>
        </w:rPr>
        <w:t xml:space="preserve"> </w:t>
      </w:r>
      <w:r w:rsidRPr="002B7D80">
        <w:rPr>
          <w:color w:val="44546A" w:themeColor="text2"/>
        </w:rPr>
        <w:t>SOC 3-06a</w:t>
      </w:r>
      <w:r w:rsidR="009357AA" w:rsidRPr="002B7D80">
        <w:rPr>
          <w:color w:val="44546A" w:themeColor="text2"/>
        </w:rPr>
        <w:t>, SOC 3-06b</w:t>
      </w:r>
      <w:r w:rsidR="00F05F68" w:rsidRPr="002B7D80">
        <w:rPr>
          <w:color w:val="44546A" w:themeColor="text2"/>
        </w:rPr>
        <w:t>, LIT 3-15a</w:t>
      </w:r>
      <w:r w:rsidR="00304F96" w:rsidRPr="002B7D80">
        <w:rPr>
          <w:color w:val="44546A" w:themeColor="text2"/>
        </w:rPr>
        <w:t>, LIT 3-25a</w:t>
      </w:r>
      <w:r w:rsidR="009357AA" w:rsidRPr="002B7D80">
        <w:rPr>
          <w:color w:val="44546A" w:themeColor="text2"/>
        </w:rPr>
        <w:t xml:space="preserve"> </w:t>
      </w:r>
      <w:r w:rsidR="003F38B2">
        <w:br/>
      </w:r>
      <w:r>
        <w:t>Research</w:t>
      </w:r>
      <w:r w:rsidR="00224727" w:rsidRPr="00224727">
        <w:t xml:space="preserve"> </w:t>
      </w:r>
      <w:r w:rsidR="00962FCB">
        <w:t xml:space="preserve">and make notes on </w:t>
      </w:r>
      <w:r w:rsidR="00224727" w:rsidRPr="00224727">
        <w:t xml:space="preserve">the indigenous people who live across America, their traditions and heritage, especially those in California where John Muir settled and whom he came across in what is now Yosemite National Park. </w:t>
      </w:r>
      <w:r w:rsidR="00A9647B">
        <w:t xml:space="preserve">Use websites such as </w:t>
      </w:r>
      <w:hyperlink r:id="rId45" w:tgtFrame="_blank" w:history="1">
        <w:r w:rsidR="00A9647B" w:rsidRPr="00224727">
          <w:rPr>
            <w:rStyle w:val="Hyperlink"/>
          </w:rPr>
          <w:t>Britannica Kids</w:t>
        </w:r>
      </w:hyperlink>
      <w:r w:rsidR="00A9647B" w:rsidRPr="00224727">
        <w:t> and </w:t>
      </w:r>
      <w:hyperlink r:id="rId46" w:tgtFrame="_blank" w:history="1">
        <w:r w:rsidR="00A9647B" w:rsidRPr="00224727">
          <w:rPr>
            <w:rStyle w:val="Hyperlink"/>
          </w:rPr>
          <w:t>National Geographic Kids</w:t>
        </w:r>
      </w:hyperlink>
      <w:r w:rsidR="00A9647B" w:rsidRPr="00224727">
        <w:t>.</w:t>
      </w:r>
      <w:r w:rsidR="003F38B2">
        <w:br/>
      </w:r>
      <w:r w:rsidR="003F38B2">
        <w:br/>
      </w:r>
      <w:r w:rsidR="00962FCB">
        <w:t xml:space="preserve">Use these notes to make </w:t>
      </w:r>
      <w:r w:rsidR="002F2ACA">
        <w:t xml:space="preserve">informative </w:t>
      </w:r>
      <w:r w:rsidR="00224727" w:rsidRPr="00224727">
        <w:t>fact files about indigenous Californians</w:t>
      </w:r>
      <w:r w:rsidR="00A9647B">
        <w:t>.</w:t>
      </w:r>
      <w:r w:rsidR="007D069B">
        <w:t xml:space="preserve"> </w:t>
      </w:r>
      <w:r w:rsidR="00A9647B">
        <w:t>Invite</w:t>
      </w:r>
      <w:r w:rsidR="00224727" w:rsidRPr="00224727">
        <w:t xml:space="preserve"> pupils to share their fact files in class, </w:t>
      </w:r>
      <w:r w:rsidR="003B761F">
        <w:t>presenting</w:t>
      </w:r>
      <w:r w:rsidR="00224727" w:rsidRPr="00224727">
        <w:t xml:space="preserve"> what they have learned about Native American culture and heritage.</w:t>
      </w:r>
      <w:r w:rsidR="003F38B2">
        <w:br/>
      </w:r>
      <w:r w:rsidR="003F38B2">
        <w:br/>
      </w:r>
      <w:r w:rsidR="0038736F">
        <w:t xml:space="preserve">Discuss </w:t>
      </w:r>
      <w:r w:rsidR="004D2F77">
        <w:t>how e</w:t>
      </w:r>
      <w:r w:rsidR="00224727" w:rsidRPr="00224727">
        <w:t>vents like the Californian gold rush in the mid-19th century had a huge impact on Native American communities</w:t>
      </w:r>
      <w:r w:rsidR="003F38B2">
        <w:t>.</w:t>
      </w:r>
      <w:r w:rsidR="003F38B2">
        <w:br/>
      </w:r>
      <w:r w:rsidR="003F38B2">
        <w:br/>
      </w:r>
      <w:r w:rsidR="00B62E1E">
        <w:t xml:space="preserve">This </w:t>
      </w:r>
      <w:hyperlink r:id="rId47" w:history="1">
        <w:r w:rsidR="00B62E1E" w:rsidRPr="00D068EB">
          <w:rPr>
            <w:rStyle w:val="Hyperlink"/>
          </w:rPr>
          <w:t xml:space="preserve">BBC </w:t>
        </w:r>
        <w:r w:rsidR="00D068EB" w:rsidRPr="00D068EB">
          <w:rPr>
            <w:rStyle w:val="Hyperlink"/>
          </w:rPr>
          <w:t>b</w:t>
        </w:r>
        <w:r w:rsidR="00B62E1E" w:rsidRPr="00D068EB">
          <w:rPr>
            <w:rStyle w:val="Hyperlink"/>
          </w:rPr>
          <w:t>itesize resource</w:t>
        </w:r>
      </w:hyperlink>
      <w:r w:rsidR="00B62E1E">
        <w:t xml:space="preserve"> provides an overview </w:t>
      </w:r>
      <w:r w:rsidR="00164F13">
        <w:t>of the impact of white settlers in the American Plains</w:t>
      </w:r>
      <w:r w:rsidR="00E845AE">
        <w:t>, culminating in 1885 when the US government made Native American territory available to white settlers</w:t>
      </w:r>
      <w:r w:rsidR="007F6098">
        <w:t>.</w:t>
      </w:r>
      <w:r w:rsidR="00BE7D55">
        <w:t xml:space="preserve"> Did pupils find evidence of the lasting impact of European colonisation in their research for the </w:t>
      </w:r>
      <w:r w:rsidR="00965720">
        <w:t>fact files</w:t>
      </w:r>
      <w:r w:rsidR="00BE7D55">
        <w:t xml:space="preserve">? How are Native American people </w:t>
      </w:r>
      <w:r w:rsidR="00070FFF">
        <w:t>keeping their traditions alive today?</w:t>
      </w:r>
    </w:p>
    <w:p w14:paraId="35112285" w14:textId="77777777" w:rsidR="006713F3" w:rsidRDefault="006713F3" w:rsidP="00472B8D"/>
    <w:p w14:paraId="4AA071BC" w14:textId="77777777" w:rsidR="0025739E" w:rsidRPr="00224727" w:rsidRDefault="0025739E" w:rsidP="00472B8D"/>
    <w:p w14:paraId="64A1E0BB" w14:textId="6555A8D4" w:rsidR="00B336B5" w:rsidRPr="005779BD" w:rsidRDefault="003F38B2" w:rsidP="003F38B2">
      <w:pPr>
        <w:pStyle w:val="Heading2"/>
      </w:pPr>
      <w:bookmarkStart w:id="36" w:name="_Section_9:_From"/>
      <w:bookmarkStart w:id="37" w:name="_Toc194915478"/>
      <w:bookmarkEnd w:id="36"/>
      <w:r>
        <w:rPr>
          <w:rStyle w:val="Heading2Char"/>
          <w:b/>
          <w:bCs/>
        </w:rPr>
        <w:t xml:space="preserve">Section </w:t>
      </w:r>
      <w:r w:rsidR="007349C7">
        <w:rPr>
          <w:rStyle w:val="Heading2Char"/>
          <w:b/>
          <w:bCs/>
        </w:rPr>
        <w:t>9</w:t>
      </w:r>
      <w:r>
        <w:rPr>
          <w:rStyle w:val="Heading2Char"/>
          <w:b/>
          <w:bCs/>
        </w:rPr>
        <w:t xml:space="preserve">: </w:t>
      </w:r>
      <w:r w:rsidR="00304F96" w:rsidRPr="005779BD">
        <w:rPr>
          <w:rStyle w:val="Heading2Char"/>
          <w:b/>
          <w:bCs/>
        </w:rPr>
        <w:t>F</w:t>
      </w:r>
      <w:r w:rsidR="00B336B5" w:rsidRPr="005779BD">
        <w:rPr>
          <w:rStyle w:val="Heading2Char"/>
          <w:b/>
          <w:bCs/>
        </w:rPr>
        <w:t xml:space="preserve">rom </w:t>
      </w:r>
      <w:r>
        <w:rPr>
          <w:rStyle w:val="Heading2Char"/>
          <w:b/>
          <w:bCs/>
        </w:rPr>
        <w:t>h</w:t>
      </w:r>
      <w:r w:rsidR="00B336B5" w:rsidRPr="005779BD">
        <w:rPr>
          <w:rStyle w:val="Heading2Char"/>
          <w:b/>
          <w:bCs/>
        </w:rPr>
        <w:t xml:space="preserve">ere to </w:t>
      </w:r>
      <w:r>
        <w:rPr>
          <w:rStyle w:val="Heading2Char"/>
          <w:b/>
          <w:bCs/>
        </w:rPr>
        <w:t>t</w:t>
      </w:r>
      <w:r w:rsidR="00B336B5" w:rsidRPr="005779BD">
        <w:rPr>
          <w:rStyle w:val="Heading2Char"/>
          <w:b/>
          <w:bCs/>
        </w:rPr>
        <w:t>here</w:t>
      </w:r>
      <w:bookmarkEnd w:id="37"/>
    </w:p>
    <w:p w14:paraId="055433B4" w14:textId="7E59FE5D" w:rsidR="00B336B5" w:rsidRDefault="00B336B5" w:rsidP="00B336B5">
      <w:r w:rsidRPr="00B336B5">
        <w:t xml:space="preserve">The aim of this lesson is for your class to plan and then embark on </w:t>
      </w:r>
      <w:r w:rsidR="00BF261F">
        <w:t>a</w:t>
      </w:r>
      <w:r w:rsidRPr="00B336B5">
        <w:t xml:space="preserve"> journey of discovery</w:t>
      </w:r>
      <w:r w:rsidR="00BF261F">
        <w:t xml:space="preserve"> </w:t>
      </w:r>
      <w:r w:rsidRPr="00B336B5">
        <w:t>in your local</w:t>
      </w:r>
      <w:r w:rsidR="003E206F">
        <w:t xml:space="preserve"> area</w:t>
      </w:r>
      <w:r w:rsidRPr="00B336B5">
        <w:t>. Before you begin, read the </w:t>
      </w:r>
      <w:r w:rsidRPr="00B336B5">
        <w:rPr>
          <w:i/>
          <w:iCs/>
        </w:rPr>
        <w:t xml:space="preserve">I Will Walk One Thousand </w:t>
      </w:r>
      <w:r w:rsidRPr="00B336B5">
        <w:rPr>
          <w:i/>
          <w:iCs/>
        </w:rPr>
        <w:lastRenderedPageBreak/>
        <w:t>Miles</w:t>
      </w:r>
      <w:r w:rsidRPr="00B336B5">
        <w:t> section, up to page 69</w:t>
      </w:r>
      <w:r w:rsidR="00D60394">
        <w:t xml:space="preserve">. </w:t>
      </w:r>
      <w:r w:rsidR="002955AA">
        <w:t>The</w:t>
      </w:r>
      <w:r w:rsidRPr="00B336B5">
        <w:t xml:space="preserve"> John Muir Way </w:t>
      </w:r>
      <w:r w:rsidR="002955AA">
        <w:t>is a</w:t>
      </w:r>
      <w:r w:rsidRPr="00B336B5">
        <w:t xml:space="preserve"> long-distance path </w:t>
      </w:r>
      <w:r w:rsidR="002955AA">
        <w:t xml:space="preserve">which </w:t>
      </w:r>
      <w:r w:rsidR="0023096A">
        <w:t>links Helensburgh in the West with John Muir</w:t>
      </w:r>
      <w:r w:rsidR="00677CD7">
        <w:t>’</w:t>
      </w:r>
      <w:r w:rsidR="0023096A">
        <w:t xml:space="preserve">s birthplace Dunbar, in the East. </w:t>
      </w:r>
      <w:r w:rsidR="00677CD7">
        <w:t xml:space="preserve">You can </w:t>
      </w:r>
      <w:r w:rsidR="00555CBA">
        <w:t>explore</w:t>
      </w:r>
      <w:r w:rsidR="00677CD7">
        <w:t xml:space="preserve"> </w:t>
      </w:r>
      <w:hyperlink r:id="rId48" w:history="1">
        <w:r w:rsidR="00677CD7" w:rsidRPr="00C0751D">
          <w:rPr>
            <w:rStyle w:val="Hyperlink"/>
          </w:rPr>
          <w:t xml:space="preserve">the whole </w:t>
        </w:r>
        <w:r w:rsidR="00C0751D">
          <w:rPr>
            <w:rStyle w:val="Hyperlink"/>
          </w:rPr>
          <w:t xml:space="preserve">John Muir </w:t>
        </w:r>
        <w:r w:rsidR="00677CD7" w:rsidRPr="00C0751D">
          <w:rPr>
            <w:rStyle w:val="Hyperlink"/>
          </w:rPr>
          <w:t>route here</w:t>
        </w:r>
      </w:hyperlink>
      <w:r w:rsidR="00677CD7">
        <w:t xml:space="preserve">. </w:t>
      </w:r>
    </w:p>
    <w:p w14:paraId="2CB363ED" w14:textId="77777777" w:rsidR="00C0751D" w:rsidRPr="00B336B5" w:rsidRDefault="00C0751D" w:rsidP="00B336B5"/>
    <w:p w14:paraId="67F4F562" w14:textId="326351E5" w:rsidR="00193C10" w:rsidRDefault="00193C10" w:rsidP="00DA5F42">
      <w:pPr>
        <w:pStyle w:val="Heading3"/>
      </w:pPr>
      <w:r>
        <w:t xml:space="preserve">Activity 1: Plan </w:t>
      </w:r>
      <w:r w:rsidR="003F38B2">
        <w:t>y</w:t>
      </w:r>
      <w:r>
        <w:t xml:space="preserve">our </w:t>
      </w:r>
      <w:r w:rsidR="003F38B2">
        <w:t>t</w:t>
      </w:r>
      <w:r>
        <w:t>rail</w:t>
      </w:r>
      <w:r w:rsidR="003F38B2">
        <w:t xml:space="preserve"> (50 minutes)</w:t>
      </w:r>
    </w:p>
    <w:p w14:paraId="3C692332" w14:textId="52BFB652" w:rsidR="00B61E87" w:rsidRDefault="001D7C9A" w:rsidP="00B336B5">
      <w:r w:rsidRPr="003F38B2">
        <w:rPr>
          <w:color w:val="44546A" w:themeColor="text2"/>
        </w:rPr>
        <w:t>HWB 2-14a, SOC 2-14a, HWB 3-14a, SOC 3-14a</w:t>
      </w:r>
      <w:r w:rsidR="003F38B2">
        <w:br/>
      </w:r>
      <w:r w:rsidR="007E204B">
        <w:t>Invite your pupils to share what paths they</w:t>
      </w:r>
      <w:r w:rsidR="004234C0">
        <w:t xml:space="preserve"> already</w:t>
      </w:r>
      <w:r w:rsidR="007E204B">
        <w:t xml:space="preserve"> use in the local area</w:t>
      </w:r>
      <w:r w:rsidR="00EE6086">
        <w:t xml:space="preserve">. Then expand this knowledge using ordnance survey maps, virtual maps and the </w:t>
      </w:r>
      <w:hyperlink r:id="rId49" w:tgtFrame="_blank" w:history="1">
        <w:r w:rsidR="00B336B5" w:rsidRPr="00B336B5">
          <w:rPr>
            <w:rStyle w:val="Hyperlink"/>
          </w:rPr>
          <w:t>Paths for all website</w:t>
        </w:r>
      </w:hyperlink>
      <w:r w:rsidR="00B336B5" w:rsidRPr="00B336B5">
        <w:t xml:space="preserve"> to </w:t>
      </w:r>
      <w:r w:rsidR="00EE6086">
        <w:t>find more</w:t>
      </w:r>
      <w:r w:rsidR="00B336B5" w:rsidRPr="00B336B5">
        <w:t xml:space="preserve"> walks and trails in your area.</w:t>
      </w:r>
      <w:r w:rsidR="003F38B2">
        <w:br/>
      </w:r>
      <w:r w:rsidR="003F38B2">
        <w:br/>
      </w:r>
      <w:r w:rsidR="00EE6086">
        <w:t xml:space="preserve">In groups, ask pupils to </w:t>
      </w:r>
      <w:r w:rsidR="008C3C86">
        <w:t xml:space="preserve">plan and draw out a trail through the local area. Where possible they should aim to include some or </w:t>
      </w:r>
      <w:proofErr w:type="gramStart"/>
      <w:r w:rsidR="008C3C86">
        <w:t>all of</w:t>
      </w:r>
      <w:proofErr w:type="gramEnd"/>
      <w:r w:rsidR="008C3C86">
        <w:t xml:space="preserve"> the following:</w:t>
      </w:r>
    </w:p>
    <w:p w14:paraId="734DB715" w14:textId="77777777" w:rsidR="004234C0" w:rsidRDefault="007D437D" w:rsidP="00690220">
      <w:pPr>
        <w:numPr>
          <w:ilvl w:val="0"/>
          <w:numId w:val="6"/>
        </w:numPr>
      </w:pPr>
      <w:r w:rsidRPr="00B336B5">
        <w:t>a local wood</w:t>
      </w:r>
    </w:p>
    <w:p w14:paraId="06112CDF" w14:textId="32B07E9F" w:rsidR="007D437D" w:rsidRPr="00B336B5" w:rsidRDefault="00AF1558" w:rsidP="00690220">
      <w:pPr>
        <w:numPr>
          <w:ilvl w:val="0"/>
          <w:numId w:val="6"/>
        </w:numPr>
      </w:pPr>
      <w:r>
        <w:t>a local park</w:t>
      </w:r>
    </w:p>
    <w:p w14:paraId="5BF31C22" w14:textId="1C7B7B36" w:rsidR="007D437D" w:rsidRDefault="007D437D" w:rsidP="00690220">
      <w:pPr>
        <w:numPr>
          <w:ilvl w:val="0"/>
          <w:numId w:val="6"/>
        </w:numPr>
      </w:pPr>
      <w:r w:rsidRPr="00B336B5">
        <w:t>a coastal</w:t>
      </w:r>
      <w:r w:rsidR="005108FB">
        <w:t>, lochside or riverside route</w:t>
      </w:r>
    </w:p>
    <w:p w14:paraId="188B3C3D" w14:textId="77777777" w:rsidR="007D437D" w:rsidRPr="00B336B5" w:rsidRDefault="007D437D" w:rsidP="00690220">
      <w:pPr>
        <w:numPr>
          <w:ilvl w:val="0"/>
          <w:numId w:val="6"/>
        </w:numPr>
      </w:pPr>
      <w:r w:rsidRPr="00B336B5">
        <w:t>a local path</w:t>
      </w:r>
    </w:p>
    <w:p w14:paraId="3092BB9D" w14:textId="1FC249B9" w:rsidR="007D437D" w:rsidRDefault="007D437D" w:rsidP="00690220">
      <w:pPr>
        <w:numPr>
          <w:ilvl w:val="0"/>
          <w:numId w:val="6"/>
        </w:numPr>
      </w:pPr>
      <w:r w:rsidRPr="00B336B5">
        <w:t>a long-distance path</w:t>
      </w:r>
      <w:r w:rsidR="003F38B2">
        <w:br/>
      </w:r>
    </w:p>
    <w:p w14:paraId="071D8064" w14:textId="0FEB3F94" w:rsidR="00ED4E61" w:rsidRPr="00B336B5" w:rsidRDefault="00ED4E61" w:rsidP="00A64045">
      <w:r>
        <w:t xml:space="preserve">Ask learners to estimate the length of their walk, then build the route on </w:t>
      </w:r>
      <w:r w:rsidR="00534ED8">
        <w:t>G</w:t>
      </w:r>
      <w:r>
        <w:t xml:space="preserve">oogle maps to </w:t>
      </w:r>
      <w:r w:rsidR="004234C0">
        <w:t xml:space="preserve">calculate </w:t>
      </w:r>
      <w:r>
        <w:t>the exact length.</w:t>
      </w:r>
      <w:r w:rsidR="007C7D09">
        <w:t xml:space="preserve"> To decide which trail you will follow</w:t>
      </w:r>
      <w:r w:rsidR="00C501B5">
        <w:t xml:space="preserve"> as a class</w:t>
      </w:r>
      <w:r w:rsidR="007C7D09">
        <w:t xml:space="preserve">, you could </w:t>
      </w:r>
      <w:r w:rsidR="00C501B5">
        <w:t>take a vote</w:t>
      </w:r>
      <w:r w:rsidR="007C7D09">
        <w:t xml:space="preserve"> or </w:t>
      </w:r>
      <w:r w:rsidR="00C501B5">
        <w:t>build</w:t>
      </w:r>
      <w:r w:rsidR="007C7D09">
        <w:t xml:space="preserve"> a trail</w:t>
      </w:r>
      <w:r w:rsidR="00C501B5">
        <w:t xml:space="preserve"> collaboratively</w:t>
      </w:r>
      <w:r w:rsidR="007C7D09">
        <w:t xml:space="preserve"> that incorporates features of each group’s path.</w:t>
      </w:r>
      <w:r w:rsidR="00BD06BF">
        <w:t xml:space="preserve"> Discuss what preparations you will need to make before the journey, and what equipment</w:t>
      </w:r>
      <w:r w:rsidR="00240564">
        <w:t>, clothing and snacks</w:t>
      </w:r>
      <w:r w:rsidR="00BD06BF">
        <w:t xml:space="preserve"> </w:t>
      </w:r>
      <w:r w:rsidR="00240564">
        <w:t>you will need to bring.</w:t>
      </w:r>
    </w:p>
    <w:p w14:paraId="5E5E79E2" w14:textId="77777777" w:rsidR="004035AC" w:rsidRDefault="004035AC" w:rsidP="00DA5F42">
      <w:pPr>
        <w:pStyle w:val="Heading3"/>
      </w:pPr>
    </w:p>
    <w:p w14:paraId="191F7315" w14:textId="4AB26B11" w:rsidR="00B336B5" w:rsidRDefault="00DA5F42" w:rsidP="00DA5F42">
      <w:pPr>
        <w:pStyle w:val="Heading3"/>
      </w:pPr>
      <w:r>
        <w:t xml:space="preserve">Activity 2: </w:t>
      </w:r>
      <w:r w:rsidR="001D7C9A">
        <w:t xml:space="preserve">A </w:t>
      </w:r>
      <w:r w:rsidR="003F38B2">
        <w:t>j</w:t>
      </w:r>
      <w:r w:rsidR="001D7C9A">
        <w:t xml:space="preserve">ourney of </w:t>
      </w:r>
      <w:r w:rsidR="003F38B2">
        <w:t>d</w:t>
      </w:r>
      <w:r w:rsidR="001D7C9A">
        <w:t>iscovery</w:t>
      </w:r>
      <w:r w:rsidR="003F38B2">
        <w:t xml:space="preserve"> (1 hour+)</w:t>
      </w:r>
    </w:p>
    <w:p w14:paraId="7E7D3BAD" w14:textId="28FF19E0" w:rsidR="00721613" w:rsidRPr="00DC06C4" w:rsidRDefault="001D7C9A" w:rsidP="00DC06C4">
      <w:pPr>
        <w:rPr>
          <w:color w:val="44546A" w:themeColor="text2"/>
        </w:rPr>
      </w:pPr>
      <w:r w:rsidRPr="00DC06C4">
        <w:rPr>
          <w:color w:val="44546A" w:themeColor="text2"/>
        </w:rPr>
        <w:t>SCN 2-01a, HWB 2-12a, HWB 2-25a, HWB 3-13a, HWB 3-25a</w:t>
      </w:r>
      <w:r w:rsidR="00DC06C4">
        <w:rPr>
          <w:color w:val="44546A" w:themeColor="text2"/>
        </w:rPr>
        <w:br/>
        <w:t>D</w:t>
      </w:r>
      <w:r w:rsidR="00B336B5" w:rsidRPr="00B336B5">
        <w:t>uring the journey</w:t>
      </w:r>
      <w:r w:rsidR="00DA5F42">
        <w:t xml:space="preserve">, </w:t>
      </w:r>
      <w:r w:rsidR="00A737AD">
        <w:t xml:space="preserve">ask </w:t>
      </w:r>
      <w:r w:rsidR="00DA5F42">
        <w:t>pupils</w:t>
      </w:r>
      <w:r w:rsidR="00A737AD">
        <w:t xml:space="preserve"> to annotate</w:t>
      </w:r>
      <w:r w:rsidR="00DA5F42">
        <w:t xml:space="preserve"> </w:t>
      </w:r>
      <w:r w:rsidR="00A737AD">
        <w:t xml:space="preserve">a </w:t>
      </w:r>
      <w:r w:rsidR="00B336B5" w:rsidRPr="00B336B5">
        <w:t>map of the path they are following and write down,</w:t>
      </w:r>
      <w:r w:rsidR="00A34F6C">
        <w:t xml:space="preserve"> record, </w:t>
      </w:r>
      <w:r w:rsidR="00B336B5" w:rsidRPr="00B336B5">
        <w:t>photograph or draw symbols to represent what they see on their journey.</w:t>
      </w:r>
      <w:r w:rsidR="00DC06C4">
        <w:rPr>
          <w:color w:val="44546A" w:themeColor="text2"/>
        </w:rPr>
        <w:br/>
      </w:r>
      <w:r w:rsidR="00DC06C4">
        <w:rPr>
          <w:color w:val="44546A" w:themeColor="text2"/>
        </w:rPr>
        <w:br/>
      </w:r>
      <w:r w:rsidR="00A737AD">
        <w:lastRenderedPageBreak/>
        <w:t>Back in the class</w:t>
      </w:r>
      <w:r w:rsidR="003459C1">
        <w:t>room, pupils can add details to their maps using the photographs and drawings they made. They should aim to add</w:t>
      </w:r>
      <w:r w:rsidR="00A634DF">
        <w:t xml:space="preserve"> information on the </w:t>
      </w:r>
      <w:hyperlink r:id="rId50" w:history="1">
        <w:r w:rsidR="00A634DF" w:rsidRPr="004035AC">
          <w:rPr>
            <w:rStyle w:val="Hyperlink"/>
          </w:rPr>
          <w:t>trees</w:t>
        </w:r>
      </w:hyperlink>
      <w:r w:rsidR="00A634DF">
        <w:t xml:space="preserve"> they saw, the </w:t>
      </w:r>
      <w:hyperlink r:id="rId51" w:history="1">
        <w:r w:rsidR="00A634DF" w:rsidRPr="004035AC">
          <w:rPr>
            <w:rStyle w:val="Hyperlink"/>
          </w:rPr>
          <w:t>insects</w:t>
        </w:r>
      </w:hyperlink>
      <w:r w:rsidR="00A634DF">
        <w:t xml:space="preserve"> they found, </w:t>
      </w:r>
      <w:r w:rsidR="001F6B45">
        <w:t xml:space="preserve">and </w:t>
      </w:r>
      <w:r w:rsidR="00A634DF">
        <w:t xml:space="preserve">the </w:t>
      </w:r>
      <w:hyperlink r:id="rId52" w:history="1">
        <w:r w:rsidR="00A634DF" w:rsidRPr="004035AC">
          <w:rPr>
            <w:rStyle w:val="Hyperlink"/>
          </w:rPr>
          <w:t>birds</w:t>
        </w:r>
      </w:hyperlink>
      <w:r w:rsidR="00A634DF">
        <w:t xml:space="preserve"> they noticed, </w:t>
      </w:r>
      <w:r w:rsidR="001F6B45">
        <w:t xml:space="preserve">and should try and </w:t>
      </w:r>
      <w:r w:rsidR="00A634DF">
        <w:t>includ</w:t>
      </w:r>
      <w:r w:rsidR="001F6B45">
        <w:t>e</w:t>
      </w:r>
      <w:r w:rsidR="00A634DF">
        <w:t xml:space="preserve"> the names of waterways, roads,</w:t>
      </w:r>
      <w:r w:rsidR="00A34F6C">
        <w:t xml:space="preserve"> and park</w:t>
      </w:r>
      <w:r w:rsidR="00885CA9">
        <w:t>s</w:t>
      </w:r>
      <w:r w:rsidR="00A34F6C">
        <w:t>.</w:t>
      </w:r>
      <w:r w:rsidR="00DC06C4">
        <w:rPr>
          <w:color w:val="44546A" w:themeColor="text2"/>
        </w:rPr>
        <w:br/>
      </w:r>
      <w:r w:rsidR="00DC06C4">
        <w:rPr>
          <w:color w:val="44546A" w:themeColor="text2"/>
        </w:rPr>
        <w:br/>
      </w:r>
      <w:r w:rsidR="0000586D">
        <w:t>As an additional challenge, pupils could then develop a podcast</w:t>
      </w:r>
      <w:r w:rsidR="001F6B45">
        <w:t xml:space="preserve"> for</w:t>
      </w:r>
      <w:r w:rsidR="0000586D">
        <w:t xml:space="preserve"> </w:t>
      </w:r>
      <w:r w:rsidR="0000586D" w:rsidRPr="00B336B5">
        <w:t>their walk describing what someone listening to their podcast and completing the</w:t>
      </w:r>
      <w:r w:rsidR="0000586D">
        <w:t xml:space="preserve"> same </w:t>
      </w:r>
      <w:r w:rsidR="0000586D" w:rsidRPr="00B336B5">
        <w:t>journey should look out for along the route.</w:t>
      </w:r>
      <w:r w:rsidR="00DC06C4">
        <w:br/>
      </w:r>
    </w:p>
    <w:p w14:paraId="4D489718" w14:textId="77FB6C46" w:rsidR="00C669CA" w:rsidRPr="006713F3" w:rsidRDefault="00DC06C4" w:rsidP="006713F3">
      <w:pPr>
        <w:pStyle w:val="Heading2"/>
        <w:rPr>
          <w:b w:val="0"/>
          <w:bCs w:val="0"/>
        </w:rPr>
      </w:pPr>
      <w:bookmarkStart w:id="38" w:name="_Section_10:_Nature"/>
      <w:bookmarkStart w:id="39" w:name="_Toc194915479"/>
      <w:bookmarkEnd w:id="38"/>
      <w:r>
        <w:rPr>
          <w:rStyle w:val="Heading2Char"/>
          <w:b/>
          <w:bCs/>
        </w:rPr>
        <w:t xml:space="preserve">Section </w:t>
      </w:r>
      <w:r w:rsidR="007349C7">
        <w:rPr>
          <w:rStyle w:val="Heading2Char"/>
          <w:b/>
          <w:bCs/>
        </w:rPr>
        <w:t>10</w:t>
      </w:r>
      <w:r>
        <w:rPr>
          <w:rStyle w:val="Heading2Char"/>
          <w:b/>
          <w:bCs/>
        </w:rPr>
        <w:t xml:space="preserve">: </w:t>
      </w:r>
      <w:r w:rsidR="0026292C" w:rsidRPr="006713F3">
        <w:rPr>
          <w:rStyle w:val="Heading2Char"/>
          <w:b/>
          <w:bCs/>
        </w:rPr>
        <w:t>N</w:t>
      </w:r>
      <w:r w:rsidR="00721613" w:rsidRPr="006713F3">
        <w:rPr>
          <w:rStyle w:val="Heading2Char"/>
          <w:b/>
          <w:bCs/>
        </w:rPr>
        <w:t xml:space="preserve">ature </w:t>
      </w:r>
      <w:r>
        <w:rPr>
          <w:rStyle w:val="Heading2Char"/>
          <w:b/>
          <w:bCs/>
        </w:rPr>
        <w:t>d</w:t>
      </w:r>
      <w:r w:rsidR="00721613" w:rsidRPr="006713F3">
        <w:rPr>
          <w:rStyle w:val="Heading2Char"/>
          <w:b/>
          <w:bCs/>
        </w:rPr>
        <w:t>etectives</w:t>
      </w:r>
      <w:bookmarkEnd w:id="39"/>
    </w:p>
    <w:p w14:paraId="18B292FC" w14:textId="3B21143A" w:rsidR="00721613" w:rsidRDefault="00E36871" w:rsidP="00031891">
      <w:pPr>
        <w:pStyle w:val="Heading3"/>
      </w:pPr>
      <w:r w:rsidRPr="00A64045">
        <w:t xml:space="preserve">Activity 1: </w:t>
      </w:r>
      <w:r w:rsidR="00AD2B68">
        <w:t>Tree</w:t>
      </w:r>
      <w:r w:rsidR="00031891" w:rsidRPr="00A64045">
        <w:t xml:space="preserve"> </w:t>
      </w:r>
      <w:r w:rsidR="003D594C">
        <w:t>d</w:t>
      </w:r>
      <w:r w:rsidR="00031891" w:rsidRPr="00A64045">
        <w:t>etectives</w:t>
      </w:r>
      <w:r w:rsidR="00DC06C4">
        <w:t xml:space="preserve"> (1 hour+)</w:t>
      </w:r>
    </w:p>
    <w:p w14:paraId="7099D244" w14:textId="560F116E" w:rsidR="00721613" w:rsidRDefault="008A07B9" w:rsidP="00721613">
      <w:r w:rsidRPr="00DC06C4">
        <w:rPr>
          <w:color w:val="44546A" w:themeColor="text2"/>
        </w:rPr>
        <w:t>LIT 2-14a, SCN 2-01a</w:t>
      </w:r>
      <w:r w:rsidR="007D55E2" w:rsidRPr="00DC06C4">
        <w:rPr>
          <w:color w:val="44546A" w:themeColor="text2"/>
        </w:rPr>
        <w:t>, SCN 3-01a</w:t>
      </w:r>
      <w:r w:rsidR="006C768A" w:rsidRPr="00DC06C4">
        <w:rPr>
          <w:color w:val="44546A" w:themeColor="text2"/>
        </w:rPr>
        <w:t>, LIT 3-14a</w:t>
      </w:r>
      <w:r w:rsidR="00DC06C4">
        <w:br/>
      </w:r>
      <w:r w:rsidR="005158F3">
        <w:t>W</w:t>
      </w:r>
      <w:r w:rsidR="005158F3" w:rsidRPr="00C363BC">
        <w:t>hen John Muir was a teenager</w:t>
      </w:r>
      <w:r w:rsidR="00371330">
        <w:t>,</w:t>
      </w:r>
      <w:r w:rsidR="005158F3" w:rsidRPr="00C363BC">
        <w:t xml:space="preserve"> he realised that to understand the nature around him it was best to immerse himself in it totally to be able to discover and study plant life (such as trees), and all creatures that depend on it, more fully.</w:t>
      </w:r>
      <w:r w:rsidR="005158F3">
        <w:t xml:space="preserve"> In this activity, </w:t>
      </w:r>
      <w:r w:rsidR="007027A5">
        <w:t xml:space="preserve">in the same spirit, </w:t>
      </w:r>
      <w:r w:rsidR="005158F3">
        <w:t>encourage your pupils to become Tree Detectives.</w:t>
      </w:r>
      <w:r w:rsidR="00DC06C4">
        <w:br/>
      </w:r>
      <w:r w:rsidR="00DC06C4">
        <w:br/>
      </w:r>
      <w:r w:rsidR="005158F3">
        <w:t>Firstly, h</w:t>
      </w:r>
      <w:r w:rsidR="00167914">
        <w:t xml:space="preserve">ead outside with </w:t>
      </w:r>
      <w:hyperlink r:id="rId53" w:tgtFrame="_blank" w:history="1">
        <w:r w:rsidR="00721613" w:rsidRPr="005158F3">
          <w:rPr>
            <w:rStyle w:val="Hyperlink"/>
          </w:rPr>
          <w:t>The Woodland Trust Leaf Hunt</w:t>
        </w:r>
      </w:hyperlink>
      <w:r w:rsidR="00167914">
        <w:t xml:space="preserve"> resources</w:t>
      </w:r>
      <w:r w:rsidR="00721613" w:rsidRPr="00721613">
        <w:t xml:space="preserve">. </w:t>
      </w:r>
      <w:r w:rsidR="00167914">
        <w:t>Collect</w:t>
      </w:r>
      <w:r w:rsidR="00424B61">
        <w:t xml:space="preserve"> and identify </w:t>
      </w:r>
      <w:r w:rsidR="005158F3">
        <w:t xml:space="preserve">as many </w:t>
      </w:r>
      <w:r w:rsidR="00424B61">
        <w:t>different leaves</w:t>
      </w:r>
      <w:r w:rsidR="005158F3">
        <w:t xml:space="preserve"> as you can</w:t>
      </w:r>
      <w:r w:rsidR="00424B61">
        <w:t xml:space="preserve"> – how many can you find?</w:t>
      </w:r>
      <w:r w:rsidR="00015E81">
        <w:t xml:space="preserve"> Play leaf snap with a friend – shouting “snap” for matching leaves! </w:t>
      </w:r>
      <w:r w:rsidR="005158F3">
        <w:t>Next, choose</w:t>
      </w:r>
      <w:r w:rsidR="00015E81">
        <w:t xml:space="preserve"> a tree and use this</w:t>
      </w:r>
      <w:r w:rsidR="00613259">
        <w:t xml:space="preserve"> </w:t>
      </w:r>
      <w:hyperlink r:id="rId54" w:history="1">
        <w:r w:rsidR="00613259" w:rsidRPr="005158F3">
          <w:rPr>
            <w:rStyle w:val="Hyperlink"/>
          </w:rPr>
          <w:t>Learning Through Landscapes</w:t>
        </w:r>
      </w:hyperlink>
      <w:r w:rsidR="00613259">
        <w:t xml:space="preserve"> resource to </w:t>
      </w:r>
      <w:r w:rsidR="00C61274">
        <w:t xml:space="preserve">try different ways of </w:t>
      </w:r>
      <w:r w:rsidR="00613259">
        <w:t>measur</w:t>
      </w:r>
      <w:r w:rsidR="00C61274">
        <w:t>ing</w:t>
      </w:r>
      <w:r w:rsidR="00613259">
        <w:t xml:space="preserve"> how tall it is. </w:t>
      </w:r>
      <w:r w:rsidR="00DC06C4">
        <w:br/>
      </w:r>
      <w:r w:rsidR="00DC06C4">
        <w:br/>
      </w:r>
      <w:r w:rsidR="00721613" w:rsidRPr="00A64045">
        <w:t>Back in the classroom</w:t>
      </w:r>
      <w:r w:rsidR="00424B61" w:rsidRPr="00A64045">
        <w:t xml:space="preserve">, </w:t>
      </w:r>
      <w:r w:rsidR="00613259">
        <w:t xml:space="preserve">use your new learning to </w:t>
      </w:r>
      <w:r w:rsidR="00424B61" w:rsidRPr="00A64045">
        <w:t>have a go</w:t>
      </w:r>
      <w:r w:rsidR="006B40AF" w:rsidRPr="00A64045">
        <w:t xml:space="preserve"> at </w:t>
      </w:r>
      <w:r w:rsidR="00721613" w:rsidRPr="00721613">
        <w:t>the </w:t>
      </w:r>
      <w:hyperlink r:id="rId55" w:tgtFrame="_blank" w:history="1">
        <w:r w:rsidR="00721613" w:rsidRPr="00721613">
          <w:rPr>
            <w:rStyle w:val="Hyperlink"/>
          </w:rPr>
          <w:t>Woodland Trust's Autumn Leaf Identification Quiz</w:t>
        </w:r>
      </w:hyperlink>
      <w:r w:rsidR="00721613" w:rsidRPr="00721613">
        <w:t>.</w:t>
      </w:r>
      <w:r w:rsidR="006A07E6">
        <w:t xml:space="preserve"> </w:t>
      </w:r>
      <w:r w:rsidR="00754D69">
        <w:t>Now create</w:t>
      </w:r>
      <w:r w:rsidR="00721613" w:rsidRPr="00721613">
        <w:t xml:space="preserve"> </w:t>
      </w:r>
      <w:r w:rsidR="00D04419">
        <w:t xml:space="preserve">your </w:t>
      </w:r>
      <w:r w:rsidR="00721613" w:rsidRPr="00721613">
        <w:t xml:space="preserve">own nature </w:t>
      </w:r>
      <w:r w:rsidR="00754D69">
        <w:t xml:space="preserve">quiz. You could </w:t>
      </w:r>
      <w:r w:rsidR="0090347E">
        <w:t>theme it on leaves, twigs, minibeasts, birds or fungi. Challenge a friend to take your quiz and see how much they know!</w:t>
      </w:r>
    </w:p>
    <w:p w14:paraId="763F4928" w14:textId="77777777" w:rsidR="0025739E" w:rsidRPr="0025739E" w:rsidRDefault="0025739E" w:rsidP="0025739E"/>
    <w:p w14:paraId="12A6BD0D" w14:textId="0D91013B" w:rsidR="005F4AF0" w:rsidRDefault="005F4AF0" w:rsidP="005F4AF0">
      <w:pPr>
        <w:pStyle w:val="Heading3"/>
      </w:pPr>
      <w:r>
        <w:t xml:space="preserve">Activity 2: Exploring </w:t>
      </w:r>
      <w:r w:rsidR="00DC06C4">
        <w:t>b</w:t>
      </w:r>
      <w:r>
        <w:t>iodiversity</w:t>
      </w:r>
      <w:r w:rsidR="00DC06C4">
        <w:t xml:space="preserve"> (50 minutes)</w:t>
      </w:r>
    </w:p>
    <w:p w14:paraId="72662864" w14:textId="014DCA02" w:rsidR="005F4AF0" w:rsidRPr="00D16042" w:rsidRDefault="00C759CB" w:rsidP="005F4AF0">
      <w:pPr>
        <w:rPr>
          <w:color w:val="44546A" w:themeColor="text2"/>
        </w:rPr>
      </w:pPr>
      <w:r w:rsidRPr="00DC06C4">
        <w:rPr>
          <w:color w:val="44546A" w:themeColor="text2"/>
        </w:rPr>
        <w:t>LIT 2-</w:t>
      </w:r>
      <w:r w:rsidR="00EF279E" w:rsidRPr="00DC06C4">
        <w:rPr>
          <w:color w:val="44546A" w:themeColor="text2"/>
        </w:rPr>
        <w:t>02</w:t>
      </w:r>
      <w:r w:rsidRPr="00DC06C4">
        <w:rPr>
          <w:color w:val="44546A" w:themeColor="text2"/>
        </w:rPr>
        <w:t>a, SCN 2-01a, SCN 3-01a, LIT 3-</w:t>
      </w:r>
      <w:r w:rsidR="00EF279E" w:rsidRPr="00DC06C4">
        <w:rPr>
          <w:color w:val="44546A" w:themeColor="text2"/>
        </w:rPr>
        <w:t>02</w:t>
      </w:r>
      <w:r w:rsidRPr="00DC06C4">
        <w:rPr>
          <w:color w:val="44546A" w:themeColor="text2"/>
        </w:rPr>
        <w:t>a</w:t>
      </w:r>
      <w:r w:rsidR="00DC06C4">
        <w:rPr>
          <w:color w:val="44546A" w:themeColor="text2"/>
        </w:rPr>
        <w:br/>
      </w:r>
      <w:r w:rsidR="002759DF">
        <w:t>If you’re feeling competitive after your quizzing, t</w:t>
      </w:r>
      <w:r w:rsidR="00E3281D">
        <w:t xml:space="preserve">ake your learning to the next level </w:t>
      </w:r>
      <w:r w:rsidR="002759DF">
        <w:t xml:space="preserve">with </w:t>
      </w:r>
      <w:r>
        <w:t>this</w:t>
      </w:r>
      <w:r w:rsidR="002759DF">
        <w:t xml:space="preserve"> Woodland Trust </w:t>
      </w:r>
      <w:r w:rsidR="005F4AF0" w:rsidRPr="009F7BC9">
        <w:t>board game</w:t>
      </w:r>
      <w:r w:rsidR="002759DF">
        <w:t>. Created</w:t>
      </w:r>
      <w:r w:rsidR="005F4AF0" w:rsidRPr="009F7BC9">
        <w:t xml:space="preserve"> as part of their Nature Detectives </w:t>
      </w:r>
      <w:r w:rsidR="005F4AF0" w:rsidRPr="009F7BC9">
        <w:lastRenderedPageBreak/>
        <w:t>programme of activities</w:t>
      </w:r>
      <w:r>
        <w:t xml:space="preserve">, this game </w:t>
      </w:r>
      <w:r w:rsidRPr="00436EF0">
        <w:t>teaches you about all the biodiversity and food chains connected to ancient trees</w:t>
      </w:r>
      <w:r w:rsidR="005F4AF0" w:rsidRPr="00436EF0">
        <w:t xml:space="preserve">. </w:t>
      </w:r>
      <w:r w:rsidR="006801BD" w:rsidRPr="00436EF0">
        <w:t>Find</w:t>
      </w:r>
      <w:r w:rsidR="005F4AF0" w:rsidRPr="00436EF0">
        <w:t xml:space="preserve"> the Ancient Tree Game board, counters and instructions</w:t>
      </w:r>
      <w:r w:rsidR="006801BD" w:rsidRPr="00436EF0">
        <w:t xml:space="preserve"> </w:t>
      </w:r>
      <w:r w:rsidR="00436EF0" w:rsidRPr="00436EF0">
        <w:t xml:space="preserve">in the </w:t>
      </w:r>
      <w:hyperlink r:id="rId56" w:history="1">
        <w:r w:rsidR="00436EF0" w:rsidRPr="00436EF0">
          <w:rPr>
            <w:rStyle w:val="Hyperlink"/>
          </w:rPr>
          <w:t>John Muir printable resources on our website</w:t>
        </w:r>
      </w:hyperlink>
      <w:r w:rsidR="007828D6" w:rsidRPr="00436EF0">
        <w:t>.</w:t>
      </w:r>
    </w:p>
    <w:p w14:paraId="617D7B28" w14:textId="77777777" w:rsidR="005F4AF0" w:rsidRPr="00721613" w:rsidRDefault="005F4AF0" w:rsidP="00721613"/>
    <w:p w14:paraId="6B5DA3D0" w14:textId="52F854B5" w:rsidR="00CC4DE6" w:rsidRPr="00DC06C4" w:rsidRDefault="00DC06C4" w:rsidP="00DC06C4">
      <w:pPr>
        <w:pStyle w:val="Heading2"/>
      </w:pPr>
      <w:bookmarkStart w:id="40" w:name="_Section_11:_Glaciers"/>
      <w:bookmarkStart w:id="41" w:name="_Toc194915480"/>
      <w:bookmarkEnd w:id="40"/>
      <w:r w:rsidRPr="00DC06C4">
        <w:rPr>
          <w:rStyle w:val="Heading2Char"/>
          <w:b/>
          <w:bCs/>
        </w:rPr>
        <w:t>Section 1</w:t>
      </w:r>
      <w:r w:rsidR="007349C7">
        <w:rPr>
          <w:rStyle w:val="Heading2Char"/>
          <w:b/>
          <w:bCs/>
        </w:rPr>
        <w:t>1</w:t>
      </w:r>
      <w:r w:rsidRPr="00DC06C4">
        <w:rPr>
          <w:rStyle w:val="Heading2Char"/>
          <w:b/>
          <w:bCs/>
        </w:rPr>
        <w:t xml:space="preserve">: </w:t>
      </w:r>
      <w:r w:rsidR="000C2EFB" w:rsidRPr="00DC06C4">
        <w:rPr>
          <w:rStyle w:val="Heading2Char"/>
          <w:b/>
          <w:bCs/>
        </w:rPr>
        <w:t>G</w:t>
      </w:r>
      <w:r w:rsidR="00CC4DE6" w:rsidRPr="00DC06C4">
        <w:rPr>
          <w:rStyle w:val="Heading2Char"/>
          <w:b/>
          <w:bCs/>
        </w:rPr>
        <w:t>laciers</w:t>
      </w:r>
      <w:bookmarkEnd w:id="41"/>
    </w:p>
    <w:p w14:paraId="77B3C9FA" w14:textId="3DD9D7F8" w:rsidR="00CC4DE6" w:rsidRDefault="00CC4DE6" w:rsidP="00CC4DE6">
      <w:r w:rsidRPr="00CC4DE6">
        <w:t xml:space="preserve">The aim of this </w:t>
      </w:r>
      <w:r w:rsidR="007027A5">
        <w:t>activity</w:t>
      </w:r>
      <w:r w:rsidRPr="00CC4DE6">
        <w:t xml:space="preserve"> is to discover how the Scottish landscape has been shaped. John Muir was one of the first people to conclude that the major landforms in </w:t>
      </w:r>
      <w:proofErr w:type="spellStart"/>
      <w:r w:rsidR="00FB4150">
        <w:t>expore</w:t>
      </w:r>
      <w:proofErr w:type="spellEnd"/>
      <w:r w:rsidR="00FB4150">
        <w:t xml:space="preserve"> </w:t>
      </w:r>
      <w:proofErr w:type="spellStart"/>
      <w:r w:rsidR="00FB4150">
        <w:t>birsd</w:t>
      </w:r>
      <w:r w:rsidRPr="00CC4DE6">
        <w:t>Yosemite</w:t>
      </w:r>
      <w:proofErr w:type="spellEnd"/>
      <w:r w:rsidRPr="00CC4DE6">
        <w:t xml:space="preserve"> Valley, California</w:t>
      </w:r>
      <w:r w:rsidR="005D1812">
        <w:t>,</w:t>
      </w:r>
      <w:r w:rsidRPr="00CC4DE6">
        <w:t xml:space="preserve"> were created by glaciers and not a major catastrophic event. During the Ice Age, glaciers and ice sheets covered much of Scotland and carved out deep u-shaped valleys with steep sides containing ribbon lakes.</w:t>
      </w:r>
      <w:r w:rsidR="00DC06C4">
        <w:t xml:space="preserve"> </w:t>
      </w:r>
      <w:r w:rsidR="001B44A2">
        <w:t>L</w:t>
      </w:r>
      <w:r w:rsidRPr="00CC4DE6">
        <w:t>ook through the John Muir graphic novel and read the section </w:t>
      </w:r>
      <w:r w:rsidRPr="00CC4DE6">
        <w:rPr>
          <w:i/>
          <w:iCs/>
        </w:rPr>
        <w:t>The Wild Man Who Changed the World </w:t>
      </w:r>
      <w:r w:rsidRPr="00CC4DE6">
        <w:t>up to page 103.</w:t>
      </w:r>
      <w:r w:rsidR="00DC06C4">
        <w:br/>
      </w:r>
    </w:p>
    <w:p w14:paraId="12AEC4D6" w14:textId="240A053E" w:rsidR="000E77C7" w:rsidRDefault="000E77C7" w:rsidP="000E77C7">
      <w:pPr>
        <w:pStyle w:val="Heading3"/>
      </w:pPr>
      <w:r>
        <w:t xml:space="preserve">Activity </w:t>
      </w:r>
      <w:r w:rsidR="00DC06C4">
        <w:t>1</w:t>
      </w:r>
      <w:r>
        <w:t xml:space="preserve">: Build a </w:t>
      </w:r>
      <w:r w:rsidR="00DC06C4">
        <w:t>g</w:t>
      </w:r>
      <w:r>
        <w:t>lacier</w:t>
      </w:r>
      <w:r w:rsidR="00DC06C4">
        <w:t xml:space="preserve"> (1 hour+)</w:t>
      </w:r>
    </w:p>
    <w:p w14:paraId="55C1F83E" w14:textId="148368D3" w:rsidR="000E77C7" w:rsidRDefault="00923200" w:rsidP="000E77C7">
      <w:r w:rsidRPr="00DC06C4">
        <w:rPr>
          <w:color w:val="44546A" w:themeColor="text2"/>
        </w:rPr>
        <w:t>SOC 2-07a,</w:t>
      </w:r>
      <w:r w:rsidR="00333B6D" w:rsidRPr="00DC06C4">
        <w:rPr>
          <w:color w:val="44546A" w:themeColor="text2"/>
        </w:rPr>
        <w:t xml:space="preserve"> </w:t>
      </w:r>
      <w:r w:rsidR="00684C27" w:rsidRPr="00DC06C4">
        <w:rPr>
          <w:color w:val="44546A" w:themeColor="text2"/>
        </w:rPr>
        <w:t xml:space="preserve">SCN 2-05a, </w:t>
      </w:r>
      <w:r w:rsidR="00312E01" w:rsidRPr="00DC06C4">
        <w:rPr>
          <w:color w:val="44546A" w:themeColor="text2"/>
        </w:rPr>
        <w:t xml:space="preserve">TCH 2-09a, </w:t>
      </w:r>
      <w:r w:rsidR="00333B6D" w:rsidRPr="00DC06C4">
        <w:rPr>
          <w:color w:val="44546A" w:themeColor="text2"/>
        </w:rPr>
        <w:t>SOC 3-07a</w:t>
      </w:r>
      <w:r w:rsidR="003C0E43" w:rsidRPr="00DC06C4">
        <w:rPr>
          <w:color w:val="44546A" w:themeColor="text2"/>
        </w:rPr>
        <w:t>, TCH 3-09a</w:t>
      </w:r>
      <w:r w:rsidR="00DC06C4">
        <w:br/>
      </w:r>
      <w:r w:rsidR="000E77C7">
        <w:t xml:space="preserve">Learn about </w:t>
      </w:r>
      <w:r w:rsidR="00BA141F">
        <w:t xml:space="preserve">how </w:t>
      </w:r>
      <w:r w:rsidR="000E77C7">
        <w:t>glaciers</w:t>
      </w:r>
      <w:r w:rsidR="00BA141F">
        <w:t xml:space="preserve"> have shaped the </w:t>
      </w:r>
      <w:r w:rsidR="000E77C7">
        <w:t>Scot</w:t>
      </w:r>
      <w:r w:rsidR="00BA141F">
        <w:t>tish landscape</w:t>
      </w:r>
      <w:r w:rsidR="000E77C7">
        <w:t xml:space="preserve"> with these </w:t>
      </w:r>
      <w:r w:rsidR="00266375">
        <w:t>BBC</w:t>
      </w:r>
      <w:r w:rsidR="000E77C7">
        <w:t xml:space="preserve"> bitesize resources</w:t>
      </w:r>
      <w:r w:rsidR="00F43BEC">
        <w:t xml:space="preserve"> on </w:t>
      </w:r>
      <w:hyperlink r:id="rId57" w:anchor="zmdrg7h" w:history="1">
        <w:r w:rsidR="00F43BEC" w:rsidRPr="005B6849">
          <w:rPr>
            <w:rStyle w:val="Hyperlink"/>
          </w:rPr>
          <w:t>mountain erosion</w:t>
        </w:r>
      </w:hyperlink>
      <w:r w:rsidR="00F43BEC">
        <w:t xml:space="preserve"> and </w:t>
      </w:r>
      <w:hyperlink r:id="rId58" w:anchor="zqkb3j6" w:history="1">
        <w:r w:rsidR="00F43BEC" w:rsidRPr="005B6849">
          <w:rPr>
            <w:rStyle w:val="Hyperlink"/>
          </w:rPr>
          <w:t>valleys</w:t>
        </w:r>
      </w:hyperlink>
      <w:r w:rsidR="000E77C7">
        <w:t>, and identify the features of glacial mountain erosion. Challenge your pupils to use modelling materials such as clay, papier mâché, salt dough or natural outdoor materials, to create a model of a Scottish mountain that has been shaped by glaciers. They should aim to include pyramidal peaks, ar</w:t>
      </w:r>
      <w:r w:rsidR="00266375">
        <w:t>ê</w:t>
      </w:r>
      <w:r w:rsidR="000E77C7">
        <w:t xml:space="preserve">tes and corries. </w:t>
      </w:r>
    </w:p>
    <w:p w14:paraId="0D5D4CB3" w14:textId="77777777" w:rsidR="000E77C7" w:rsidRPr="00BC794B" w:rsidRDefault="000E77C7" w:rsidP="000E77C7"/>
    <w:p w14:paraId="4F543143" w14:textId="6FBB09B3" w:rsidR="000E77C7" w:rsidRDefault="000E77C7" w:rsidP="000E77C7">
      <w:pPr>
        <w:pStyle w:val="Heading3"/>
      </w:pPr>
      <w:r>
        <w:t xml:space="preserve">Activity </w:t>
      </w:r>
      <w:r w:rsidR="00DC06C4">
        <w:t>2</w:t>
      </w:r>
      <w:r>
        <w:t xml:space="preserve">: Changing </w:t>
      </w:r>
      <w:r w:rsidR="00F3259A">
        <w:t>g</w:t>
      </w:r>
      <w:r>
        <w:t>laciers</w:t>
      </w:r>
      <w:r w:rsidR="00DC06C4">
        <w:t xml:space="preserve"> (50 minutes – 1.5 hours)</w:t>
      </w:r>
    </w:p>
    <w:p w14:paraId="13E7A0EE" w14:textId="54C54F5F" w:rsidR="00564E87" w:rsidRPr="00DC06C4" w:rsidRDefault="00240652" w:rsidP="000E77C7">
      <w:pPr>
        <w:rPr>
          <w:color w:val="44546A" w:themeColor="text2"/>
        </w:rPr>
      </w:pPr>
      <w:r w:rsidRPr="00DC06C4">
        <w:rPr>
          <w:color w:val="44546A" w:themeColor="text2"/>
        </w:rPr>
        <w:t>LIT 2-</w:t>
      </w:r>
      <w:r w:rsidR="00850368" w:rsidRPr="00DC06C4">
        <w:rPr>
          <w:color w:val="44546A" w:themeColor="text2"/>
        </w:rPr>
        <w:t>20</w:t>
      </w:r>
      <w:r w:rsidRPr="00DC06C4">
        <w:rPr>
          <w:color w:val="44546A" w:themeColor="text2"/>
        </w:rPr>
        <w:t>a, SCN 2-</w:t>
      </w:r>
      <w:r w:rsidR="00C16CA1" w:rsidRPr="00DC06C4">
        <w:rPr>
          <w:color w:val="44546A" w:themeColor="text2"/>
        </w:rPr>
        <w:t>05a</w:t>
      </w:r>
      <w:r w:rsidR="009E11A2" w:rsidRPr="00DC06C4">
        <w:rPr>
          <w:color w:val="44546A" w:themeColor="text2"/>
        </w:rPr>
        <w:t xml:space="preserve">, </w:t>
      </w:r>
      <w:r w:rsidR="000953B4" w:rsidRPr="00DC06C4">
        <w:rPr>
          <w:color w:val="44546A" w:themeColor="text2"/>
        </w:rPr>
        <w:t xml:space="preserve">EXA 2-02a, </w:t>
      </w:r>
      <w:r w:rsidR="009E11A2" w:rsidRPr="00DC06C4">
        <w:rPr>
          <w:color w:val="44546A" w:themeColor="text2"/>
        </w:rPr>
        <w:t>SCN 3-05b</w:t>
      </w:r>
      <w:r w:rsidR="00850368" w:rsidRPr="00DC06C4">
        <w:rPr>
          <w:color w:val="44546A" w:themeColor="text2"/>
        </w:rPr>
        <w:t xml:space="preserve">, LIT 3-20a, </w:t>
      </w:r>
      <w:r w:rsidR="00304837" w:rsidRPr="00DC06C4">
        <w:rPr>
          <w:color w:val="44546A" w:themeColor="text2"/>
        </w:rPr>
        <w:t>EXA 3-02a</w:t>
      </w:r>
      <w:r w:rsidR="00DC06C4">
        <w:rPr>
          <w:color w:val="44546A" w:themeColor="text2"/>
        </w:rPr>
        <w:br/>
      </w:r>
      <w:r w:rsidR="0035655A">
        <w:t>Di</w:t>
      </w:r>
      <w:r w:rsidR="00F43BEC">
        <w:t>d you know there’s a glacier named after John Muir?</w:t>
      </w:r>
      <w:r w:rsidR="00B97D25">
        <w:t xml:space="preserve"> John Muir first made his way to Alaska in 1879 and now there’s a </w:t>
      </w:r>
      <w:r w:rsidR="00410E10">
        <w:t xml:space="preserve">valley glacier named after him: </w:t>
      </w:r>
      <w:hyperlink r:id="rId59" w:history="1">
        <w:r w:rsidR="00410E10" w:rsidRPr="00091722">
          <w:rPr>
            <w:rStyle w:val="Hyperlink"/>
          </w:rPr>
          <w:t>the Muir Glacier</w:t>
        </w:r>
      </w:hyperlink>
      <w:r w:rsidR="00410E10">
        <w:t xml:space="preserve">. This glacier </w:t>
      </w:r>
      <w:r w:rsidR="00EC5CC2">
        <w:t>receded over 7 miles in 60 years! Use this as a prompt for a discussion about climate change</w:t>
      </w:r>
      <w:r w:rsidR="00410E10">
        <w:t xml:space="preserve"> </w:t>
      </w:r>
      <w:r w:rsidR="00FD6B0A">
        <w:t>–</w:t>
      </w:r>
      <w:r w:rsidR="00057D39">
        <w:t xml:space="preserve"> </w:t>
      </w:r>
      <w:r w:rsidR="00A12C8B">
        <w:t xml:space="preserve">explore </w:t>
      </w:r>
      <w:r w:rsidR="00FD6B0A">
        <w:t xml:space="preserve">images of how other Alaskan glaciers have changed </w:t>
      </w:r>
      <w:r w:rsidR="00A12C8B">
        <w:t xml:space="preserve">using this </w:t>
      </w:r>
      <w:hyperlink r:id="rId60" w:history="1">
        <w:r w:rsidR="00A12C8B" w:rsidRPr="00091722">
          <w:rPr>
            <w:rStyle w:val="Hyperlink"/>
          </w:rPr>
          <w:t>resource</w:t>
        </w:r>
      </w:hyperlink>
      <w:r w:rsidR="00A12C8B">
        <w:t>.</w:t>
      </w:r>
      <w:r w:rsidR="00DC06C4">
        <w:br/>
      </w:r>
    </w:p>
    <w:p w14:paraId="0088CAAF" w14:textId="1A342BC6" w:rsidR="00A12C8B" w:rsidRDefault="00C25C40" w:rsidP="000E77C7">
      <w:r>
        <w:lastRenderedPageBreak/>
        <w:t>After watching</w:t>
      </w:r>
      <w:r w:rsidR="00A12C8B">
        <w:t xml:space="preserve"> this </w:t>
      </w:r>
      <w:hyperlink r:id="rId61" w:history="1">
        <w:r w:rsidR="00A12C8B" w:rsidRPr="00091722">
          <w:rPr>
            <w:rStyle w:val="Hyperlink"/>
          </w:rPr>
          <w:t>National Geographic video</w:t>
        </w:r>
      </w:hyperlink>
      <w:r w:rsidR="00A12C8B">
        <w:t xml:space="preserve"> on climate change and glaciers</w:t>
      </w:r>
      <w:r w:rsidR="00063010">
        <w:t xml:space="preserve">, ask </w:t>
      </w:r>
      <w:r w:rsidR="00B921F5">
        <w:t>pupils to respond creatively to one of two prompts:</w:t>
      </w:r>
    </w:p>
    <w:p w14:paraId="3ADE6F98" w14:textId="13A95BEC" w:rsidR="00B921F5" w:rsidRDefault="00B921F5" w:rsidP="00690220">
      <w:pPr>
        <w:pStyle w:val="ListParagraph"/>
        <w:numPr>
          <w:ilvl w:val="0"/>
          <w:numId w:val="8"/>
        </w:numPr>
      </w:pPr>
      <w:r>
        <w:t>Write a poem</w:t>
      </w:r>
      <w:r w:rsidR="00240652">
        <w:t xml:space="preserve"> or paragraph</w:t>
      </w:r>
      <w:r w:rsidR="00F03E62">
        <w:t xml:space="preserve"> from the perspective of a melting glacier. </w:t>
      </w:r>
    </w:p>
    <w:p w14:paraId="066EF77F" w14:textId="4B840979" w:rsidR="00AA26DE" w:rsidRDefault="0065158D" w:rsidP="00690220">
      <w:pPr>
        <w:pStyle w:val="ListParagraph"/>
        <w:numPr>
          <w:ilvl w:val="0"/>
          <w:numId w:val="8"/>
        </w:numPr>
      </w:pPr>
      <w:r>
        <w:t>Create a mixed-media artwork</w:t>
      </w:r>
      <w:r w:rsidR="00F433E1">
        <w:t xml:space="preserve"> using different materials </w:t>
      </w:r>
      <w:r w:rsidR="00BA3D81">
        <w:t>(</w:t>
      </w:r>
      <w:r w:rsidR="00F433E1">
        <w:t xml:space="preserve">for example, </w:t>
      </w:r>
      <w:r w:rsidR="00BA3D81">
        <w:t xml:space="preserve">collage, </w:t>
      </w:r>
      <w:r w:rsidR="00F433E1">
        <w:t xml:space="preserve">paint, cut up articles, </w:t>
      </w:r>
      <w:r w:rsidR="00BA3D81">
        <w:t>and pens) that shows the impact on climate change on glaciers and what that means for our future.</w:t>
      </w:r>
    </w:p>
    <w:p w14:paraId="2A2B3E18" w14:textId="77777777" w:rsidR="009D7B6C" w:rsidRDefault="009D7B6C" w:rsidP="009D7B6C">
      <w:pPr>
        <w:pStyle w:val="Heading3"/>
      </w:pPr>
    </w:p>
    <w:p w14:paraId="00466EE1" w14:textId="11B37E54" w:rsidR="00792C68" w:rsidRPr="00DC06C4" w:rsidRDefault="00DC06C4" w:rsidP="00DC06C4">
      <w:pPr>
        <w:pStyle w:val="Heading2"/>
      </w:pPr>
      <w:bookmarkStart w:id="42" w:name="_Section_12:_Discover"/>
      <w:bookmarkStart w:id="43" w:name="_Toc194915481"/>
      <w:bookmarkEnd w:id="42"/>
      <w:r>
        <w:rPr>
          <w:rStyle w:val="Heading2Char"/>
          <w:b/>
          <w:bCs/>
        </w:rPr>
        <w:t>Section 1</w:t>
      </w:r>
      <w:r w:rsidR="007349C7">
        <w:rPr>
          <w:rStyle w:val="Heading2Char"/>
          <w:b/>
          <w:bCs/>
        </w:rPr>
        <w:t>2</w:t>
      </w:r>
      <w:r>
        <w:rPr>
          <w:rStyle w:val="Heading2Char"/>
          <w:b/>
          <w:bCs/>
        </w:rPr>
        <w:t>: Discover national parks</w:t>
      </w:r>
      <w:bookmarkEnd w:id="43"/>
    </w:p>
    <w:p w14:paraId="10B7A061" w14:textId="69BBA09D" w:rsidR="00D4527E" w:rsidRDefault="00091722" w:rsidP="00D4527E">
      <w:pPr>
        <w:pStyle w:val="Heading3"/>
      </w:pPr>
      <w:r>
        <w:t xml:space="preserve">Activity 1: </w:t>
      </w:r>
      <w:r w:rsidR="00D4527E">
        <w:t>Scottish National Parks</w:t>
      </w:r>
      <w:r w:rsidR="00DC06C4">
        <w:t xml:space="preserve"> (50 minutes)</w:t>
      </w:r>
    </w:p>
    <w:p w14:paraId="36FBD596" w14:textId="658FC183" w:rsidR="003A33DA" w:rsidRPr="00792C68" w:rsidRDefault="005165C0" w:rsidP="000B1FD5">
      <w:r w:rsidRPr="00DC06C4">
        <w:rPr>
          <w:color w:val="44546A" w:themeColor="text2"/>
        </w:rPr>
        <w:t xml:space="preserve">SOC 2-08b, </w:t>
      </w:r>
      <w:r w:rsidR="00736DE0" w:rsidRPr="00DC06C4">
        <w:rPr>
          <w:color w:val="44546A" w:themeColor="text2"/>
        </w:rPr>
        <w:t xml:space="preserve">LIT 2-09a, </w:t>
      </w:r>
      <w:r w:rsidR="00EA0CCB" w:rsidRPr="00DC06C4">
        <w:rPr>
          <w:color w:val="44546A" w:themeColor="text2"/>
        </w:rPr>
        <w:t>SOC 3-08a</w:t>
      </w:r>
      <w:r w:rsidR="00736DE0" w:rsidRPr="00DC06C4">
        <w:rPr>
          <w:color w:val="44546A" w:themeColor="text2"/>
        </w:rPr>
        <w:t>, LIT 3-09a</w:t>
      </w:r>
      <w:r w:rsidR="00DC06C4">
        <w:br/>
      </w:r>
      <w:r w:rsidR="00792C68" w:rsidRPr="00792C68">
        <w:t>The aim of this lesson is to find out</w:t>
      </w:r>
      <w:r w:rsidR="00745795">
        <w:t xml:space="preserve"> w</w:t>
      </w:r>
      <w:r w:rsidR="00792C68" w:rsidRPr="00792C68">
        <w:t>here the National Parks located in Scotland</w:t>
      </w:r>
      <w:r w:rsidR="00D4527E">
        <w:t xml:space="preserve"> and what </w:t>
      </w:r>
      <w:r w:rsidR="00745795">
        <w:t xml:space="preserve">the </w:t>
      </w:r>
      <w:r w:rsidR="00D4527E">
        <w:t>advantages and disadvantages</w:t>
      </w:r>
      <w:r w:rsidR="00745795">
        <w:t xml:space="preserve"> of </w:t>
      </w:r>
      <w:r w:rsidR="00792C68" w:rsidRPr="00792C68">
        <w:t>creating a National Park</w:t>
      </w:r>
      <w:r w:rsidR="00D4527E">
        <w:t xml:space="preserve"> might be</w:t>
      </w:r>
      <w:r w:rsidR="00745795">
        <w:t>.</w:t>
      </w:r>
      <w:r w:rsidR="00DC06C4">
        <w:br/>
      </w:r>
      <w:r w:rsidR="00DC06C4">
        <w:br/>
      </w:r>
      <w:r w:rsidR="00FE1FC4">
        <w:t>R</w:t>
      </w:r>
      <w:r w:rsidR="00792C68" w:rsidRPr="00792C68">
        <w:t>ead the section </w:t>
      </w:r>
      <w:r w:rsidR="00792C68" w:rsidRPr="00792C68">
        <w:rPr>
          <w:i/>
          <w:iCs/>
        </w:rPr>
        <w:t>The Wild Man Who Changed the World</w:t>
      </w:r>
      <w:r w:rsidR="00792C68" w:rsidRPr="00792C68">
        <w:t xml:space="preserve">, up to page 108, which shows why John Muir became known as </w:t>
      </w:r>
      <w:r w:rsidR="00792C68" w:rsidRPr="00C25723">
        <w:rPr>
          <w:i/>
          <w:iCs/>
        </w:rPr>
        <w:t>'the founding father of National Parks</w:t>
      </w:r>
      <w:r w:rsidR="00792C68" w:rsidRPr="00792C68">
        <w:t>'</w:t>
      </w:r>
      <w:r w:rsidR="00F26B45">
        <w:t xml:space="preserve"> </w:t>
      </w:r>
      <w:r w:rsidR="00B42010">
        <w:t>(</w:t>
      </w:r>
      <w:r w:rsidR="00F26B45">
        <w:t>although</w:t>
      </w:r>
      <w:r w:rsidR="00792C68" w:rsidRPr="00792C68">
        <w:t xml:space="preserve"> it's important </w:t>
      </w:r>
      <w:r w:rsidR="004A6F81">
        <w:t xml:space="preserve">to remember </w:t>
      </w:r>
      <w:r w:rsidR="00F24772">
        <w:t>he</w:t>
      </w:r>
      <w:r w:rsidR="00792C68" w:rsidRPr="00792C68">
        <w:t xml:space="preserve"> wasn't the only individual campaigning for the protection of nature</w:t>
      </w:r>
      <w:r w:rsidR="00B42010">
        <w:t>)</w:t>
      </w:r>
      <w:r w:rsidR="00792C68" w:rsidRPr="00792C68">
        <w:t xml:space="preserve">. </w:t>
      </w:r>
      <w:r w:rsidR="00DC06C4">
        <w:br/>
      </w:r>
      <w:r w:rsidR="00DC06C4">
        <w:br/>
      </w:r>
      <w:r w:rsidR="00F24772">
        <w:t xml:space="preserve">Do your pupils know how many National Parks </w:t>
      </w:r>
      <w:r w:rsidR="00043160">
        <w:t xml:space="preserve">there are in Scotland? </w:t>
      </w:r>
      <w:r w:rsidR="001F4914">
        <w:t xml:space="preserve">As of 2025, </w:t>
      </w:r>
      <w:r w:rsidR="005B6DC2">
        <w:t>t</w:t>
      </w:r>
      <w:r w:rsidR="00043160">
        <w:t xml:space="preserve">here are two: </w:t>
      </w:r>
      <w:hyperlink r:id="rId62" w:history="1">
        <w:r w:rsidR="00652AC6" w:rsidRPr="00652AC6">
          <w:rPr>
            <w:rStyle w:val="Hyperlink"/>
          </w:rPr>
          <w:t>Loch Lomond and the Trossachs National Park</w:t>
        </w:r>
      </w:hyperlink>
      <w:r w:rsidR="00056109">
        <w:t xml:space="preserve"> a</w:t>
      </w:r>
      <w:r w:rsidR="00652AC6">
        <w:t xml:space="preserve">nd </w:t>
      </w:r>
      <w:hyperlink r:id="rId63" w:history="1">
        <w:r w:rsidR="00652AC6" w:rsidRPr="00652AC6">
          <w:rPr>
            <w:rStyle w:val="Hyperlink"/>
          </w:rPr>
          <w:t>Cairngorms National Park</w:t>
        </w:r>
      </w:hyperlink>
      <w:r w:rsidR="00652AC6">
        <w:t xml:space="preserve">. Give pupils a map of Scotland and ask them to </w:t>
      </w:r>
      <w:r w:rsidR="00A541FA">
        <w:t xml:space="preserve">find and </w:t>
      </w:r>
      <w:r w:rsidR="00652AC6">
        <w:t>mark on where the boundaries of these parks are.</w:t>
      </w:r>
      <w:r w:rsidR="008955A2">
        <w:t xml:space="preserve"> </w:t>
      </w:r>
      <w:r w:rsidR="003E1443">
        <w:t>The Scottish Government</w:t>
      </w:r>
      <w:r w:rsidR="003E1443" w:rsidRPr="003E1443">
        <w:t xml:space="preserve"> committed to the designation of at least one new National Park by 2026,</w:t>
      </w:r>
      <w:r w:rsidR="003E1443">
        <w:t xml:space="preserve"> and this </w:t>
      </w:r>
      <w:r w:rsidR="00B42010">
        <w:t xml:space="preserve">park </w:t>
      </w:r>
      <w:r w:rsidR="003E1443">
        <w:t>is proposed in Galloway. There</w:t>
      </w:r>
      <w:r w:rsidR="00670BF6">
        <w:t xml:space="preserve"> are</w:t>
      </w:r>
      <w:r w:rsidR="003E1443">
        <w:t xml:space="preserve"> mixed reactions to this proposal.</w:t>
      </w:r>
      <w:r w:rsidR="00DC06C4">
        <w:br/>
      </w:r>
      <w:r w:rsidR="00DC06C4">
        <w:br/>
      </w:r>
      <w:r w:rsidR="003E1443">
        <w:t xml:space="preserve">Set up a debate </w:t>
      </w:r>
      <w:r w:rsidR="009F1FB4">
        <w:t>to consider</w:t>
      </w:r>
      <w:r w:rsidR="003E1443">
        <w:t xml:space="preserve"> whether a new </w:t>
      </w:r>
      <w:r w:rsidR="00F3259A">
        <w:t>National Park</w:t>
      </w:r>
      <w:r w:rsidR="003E1443">
        <w:t xml:space="preserve"> in Scotland is a good idea. Divide your class into </w:t>
      </w:r>
      <w:r w:rsidR="00637731">
        <w:t>groups, tasking them to re</w:t>
      </w:r>
      <w:r w:rsidR="00670BF6">
        <w:t>s</w:t>
      </w:r>
      <w:r w:rsidR="00637731">
        <w:t xml:space="preserve">earch either </w:t>
      </w:r>
      <w:r w:rsidR="009F1FB4">
        <w:t xml:space="preserve">the </w:t>
      </w:r>
      <w:r w:rsidR="00637731">
        <w:t xml:space="preserve">benefits or </w:t>
      </w:r>
      <w:r w:rsidR="009F1FB4">
        <w:t xml:space="preserve">the </w:t>
      </w:r>
      <w:r w:rsidR="00637731">
        <w:t xml:space="preserve">disadvantages of a new national park. </w:t>
      </w:r>
      <w:r w:rsidR="00670BF6">
        <w:t xml:space="preserve">Use these </w:t>
      </w:r>
      <w:hyperlink r:id="rId64" w:history="1">
        <w:r w:rsidR="00670BF6" w:rsidRPr="009F1FB4">
          <w:rPr>
            <w:rStyle w:val="Hyperlink"/>
          </w:rPr>
          <w:t>debating resources</w:t>
        </w:r>
      </w:hyperlink>
      <w:r w:rsidR="00670BF6">
        <w:t xml:space="preserve"> to help plan their argument. </w:t>
      </w:r>
      <w:r w:rsidR="00840A4F">
        <w:t xml:space="preserve">This </w:t>
      </w:r>
      <w:hyperlink r:id="rId65" w:history="1">
        <w:r w:rsidR="00840A4F" w:rsidRPr="009F1FB4">
          <w:rPr>
            <w:rStyle w:val="Hyperlink"/>
          </w:rPr>
          <w:t xml:space="preserve">BBC </w:t>
        </w:r>
        <w:r w:rsidR="009F1FB4">
          <w:rPr>
            <w:rStyle w:val="Hyperlink"/>
          </w:rPr>
          <w:t>b</w:t>
        </w:r>
        <w:r w:rsidR="00840A4F" w:rsidRPr="009F1FB4">
          <w:rPr>
            <w:rStyle w:val="Hyperlink"/>
          </w:rPr>
          <w:t>itesize resource</w:t>
        </w:r>
      </w:hyperlink>
      <w:r w:rsidR="00840A4F">
        <w:t xml:space="preserve"> has some prompts </w:t>
      </w:r>
      <w:r w:rsidR="009F1FB4">
        <w:t>to spark the research,</w:t>
      </w:r>
      <w:r w:rsidR="00840A4F">
        <w:t xml:space="preserve"> for example, the impact of tourism on both the economy and wildlife.</w:t>
      </w:r>
      <w:r w:rsidR="00E80335">
        <w:t xml:space="preserve"> Challenge your pupils to practice their argument</w:t>
      </w:r>
      <w:r w:rsidR="00AF199D">
        <w:t xml:space="preserve">s before launching the debate, </w:t>
      </w:r>
      <w:r w:rsidR="002948B2">
        <w:t>encouraging pee</w:t>
      </w:r>
      <w:r w:rsidR="00AF199D">
        <w:t xml:space="preserve"> feedback on how persuasive and clear they make their points.</w:t>
      </w:r>
      <w:r w:rsidR="00FD75B8">
        <w:t xml:space="preserve"> </w:t>
      </w:r>
      <w:r w:rsidR="00DC06C4">
        <w:br/>
      </w:r>
      <w:r w:rsidR="00DC06C4">
        <w:lastRenderedPageBreak/>
        <w:br/>
      </w:r>
      <w:r w:rsidR="002948B2">
        <w:t>Pupils could also</w:t>
      </w:r>
      <w:r w:rsidR="00792C68" w:rsidRPr="00792C68">
        <w:t xml:space="preserve"> use the</w:t>
      </w:r>
      <w:hyperlink r:id="rId66" w:tgtFrame="_blank" w:history="1">
        <w:r w:rsidR="00792C68" w:rsidRPr="00792C68">
          <w:rPr>
            <w:rStyle w:val="Hyperlink"/>
          </w:rPr>
          <w:t> National Parks website</w:t>
        </w:r>
      </w:hyperlink>
      <w:r w:rsidR="00792C68" w:rsidRPr="00792C68">
        <w:t> to find national parks across the world, and research how and why they have been established.</w:t>
      </w:r>
      <w:r w:rsidR="0082447E">
        <w:t xml:space="preserve"> </w:t>
      </w:r>
      <w:r w:rsidR="00DC06C4">
        <w:br/>
      </w:r>
    </w:p>
    <w:p w14:paraId="218F0DD0" w14:textId="6253B9FE" w:rsidR="00F84D6A" w:rsidRPr="00DC06C4" w:rsidRDefault="00DC06C4" w:rsidP="00DC06C4">
      <w:pPr>
        <w:pStyle w:val="Heading2"/>
      </w:pPr>
      <w:bookmarkStart w:id="44" w:name="_Section_13:_The"/>
      <w:bookmarkStart w:id="45" w:name="_Toc194915482"/>
      <w:bookmarkEnd w:id="44"/>
      <w:r>
        <w:rPr>
          <w:rStyle w:val="Heading2Char"/>
          <w:b/>
          <w:bCs/>
        </w:rPr>
        <w:t>Section 1</w:t>
      </w:r>
      <w:r w:rsidR="007349C7">
        <w:rPr>
          <w:rStyle w:val="Heading2Char"/>
          <w:b/>
          <w:bCs/>
        </w:rPr>
        <w:t>3</w:t>
      </w:r>
      <w:r>
        <w:rPr>
          <w:rStyle w:val="Heading2Char"/>
          <w:b/>
          <w:bCs/>
        </w:rPr>
        <w:t>:</w:t>
      </w:r>
      <w:r w:rsidR="006713F3" w:rsidRPr="00DC06C4">
        <w:rPr>
          <w:rStyle w:val="Heading2Char"/>
          <w:b/>
          <w:bCs/>
        </w:rPr>
        <w:t xml:space="preserve"> </w:t>
      </w:r>
      <w:r w:rsidR="000B1FD5" w:rsidRPr="00DC06C4">
        <w:rPr>
          <w:rStyle w:val="Heading2Char"/>
          <w:b/>
          <w:bCs/>
        </w:rPr>
        <w:t>T</w:t>
      </w:r>
      <w:r w:rsidR="00F84D6A" w:rsidRPr="00DC06C4">
        <w:rPr>
          <w:rStyle w:val="Heading2Char"/>
          <w:b/>
          <w:bCs/>
        </w:rPr>
        <w:t>he lungs of the world</w:t>
      </w:r>
      <w:bookmarkEnd w:id="45"/>
    </w:p>
    <w:p w14:paraId="456FC884" w14:textId="284B80FE" w:rsidR="00F84D6A" w:rsidRPr="00DC06C4" w:rsidRDefault="00F84D6A" w:rsidP="00F84D6A">
      <w:pPr>
        <w:rPr>
          <w:color w:val="44546A" w:themeColor="text2"/>
        </w:rPr>
      </w:pPr>
      <w:r w:rsidRPr="00DC06C4">
        <w:rPr>
          <w:color w:val="44546A" w:themeColor="text2"/>
        </w:rPr>
        <w:t>EXA 2-0</w:t>
      </w:r>
      <w:r w:rsidR="00BB46EA" w:rsidRPr="00DC06C4">
        <w:rPr>
          <w:color w:val="44546A" w:themeColor="text2"/>
        </w:rPr>
        <w:t>5</w:t>
      </w:r>
      <w:r w:rsidRPr="00DC06C4">
        <w:rPr>
          <w:color w:val="44546A" w:themeColor="text2"/>
        </w:rPr>
        <w:t>a, SCN 2-02a, </w:t>
      </w:r>
      <w:r w:rsidR="0023707A" w:rsidRPr="00DC06C4">
        <w:rPr>
          <w:color w:val="44546A" w:themeColor="text2"/>
        </w:rPr>
        <w:t>SOC 2-08a,</w:t>
      </w:r>
      <w:r w:rsidR="003A33DA" w:rsidRPr="00DC06C4">
        <w:rPr>
          <w:color w:val="44546A" w:themeColor="text2"/>
        </w:rPr>
        <w:t xml:space="preserve"> </w:t>
      </w:r>
      <w:r w:rsidR="00C00B65" w:rsidRPr="00DC06C4">
        <w:rPr>
          <w:color w:val="44546A" w:themeColor="text2"/>
        </w:rPr>
        <w:t xml:space="preserve">EXA 3-03a, </w:t>
      </w:r>
      <w:r w:rsidR="00AE1833" w:rsidRPr="00DC06C4">
        <w:rPr>
          <w:color w:val="44546A" w:themeColor="text2"/>
        </w:rPr>
        <w:t>SCN 3-02a</w:t>
      </w:r>
      <w:r w:rsidR="0023707A" w:rsidRPr="00DC06C4">
        <w:rPr>
          <w:color w:val="44546A" w:themeColor="text2"/>
        </w:rPr>
        <w:t>, SOC 3-08a</w:t>
      </w:r>
      <w:r w:rsidR="00DC06C4">
        <w:rPr>
          <w:color w:val="44546A" w:themeColor="text2"/>
        </w:rPr>
        <w:br/>
      </w:r>
      <w:r w:rsidRPr="00F84D6A">
        <w:t xml:space="preserve">The aim of this lesson is to find out why plants and trees are the </w:t>
      </w:r>
      <w:r w:rsidR="00A1276A">
        <w:t>“</w:t>
      </w:r>
      <w:r w:rsidRPr="00F84D6A">
        <w:t>lungs of the world</w:t>
      </w:r>
      <w:r w:rsidR="00A1276A">
        <w:t xml:space="preserve">” </w:t>
      </w:r>
      <w:r w:rsidRPr="00F84D6A">
        <w:t>and are essential for all creatures’ survival, including humans.</w:t>
      </w:r>
      <w:r w:rsidR="00E26752">
        <w:t xml:space="preserve"> </w:t>
      </w:r>
      <w:r w:rsidR="000B1FD5">
        <w:t xml:space="preserve">Read </w:t>
      </w:r>
      <w:r w:rsidRPr="00F84D6A">
        <w:rPr>
          <w:i/>
          <w:iCs/>
        </w:rPr>
        <w:t>The Lungs of the World</w:t>
      </w:r>
      <w:r w:rsidRPr="00F84D6A">
        <w:t> section up to page 124.</w:t>
      </w:r>
      <w:r w:rsidR="00D613D3">
        <w:t xml:space="preserve"> </w:t>
      </w:r>
      <w:r w:rsidRPr="00F84D6A">
        <w:t>Then show your class</w:t>
      </w:r>
      <w:r w:rsidR="00275B51">
        <w:t xml:space="preserve"> this </w:t>
      </w:r>
      <w:hyperlink r:id="rId67" w:anchor="zdwmywx" w:history="1">
        <w:r w:rsidR="00F3259A">
          <w:rPr>
            <w:rStyle w:val="Hyperlink"/>
          </w:rPr>
          <w:t>Second L</w:t>
        </w:r>
        <w:r w:rsidR="00275B51" w:rsidRPr="002948B2">
          <w:rPr>
            <w:rStyle w:val="Hyperlink"/>
          </w:rPr>
          <w:t>evel video</w:t>
        </w:r>
      </w:hyperlink>
      <w:r w:rsidR="00275B51">
        <w:t xml:space="preserve"> or </w:t>
      </w:r>
      <w:hyperlink r:id="rId68" w:anchor="zpmptrd" w:history="1">
        <w:r w:rsidR="00F3259A">
          <w:rPr>
            <w:rStyle w:val="Hyperlink"/>
          </w:rPr>
          <w:t>Third L</w:t>
        </w:r>
        <w:r w:rsidR="00275B51" w:rsidRPr="002948B2">
          <w:rPr>
            <w:rStyle w:val="Hyperlink"/>
          </w:rPr>
          <w:t>evel video</w:t>
        </w:r>
      </w:hyperlink>
      <w:r w:rsidR="00275B51">
        <w:t xml:space="preserve"> about photosynthesis</w:t>
      </w:r>
      <w:r w:rsidR="00E26752">
        <w:t xml:space="preserve"> and discuss this scientific process.</w:t>
      </w:r>
      <w:r w:rsidR="00FF678A">
        <w:t xml:space="preserve"> Why is it important? How are plants like lungs?</w:t>
      </w:r>
      <w:r w:rsidR="00DC06C4">
        <w:rPr>
          <w:color w:val="44546A" w:themeColor="text2"/>
        </w:rPr>
        <w:br/>
      </w:r>
      <w:r w:rsidR="00DC06C4">
        <w:rPr>
          <w:color w:val="44546A" w:themeColor="text2"/>
        </w:rPr>
        <w:br/>
      </w:r>
      <w:r w:rsidR="001267B6">
        <w:t xml:space="preserve">Now watch a </w:t>
      </w:r>
      <w:hyperlink r:id="rId69" w:history="1">
        <w:r w:rsidR="001267B6" w:rsidRPr="002948B2">
          <w:rPr>
            <w:rStyle w:val="Hyperlink"/>
          </w:rPr>
          <w:t>Woodland Trust video</w:t>
        </w:r>
      </w:hyperlink>
      <w:r w:rsidR="001267B6">
        <w:t xml:space="preserve"> about how trees capture and store carbon. Woodland Trust </w:t>
      </w:r>
      <w:r w:rsidR="002F0D54">
        <w:t>are on a mission to</w:t>
      </w:r>
      <w:r w:rsidR="002F0D54" w:rsidRPr="002F0D54">
        <w:t xml:space="preserve"> grow millions of healthy, native trees across the UK to help protect us from the effects of climate change.</w:t>
      </w:r>
      <w:r w:rsidR="002F0D54">
        <w:t xml:space="preserve"> </w:t>
      </w:r>
      <w:r w:rsidR="00184679">
        <w:t>How c</w:t>
      </w:r>
      <w:r w:rsidR="002F0D54">
        <w:t>ould you get involved in this mission?</w:t>
      </w:r>
      <w:r w:rsidR="00DC06C4">
        <w:rPr>
          <w:color w:val="44546A" w:themeColor="text2"/>
        </w:rPr>
        <w:br/>
      </w:r>
      <w:r w:rsidR="00DC06C4">
        <w:rPr>
          <w:color w:val="44546A" w:themeColor="text2"/>
        </w:rPr>
        <w:br/>
      </w:r>
      <w:r w:rsidR="002F0D54">
        <w:t xml:space="preserve">You could find out about tree-planting projects in Scotland, make posters to show the importance of planting more trees, or </w:t>
      </w:r>
      <w:r w:rsidR="00042525">
        <w:t>write letters to your headteacher petitioning for more trees in the school playground!</w:t>
      </w:r>
      <w:r w:rsidR="00C25723">
        <w:br/>
      </w:r>
    </w:p>
    <w:p w14:paraId="2A15AD3B" w14:textId="1CF4339F" w:rsidR="00E146C4" w:rsidRDefault="00E146C4" w:rsidP="00DC06C4">
      <w:pPr>
        <w:pStyle w:val="Heading2"/>
      </w:pPr>
      <w:bookmarkStart w:id="46" w:name="_Toc194915483"/>
      <w:r>
        <w:t xml:space="preserve">Further </w:t>
      </w:r>
      <w:r w:rsidR="00750EBC">
        <w:t>r</w:t>
      </w:r>
      <w:r>
        <w:t>esources</w:t>
      </w:r>
      <w:bookmarkEnd w:id="46"/>
    </w:p>
    <w:p w14:paraId="65DC5123" w14:textId="65D88051" w:rsidR="002E2A2D" w:rsidRDefault="002E2A2D" w:rsidP="00690220">
      <w:pPr>
        <w:pStyle w:val="ListParagraph"/>
        <w:numPr>
          <w:ilvl w:val="0"/>
          <w:numId w:val="9"/>
        </w:numPr>
      </w:pPr>
      <w:hyperlink r:id="rId70" w:history="1">
        <w:r w:rsidRPr="007B3F3B">
          <w:rPr>
            <w:rStyle w:val="Hyperlink"/>
          </w:rPr>
          <w:t>10 things to do with any book outdoors</w:t>
        </w:r>
      </w:hyperlink>
      <w:r w:rsidRPr="007B3F3B">
        <w:t xml:space="preserve"> </w:t>
      </w:r>
      <w:r w:rsidR="007B3F3B">
        <w:t>resource</w:t>
      </w:r>
    </w:p>
    <w:p w14:paraId="0068F827" w14:textId="3DBF95D7" w:rsidR="00416341" w:rsidRDefault="00416341" w:rsidP="00690220">
      <w:pPr>
        <w:pStyle w:val="ListParagraph"/>
        <w:numPr>
          <w:ilvl w:val="0"/>
          <w:numId w:val="9"/>
        </w:numPr>
      </w:pPr>
      <w:hyperlink r:id="rId71" w:history="1">
        <w:r w:rsidRPr="005A08D7">
          <w:rPr>
            <w:rStyle w:val="Hyperlink"/>
          </w:rPr>
          <w:t>Children's books to save the planet</w:t>
        </w:r>
      </w:hyperlink>
      <w:r w:rsidRPr="00416341">
        <w:t xml:space="preserve"> </w:t>
      </w:r>
      <w:r>
        <w:t>book list</w:t>
      </w:r>
    </w:p>
    <w:p w14:paraId="018519A3" w14:textId="14065252" w:rsidR="00453A81" w:rsidRDefault="00453A81" w:rsidP="00690220">
      <w:pPr>
        <w:pStyle w:val="ListParagraph"/>
        <w:numPr>
          <w:ilvl w:val="0"/>
          <w:numId w:val="9"/>
        </w:numPr>
      </w:pPr>
      <w:hyperlink r:id="rId72" w:history="1">
        <w:r w:rsidRPr="00453A81">
          <w:rPr>
            <w:rStyle w:val="Hyperlink"/>
          </w:rPr>
          <w:t>Books for outdoor learning</w:t>
        </w:r>
      </w:hyperlink>
      <w:r>
        <w:t xml:space="preserve"> book list</w:t>
      </w:r>
    </w:p>
    <w:p w14:paraId="3E5B1DC9" w14:textId="01BE0C32" w:rsidR="00453A81" w:rsidRDefault="008009CD" w:rsidP="00690220">
      <w:pPr>
        <w:pStyle w:val="ListParagraph"/>
        <w:numPr>
          <w:ilvl w:val="0"/>
          <w:numId w:val="9"/>
        </w:numPr>
      </w:pPr>
      <w:hyperlink r:id="rId73" w:history="1">
        <w:r w:rsidRPr="008009CD">
          <w:rPr>
            <w:rStyle w:val="Hyperlink"/>
          </w:rPr>
          <w:t>Climate fiction for future world changers</w:t>
        </w:r>
      </w:hyperlink>
      <w:r>
        <w:t xml:space="preserve"> book list</w:t>
      </w:r>
    </w:p>
    <w:p w14:paraId="29EB0CD3" w14:textId="01AA68DA" w:rsidR="002E2A2D" w:rsidRDefault="001565B0" w:rsidP="00690220">
      <w:pPr>
        <w:pStyle w:val="ListParagraph"/>
        <w:numPr>
          <w:ilvl w:val="0"/>
          <w:numId w:val="9"/>
        </w:numPr>
      </w:pPr>
      <w:r>
        <w:t xml:space="preserve">Learn about </w:t>
      </w:r>
      <w:hyperlink r:id="rId74" w:history="1">
        <w:r w:rsidRPr="001565B0">
          <w:rPr>
            <w:rStyle w:val="Hyperlink"/>
          </w:rPr>
          <w:t>the John Muir Award</w:t>
        </w:r>
      </w:hyperlink>
    </w:p>
    <w:p w14:paraId="5AA93DD6" w14:textId="41BF4DA7" w:rsidR="001565B0" w:rsidRDefault="0003463F" w:rsidP="00690220">
      <w:pPr>
        <w:pStyle w:val="ListParagraph"/>
        <w:numPr>
          <w:ilvl w:val="0"/>
          <w:numId w:val="9"/>
        </w:numPr>
      </w:pPr>
      <w:hyperlink r:id="rId75" w:history="1">
        <w:r w:rsidRPr="0003463F">
          <w:rPr>
            <w:rStyle w:val="Hyperlink"/>
          </w:rPr>
          <w:t>Woodland Trust</w:t>
        </w:r>
      </w:hyperlink>
      <w:r>
        <w:t xml:space="preserve"> have lots of resources to develop your knowledge of nature</w:t>
      </w:r>
    </w:p>
    <w:p w14:paraId="39790CE2" w14:textId="64429B18" w:rsidR="0003463F" w:rsidRDefault="00E56E71" w:rsidP="00690220">
      <w:pPr>
        <w:pStyle w:val="ListParagraph"/>
        <w:numPr>
          <w:ilvl w:val="0"/>
          <w:numId w:val="9"/>
        </w:numPr>
      </w:pPr>
      <w:r>
        <w:t xml:space="preserve">Learn more about </w:t>
      </w:r>
      <w:hyperlink r:id="rId76" w:history="1">
        <w:r w:rsidRPr="00E56E71">
          <w:rPr>
            <w:rStyle w:val="Hyperlink"/>
          </w:rPr>
          <w:t>Eco-Schools</w:t>
        </w:r>
        <w:r>
          <w:rPr>
            <w:rStyle w:val="Hyperlink"/>
          </w:rPr>
          <w:t>,</w:t>
        </w:r>
      </w:hyperlink>
      <w:r>
        <w:t xml:space="preserve"> the sustainable </w:t>
      </w:r>
      <w:proofErr w:type="gramStart"/>
      <w:r>
        <w:t>schools</w:t>
      </w:r>
      <w:proofErr w:type="gramEnd"/>
      <w:r>
        <w:t xml:space="preserve"> programme</w:t>
      </w:r>
    </w:p>
    <w:p w14:paraId="088CB0E0" w14:textId="2B3666B4" w:rsidR="00FC6C55" w:rsidRPr="00E146C4" w:rsidRDefault="00FC6C55" w:rsidP="00690220">
      <w:pPr>
        <w:pStyle w:val="ListParagraph"/>
        <w:numPr>
          <w:ilvl w:val="0"/>
          <w:numId w:val="9"/>
        </w:numPr>
      </w:pPr>
      <w:r w:rsidRPr="00FC6C55">
        <w:t xml:space="preserve">Discover </w:t>
      </w:r>
      <w:hyperlink r:id="rId77" w:history="1">
        <w:r w:rsidRPr="00830E37">
          <w:rPr>
            <w:rStyle w:val="Hyperlink"/>
          </w:rPr>
          <w:t>Learning through Landscapes</w:t>
        </w:r>
      </w:hyperlink>
      <w:r w:rsidRPr="00FC6C55">
        <w:t xml:space="preserve"> </w:t>
      </w:r>
      <w:r w:rsidR="00830E37">
        <w:t>projects</w:t>
      </w:r>
    </w:p>
    <w:sectPr w:rsidR="00FC6C55" w:rsidRPr="00E146C4"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C2632" w14:textId="77777777" w:rsidR="00196717" w:rsidRDefault="00196717" w:rsidP="00DA087C">
      <w:r>
        <w:separator/>
      </w:r>
    </w:p>
    <w:p w14:paraId="41622BFF" w14:textId="77777777" w:rsidR="00196717" w:rsidRDefault="00196717" w:rsidP="00DA087C"/>
    <w:p w14:paraId="6E3EBBB0" w14:textId="77777777" w:rsidR="00196717" w:rsidRDefault="00196717" w:rsidP="00DA087C"/>
  </w:endnote>
  <w:endnote w:type="continuationSeparator" w:id="0">
    <w:p w14:paraId="3174D1EB" w14:textId="77777777" w:rsidR="00196717" w:rsidRDefault="00196717" w:rsidP="00DA087C">
      <w:r>
        <w:continuationSeparator/>
      </w:r>
    </w:p>
    <w:p w14:paraId="69A5E9FA" w14:textId="77777777" w:rsidR="00196717" w:rsidRDefault="00196717" w:rsidP="00DA087C"/>
    <w:p w14:paraId="1D0E1236" w14:textId="77777777" w:rsidR="00196717" w:rsidRDefault="00196717" w:rsidP="00DA087C"/>
  </w:endnote>
  <w:endnote w:type="continuationNotice" w:id="1">
    <w:p w14:paraId="290ACBE9" w14:textId="77777777" w:rsidR="00196717" w:rsidRDefault="001967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038F9AB3" w14:textId="534DBA8D" w:rsidR="00540992" w:rsidRDefault="00540992">
        <w:pPr>
          <w:pStyle w:val="Footer"/>
          <w:jc w:val="right"/>
        </w:pPr>
        <w:r>
          <w:fldChar w:fldCharType="begin"/>
        </w:r>
        <w:r>
          <w:instrText xml:space="preserve"> PAGE   \* MERGEFORMAT </w:instrText>
        </w:r>
        <w:r>
          <w:fldChar w:fldCharType="separate"/>
        </w:r>
        <w:r w:rsidR="00885CA9">
          <w:rPr>
            <w:noProof/>
          </w:rPr>
          <w:t>18</w:t>
        </w:r>
        <w:r>
          <w:rPr>
            <w:noProof/>
          </w:rPr>
          <w:fldChar w:fldCharType="end"/>
        </w:r>
      </w:p>
    </w:sdtContent>
  </w:sdt>
  <w:p w14:paraId="372E6E9D" w14:textId="77777777" w:rsidR="00540992" w:rsidRDefault="00540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5EA2A" w14:textId="77777777" w:rsidR="00196717" w:rsidRDefault="00196717" w:rsidP="00DA087C">
      <w:r>
        <w:separator/>
      </w:r>
    </w:p>
    <w:p w14:paraId="58B50EE5" w14:textId="77777777" w:rsidR="00196717" w:rsidRDefault="00196717" w:rsidP="00DA087C"/>
    <w:p w14:paraId="35094587" w14:textId="77777777" w:rsidR="00196717" w:rsidRDefault="00196717" w:rsidP="00DA087C"/>
  </w:footnote>
  <w:footnote w:type="continuationSeparator" w:id="0">
    <w:p w14:paraId="54945598" w14:textId="77777777" w:rsidR="00196717" w:rsidRDefault="00196717" w:rsidP="00DA087C">
      <w:r>
        <w:continuationSeparator/>
      </w:r>
    </w:p>
    <w:p w14:paraId="59A48CEC" w14:textId="77777777" w:rsidR="00196717" w:rsidRDefault="00196717" w:rsidP="00DA087C"/>
    <w:p w14:paraId="18BF185F" w14:textId="77777777" w:rsidR="00196717" w:rsidRDefault="00196717" w:rsidP="00DA087C"/>
  </w:footnote>
  <w:footnote w:type="continuationNotice" w:id="1">
    <w:p w14:paraId="6095EB4B" w14:textId="77777777" w:rsidR="00196717" w:rsidRDefault="001967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C758A"/>
    <w:multiLevelType w:val="multilevel"/>
    <w:tmpl w:val="E7CE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76A09"/>
    <w:multiLevelType w:val="multilevel"/>
    <w:tmpl w:val="75B4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74C4B"/>
    <w:multiLevelType w:val="multilevel"/>
    <w:tmpl w:val="41FE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41C46"/>
    <w:multiLevelType w:val="hybridMultilevel"/>
    <w:tmpl w:val="C204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476D95"/>
    <w:multiLevelType w:val="hybridMultilevel"/>
    <w:tmpl w:val="645C8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034D2"/>
    <w:multiLevelType w:val="hybridMultilevel"/>
    <w:tmpl w:val="389AB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E12417"/>
    <w:multiLevelType w:val="hybridMultilevel"/>
    <w:tmpl w:val="92704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4C36CD"/>
    <w:multiLevelType w:val="hybridMultilevel"/>
    <w:tmpl w:val="4CA4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F04FBA"/>
    <w:multiLevelType w:val="multilevel"/>
    <w:tmpl w:val="9576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127587"/>
    <w:multiLevelType w:val="hybridMultilevel"/>
    <w:tmpl w:val="2B8E5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8816496">
    <w:abstractNumId w:val="0"/>
  </w:num>
  <w:num w:numId="2" w16cid:durableId="1892645693">
    <w:abstractNumId w:val="6"/>
  </w:num>
  <w:num w:numId="3" w16cid:durableId="97215008">
    <w:abstractNumId w:val="2"/>
  </w:num>
  <w:num w:numId="4" w16cid:durableId="844444474">
    <w:abstractNumId w:val="1"/>
  </w:num>
  <w:num w:numId="5" w16cid:durableId="1578595040">
    <w:abstractNumId w:val="3"/>
  </w:num>
  <w:num w:numId="6" w16cid:durableId="1917738241">
    <w:abstractNumId w:val="10"/>
  </w:num>
  <w:num w:numId="7" w16cid:durableId="579289964">
    <w:abstractNumId w:val="8"/>
  </w:num>
  <w:num w:numId="8" w16cid:durableId="809979492">
    <w:abstractNumId w:val="11"/>
  </w:num>
  <w:num w:numId="9" w16cid:durableId="2142307789">
    <w:abstractNumId w:val="7"/>
  </w:num>
  <w:num w:numId="10" w16cid:durableId="990451053">
    <w:abstractNumId w:val="5"/>
  </w:num>
  <w:num w:numId="11" w16cid:durableId="817647304">
    <w:abstractNumId w:val="4"/>
  </w:num>
  <w:num w:numId="12" w16cid:durableId="7447607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80A"/>
    <w:rsid w:val="00002986"/>
    <w:rsid w:val="0000586D"/>
    <w:rsid w:val="00006E41"/>
    <w:rsid w:val="00007BCB"/>
    <w:rsid w:val="000102FB"/>
    <w:rsid w:val="000121E3"/>
    <w:rsid w:val="000128EA"/>
    <w:rsid w:val="00015A4D"/>
    <w:rsid w:val="00015E81"/>
    <w:rsid w:val="00016F26"/>
    <w:rsid w:val="000204A3"/>
    <w:rsid w:val="00024771"/>
    <w:rsid w:val="00025A26"/>
    <w:rsid w:val="00030329"/>
    <w:rsid w:val="00030C7B"/>
    <w:rsid w:val="00031891"/>
    <w:rsid w:val="000319E3"/>
    <w:rsid w:val="000333C7"/>
    <w:rsid w:val="00033B62"/>
    <w:rsid w:val="0003463F"/>
    <w:rsid w:val="0003482F"/>
    <w:rsid w:val="0003618E"/>
    <w:rsid w:val="0004006F"/>
    <w:rsid w:val="00040AB7"/>
    <w:rsid w:val="00041CBC"/>
    <w:rsid w:val="00042525"/>
    <w:rsid w:val="00043160"/>
    <w:rsid w:val="0004535A"/>
    <w:rsid w:val="00047D4A"/>
    <w:rsid w:val="00050114"/>
    <w:rsid w:val="00052AD5"/>
    <w:rsid w:val="00055E1F"/>
    <w:rsid w:val="00056109"/>
    <w:rsid w:val="00057072"/>
    <w:rsid w:val="00057D39"/>
    <w:rsid w:val="000619F5"/>
    <w:rsid w:val="00061BB6"/>
    <w:rsid w:val="00063010"/>
    <w:rsid w:val="00063974"/>
    <w:rsid w:val="000654DC"/>
    <w:rsid w:val="00065DEE"/>
    <w:rsid w:val="00067CD8"/>
    <w:rsid w:val="00070FFF"/>
    <w:rsid w:val="000746F4"/>
    <w:rsid w:val="000747F5"/>
    <w:rsid w:val="00077ED0"/>
    <w:rsid w:val="00082F52"/>
    <w:rsid w:val="00085155"/>
    <w:rsid w:val="00085398"/>
    <w:rsid w:val="0009166D"/>
    <w:rsid w:val="00091722"/>
    <w:rsid w:val="000953B4"/>
    <w:rsid w:val="000966FD"/>
    <w:rsid w:val="00097F97"/>
    <w:rsid w:val="000A348D"/>
    <w:rsid w:val="000B066B"/>
    <w:rsid w:val="000B1FD5"/>
    <w:rsid w:val="000B26C7"/>
    <w:rsid w:val="000B533A"/>
    <w:rsid w:val="000B709B"/>
    <w:rsid w:val="000B7D48"/>
    <w:rsid w:val="000C2EFB"/>
    <w:rsid w:val="000C4F96"/>
    <w:rsid w:val="000C5F24"/>
    <w:rsid w:val="000D3750"/>
    <w:rsid w:val="000D75ED"/>
    <w:rsid w:val="000E16E5"/>
    <w:rsid w:val="000E2C1A"/>
    <w:rsid w:val="000E3E3E"/>
    <w:rsid w:val="000E77C7"/>
    <w:rsid w:val="000F04C0"/>
    <w:rsid w:val="000F4FD1"/>
    <w:rsid w:val="000F611D"/>
    <w:rsid w:val="000F6EED"/>
    <w:rsid w:val="000F72A9"/>
    <w:rsid w:val="000F7EAE"/>
    <w:rsid w:val="00102556"/>
    <w:rsid w:val="001026A4"/>
    <w:rsid w:val="001043F7"/>
    <w:rsid w:val="00105E5E"/>
    <w:rsid w:val="00110F1B"/>
    <w:rsid w:val="00111E61"/>
    <w:rsid w:val="001212C1"/>
    <w:rsid w:val="00125F96"/>
    <w:rsid w:val="001267B6"/>
    <w:rsid w:val="00126F62"/>
    <w:rsid w:val="0013249A"/>
    <w:rsid w:val="00135BA0"/>
    <w:rsid w:val="00136F41"/>
    <w:rsid w:val="00146AA4"/>
    <w:rsid w:val="00146B55"/>
    <w:rsid w:val="00150D72"/>
    <w:rsid w:val="00151D3D"/>
    <w:rsid w:val="00152167"/>
    <w:rsid w:val="00154953"/>
    <w:rsid w:val="001565B0"/>
    <w:rsid w:val="00161247"/>
    <w:rsid w:val="00161A60"/>
    <w:rsid w:val="0016318E"/>
    <w:rsid w:val="00164F13"/>
    <w:rsid w:val="00167914"/>
    <w:rsid w:val="001679CE"/>
    <w:rsid w:val="0017052C"/>
    <w:rsid w:val="00171713"/>
    <w:rsid w:val="00172F3C"/>
    <w:rsid w:val="00176BA2"/>
    <w:rsid w:val="00180989"/>
    <w:rsid w:val="0018267D"/>
    <w:rsid w:val="00183419"/>
    <w:rsid w:val="00184679"/>
    <w:rsid w:val="001868E3"/>
    <w:rsid w:val="00191927"/>
    <w:rsid w:val="001931AE"/>
    <w:rsid w:val="001933F6"/>
    <w:rsid w:val="00193C10"/>
    <w:rsid w:val="00193C16"/>
    <w:rsid w:val="00196717"/>
    <w:rsid w:val="001975F3"/>
    <w:rsid w:val="0019780B"/>
    <w:rsid w:val="001A018F"/>
    <w:rsid w:val="001A49C1"/>
    <w:rsid w:val="001A4FAA"/>
    <w:rsid w:val="001B04CE"/>
    <w:rsid w:val="001B44A2"/>
    <w:rsid w:val="001B4881"/>
    <w:rsid w:val="001B602B"/>
    <w:rsid w:val="001B626F"/>
    <w:rsid w:val="001C192D"/>
    <w:rsid w:val="001C31F5"/>
    <w:rsid w:val="001C5CB8"/>
    <w:rsid w:val="001C7470"/>
    <w:rsid w:val="001D263C"/>
    <w:rsid w:val="001D563D"/>
    <w:rsid w:val="001D7C9A"/>
    <w:rsid w:val="001E14F8"/>
    <w:rsid w:val="001E3529"/>
    <w:rsid w:val="001E4F01"/>
    <w:rsid w:val="001E6D4F"/>
    <w:rsid w:val="001F4120"/>
    <w:rsid w:val="001F4914"/>
    <w:rsid w:val="001F6B45"/>
    <w:rsid w:val="001F72B0"/>
    <w:rsid w:val="00200C4C"/>
    <w:rsid w:val="00200CC9"/>
    <w:rsid w:val="00206D48"/>
    <w:rsid w:val="00210660"/>
    <w:rsid w:val="00210ABC"/>
    <w:rsid w:val="00213C57"/>
    <w:rsid w:val="00216C1B"/>
    <w:rsid w:val="00216C4E"/>
    <w:rsid w:val="00216DE6"/>
    <w:rsid w:val="00216E2F"/>
    <w:rsid w:val="00217102"/>
    <w:rsid w:val="00221958"/>
    <w:rsid w:val="00222837"/>
    <w:rsid w:val="002235B0"/>
    <w:rsid w:val="0022362D"/>
    <w:rsid w:val="00224727"/>
    <w:rsid w:val="0022540F"/>
    <w:rsid w:val="002265DC"/>
    <w:rsid w:val="0023096A"/>
    <w:rsid w:val="0023149B"/>
    <w:rsid w:val="00231930"/>
    <w:rsid w:val="00233BBD"/>
    <w:rsid w:val="00235A42"/>
    <w:rsid w:val="0023707A"/>
    <w:rsid w:val="00240564"/>
    <w:rsid w:val="00240652"/>
    <w:rsid w:val="00246C87"/>
    <w:rsid w:val="002500A1"/>
    <w:rsid w:val="00251AFF"/>
    <w:rsid w:val="00253C20"/>
    <w:rsid w:val="002570A5"/>
    <w:rsid w:val="0025739E"/>
    <w:rsid w:val="00260701"/>
    <w:rsid w:val="00261144"/>
    <w:rsid w:val="00262124"/>
    <w:rsid w:val="002621E7"/>
    <w:rsid w:val="0026292C"/>
    <w:rsid w:val="0026296E"/>
    <w:rsid w:val="00264E31"/>
    <w:rsid w:val="00266375"/>
    <w:rsid w:val="002759DF"/>
    <w:rsid w:val="00275B51"/>
    <w:rsid w:val="00277121"/>
    <w:rsid w:val="0027738F"/>
    <w:rsid w:val="00277D78"/>
    <w:rsid w:val="002800B1"/>
    <w:rsid w:val="00281C13"/>
    <w:rsid w:val="0028501D"/>
    <w:rsid w:val="002855D7"/>
    <w:rsid w:val="00292796"/>
    <w:rsid w:val="002948B2"/>
    <w:rsid w:val="00295166"/>
    <w:rsid w:val="002955AA"/>
    <w:rsid w:val="002A146A"/>
    <w:rsid w:val="002A243A"/>
    <w:rsid w:val="002A2863"/>
    <w:rsid w:val="002A334F"/>
    <w:rsid w:val="002A4222"/>
    <w:rsid w:val="002B0E36"/>
    <w:rsid w:val="002B7D80"/>
    <w:rsid w:val="002C079B"/>
    <w:rsid w:val="002C26E9"/>
    <w:rsid w:val="002C5EB1"/>
    <w:rsid w:val="002C6A8C"/>
    <w:rsid w:val="002C7897"/>
    <w:rsid w:val="002D17A6"/>
    <w:rsid w:val="002D4CAE"/>
    <w:rsid w:val="002D617A"/>
    <w:rsid w:val="002D6C7F"/>
    <w:rsid w:val="002E0492"/>
    <w:rsid w:val="002E0806"/>
    <w:rsid w:val="002E1C92"/>
    <w:rsid w:val="002E2A2D"/>
    <w:rsid w:val="002E5F7D"/>
    <w:rsid w:val="002F0D54"/>
    <w:rsid w:val="002F0DFE"/>
    <w:rsid w:val="002F13D3"/>
    <w:rsid w:val="002F174D"/>
    <w:rsid w:val="002F2ACA"/>
    <w:rsid w:val="002F7A4D"/>
    <w:rsid w:val="00300EDE"/>
    <w:rsid w:val="003034EA"/>
    <w:rsid w:val="003041DD"/>
    <w:rsid w:val="00304837"/>
    <w:rsid w:val="00304F96"/>
    <w:rsid w:val="003059B2"/>
    <w:rsid w:val="00307D13"/>
    <w:rsid w:val="00311874"/>
    <w:rsid w:val="00312E01"/>
    <w:rsid w:val="003132DC"/>
    <w:rsid w:val="00313550"/>
    <w:rsid w:val="00321828"/>
    <w:rsid w:val="00322E8E"/>
    <w:rsid w:val="00323B1A"/>
    <w:rsid w:val="00326B8E"/>
    <w:rsid w:val="00326E8E"/>
    <w:rsid w:val="00332540"/>
    <w:rsid w:val="00333B6D"/>
    <w:rsid w:val="00334E5B"/>
    <w:rsid w:val="00335EFA"/>
    <w:rsid w:val="00337803"/>
    <w:rsid w:val="003378AC"/>
    <w:rsid w:val="003378B5"/>
    <w:rsid w:val="00342A47"/>
    <w:rsid w:val="00343F08"/>
    <w:rsid w:val="003459C1"/>
    <w:rsid w:val="003477C4"/>
    <w:rsid w:val="00347F42"/>
    <w:rsid w:val="00351D61"/>
    <w:rsid w:val="00354AEC"/>
    <w:rsid w:val="0035634E"/>
    <w:rsid w:val="0035655A"/>
    <w:rsid w:val="00363714"/>
    <w:rsid w:val="0036408D"/>
    <w:rsid w:val="00371330"/>
    <w:rsid w:val="00372350"/>
    <w:rsid w:val="00373107"/>
    <w:rsid w:val="00373623"/>
    <w:rsid w:val="0037386C"/>
    <w:rsid w:val="0037411D"/>
    <w:rsid w:val="0037479F"/>
    <w:rsid w:val="0037495B"/>
    <w:rsid w:val="00375BEE"/>
    <w:rsid w:val="00376572"/>
    <w:rsid w:val="00384127"/>
    <w:rsid w:val="003869E7"/>
    <w:rsid w:val="0038736F"/>
    <w:rsid w:val="00390C58"/>
    <w:rsid w:val="0039427B"/>
    <w:rsid w:val="00394DDB"/>
    <w:rsid w:val="00397032"/>
    <w:rsid w:val="00397686"/>
    <w:rsid w:val="003A1324"/>
    <w:rsid w:val="003A1B71"/>
    <w:rsid w:val="003A280A"/>
    <w:rsid w:val="003A33DA"/>
    <w:rsid w:val="003A3A01"/>
    <w:rsid w:val="003A3C7F"/>
    <w:rsid w:val="003A42DD"/>
    <w:rsid w:val="003A4A79"/>
    <w:rsid w:val="003A4E0C"/>
    <w:rsid w:val="003A547F"/>
    <w:rsid w:val="003A6EE2"/>
    <w:rsid w:val="003B130C"/>
    <w:rsid w:val="003B416E"/>
    <w:rsid w:val="003B5416"/>
    <w:rsid w:val="003B74F6"/>
    <w:rsid w:val="003B755E"/>
    <w:rsid w:val="003B761F"/>
    <w:rsid w:val="003C06B4"/>
    <w:rsid w:val="003C0E43"/>
    <w:rsid w:val="003C4FF9"/>
    <w:rsid w:val="003D0576"/>
    <w:rsid w:val="003D594C"/>
    <w:rsid w:val="003E0AB5"/>
    <w:rsid w:val="003E1443"/>
    <w:rsid w:val="003E1C12"/>
    <w:rsid w:val="003E206F"/>
    <w:rsid w:val="003F38B2"/>
    <w:rsid w:val="003F72FA"/>
    <w:rsid w:val="004035AC"/>
    <w:rsid w:val="00407351"/>
    <w:rsid w:val="00407EF8"/>
    <w:rsid w:val="00410E10"/>
    <w:rsid w:val="00412C5C"/>
    <w:rsid w:val="004152BC"/>
    <w:rsid w:val="004162AE"/>
    <w:rsid w:val="00416341"/>
    <w:rsid w:val="00416477"/>
    <w:rsid w:val="00417DED"/>
    <w:rsid w:val="0042217A"/>
    <w:rsid w:val="004234C0"/>
    <w:rsid w:val="00424B61"/>
    <w:rsid w:val="004259B4"/>
    <w:rsid w:val="004268FB"/>
    <w:rsid w:val="00432291"/>
    <w:rsid w:val="00432721"/>
    <w:rsid w:val="00436EF0"/>
    <w:rsid w:val="00436F44"/>
    <w:rsid w:val="0044033B"/>
    <w:rsid w:val="00446A4C"/>
    <w:rsid w:val="00453A81"/>
    <w:rsid w:val="00460BCE"/>
    <w:rsid w:val="00461569"/>
    <w:rsid w:val="00463F9E"/>
    <w:rsid w:val="00463FE9"/>
    <w:rsid w:val="00472B8D"/>
    <w:rsid w:val="00473D72"/>
    <w:rsid w:val="00474975"/>
    <w:rsid w:val="00475F6E"/>
    <w:rsid w:val="0047660C"/>
    <w:rsid w:val="004803C1"/>
    <w:rsid w:val="00481100"/>
    <w:rsid w:val="00491FF6"/>
    <w:rsid w:val="00492A8C"/>
    <w:rsid w:val="00494EA5"/>
    <w:rsid w:val="004952BC"/>
    <w:rsid w:val="004A47B8"/>
    <w:rsid w:val="004A4E21"/>
    <w:rsid w:val="004A577D"/>
    <w:rsid w:val="004A5EE3"/>
    <w:rsid w:val="004A6F81"/>
    <w:rsid w:val="004B5F44"/>
    <w:rsid w:val="004C29F1"/>
    <w:rsid w:val="004C2E5F"/>
    <w:rsid w:val="004D1FB1"/>
    <w:rsid w:val="004D2F77"/>
    <w:rsid w:val="004D71F7"/>
    <w:rsid w:val="004E2E61"/>
    <w:rsid w:val="004E505B"/>
    <w:rsid w:val="004E5E40"/>
    <w:rsid w:val="004F1F91"/>
    <w:rsid w:val="004F4187"/>
    <w:rsid w:val="00501CA5"/>
    <w:rsid w:val="0050350A"/>
    <w:rsid w:val="00503AB3"/>
    <w:rsid w:val="005058A8"/>
    <w:rsid w:val="005108AC"/>
    <w:rsid w:val="005108FB"/>
    <w:rsid w:val="00510A02"/>
    <w:rsid w:val="00512AA9"/>
    <w:rsid w:val="00513CE8"/>
    <w:rsid w:val="005158F3"/>
    <w:rsid w:val="005165C0"/>
    <w:rsid w:val="00520212"/>
    <w:rsid w:val="0052029B"/>
    <w:rsid w:val="00525665"/>
    <w:rsid w:val="00525F8E"/>
    <w:rsid w:val="005267EB"/>
    <w:rsid w:val="005317EC"/>
    <w:rsid w:val="005328D5"/>
    <w:rsid w:val="00532F6B"/>
    <w:rsid w:val="00534ED8"/>
    <w:rsid w:val="00535BCE"/>
    <w:rsid w:val="00540017"/>
    <w:rsid w:val="005405DE"/>
    <w:rsid w:val="00540992"/>
    <w:rsid w:val="00540C1C"/>
    <w:rsid w:val="00541534"/>
    <w:rsid w:val="00541B5B"/>
    <w:rsid w:val="00543D2E"/>
    <w:rsid w:val="005455CE"/>
    <w:rsid w:val="005543E0"/>
    <w:rsid w:val="00554FF9"/>
    <w:rsid w:val="0055591D"/>
    <w:rsid w:val="00555CBA"/>
    <w:rsid w:val="005567B5"/>
    <w:rsid w:val="00560335"/>
    <w:rsid w:val="0056099C"/>
    <w:rsid w:val="00561AA4"/>
    <w:rsid w:val="0056418F"/>
    <w:rsid w:val="00564E87"/>
    <w:rsid w:val="00566923"/>
    <w:rsid w:val="00571F75"/>
    <w:rsid w:val="00572713"/>
    <w:rsid w:val="005748E7"/>
    <w:rsid w:val="00574BC9"/>
    <w:rsid w:val="00577552"/>
    <w:rsid w:val="005779BD"/>
    <w:rsid w:val="005801B1"/>
    <w:rsid w:val="00581321"/>
    <w:rsid w:val="005839F7"/>
    <w:rsid w:val="005861E0"/>
    <w:rsid w:val="0059075E"/>
    <w:rsid w:val="00590D9B"/>
    <w:rsid w:val="005923A8"/>
    <w:rsid w:val="00592FE7"/>
    <w:rsid w:val="005969DF"/>
    <w:rsid w:val="005A08D7"/>
    <w:rsid w:val="005A726A"/>
    <w:rsid w:val="005B01B1"/>
    <w:rsid w:val="005B028E"/>
    <w:rsid w:val="005B0B38"/>
    <w:rsid w:val="005B4B7E"/>
    <w:rsid w:val="005B4F3A"/>
    <w:rsid w:val="005B6493"/>
    <w:rsid w:val="005B66C2"/>
    <w:rsid w:val="005B6849"/>
    <w:rsid w:val="005B6DC2"/>
    <w:rsid w:val="005B6E65"/>
    <w:rsid w:val="005C2BC7"/>
    <w:rsid w:val="005C41D0"/>
    <w:rsid w:val="005C44C3"/>
    <w:rsid w:val="005D1812"/>
    <w:rsid w:val="005D6F99"/>
    <w:rsid w:val="005E103A"/>
    <w:rsid w:val="005E33B6"/>
    <w:rsid w:val="005E3B01"/>
    <w:rsid w:val="005E4DA3"/>
    <w:rsid w:val="005E5E17"/>
    <w:rsid w:val="005E67F3"/>
    <w:rsid w:val="005F3CEB"/>
    <w:rsid w:val="005F4AF0"/>
    <w:rsid w:val="005F6234"/>
    <w:rsid w:val="00600331"/>
    <w:rsid w:val="00602DBC"/>
    <w:rsid w:val="0060485E"/>
    <w:rsid w:val="00613259"/>
    <w:rsid w:val="006169F5"/>
    <w:rsid w:val="00624395"/>
    <w:rsid w:val="00624D83"/>
    <w:rsid w:val="00631B9D"/>
    <w:rsid w:val="00633567"/>
    <w:rsid w:val="00634832"/>
    <w:rsid w:val="00637006"/>
    <w:rsid w:val="00637731"/>
    <w:rsid w:val="00640876"/>
    <w:rsid w:val="0064795F"/>
    <w:rsid w:val="0065158D"/>
    <w:rsid w:val="00651DD8"/>
    <w:rsid w:val="00651F7F"/>
    <w:rsid w:val="00652AC6"/>
    <w:rsid w:val="006564C9"/>
    <w:rsid w:val="00657890"/>
    <w:rsid w:val="00660DDE"/>
    <w:rsid w:val="00665571"/>
    <w:rsid w:val="00666EB4"/>
    <w:rsid w:val="00670BF6"/>
    <w:rsid w:val="006713F3"/>
    <w:rsid w:val="00671746"/>
    <w:rsid w:val="00673A88"/>
    <w:rsid w:val="0067572D"/>
    <w:rsid w:val="00677CD7"/>
    <w:rsid w:val="006801BD"/>
    <w:rsid w:val="00680981"/>
    <w:rsid w:val="00681650"/>
    <w:rsid w:val="00681CAD"/>
    <w:rsid w:val="00684C27"/>
    <w:rsid w:val="00684D68"/>
    <w:rsid w:val="00690220"/>
    <w:rsid w:val="0069040E"/>
    <w:rsid w:val="00692B99"/>
    <w:rsid w:val="00693836"/>
    <w:rsid w:val="006A07E6"/>
    <w:rsid w:val="006A37EB"/>
    <w:rsid w:val="006A4DB9"/>
    <w:rsid w:val="006A5CED"/>
    <w:rsid w:val="006A724F"/>
    <w:rsid w:val="006B40AF"/>
    <w:rsid w:val="006B548C"/>
    <w:rsid w:val="006C23BD"/>
    <w:rsid w:val="006C3485"/>
    <w:rsid w:val="006C49E7"/>
    <w:rsid w:val="006C5F9B"/>
    <w:rsid w:val="006C69CC"/>
    <w:rsid w:val="006C6AF2"/>
    <w:rsid w:val="006C768A"/>
    <w:rsid w:val="006D101B"/>
    <w:rsid w:val="006D3886"/>
    <w:rsid w:val="006D3AD2"/>
    <w:rsid w:val="006D505E"/>
    <w:rsid w:val="006E3B31"/>
    <w:rsid w:val="006F5773"/>
    <w:rsid w:val="006F5839"/>
    <w:rsid w:val="006F62EE"/>
    <w:rsid w:val="006F6A79"/>
    <w:rsid w:val="006F6DD2"/>
    <w:rsid w:val="006F78F4"/>
    <w:rsid w:val="0070007A"/>
    <w:rsid w:val="00700EA1"/>
    <w:rsid w:val="007011F5"/>
    <w:rsid w:val="007027A5"/>
    <w:rsid w:val="0070313D"/>
    <w:rsid w:val="00706C9D"/>
    <w:rsid w:val="007072B9"/>
    <w:rsid w:val="00707DEC"/>
    <w:rsid w:val="00710C0D"/>
    <w:rsid w:val="0071102A"/>
    <w:rsid w:val="00717FF4"/>
    <w:rsid w:val="00721613"/>
    <w:rsid w:val="00721710"/>
    <w:rsid w:val="00724CF5"/>
    <w:rsid w:val="00725296"/>
    <w:rsid w:val="007261C5"/>
    <w:rsid w:val="0073000F"/>
    <w:rsid w:val="0073035F"/>
    <w:rsid w:val="0073103B"/>
    <w:rsid w:val="007318A4"/>
    <w:rsid w:val="00731D07"/>
    <w:rsid w:val="007349C7"/>
    <w:rsid w:val="007365FF"/>
    <w:rsid w:val="00736CDF"/>
    <w:rsid w:val="00736DE0"/>
    <w:rsid w:val="007413D8"/>
    <w:rsid w:val="00742EC4"/>
    <w:rsid w:val="007439BB"/>
    <w:rsid w:val="00745795"/>
    <w:rsid w:val="00750434"/>
    <w:rsid w:val="00750EBC"/>
    <w:rsid w:val="0075102B"/>
    <w:rsid w:val="00752EDB"/>
    <w:rsid w:val="00754D69"/>
    <w:rsid w:val="0075747C"/>
    <w:rsid w:val="00760527"/>
    <w:rsid w:val="007644AB"/>
    <w:rsid w:val="00775053"/>
    <w:rsid w:val="007828D6"/>
    <w:rsid w:val="0078399D"/>
    <w:rsid w:val="0079168D"/>
    <w:rsid w:val="00792C68"/>
    <w:rsid w:val="007949CE"/>
    <w:rsid w:val="007A15F6"/>
    <w:rsid w:val="007A283E"/>
    <w:rsid w:val="007A36FF"/>
    <w:rsid w:val="007A3F3D"/>
    <w:rsid w:val="007B0E42"/>
    <w:rsid w:val="007B36B7"/>
    <w:rsid w:val="007B3F3B"/>
    <w:rsid w:val="007B5085"/>
    <w:rsid w:val="007B50DD"/>
    <w:rsid w:val="007B53F8"/>
    <w:rsid w:val="007B7C8F"/>
    <w:rsid w:val="007B7E2F"/>
    <w:rsid w:val="007C3921"/>
    <w:rsid w:val="007C3D9A"/>
    <w:rsid w:val="007C4245"/>
    <w:rsid w:val="007C4590"/>
    <w:rsid w:val="007C4778"/>
    <w:rsid w:val="007C5DDC"/>
    <w:rsid w:val="007C5EB7"/>
    <w:rsid w:val="007C7D09"/>
    <w:rsid w:val="007D02B4"/>
    <w:rsid w:val="007D069B"/>
    <w:rsid w:val="007D437D"/>
    <w:rsid w:val="007D477D"/>
    <w:rsid w:val="007D55E2"/>
    <w:rsid w:val="007E0C72"/>
    <w:rsid w:val="007E204B"/>
    <w:rsid w:val="007E2D6B"/>
    <w:rsid w:val="007E3087"/>
    <w:rsid w:val="007E7683"/>
    <w:rsid w:val="007F6098"/>
    <w:rsid w:val="007F6E1B"/>
    <w:rsid w:val="008009CD"/>
    <w:rsid w:val="00804ACE"/>
    <w:rsid w:val="008057DE"/>
    <w:rsid w:val="00806C07"/>
    <w:rsid w:val="0080702F"/>
    <w:rsid w:val="008072F7"/>
    <w:rsid w:val="008075AD"/>
    <w:rsid w:val="00810EED"/>
    <w:rsid w:val="008133F0"/>
    <w:rsid w:val="0081369F"/>
    <w:rsid w:val="0081486C"/>
    <w:rsid w:val="00814A9B"/>
    <w:rsid w:val="008177BB"/>
    <w:rsid w:val="008208AF"/>
    <w:rsid w:val="00820DC8"/>
    <w:rsid w:val="0082447E"/>
    <w:rsid w:val="00830E37"/>
    <w:rsid w:val="00831342"/>
    <w:rsid w:val="008336DC"/>
    <w:rsid w:val="00837A1F"/>
    <w:rsid w:val="00840A4F"/>
    <w:rsid w:val="0084421A"/>
    <w:rsid w:val="008443F3"/>
    <w:rsid w:val="00844C4F"/>
    <w:rsid w:val="00850368"/>
    <w:rsid w:val="00850C6D"/>
    <w:rsid w:val="00854F77"/>
    <w:rsid w:val="008553F6"/>
    <w:rsid w:val="00861F4E"/>
    <w:rsid w:val="00862460"/>
    <w:rsid w:val="00862D94"/>
    <w:rsid w:val="00863791"/>
    <w:rsid w:val="008641CB"/>
    <w:rsid w:val="008711AD"/>
    <w:rsid w:val="00871A37"/>
    <w:rsid w:val="00872782"/>
    <w:rsid w:val="008744B8"/>
    <w:rsid w:val="00885CA9"/>
    <w:rsid w:val="00887472"/>
    <w:rsid w:val="00887AD9"/>
    <w:rsid w:val="008912CB"/>
    <w:rsid w:val="00893A98"/>
    <w:rsid w:val="008955A2"/>
    <w:rsid w:val="008A07B9"/>
    <w:rsid w:val="008A0F8D"/>
    <w:rsid w:val="008A16DE"/>
    <w:rsid w:val="008A491D"/>
    <w:rsid w:val="008A70D4"/>
    <w:rsid w:val="008A7549"/>
    <w:rsid w:val="008B00EB"/>
    <w:rsid w:val="008B19B0"/>
    <w:rsid w:val="008B1EF8"/>
    <w:rsid w:val="008B1FC9"/>
    <w:rsid w:val="008B2EFA"/>
    <w:rsid w:val="008C0394"/>
    <w:rsid w:val="008C3055"/>
    <w:rsid w:val="008C357B"/>
    <w:rsid w:val="008C3C86"/>
    <w:rsid w:val="008C3E95"/>
    <w:rsid w:val="008C686A"/>
    <w:rsid w:val="008C7183"/>
    <w:rsid w:val="008C7730"/>
    <w:rsid w:val="008D34DE"/>
    <w:rsid w:val="008D5B2B"/>
    <w:rsid w:val="008D6C78"/>
    <w:rsid w:val="008D768F"/>
    <w:rsid w:val="008E2520"/>
    <w:rsid w:val="008E3D90"/>
    <w:rsid w:val="008E492E"/>
    <w:rsid w:val="008E5E91"/>
    <w:rsid w:val="008F24BE"/>
    <w:rsid w:val="008F47B6"/>
    <w:rsid w:val="008F5CF6"/>
    <w:rsid w:val="008F7229"/>
    <w:rsid w:val="0090347E"/>
    <w:rsid w:val="00904898"/>
    <w:rsid w:val="0090580A"/>
    <w:rsid w:val="00906F4C"/>
    <w:rsid w:val="009110CF"/>
    <w:rsid w:val="00912D90"/>
    <w:rsid w:val="00921242"/>
    <w:rsid w:val="00923200"/>
    <w:rsid w:val="00924672"/>
    <w:rsid w:val="00926EF1"/>
    <w:rsid w:val="00927D5D"/>
    <w:rsid w:val="00930AEA"/>
    <w:rsid w:val="0093172C"/>
    <w:rsid w:val="0093368E"/>
    <w:rsid w:val="009339B3"/>
    <w:rsid w:val="0093521C"/>
    <w:rsid w:val="009357AA"/>
    <w:rsid w:val="009412A1"/>
    <w:rsid w:val="009420F5"/>
    <w:rsid w:val="00942135"/>
    <w:rsid w:val="00943D1E"/>
    <w:rsid w:val="00944AB9"/>
    <w:rsid w:val="0094510B"/>
    <w:rsid w:val="00946EFE"/>
    <w:rsid w:val="00950828"/>
    <w:rsid w:val="00952937"/>
    <w:rsid w:val="00953802"/>
    <w:rsid w:val="00954D67"/>
    <w:rsid w:val="00955352"/>
    <w:rsid w:val="00955A81"/>
    <w:rsid w:val="0096294B"/>
    <w:rsid w:val="00962FCB"/>
    <w:rsid w:val="00965720"/>
    <w:rsid w:val="0096583D"/>
    <w:rsid w:val="00966D56"/>
    <w:rsid w:val="009720DF"/>
    <w:rsid w:val="0097220E"/>
    <w:rsid w:val="00972897"/>
    <w:rsid w:val="009732CC"/>
    <w:rsid w:val="0097334F"/>
    <w:rsid w:val="00973B00"/>
    <w:rsid w:val="00977591"/>
    <w:rsid w:val="009841AF"/>
    <w:rsid w:val="00985327"/>
    <w:rsid w:val="00985D35"/>
    <w:rsid w:val="00986163"/>
    <w:rsid w:val="00993432"/>
    <w:rsid w:val="00996DA1"/>
    <w:rsid w:val="00997294"/>
    <w:rsid w:val="009A2521"/>
    <w:rsid w:val="009A42CF"/>
    <w:rsid w:val="009A66D8"/>
    <w:rsid w:val="009A708D"/>
    <w:rsid w:val="009B0722"/>
    <w:rsid w:val="009B0AA5"/>
    <w:rsid w:val="009B2E67"/>
    <w:rsid w:val="009B5614"/>
    <w:rsid w:val="009B5F33"/>
    <w:rsid w:val="009B6768"/>
    <w:rsid w:val="009B6921"/>
    <w:rsid w:val="009B6D57"/>
    <w:rsid w:val="009B6FFD"/>
    <w:rsid w:val="009C0060"/>
    <w:rsid w:val="009C6277"/>
    <w:rsid w:val="009D0EDB"/>
    <w:rsid w:val="009D7B6C"/>
    <w:rsid w:val="009E11A2"/>
    <w:rsid w:val="009E26A6"/>
    <w:rsid w:val="009E43EC"/>
    <w:rsid w:val="009E56CB"/>
    <w:rsid w:val="009E5D5C"/>
    <w:rsid w:val="009E7ED2"/>
    <w:rsid w:val="009F1FB4"/>
    <w:rsid w:val="009F3181"/>
    <w:rsid w:val="009F6AB5"/>
    <w:rsid w:val="009F7BC9"/>
    <w:rsid w:val="00A00D87"/>
    <w:rsid w:val="00A03ABA"/>
    <w:rsid w:val="00A04A8D"/>
    <w:rsid w:val="00A05494"/>
    <w:rsid w:val="00A06889"/>
    <w:rsid w:val="00A06DDB"/>
    <w:rsid w:val="00A07693"/>
    <w:rsid w:val="00A1276A"/>
    <w:rsid w:val="00A12C8B"/>
    <w:rsid w:val="00A141F8"/>
    <w:rsid w:val="00A16837"/>
    <w:rsid w:val="00A17163"/>
    <w:rsid w:val="00A20BC7"/>
    <w:rsid w:val="00A212E0"/>
    <w:rsid w:val="00A21C21"/>
    <w:rsid w:val="00A300B3"/>
    <w:rsid w:val="00A31AE7"/>
    <w:rsid w:val="00A346F8"/>
    <w:rsid w:val="00A34D58"/>
    <w:rsid w:val="00A34F6C"/>
    <w:rsid w:val="00A35E25"/>
    <w:rsid w:val="00A367A3"/>
    <w:rsid w:val="00A36B70"/>
    <w:rsid w:val="00A41956"/>
    <w:rsid w:val="00A419EF"/>
    <w:rsid w:val="00A42586"/>
    <w:rsid w:val="00A5115F"/>
    <w:rsid w:val="00A513FA"/>
    <w:rsid w:val="00A52867"/>
    <w:rsid w:val="00A52903"/>
    <w:rsid w:val="00A541FA"/>
    <w:rsid w:val="00A56EE6"/>
    <w:rsid w:val="00A62409"/>
    <w:rsid w:val="00A634DF"/>
    <w:rsid w:val="00A64045"/>
    <w:rsid w:val="00A651C5"/>
    <w:rsid w:val="00A65DBA"/>
    <w:rsid w:val="00A7348A"/>
    <w:rsid w:val="00A737AD"/>
    <w:rsid w:val="00A7504D"/>
    <w:rsid w:val="00A76F5A"/>
    <w:rsid w:val="00A81CCD"/>
    <w:rsid w:val="00A82A45"/>
    <w:rsid w:val="00A831A3"/>
    <w:rsid w:val="00A86D8E"/>
    <w:rsid w:val="00A90F8F"/>
    <w:rsid w:val="00A92071"/>
    <w:rsid w:val="00A9250F"/>
    <w:rsid w:val="00A92EB0"/>
    <w:rsid w:val="00A9402D"/>
    <w:rsid w:val="00A9647B"/>
    <w:rsid w:val="00A97CAD"/>
    <w:rsid w:val="00AA0130"/>
    <w:rsid w:val="00AA0383"/>
    <w:rsid w:val="00AA26DE"/>
    <w:rsid w:val="00AA4512"/>
    <w:rsid w:val="00AA6A26"/>
    <w:rsid w:val="00AA7FF6"/>
    <w:rsid w:val="00AB1549"/>
    <w:rsid w:val="00AB568F"/>
    <w:rsid w:val="00AB5B3B"/>
    <w:rsid w:val="00AB60F5"/>
    <w:rsid w:val="00AB691C"/>
    <w:rsid w:val="00AC05E3"/>
    <w:rsid w:val="00AC7AAC"/>
    <w:rsid w:val="00AC7C93"/>
    <w:rsid w:val="00AD2B68"/>
    <w:rsid w:val="00AD5209"/>
    <w:rsid w:val="00AD76EA"/>
    <w:rsid w:val="00AD79D2"/>
    <w:rsid w:val="00AE08FD"/>
    <w:rsid w:val="00AE1833"/>
    <w:rsid w:val="00AE1B7B"/>
    <w:rsid w:val="00AE326E"/>
    <w:rsid w:val="00AF04EB"/>
    <w:rsid w:val="00AF1558"/>
    <w:rsid w:val="00AF199D"/>
    <w:rsid w:val="00AF1C1E"/>
    <w:rsid w:val="00AF3AAF"/>
    <w:rsid w:val="00AF44FF"/>
    <w:rsid w:val="00AF477B"/>
    <w:rsid w:val="00AF7FA7"/>
    <w:rsid w:val="00B01B28"/>
    <w:rsid w:val="00B02A08"/>
    <w:rsid w:val="00B05B2C"/>
    <w:rsid w:val="00B0672C"/>
    <w:rsid w:val="00B06DCF"/>
    <w:rsid w:val="00B0716F"/>
    <w:rsid w:val="00B078E0"/>
    <w:rsid w:val="00B110F4"/>
    <w:rsid w:val="00B117D1"/>
    <w:rsid w:val="00B11A6D"/>
    <w:rsid w:val="00B13D5F"/>
    <w:rsid w:val="00B13D9B"/>
    <w:rsid w:val="00B14946"/>
    <w:rsid w:val="00B14BB1"/>
    <w:rsid w:val="00B16080"/>
    <w:rsid w:val="00B16DC1"/>
    <w:rsid w:val="00B218D7"/>
    <w:rsid w:val="00B21BA4"/>
    <w:rsid w:val="00B227EB"/>
    <w:rsid w:val="00B24768"/>
    <w:rsid w:val="00B26424"/>
    <w:rsid w:val="00B336B5"/>
    <w:rsid w:val="00B3543B"/>
    <w:rsid w:val="00B41724"/>
    <w:rsid w:val="00B42010"/>
    <w:rsid w:val="00B43278"/>
    <w:rsid w:val="00B44D3D"/>
    <w:rsid w:val="00B45381"/>
    <w:rsid w:val="00B56230"/>
    <w:rsid w:val="00B611AB"/>
    <w:rsid w:val="00B61E87"/>
    <w:rsid w:val="00B622BC"/>
    <w:rsid w:val="00B62E1E"/>
    <w:rsid w:val="00B6322B"/>
    <w:rsid w:val="00B64384"/>
    <w:rsid w:val="00B6530F"/>
    <w:rsid w:val="00B65A45"/>
    <w:rsid w:val="00B66376"/>
    <w:rsid w:val="00B67F9F"/>
    <w:rsid w:val="00B71638"/>
    <w:rsid w:val="00B725F2"/>
    <w:rsid w:val="00B73B3D"/>
    <w:rsid w:val="00B747D7"/>
    <w:rsid w:val="00B76CD1"/>
    <w:rsid w:val="00B80730"/>
    <w:rsid w:val="00B80916"/>
    <w:rsid w:val="00B80AA8"/>
    <w:rsid w:val="00B812AD"/>
    <w:rsid w:val="00B81E05"/>
    <w:rsid w:val="00B81E96"/>
    <w:rsid w:val="00B8253B"/>
    <w:rsid w:val="00B82656"/>
    <w:rsid w:val="00B86349"/>
    <w:rsid w:val="00B8746A"/>
    <w:rsid w:val="00B90369"/>
    <w:rsid w:val="00B90B01"/>
    <w:rsid w:val="00B921F5"/>
    <w:rsid w:val="00B92B71"/>
    <w:rsid w:val="00B9355E"/>
    <w:rsid w:val="00B97D25"/>
    <w:rsid w:val="00BA1054"/>
    <w:rsid w:val="00BA141F"/>
    <w:rsid w:val="00BA27E2"/>
    <w:rsid w:val="00BA34E3"/>
    <w:rsid w:val="00BA3600"/>
    <w:rsid w:val="00BA3D81"/>
    <w:rsid w:val="00BA3DBA"/>
    <w:rsid w:val="00BB044C"/>
    <w:rsid w:val="00BB0A24"/>
    <w:rsid w:val="00BB22D1"/>
    <w:rsid w:val="00BB286B"/>
    <w:rsid w:val="00BB46EA"/>
    <w:rsid w:val="00BC028C"/>
    <w:rsid w:val="00BC4867"/>
    <w:rsid w:val="00BC556F"/>
    <w:rsid w:val="00BC794B"/>
    <w:rsid w:val="00BD06BF"/>
    <w:rsid w:val="00BD1B36"/>
    <w:rsid w:val="00BD338C"/>
    <w:rsid w:val="00BD601C"/>
    <w:rsid w:val="00BD6622"/>
    <w:rsid w:val="00BD67D8"/>
    <w:rsid w:val="00BE0E20"/>
    <w:rsid w:val="00BE0E7D"/>
    <w:rsid w:val="00BE3A88"/>
    <w:rsid w:val="00BE6966"/>
    <w:rsid w:val="00BE7D55"/>
    <w:rsid w:val="00BF0ACB"/>
    <w:rsid w:val="00BF191C"/>
    <w:rsid w:val="00BF261F"/>
    <w:rsid w:val="00BF540E"/>
    <w:rsid w:val="00BF582E"/>
    <w:rsid w:val="00BF6EC0"/>
    <w:rsid w:val="00C002FD"/>
    <w:rsid w:val="00C00B65"/>
    <w:rsid w:val="00C02864"/>
    <w:rsid w:val="00C04BAE"/>
    <w:rsid w:val="00C0660F"/>
    <w:rsid w:val="00C06C38"/>
    <w:rsid w:val="00C07416"/>
    <w:rsid w:val="00C0751D"/>
    <w:rsid w:val="00C079BD"/>
    <w:rsid w:val="00C1183A"/>
    <w:rsid w:val="00C13DB4"/>
    <w:rsid w:val="00C16CA1"/>
    <w:rsid w:val="00C2325D"/>
    <w:rsid w:val="00C25723"/>
    <w:rsid w:val="00C25C40"/>
    <w:rsid w:val="00C26215"/>
    <w:rsid w:val="00C30FA3"/>
    <w:rsid w:val="00C310F9"/>
    <w:rsid w:val="00C316EF"/>
    <w:rsid w:val="00C337F4"/>
    <w:rsid w:val="00C363BC"/>
    <w:rsid w:val="00C36459"/>
    <w:rsid w:val="00C365E2"/>
    <w:rsid w:val="00C4098F"/>
    <w:rsid w:val="00C45302"/>
    <w:rsid w:val="00C4682A"/>
    <w:rsid w:val="00C501B5"/>
    <w:rsid w:val="00C50249"/>
    <w:rsid w:val="00C518B3"/>
    <w:rsid w:val="00C5275A"/>
    <w:rsid w:val="00C56B3F"/>
    <w:rsid w:val="00C5703E"/>
    <w:rsid w:val="00C5790A"/>
    <w:rsid w:val="00C57B32"/>
    <w:rsid w:val="00C57B36"/>
    <w:rsid w:val="00C57EA9"/>
    <w:rsid w:val="00C61274"/>
    <w:rsid w:val="00C624FE"/>
    <w:rsid w:val="00C63C8A"/>
    <w:rsid w:val="00C65847"/>
    <w:rsid w:val="00C669CA"/>
    <w:rsid w:val="00C66C6B"/>
    <w:rsid w:val="00C72BB1"/>
    <w:rsid w:val="00C759CB"/>
    <w:rsid w:val="00C76449"/>
    <w:rsid w:val="00C805E8"/>
    <w:rsid w:val="00C80BAF"/>
    <w:rsid w:val="00C84DF2"/>
    <w:rsid w:val="00C8605E"/>
    <w:rsid w:val="00C86422"/>
    <w:rsid w:val="00C87AFC"/>
    <w:rsid w:val="00C91A05"/>
    <w:rsid w:val="00C92A8F"/>
    <w:rsid w:val="00C96702"/>
    <w:rsid w:val="00CA10E8"/>
    <w:rsid w:val="00CA22ED"/>
    <w:rsid w:val="00CA2764"/>
    <w:rsid w:val="00CA2FEB"/>
    <w:rsid w:val="00CA358F"/>
    <w:rsid w:val="00CA55AC"/>
    <w:rsid w:val="00CB0BD6"/>
    <w:rsid w:val="00CB2BDA"/>
    <w:rsid w:val="00CC05E5"/>
    <w:rsid w:val="00CC1A91"/>
    <w:rsid w:val="00CC24E9"/>
    <w:rsid w:val="00CC2508"/>
    <w:rsid w:val="00CC4DE6"/>
    <w:rsid w:val="00CC54BB"/>
    <w:rsid w:val="00CC7302"/>
    <w:rsid w:val="00CC7FB5"/>
    <w:rsid w:val="00CD1232"/>
    <w:rsid w:val="00CD15D4"/>
    <w:rsid w:val="00CD1DFB"/>
    <w:rsid w:val="00CD2568"/>
    <w:rsid w:val="00CD739C"/>
    <w:rsid w:val="00CE12D0"/>
    <w:rsid w:val="00CE400E"/>
    <w:rsid w:val="00CE55D3"/>
    <w:rsid w:val="00CE6BCF"/>
    <w:rsid w:val="00CE6DB7"/>
    <w:rsid w:val="00CE6DF6"/>
    <w:rsid w:val="00CE7025"/>
    <w:rsid w:val="00CE7DC9"/>
    <w:rsid w:val="00CF6985"/>
    <w:rsid w:val="00CF6F56"/>
    <w:rsid w:val="00D003DD"/>
    <w:rsid w:val="00D04419"/>
    <w:rsid w:val="00D068EB"/>
    <w:rsid w:val="00D07203"/>
    <w:rsid w:val="00D1430C"/>
    <w:rsid w:val="00D16042"/>
    <w:rsid w:val="00D16F51"/>
    <w:rsid w:val="00D175BF"/>
    <w:rsid w:val="00D179A0"/>
    <w:rsid w:val="00D2043F"/>
    <w:rsid w:val="00D30307"/>
    <w:rsid w:val="00D32DD5"/>
    <w:rsid w:val="00D35F2C"/>
    <w:rsid w:val="00D3605F"/>
    <w:rsid w:val="00D41F46"/>
    <w:rsid w:val="00D432EB"/>
    <w:rsid w:val="00D4527E"/>
    <w:rsid w:val="00D53A4E"/>
    <w:rsid w:val="00D57617"/>
    <w:rsid w:val="00D60394"/>
    <w:rsid w:val="00D607C0"/>
    <w:rsid w:val="00D613D3"/>
    <w:rsid w:val="00D61D75"/>
    <w:rsid w:val="00D65D89"/>
    <w:rsid w:val="00D66534"/>
    <w:rsid w:val="00D66665"/>
    <w:rsid w:val="00D66E69"/>
    <w:rsid w:val="00D7364C"/>
    <w:rsid w:val="00D77142"/>
    <w:rsid w:val="00D81B78"/>
    <w:rsid w:val="00D827AB"/>
    <w:rsid w:val="00D84061"/>
    <w:rsid w:val="00D852B3"/>
    <w:rsid w:val="00D8530E"/>
    <w:rsid w:val="00D85577"/>
    <w:rsid w:val="00D86747"/>
    <w:rsid w:val="00D87F3D"/>
    <w:rsid w:val="00D92058"/>
    <w:rsid w:val="00D920E6"/>
    <w:rsid w:val="00D93B54"/>
    <w:rsid w:val="00D969F1"/>
    <w:rsid w:val="00D96F66"/>
    <w:rsid w:val="00D97883"/>
    <w:rsid w:val="00DA087C"/>
    <w:rsid w:val="00DA36C8"/>
    <w:rsid w:val="00DA4939"/>
    <w:rsid w:val="00DA5F42"/>
    <w:rsid w:val="00DB3006"/>
    <w:rsid w:val="00DB430C"/>
    <w:rsid w:val="00DB50AB"/>
    <w:rsid w:val="00DC06C4"/>
    <w:rsid w:val="00DC2F1F"/>
    <w:rsid w:val="00DC5F66"/>
    <w:rsid w:val="00DC6C0E"/>
    <w:rsid w:val="00DD2566"/>
    <w:rsid w:val="00DD3B23"/>
    <w:rsid w:val="00DD6CF0"/>
    <w:rsid w:val="00DD6DC1"/>
    <w:rsid w:val="00DE02E9"/>
    <w:rsid w:val="00DE06B8"/>
    <w:rsid w:val="00DE7587"/>
    <w:rsid w:val="00DF0DED"/>
    <w:rsid w:val="00DF2A3B"/>
    <w:rsid w:val="00DF4667"/>
    <w:rsid w:val="00DF6182"/>
    <w:rsid w:val="00DF713D"/>
    <w:rsid w:val="00E00455"/>
    <w:rsid w:val="00E01BE0"/>
    <w:rsid w:val="00E0215B"/>
    <w:rsid w:val="00E04865"/>
    <w:rsid w:val="00E049C9"/>
    <w:rsid w:val="00E05F02"/>
    <w:rsid w:val="00E13349"/>
    <w:rsid w:val="00E146C4"/>
    <w:rsid w:val="00E207B2"/>
    <w:rsid w:val="00E20C5E"/>
    <w:rsid w:val="00E235D6"/>
    <w:rsid w:val="00E2634A"/>
    <w:rsid w:val="00E26522"/>
    <w:rsid w:val="00E26752"/>
    <w:rsid w:val="00E27DD1"/>
    <w:rsid w:val="00E31FDC"/>
    <w:rsid w:val="00E3281D"/>
    <w:rsid w:val="00E34934"/>
    <w:rsid w:val="00E36871"/>
    <w:rsid w:val="00E407DD"/>
    <w:rsid w:val="00E41785"/>
    <w:rsid w:val="00E451F3"/>
    <w:rsid w:val="00E46860"/>
    <w:rsid w:val="00E46EC5"/>
    <w:rsid w:val="00E53918"/>
    <w:rsid w:val="00E55685"/>
    <w:rsid w:val="00E56795"/>
    <w:rsid w:val="00E56CC8"/>
    <w:rsid w:val="00E56E19"/>
    <w:rsid w:val="00E56E71"/>
    <w:rsid w:val="00E60259"/>
    <w:rsid w:val="00E617A8"/>
    <w:rsid w:val="00E654D8"/>
    <w:rsid w:val="00E659E9"/>
    <w:rsid w:val="00E66955"/>
    <w:rsid w:val="00E706D3"/>
    <w:rsid w:val="00E73A3C"/>
    <w:rsid w:val="00E8010A"/>
    <w:rsid w:val="00E80335"/>
    <w:rsid w:val="00E8071F"/>
    <w:rsid w:val="00E818AA"/>
    <w:rsid w:val="00E84204"/>
    <w:rsid w:val="00E845AE"/>
    <w:rsid w:val="00E94B47"/>
    <w:rsid w:val="00E95A50"/>
    <w:rsid w:val="00E96123"/>
    <w:rsid w:val="00E9702C"/>
    <w:rsid w:val="00E97555"/>
    <w:rsid w:val="00E97FE4"/>
    <w:rsid w:val="00EA0CCB"/>
    <w:rsid w:val="00EA2A3C"/>
    <w:rsid w:val="00EA64CE"/>
    <w:rsid w:val="00EA6528"/>
    <w:rsid w:val="00EA745B"/>
    <w:rsid w:val="00EB31AA"/>
    <w:rsid w:val="00EB69BA"/>
    <w:rsid w:val="00EB7E89"/>
    <w:rsid w:val="00EC37BF"/>
    <w:rsid w:val="00EC5CC2"/>
    <w:rsid w:val="00ED1B73"/>
    <w:rsid w:val="00ED2B53"/>
    <w:rsid w:val="00ED4E61"/>
    <w:rsid w:val="00ED6D77"/>
    <w:rsid w:val="00EE007C"/>
    <w:rsid w:val="00EE019F"/>
    <w:rsid w:val="00EE1CCD"/>
    <w:rsid w:val="00EE4760"/>
    <w:rsid w:val="00EE5090"/>
    <w:rsid w:val="00EE5184"/>
    <w:rsid w:val="00EE58B2"/>
    <w:rsid w:val="00EE6086"/>
    <w:rsid w:val="00EE63BB"/>
    <w:rsid w:val="00EE7E14"/>
    <w:rsid w:val="00EF1242"/>
    <w:rsid w:val="00EF1BB5"/>
    <w:rsid w:val="00EF279E"/>
    <w:rsid w:val="00EF49EC"/>
    <w:rsid w:val="00EF4E13"/>
    <w:rsid w:val="00EF70A5"/>
    <w:rsid w:val="00EF7EC2"/>
    <w:rsid w:val="00F00175"/>
    <w:rsid w:val="00F03E62"/>
    <w:rsid w:val="00F05F68"/>
    <w:rsid w:val="00F10141"/>
    <w:rsid w:val="00F1237E"/>
    <w:rsid w:val="00F22A11"/>
    <w:rsid w:val="00F242EB"/>
    <w:rsid w:val="00F24772"/>
    <w:rsid w:val="00F25C07"/>
    <w:rsid w:val="00F26B45"/>
    <w:rsid w:val="00F30279"/>
    <w:rsid w:val="00F3259A"/>
    <w:rsid w:val="00F32A22"/>
    <w:rsid w:val="00F32D63"/>
    <w:rsid w:val="00F35FA2"/>
    <w:rsid w:val="00F427FD"/>
    <w:rsid w:val="00F42A9D"/>
    <w:rsid w:val="00F433E1"/>
    <w:rsid w:val="00F43BEC"/>
    <w:rsid w:val="00F45462"/>
    <w:rsid w:val="00F465B3"/>
    <w:rsid w:val="00F46ADF"/>
    <w:rsid w:val="00F61314"/>
    <w:rsid w:val="00F621AF"/>
    <w:rsid w:val="00F65FC7"/>
    <w:rsid w:val="00F67902"/>
    <w:rsid w:val="00F81652"/>
    <w:rsid w:val="00F82849"/>
    <w:rsid w:val="00F8301E"/>
    <w:rsid w:val="00F83C0A"/>
    <w:rsid w:val="00F84598"/>
    <w:rsid w:val="00F84D6A"/>
    <w:rsid w:val="00F8550E"/>
    <w:rsid w:val="00F85E41"/>
    <w:rsid w:val="00F87B69"/>
    <w:rsid w:val="00F90DEE"/>
    <w:rsid w:val="00F922B9"/>
    <w:rsid w:val="00F93EB4"/>
    <w:rsid w:val="00F96247"/>
    <w:rsid w:val="00F97991"/>
    <w:rsid w:val="00FA1BAF"/>
    <w:rsid w:val="00FA4937"/>
    <w:rsid w:val="00FA5A46"/>
    <w:rsid w:val="00FA5E82"/>
    <w:rsid w:val="00FB0ED0"/>
    <w:rsid w:val="00FB194A"/>
    <w:rsid w:val="00FB4150"/>
    <w:rsid w:val="00FB6395"/>
    <w:rsid w:val="00FC1A23"/>
    <w:rsid w:val="00FC5812"/>
    <w:rsid w:val="00FC6C55"/>
    <w:rsid w:val="00FD6B0A"/>
    <w:rsid w:val="00FD75B8"/>
    <w:rsid w:val="00FD77E2"/>
    <w:rsid w:val="00FE09E1"/>
    <w:rsid w:val="00FE1FC4"/>
    <w:rsid w:val="00FE56C2"/>
    <w:rsid w:val="00FE63BC"/>
    <w:rsid w:val="00FE7D94"/>
    <w:rsid w:val="00FF0854"/>
    <w:rsid w:val="00FF0DC0"/>
    <w:rsid w:val="00FF1149"/>
    <w:rsid w:val="00FF479C"/>
    <w:rsid w:val="00FF5C78"/>
    <w:rsid w:val="00FF678A"/>
    <w:rsid w:val="230FD924"/>
    <w:rsid w:val="255FF408"/>
    <w:rsid w:val="316FA365"/>
    <w:rsid w:val="38A7063D"/>
    <w:rsid w:val="488E63B8"/>
    <w:rsid w:val="4D67C712"/>
    <w:rsid w:val="665A7BAE"/>
    <w:rsid w:val="70345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18A4E"/>
  <w15:chartTrackingRefBased/>
  <w15:docId w15:val="{B31062A5-166C-4148-BDF5-A0B86EDF1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552"/>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C06C4"/>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C06C4"/>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313550"/>
    <w:rPr>
      <w:color w:val="C41C70"/>
      <w:u w:val="single"/>
    </w:rPr>
  </w:style>
  <w:style w:type="paragraph" w:styleId="CommentText">
    <w:name w:val="annotation text"/>
    <w:basedOn w:val="Normal"/>
    <w:link w:val="CommentTextChar"/>
    <w:uiPriority w:val="99"/>
    <w:unhideWhenUsed/>
    <w:rsid w:val="00D32DD5"/>
    <w:pPr>
      <w:spacing w:line="240" w:lineRule="auto"/>
    </w:pPr>
    <w:rPr>
      <w:sz w:val="20"/>
      <w:szCs w:val="20"/>
    </w:rPr>
  </w:style>
  <w:style w:type="character" w:customStyle="1" w:styleId="CommentTextChar">
    <w:name w:val="Comment Text Char"/>
    <w:basedOn w:val="DefaultParagraphFont"/>
    <w:link w:val="CommentText"/>
    <w:uiPriority w:val="99"/>
    <w:rsid w:val="00D32DD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32DD5"/>
    <w:rPr>
      <w:b/>
      <w:bCs/>
    </w:rPr>
  </w:style>
  <w:style w:type="character" w:customStyle="1" w:styleId="CommentSubjectChar">
    <w:name w:val="Comment Subject Char"/>
    <w:basedOn w:val="CommentTextChar"/>
    <w:link w:val="CommentSubject"/>
    <w:uiPriority w:val="99"/>
    <w:semiHidden/>
    <w:rsid w:val="00D32DD5"/>
    <w:rPr>
      <w:rFonts w:ascii="Arial" w:hAnsi="Arial" w:cs="Arial"/>
      <w:b/>
      <w:bCs/>
      <w:sz w:val="20"/>
      <w:szCs w:val="20"/>
    </w:rPr>
  </w:style>
  <w:style w:type="character" w:customStyle="1" w:styleId="UnresolvedMention1">
    <w:name w:val="Unresolved Mention1"/>
    <w:basedOn w:val="DefaultParagraphFont"/>
    <w:uiPriority w:val="99"/>
    <w:semiHidden/>
    <w:unhideWhenUsed/>
    <w:rsid w:val="009339B3"/>
    <w:rPr>
      <w:color w:val="605E5C"/>
      <w:shd w:val="clear" w:color="auto" w:fill="E1DFDD"/>
    </w:rPr>
  </w:style>
  <w:style w:type="paragraph" w:styleId="Revision">
    <w:name w:val="Revision"/>
    <w:hidden/>
    <w:uiPriority w:val="99"/>
    <w:semiHidden/>
    <w:rsid w:val="002235B0"/>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E73A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A3C"/>
    <w:rPr>
      <w:rFonts w:ascii="Segoe UI" w:hAnsi="Segoe UI" w:cs="Segoe UI"/>
      <w:sz w:val="18"/>
      <w:szCs w:val="18"/>
    </w:rPr>
  </w:style>
  <w:style w:type="character" w:styleId="UnresolvedMention">
    <w:name w:val="Unresolved Mention"/>
    <w:basedOn w:val="DefaultParagraphFont"/>
    <w:uiPriority w:val="99"/>
    <w:semiHidden/>
    <w:unhideWhenUsed/>
    <w:rsid w:val="00216C1B"/>
    <w:rPr>
      <w:color w:val="605E5C"/>
      <w:shd w:val="clear" w:color="auto" w:fill="E1DFDD"/>
    </w:rPr>
  </w:style>
  <w:style w:type="paragraph" w:styleId="NoSpacing">
    <w:name w:val="No Spacing"/>
    <w:uiPriority w:val="1"/>
    <w:qFormat/>
    <w:rsid w:val="006713F3"/>
    <w:pPr>
      <w:spacing w:after="0" w:line="240" w:lineRule="auto"/>
    </w:pPr>
    <w:rPr>
      <w:rFonts w:ascii="Arial" w:hAnsi="Arial" w:cs="Arial"/>
      <w:sz w:val="24"/>
      <w:szCs w:val="24"/>
    </w:rPr>
  </w:style>
  <w:style w:type="paragraph" w:styleId="TOC3">
    <w:name w:val="toc 3"/>
    <w:basedOn w:val="Normal"/>
    <w:next w:val="Normal"/>
    <w:autoRedefine/>
    <w:uiPriority w:val="39"/>
    <w:unhideWhenUsed/>
    <w:rsid w:val="00B8253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35502">
      <w:bodyDiv w:val="1"/>
      <w:marLeft w:val="0"/>
      <w:marRight w:val="0"/>
      <w:marTop w:val="0"/>
      <w:marBottom w:val="0"/>
      <w:divBdr>
        <w:top w:val="none" w:sz="0" w:space="0" w:color="auto"/>
        <w:left w:val="none" w:sz="0" w:space="0" w:color="auto"/>
        <w:bottom w:val="none" w:sz="0" w:space="0" w:color="auto"/>
        <w:right w:val="none" w:sz="0" w:space="0" w:color="auto"/>
      </w:divBdr>
      <w:divsChild>
        <w:div w:id="893127142">
          <w:marLeft w:val="0"/>
          <w:marRight w:val="0"/>
          <w:marTop w:val="0"/>
          <w:marBottom w:val="0"/>
          <w:divBdr>
            <w:top w:val="none" w:sz="0" w:space="0" w:color="auto"/>
            <w:left w:val="none" w:sz="0" w:space="0" w:color="auto"/>
            <w:bottom w:val="none" w:sz="0" w:space="0" w:color="auto"/>
            <w:right w:val="none" w:sz="0" w:space="0" w:color="auto"/>
          </w:divBdr>
        </w:div>
      </w:divsChild>
    </w:div>
    <w:div w:id="97877175">
      <w:bodyDiv w:val="1"/>
      <w:marLeft w:val="0"/>
      <w:marRight w:val="0"/>
      <w:marTop w:val="0"/>
      <w:marBottom w:val="0"/>
      <w:divBdr>
        <w:top w:val="none" w:sz="0" w:space="0" w:color="auto"/>
        <w:left w:val="none" w:sz="0" w:space="0" w:color="auto"/>
        <w:bottom w:val="none" w:sz="0" w:space="0" w:color="auto"/>
        <w:right w:val="none" w:sz="0" w:space="0" w:color="auto"/>
      </w:divBdr>
      <w:divsChild>
        <w:div w:id="1935243226">
          <w:marLeft w:val="0"/>
          <w:marRight w:val="0"/>
          <w:marTop w:val="0"/>
          <w:marBottom w:val="0"/>
          <w:divBdr>
            <w:top w:val="none" w:sz="0" w:space="0" w:color="auto"/>
            <w:left w:val="none" w:sz="0" w:space="0" w:color="auto"/>
            <w:bottom w:val="none" w:sz="0" w:space="0" w:color="auto"/>
            <w:right w:val="none" w:sz="0" w:space="0" w:color="auto"/>
          </w:divBdr>
        </w:div>
      </w:divsChild>
    </w:div>
    <w:div w:id="142427035">
      <w:bodyDiv w:val="1"/>
      <w:marLeft w:val="0"/>
      <w:marRight w:val="0"/>
      <w:marTop w:val="0"/>
      <w:marBottom w:val="0"/>
      <w:divBdr>
        <w:top w:val="none" w:sz="0" w:space="0" w:color="auto"/>
        <w:left w:val="none" w:sz="0" w:space="0" w:color="auto"/>
        <w:bottom w:val="none" w:sz="0" w:space="0" w:color="auto"/>
        <w:right w:val="none" w:sz="0" w:space="0" w:color="auto"/>
      </w:divBdr>
      <w:divsChild>
        <w:div w:id="603540786">
          <w:marLeft w:val="0"/>
          <w:marRight w:val="0"/>
          <w:marTop w:val="0"/>
          <w:marBottom w:val="0"/>
          <w:divBdr>
            <w:top w:val="none" w:sz="0" w:space="0" w:color="auto"/>
            <w:left w:val="none" w:sz="0" w:space="0" w:color="auto"/>
            <w:bottom w:val="none" w:sz="0" w:space="0" w:color="auto"/>
            <w:right w:val="none" w:sz="0" w:space="0" w:color="auto"/>
          </w:divBdr>
        </w:div>
      </w:divsChild>
    </w:div>
    <w:div w:id="148979230">
      <w:bodyDiv w:val="1"/>
      <w:marLeft w:val="0"/>
      <w:marRight w:val="0"/>
      <w:marTop w:val="0"/>
      <w:marBottom w:val="0"/>
      <w:divBdr>
        <w:top w:val="none" w:sz="0" w:space="0" w:color="auto"/>
        <w:left w:val="none" w:sz="0" w:space="0" w:color="auto"/>
        <w:bottom w:val="none" w:sz="0" w:space="0" w:color="auto"/>
        <w:right w:val="none" w:sz="0" w:space="0" w:color="auto"/>
      </w:divBdr>
    </w:div>
    <w:div w:id="241839849">
      <w:bodyDiv w:val="1"/>
      <w:marLeft w:val="0"/>
      <w:marRight w:val="0"/>
      <w:marTop w:val="0"/>
      <w:marBottom w:val="0"/>
      <w:divBdr>
        <w:top w:val="none" w:sz="0" w:space="0" w:color="auto"/>
        <w:left w:val="none" w:sz="0" w:space="0" w:color="auto"/>
        <w:bottom w:val="none" w:sz="0" w:space="0" w:color="auto"/>
        <w:right w:val="none" w:sz="0" w:space="0" w:color="auto"/>
      </w:divBdr>
    </w:div>
    <w:div w:id="247159164">
      <w:bodyDiv w:val="1"/>
      <w:marLeft w:val="0"/>
      <w:marRight w:val="0"/>
      <w:marTop w:val="0"/>
      <w:marBottom w:val="0"/>
      <w:divBdr>
        <w:top w:val="none" w:sz="0" w:space="0" w:color="auto"/>
        <w:left w:val="none" w:sz="0" w:space="0" w:color="auto"/>
        <w:bottom w:val="none" w:sz="0" w:space="0" w:color="auto"/>
        <w:right w:val="none" w:sz="0" w:space="0" w:color="auto"/>
      </w:divBdr>
      <w:divsChild>
        <w:div w:id="1268004386">
          <w:marLeft w:val="0"/>
          <w:marRight w:val="0"/>
          <w:marTop w:val="0"/>
          <w:marBottom w:val="0"/>
          <w:divBdr>
            <w:top w:val="none" w:sz="0" w:space="0" w:color="auto"/>
            <w:left w:val="none" w:sz="0" w:space="0" w:color="auto"/>
            <w:bottom w:val="none" w:sz="0" w:space="0" w:color="auto"/>
            <w:right w:val="none" w:sz="0" w:space="0" w:color="auto"/>
          </w:divBdr>
          <w:divsChild>
            <w:div w:id="291836150">
              <w:marLeft w:val="0"/>
              <w:marRight w:val="0"/>
              <w:marTop w:val="0"/>
              <w:marBottom w:val="0"/>
              <w:divBdr>
                <w:top w:val="none" w:sz="0" w:space="0" w:color="auto"/>
                <w:left w:val="none" w:sz="0" w:space="0" w:color="auto"/>
                <w:bottom w:val="none" w:sz="0" w:space="0" w:color="auto"/>
                <w:right w:val="none" w:sz="0" w:space="0" w:color="auto"/>
              </w:divBdr>
              <w:divsChild>
                <w:div w:id="39374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5526">
      <w:bodyDiv w:val="1"/>
      <w:marLeft w:val="0"/>
      <w:marRight w:val="0"/>
      <w:marTop w:val="0"/>
      <w:marBottom w:val="0"/>
      <w:divBdr>
        <w:top w:val="none" w:sz="0" w:space="0" w:color="auto"/>
        <w:left w:val="none" w:sz="0" w:space="0" w:color="auto"/>
        <w:bottom w:val="none" w:sz="0" w:space="0" w:color="auto"/>
        <w:right w:val="none" w:sz="0" w:space="0" w:color="auto"/>
      </w:divBdr>
      <w:divsChild>
        <w:div w:id="1966543011">
          <w:marLeft w:val="0"/>
          <w:marRight w:val="0"/>
          <w:marTop w:val="0"/>
          <w:marBottom w:val="0"/>
          <w:divBdr>
            <w:top w:val="none" w:sz="0" w:space="0" w:color="auto"/>
            <w:left w:val="none" w:sz="0" w:space="0" w:color="auto"/>
            <w:bottom w:val="none" w:sz="0" w:space="0" w:color="auto"/>
            <w:right w:val="none" w:sz="0" w:space="0" w:color="auto"/>
          </w:divBdr>
        </w:div>
      </w:divsChild>
    </w:div>
    <w:div w:id="254553444">
      <w:bodyDiv w:val="1"/>
      <w:marLeft w:val="0"/>
      <w:marRight w:val="0"/>
      <w:marTop w:val="0"/>
      <w:marBottom w:val="0"/>
      <w:divBdr>
        <w:top w:val="none" w:sz="0" w:space="0" w:color="auto"/>
        <w:left w:val="none" w:sz="0" w:space="0" w:color="auto"/>
        <w:bottom w:val="none" w:sz="0" w:space="0" w:color="auto"/>
        <w:right w:val="none" w:sz="0" w:space="0" w:color="auto"/>
      </w:divBdr>
      <w:divsChild>
        <w:div w:id="509105548">
          <w:marLeft w:val="0"/>
          <w:marRight w:val="0"/>
          <w:marTop w:val="0"/>
          <w:marBottom w:val="0"/>
          <w:divBdr>
            <w:top w:val="none" w:sz="0" w:space="0" w:color="auto"/>
            <w:left w:val="none" w:sz="0" w:space="0" w:color="auto"/>
            <w:bottom w:val="none" w:sz="0" w:space="0" w:color="auto"/>
            <w:right w:val="none" w:sz="0" w:space="0" w:color="auto"/>
          </w:divBdr>
          <w:divsChild>
            <w:div w:id="1782214414">
              <w:marLeft w:val="0"/>
              <w:marRight w:val="0"/>
              <w:marTop w:val="0"/>
              <w:marBottom w:val="0"/>
              <w:divBdr>
                <w:top w:val="none" w:sz="0" w:space="0" w:color="auto"/>
                <w:left w:val="none" w:sz="0" w:space="0" w:color="auto"/>
                <w:bottom w:val="none" w:sz="0" w:space="0" w:color="auto"/>
                <w:right w:val="none" w:sz="0" w:space="0" w:color="auto"/>
              </w:divBdr>
              <w:divsChild>
                <w:div w:id="2485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3125">
      <w:bodyDiv w:val="1"/>
      <w:marLeft w:val="0"/>
      <w:marRight w:val="0"/>
      <w:marTop w:val="0"/>
      <w:marBottom w:val="0"/>
      <w:divBdr>
        <w:top w:val="none" w:sz="0" w:space="0" w:color="auto"/>
        <w:left w:val="none" w:sz="0" w:space="0" w:color="auto"/>
        <w:bottom w:val="none" w:sz="0" w:space="0" w:color="auto"/>
        <w:right w:val="none" w:sz="0" w:space="0" w:color="auto"/>
      </w:divBdr>
      <w:divsChild>
        <w:div w:id="2000305467">
          <w:marLeft w:val="0"/>
          <w:marRight w:val="0"/>
          <w:marTop w:val="0"/>
          <w:marBottom w:val="0"/>
          <w:divBdr>
            <w:top w:val="none" w:sz="0" w:space="0" w:color="auto"/>
            <w:left w:val="none" w:sz="0" w:space="0" w:color="auto"/>
            <w:bottom w:val="none" w:sz="0" w:space="0" w:color="auto"/>
            <w:right w:val="none" w:sz="0" w:space="0" w:color="auto"/>
          </w:divBdr>
          <w:divsChild>
            <w:div w:id="351418852">
              <w:marLeft w:val="0"/>
              <w:marRight w:val="0"/>
              <w:marTop w:val="0"/>
              <w:marBottom w:val="0"/>
              <w:divBdr>
                <w:top w:val="none" w:sz="0" w:space="0" w:color="auto"/>
                <w:left w:val="none" w:sz="0" w:space="0" w:color="auto"/>
                <w:bottom w:val="none" w:sz="0" w:space="0" w:color="auto"/>
                <w:right w:val="none" w:sz="0" w:space="0" w:color="auto"/>
              </w:divBdr>
              <w:divsChild>
                <w:div w:id="17396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82143">
      <w:bodyDiv w:val="1"/>
      <w:marLeft w:val="0"/>
      <w:marRight w:val="0"/>
      <w:marTop w:val="0"/>
      <w:marBottom w:val="0"/>
      <w:divBdr>
        <w:top w:val="none" w:sz="0" w:space="0" w:color="auto"/>
        <w:left w:val="none" w:sz="0" w:space="0" w:color="auto"/>
        <w:bottom w:val="none" w:sz="0" w:space="0" w:color="auto"/>
        <w:right w:val="none" w:sz="0" w:space="0" w:color="auto"/>
      </w:divBdr>
    </w:div>
    <w:div w:id="335620776">
      <w:bodyDiv w:val="1"/>
      <w:marLeft w:val="0"/>
      <w:marRight w:val="0"/>
      <w:marTop w:val="0"/>
      <w:marBottom w:val="0"/>
      <w:divBdr>
        <w:top w:val="none" w:sz="0" w:space="0" w:color="auto"/>
        <w:left w:val="none" w:sz="0" w:space="0" w:color="auto"/>
        <w:bottom w:val="none" w:sz="0" w:space="0" w:color="auto"/>
        <w:right w:val="none" w:sz="0" w:space="0" w:color="auto"/>
      </w:divBdr>
    </w:div>
    <w:div w:id="339818405">
      <w:bodyDiv w:val="1"/>
      <w:marLeft w:val="0"/>
      <w:marRight w:val="0"/>
      <w:marTop w:val="0"/>
      <w:marBottom w:val="0"/>
      <w:divBdr>
        <w:top w:val="none" w:sz="0" w:space="0" w:color="auto"/>
        <w:left w:val="none" w:sz="0" w:space="0" w:color="auto"/>
        <w:bottom w:val="none" w:sz="0" w:space="0" w:color="auto"/>
        <w:right w:val="none" w:sz="0" w:space="0" w:color="auto"/>
      </w:divBdr>
    </w:div>
    <w:div w:id="455373978">
      <w:bodyDiv w:val="1"/>
      <w:marLeft w:val="0"/>
      <w:marRight w:val="0"/>
      <w:marTop w:val="0"/>
      <w:marBottom w:val="0"/>
      <w:divBdr>
        <w:top w:val="none" w:sz="0" w:space="0" w:color="auto"/>
        <w:left w:val="none" w:sz="0" w:space="0" w:color="auto"/>
        <w:bottom w:val="none" w:sz="0" w:space="0" w:color="auto"/>
        <w:right w:val="none" w:sz="0" w:space="0" w:color="auto"/>
      </w:divBdr>
      <w:divsChild>
        <w:div w:id="50617913">
          <w:marLeft w:val="0"/>
          <w:marRight w:val="0"/>
          <w:marTop w:val="0"/>
          <w:marBottom w:val="0"/>
          <w:divBdr>
            <w:top w:val="none" w:sz="0" w:space="0" w:color="auto"/>
            <w:left w:val="none" w:sz="0" w:space="0" w:color="auto"/>
            <w:bottom w:val="none" w:sz="0" w:space="0" w:color="auto"/>
            <w:right w:val="none" w:sz="0" w:space="0" w:color="auto"/>
          </w:divBdr>
        </w:div>
      </w:divsChild>
    </w:div>
    <w:div w:id="479227233">
      <w:bodyDiv w:val="1"/>
      <w:marLeft w:val="0"/>
      <w:marRight w:val="0"/>
      <w:marTop w:val="0"/>
      <w:marBottom w:val="0"/>
      <w:divBdr>
        <w:top w:val="none" w:sz="0" w:space="0" w:color="auto"/>
        <w:left w:val="none" w:sz="0" w:space="0" w:color="auto"/>
        <w:bottom w:val="none" w:sz="0" w:space="0" w:color="auto"/>
        <w:right w:val="none" w:sz="0" w:space="0" w:color="auto"/>
      </w:divBdr>
    </w:div>
    <w:div w:id="492572980">
      <w:bodyDiv w:val="1"/>
      <w:marLeft w:val="0"/>
      <w:marRight w:val="0"/>
      <w:marTop w:val="0"/>
      <w:marBottom w:val="0"/>
      <w:divBdr>
        <w:top w:val="none" w:sz="0" w:space="0" w:color="auto"/>
        <w:left w:val="none" w:sz="0" w:space="0" w:color="auto"/>
        <w:bottom w:val="none" w:sz="0" w:space="0" w:color="auto"/>
        <w:right w:val="none" w:sz="0" w:space="0" w:color="auto"/>
      </w:divBdr>
    </w:div>
    <w:div w:id="508057685">
      <w:bodyDiv w:val="1"/>
      <w:marLeft w:val="0"/>
      <w:marRight w:val="0"/>
      <w:marTop w:val="0"/>
      <w:marBottom w:val="0"/>
      <w:divBdr>
        <w:top w:val="none" w:sz="0" w:space="0" w:color="auto"/>
        <w:left w:val="none" w:sz="0" w:space="0" w:color="auto"/>
        <w:bottom w:val="none" w:sz="0" w:space="0" w:color="auto"/>
        <w:right w:val="none" w:sz="0" w:space="0" w:color="auto"/>
      </w:divBdr>
      <w:divsChild>
        <w:div w:id="1134369258">
          <w:marLeft w:val="0"/>
          <w:marRight w:val="0"/>
          <w:marTop w:val="0"/>
          <w:marBottom w:val="0"/>
          <w:divBdr>
            <w:top w:val="none" w:sz="0" w:space="0" w:color="auto"/>
            <w:left w:val="none" w:sz="0" w:space="0" w:color="auto"/>
            <w:bottom w:val="none" w:sz="0" w:space="0" w:color="auto"/>
            <w:right w:val="none" w:sz="0" w:space="0" w:color="auto"/>
          </w:divBdr>
        </w:div>
      </w:divsChild>
    </w:div>
    <w:div w:id="510295399">
      <w:bodyDiv w:val="1"/>
      <w:marLeft w:val="0"/>
      <w:marRight w:val="0"/>
      <w:marTop w:val="0"/>
      <w:marBottom w:val="0"/>
      <w:divBdr>
        <w:top w:val="none" w:sz="0" w:space="0" w:color="auto"/>
        <w:left w:val="none" w:sz="0" w:space="0" w:color="auto"/>
        <w:bottom w:val="none" w:sz="0" w:space="0" w:color="auto"/>
        <w:right w:val="none" w:sz="0" w:space="0" w:color="auto"/>
      </w:divBdr>
    </w:div>
    <w:div w:id="526334065">
      <w:bodyDiv w:val="1"/>
      <w:marLeft w:val="0"/>
      <w:marRight w:val="0"/>
      <w:marTop w:val="0"/>
      <w:marBottom w:val="0"/>
      <w:divBdr>
        <w:top w:val="none" w:sz="0" w:space="0" w:color="auto"/>
        <w:left w:val="none" w:sz="0" w:space="0" w:color="auto"/>
        <w:bottom w:val="none" w:sz="0" w:space="0" w:color="auto"/>
        <w:right w:val="none" w:sz="0" w:space="0" w:color="auto"/>
      </w:divBdr>
      <w:divsChild>
        <w:div w:id="1092431754">
          <w:marLeft w:val="0"/>
          <w:marRight w:val="0"/>
          <w:marTop w:val="0"/>
          <w:marBottom w:val="0"/>
          <w:divBdr>
            <w:top w:val="none" w:sz="0" w:space="0" w:color="auto"/>
            <w:left w:val="none" w:sz="0" w:space="0" w:color="auto"/>
            <w:bottom w:val="none" w:sz="0" w:space="0" w:color="auto"/>
            <w:right w:val="none" w:sz="0" w:space="0" w:color="auto"/>
          </w:divBdr>
        </w:div>
      </w:divsChild>
    </w:div>
    <w:div w:id="584923781">
      <w:bodyDiv w:val="1"/>
      <w:marLeft w:val="0"/>
      <w:marRight w:val="0"/>
      <w:marTop w:val="0"/>
      <w:marBottom w:val="0"/>
      <w:divBdr>
        <w:top w:val="none" w:sz="0" w:space="0" w:color="auto"/>
        <w:left w:val="none" w:sz="0" w:space="0" w:color="auto"/>
        <w:bottom w:val="none" w:sz="0" w:space="0" w:color="auto"/>
        <w:right w:val="none" w:sz="0" w:space="0" w:color="auto"/>
      </w:divBdr>
    </w:div>
    <w:div w:id="591162966">
      <w:bodyDiv w:val="1"/>
      <w:marLeft w:val="0"/>
      <w:marRight w:val="0"/>
      <w:marTop w:val="0"/>
      <w:marBottom w:val="0"/>
      <w:divBdr>
        <w:top w:val="none" w:sz="0" w:space="0" w:color="auto"/>
        <w:left w:val="none" w:sz="0" w:space="0" w:color="auto"/>
        <w:bottom w:val="none" w:sz="0" w:space="0" w:color="auto"/>
        <w:right w:val="none" w:sz="0" w:space="0" w:color="auto"/>
      </w:divBdr>
      <w:divsChild>
        <w:div w:id="1874272136">
          <w:marLeft w:val="0"/>
          <w:marRight w:val="0"/>
          <w:marTop w:val="0"/>
          <w:marBottom w:val="0"/>
          <w:divBdr>
            <w:top w:val="none" w:sz="0" w:space="0" w:color="auto"/>
            <w:left w:val="none" w:sz="0" w:space="0" w:color="auto"/>
            <w:bottom w:val="none" w:sz="0" w:space="0" w:color="auto"/>
            <w:right w:val="none" w:sz="0" w:space="0" w:color="auto"/>
          </w:divBdr>
          <w:divsChild>
            <w:div w:id="142704014">
              <w:marLeft w:val="0"/>
              <w:marRight w:val="0"/>
              <w:marTop w:val="0"/>
              <w:marBottom w:val="0"/>
              <w:divBdr>
                <w:top w:val="none" w:sz="0" w:space="0" w:color="auto"/>
                <w:left w:val="none" w:sz="0" w:space="0" w:color="auto"/>
                <w:bottom w:val="none" w:sz="0" w:space="0" w:color="auto"/>
                <w:right w:val="none" w:sz="0" w:space="0" w:color="auto"/>
              </w:divBdr>
              <w:divsChild>
                <w:div w:id="20297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70660">
      <w:bodyDiv w:val="1"/>
      <w:marLeft w:val="0"/>
      <w:marRight w:val="0"/>
      <w:marTop w:val="0"/>
      <w:marBottom w:val="0"/>
      <w:divBdr>
        <w:top w:val="none" w:sz="0" w:space="0" w:color="auto"/>
        <w:left w:val="none" w:sz="0" w:space="0" w:color="auto"/>
        <w:bottom w:val="none" w:sz="0" w:space="0" w:color="auto"/>
        <w:right w:val="none" w:sz="0" w:space="0" w:color="auto"/>
      </w:divBdr>
    </w:div>
    <w:div w:id="607587172">
      <w:bodyDiv w:val="1"/>
      <w:marLeft w:val="0"/>
      <w:marRight w:val="0"/>
      <w:marTop w:val="0"/>
      <w:marBottom w:val="0"/>
      <w:divBdr>
        <w:top w:val="none" w:sz="0" w:space="0" w:color="auto"/>
        <w:left w:val="none" w:sz="0" w:space="0" w:color="auto"/>
        <w:bottom w:val="none" w:sz="0" w:space="0" w:color="auto"/>
        <w:right w:val="none" w:sz="0" w:space="0" w:color="auto"/>
      </w:divBdr>
    </w:div>
    <w:div w:id="630087638">
      <w:bodyDiv w:val="1"/>
      <w:marLeft w:val="0"/>
      <w:marRight w:val="0"/>
      <w:marTop w:val="0"/>
      <w:marBottom w:val="0"/>
      <w:divBdr>
        <w:top w:val="none" w:sz="0" w:space="0" w:color="auto"/>
        <w:left w:val="none" w:sz="0" w:space="0" w:color="auto"/>
        <w:bottom w:val="none" w:sz="0" w:space="0" w:color="auto"/>
        <w:right w:val="none" w:sz="0" w:space="0" w:color="auto"/>
      </w:divBdr>
      <w:divsChild>
        <w:div w:id="2009868642">
          <w:marLeft w:val="0"/>
          <w:marRight w:val="0"/>
          <w:marTop w:val="0"/>
          <w:marBottom w:val="0"/>
          <w:divBdr>
            <w:top w:val="none" w:sz="0" w:space="0" w:color="auto"/>
            <w:left w:val="none" w:sz="0" w:space="0" w:color="auto"/>
            <w:bottom w:val="none" w:sz="0" w:space="0" w:color="auto"/>
            <w:right w:val="none" w:sz="0" w:space="0" w:color="auto"/>
          </w:divBdr>
          <w:divsChild>
            <w:div w:id="2135437242">
              <w:marLeft w:val="0"/>
              <w:marRight w:val="0"/>
              <w:marTop w:val="0"/>
              <w:marBottom w:val="0"/>
              <w:divBdr>
                <w:top w:val="none" w:sz="0" w:space="0" w:color="auto"/>
                <w:left w:val="none" w:sz="0" w:space="0" w:color="auto"/>
                <w:bottom w:val="none" w:sz="0" w:space="0" w:color="auto"/>
                <w:right w:val="none" w:sz="0" w:space="0" w:color="auto"/>
              </w:divBdr>
              <w:divsChild>
                <w:div w:id="387414955">
                  <w:marLeft w:val="0"/>
                  <w:marRight w:val="0"/>
                  <w:marTop w:val="0"/>
                  <w:marBottom w:val="0"/>
                  <w:divBdr>
                    <w:top w:val="none" w:sz="0" w:space="0" w:color="auto"/>
                    <w:left w:val="none" w:sz="0" w:space="0" w:color="auto"/>
                    <w:bottom w:val="none" w:sz="0" w:space="0" w:color="auto"/>
                    <w:right w:val="none" w:sz="0" w:space="0" w:color="auto"/>
                  </w:divBdr>
                </w:div>
                <w:div w:id="6088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8558">
      <w:bodyDiv w:val="1"/>
      <w:marLeft w:val="0"/>
      <w:marRight w:val="0"/>
      <w:marTop w:val="0"/>
      <w:marBottom w:val="0"/>
      <w:divBdr>
        <w:top w:val="none" w:sz="0" w:space="0" w:color="auto"/>
        <w:left w:val="none" w:sz="0" w:space="0" w:color="auto"/>
        <w:bottom w:val="none" w:sz="0" w:space="0" w:color="auto"/>
        <w:right w:val="none" w:sz="0" w:space="0" w:color="auto"/>
      </w:divBdr>
    </w:div>
    <w:div w:id="746655356">
      <w:bodyDiv w:val="1"/>
      <w:marLeft w:val="0"/>
      <w:marRight w:val="0"/>
      <w:marTop w:val="0"/>
      <w:marBottom w:val="0"/>
      <w:divBdr>
        <w:top w:val="none" w:sz="0" w:space="0" w:color="auto"/>
        <w:left w:val="none" w:sz="0" w:space="0" w:color="auto"/>
        <w:bottom w:val="none" w:sz="0" w:space="0" w:color="auto"/>
        <w:right w:val="none" w:sz="0" w:space="0" w:color="auto"/>
      </w:divBdr>
    </w:div>
    <w:div w:id="870453646">
      <w:bodyDiv w:val="1"/>
      <w:marLeft w:val="0"/>
      <w:marRight w:val="0"/>
      <w:marTop w:val="0"/>
      <w:marBottom w:val="0"/>
      <w:divBdr>
        <w:top w:val="none" w:sz="0" w:space="0" w:color="auto"/>
        <w:left w:val="none" w:sz="0" w:space="0" w:color="auto"/>
        <w:bottom w:val="none" w:sz="0" w:space="0" w:color="auto"/>
        <w:right w:val="none" w:sz="0" w:space="0" w:color="auto"/>
      </w:divBdr>
      <w:divsChild>
        <w:div w:id="451755313">
          <w:marLeft w:val="0"/>
          <w:marRight w:val="0"/>
          <w:marTop w:val="0"/>
          <w:marBottom w:val="0"/>
          <w:divBdr>
            <w:top w:val="none" w:sz="0" w:space="0" w:color="auto"/>
            <w:left w:val="none" w:sz="0" w:space="0" w:color="auto"/>
            <w:bottom w:val="none" w:sz="0" w:space="0" w:color="auto"/>
            <w:right w:val="none" w:sz="0" w:space="0" w:color="auto"/>
          </w:divBdr>
        </w:div>
      </w:divsChild>
    </w:div>
    <w:div w:id="985091043">
      <w:bodyDiv w:val="1"/>
      <w:marLeft w:val="0"/>
      <w:marRight w:val="0"/>
      <w:marTop w:val="0"/>
      <w:marBottom w:val="0"/>
      <w:divBdr>
        <w:top w:val="none" w:sz="0" w:space="0" w:color="auto"/>
        <w:left w:val="none" w:sz="0" w:space="0" w:color="auto"/>
        <w:bottom w:val="none" w:sz="0" w:space="0" w:color="auto"/>
        <w:right w:val="none" w:sz="0" w:space="0" w:color="auto"/>
      </w:divBdr>
    </w:div>
    <w:div w:id="991525598">
      <w:bodyDiv w:val="1"/>
      <w:marLeft w:val="0"/>
      <w:marRight w:val="0"/>
      <w:marTop w:val="0"/>
      <w:marBottom w:val="0"/>
      <w:divBdr>
        <w:top w:val="none" w:sz="0" w:space="0" w:color="auto"/>
        <w:left w:val="none" w:sz="0" w:space="0" w:color="auto"/>
        <w:bottom w:val="none" w:sz="0" w:space="0" w:color="auto"/>
        <w:right w:val="none" w:sz="0" w:space="0" w:color="auto"/>
      </w:divBdr>
      <w:divsChild>
        <w:div w:id="1475025712">
          <w:marLeft w:val="0"/>
          <w:marRight w:val="0"/>
          <w:marTop w:val="0"/>
          <w:marBottom w:val="0"/>
          <w:divBdr>
            <w:top w:val="none" w:sz="0" w:space="0" w:color="auto"/>
            <w:left w:val="none" w:sz="0" w:space="0" w:color="auto"/>
            <w:bottom w:val="none" w:sz="0" w:space="0" w:color="auto"/>
            <w:right w:val="none" w:sz="0" w:space="0" w:color="auto"/>
          </w:divBdr>
        </w:div>
      </w:divsChild>
    </w:div>
    <w:div w:id="1001470540">
      <w:bodyDiv w:val="1"/>
      <w:marLeft w:val="0"/>
      <w:marRight w:val="0"/>
      <w:marTop w:val="0"/>
      <w:marBottom w:val="0"/>
      <w:divBdr>
        <w:top w:val="none" w:sz="0" w:space="0" w:color="auto"/>
        <w:left w:val="none" w:sz="0" w:space="0" w:color="auto"/>
        <w:bottom w:val="none" w:sz="0" w:space="0" w:color="auto"/>
        <w:right w:val="none" w:sz="0" w:space="0" w:color="auto"/>
      </w:divBdr>
      <w:divsChild>
        <w:div w:id="626546408">
          <w:marLeft w:val="0"/>
          <w:marRight w:val="0"/>
          <w:marTop w:val="0"/>
          <w:marBottom w:val="0"/>
          <w:divBdr>
            <w:top w:val="none" w:sz="0" w:space="0" w:color="auto"/>
            <w:left w:val="none" w:sz="0" w:space="0" w:color="auto"/>
            <w:bottom w:val="none" w:sz="0" w:space="0" w:color="auto"/>
            <w:right w:val="none" w:sz="0" w:space="0" w:color="auto"/>
          </w:divBdr>
        </w:div>
      </w:divsChild>
    </w:div>
    <w:div w:id="1072191446">
      <w:bodyDiv w:val="1"/>
      <w:marLeft w:val="0"/>
      <w:marRight w:val="0"/>
      <w:marTop w:val="0"/>
      <w:marBottom w:val="0"/>
      <w:divBdr>
        <w:top w:val="none" w:sz="0" w:space="0" w:color="auto"/>
        <w:left w:val="none" w:sz="0" w:space="0" w:color="auto"/>
        <w:bottom w:val="none" w:sz="0" w:space="0" w:color="auto"/>
        <w:right w:val="none" w:sz="0" w:space="0" w:color="auto"/>
      </w:divBdr>
    </w:div>
    <w:div w:id="1179930310">
      <w:bodyDiv w:val="1"/>
      <w:marLeft w:val="0"/>
      <w:marRight w:val="0"/>
      <w:marTop w:val="0"/>
      <w:marBottom w:val="0"/>
      <w:divBdr>
        <w:top w:val="none" w:sz="0" w:space="0" w:color="auto"/>
        <w:left w:val="none" w:sz="0" w:space="0" w:color="auto"/>
        <w:bottom w:val="none" w:sz="0" w:space="0" w:color="auto"/>
        <w:right w:val="none" w:sz="0" w:space="0" w:color="auto"/>
      </w:divBdr>
      <w:divsChild>
        <w:div w:id="207029879">
          <w:marLeft w:val="0"/>
          <w:marRight w:val="0"/>
          <w:marTop w:val="0"/>
          <w:marBottom w:val="0"/>
          <w:divBdr>
            <w:top w:val="none" w:sz="0" w:space="0" w:color="auto"/>
            <w:left w:val="none" w:sz="0" w:space="0" w:color="auto"/>
            <w:bottom w:val="none" w:sz="0" w:space="0" w:color="auto"/>
            <w:right w:val="none" w:sz="0" w:space="0" w:color="auto"/>
          </w:divBdr>
          <w:divsChild>
            <w:div w:id="889730048">
              <w:marLeft w:val="0"/>
              <w:marRight w:val="0"/>
              <w:marTop w:val="0"/>
              <w:marBottom w:val="0"/>
              <w:divBdr>
                <w:top w:val="none" w:sz="0" w:space="0" w:color="auto"/>
                <w:left w:val="none" w:sz="0" w:space="0" w:color="auto"/>
                <w:bottom w:val="none" w:sz="0" w:space="0" w:color="auto"/>
                <w:right w:val="none" w:sz="0" w:space="0" w:color="auto"/>
              </w:divBdr>
              <w:divsChild>
                <w:div w:id="9738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157295">
      <w:bodyDiv w:val="1"/>
      <w:marLeft w:val="0"/>
      <w:marRight w:val="0"/>
      <w:marTop w:val="0"/>
      <w:marBottom w:val="0"/>
      <w:divBdr>
        <w:top w:val="none" w:sz="0" w:space="0" w:color="auto"/>
        <w:left w:val="none" w:sz="0" w:space="0" w:color="auto"/>
        <w:bottom w:val="none" w:sz="0" w:space="0" w:color="auto"/>
        <w:right w:val="none" w:sz="0" w:space="0" w:color="auto"/>
      </w:divBdr>
    </w:div>
    <w:div w:id="1239941522">
      <w:bodyDiv w:val="1"/>
      <w:marLeft w:val="0"/>
      <w:marRight w:val="0"/>
      <w:marTop w:val="0"/>
      <w:marBottom w:val="0"/>
      <w:divBdr>
        <w:top w:val="none" w:sz="0" w:space="0" w:color="auto"/>
        <w:left w:val="none" w:sz="0" w:space="0" w:color="auto"/>
        <w:bottom w:val="none" w:sz="0" w:space="0" w:color="auto"/>
        <w:right w:val="none" w:sz="0" w:space="0" w:color="auto"/>
      </w:divBdr>
      <w:divsChild>
        <w:div w:id="1453785452">
          <w:marLeft w:val="0"/>
          <w:marRight w:val="0"/>
          <w:marTop w:val="0"/>
          <w:marBottom w:val="0"/>
          <w:divBdr>
            <w:top w:val="none" w:sz="0" w:space="0" w:color="auto"/>
            <w:left w:val="none" w:sz="0" w:space="0" w:color="auto"/>
            <w:bottom w:val="none" w:sz="0" w:space="0" w:color="auto"/>
            <w:right w:val="none" w:sz="0" w:space="0" w:color="auto"/>
          </w:divBdr>
        </w:div>
      </w:divsChild>
    </w:div>
    <w:div w:id="1243686701">
      <w:bodyDiv w:val="1"/>
      <w:marLeft w:val="0"/>
      <w:marRight w:val="0"/>
      <w:marTop w:val="0"/>
      <w:marBottom w:val="0"/>
      <w:divBdr>
        <w:top w:val="none" w:sz="0" w:space="0" w:color="auto"/>
        <w:left w:val="none" w:sz="0" w:space="0" w:color="auto"/>
        <w:bottom w:val="none" w:sz="0" w:space="0" w:color="auto"/>
        <w:right w:val="none" w:sz="0" w:space="0" w:color="auto"/>
      </w:divBdr>
      <w:divsChild>
        <w:div w:id="239752536">
          <w:marLeft w:val="0"/>
          <w:marRight w:val="0"/>
          <w:marTop w:val="0"/>
          <w:marBottom w:val="0"/>
          <w:divBdr>
            <w:top w:val="none" w:sz="0" w:space="0" w:color="auto"/>
            <w:left w:val="none" w:sz="0" w:space="0" w:color="auto"/>
            <w:bottom w:val="none" w:sz="0" w:space="0" w:color="auto"/>
            <w:right w:val="none" w:sz="0" w:space="0" w:color="auto"/>
          </w:divBdr>
        </w:div>
      </w:divsChild>
    </w:div>
    <w:div w:id="1251113766">
      <w:bodyDiv w:val="1"/>
      <w:marLeft w:val="0"/>
      <w:marRight w:val="0"/>
      <w:marTop w:val="0"/>
      <w:marBottom w:val="0"/>
      <w:divBdr>
        <w:top w:val="none" w:sz="0" w:space="0" w:color="auto"/>
        <w:left w:val="none" w:sz="0" w:space="0" w:color="auto"/>
        <w:bottom w:val="none" w:sz="0" w:space="0" w:color="auto"/>
        <w:right w:val="none" w:sz="0" w:space="0" w:color="auto"/>
      </w:divBdr>
      <w:divsChild>
        <w:div w:id="991055744">
          <w:marLeft w:val="0"/>
          <w:marRight w:val="0"/>
          <w:marTop w:val="0"/>
          <w:marBottom w:val="0"/>
          <w:divBdr>
            <w:top w:val="none" w:sz="0" w:space="0" w:color="auto"/>
            <w:left w:val="none" w:sz="0" w:space="0" w:color="auto"/>
            <w:bottom w:val="none" w:sz="0" w:space="0" w:color="auto"/>
            <w:right w:val="none" w:sz="0" w:space="0" w:color="auto"/>
          </w:divBdr>
        </w:div>
      </w:divsChild>
    </w:div>
    <w:div w:id="1354570882">
      <w:bodyDiv w:val="1"/>
      <w:marLeft w:val="0"/>
      <w:marRight w:val="0"/>
      <w:marTop w:val="0"/>
      <w:marBottom w:val="0"/>
      <w:divBdr>
        <w:top w:val="none" w:sz="0" w:space="0" w:color="auto"/>
        <w:left w:val="none" w:sz="0" w:space="0" w:color="auto"/>
        <w:bottom w:val="none" w:sz="0" w:space="0" w:color="auto"/>
        <w:right w:val="none" w:sz="0" w:space="0" w:color="auto"/>
      </w:divBdr>
      <w:divsChild>
        <w:div w:id="1313024761">
          <w:marLeft w:val="0"/>
          <w:marRight w:val="0"/>
          <w:marTop w:val="0"/>
          <w:marBottom w:val="0"/>
          <w:divBdr>
            <w:top w:val="none" w:sz="0" w:space="0" w:color="auto"/>
            <w:left w:val="none" w:sz="0" w:space="0" w:color="auto"/>
            <w:bottom w:val="none" w:sz="0" w:space="0" w:color="auto"/>
            <w:right w:val="none" w:sz="0" w:space="0" w:color="auto"/>
          </w:divBdr>
          <w:divsChild>
            <w:div w:id="2094425744">
              <w:marLeft w:val="0"/>
              <w:marRight w:val="0"/>
              <w:marTop w:val="0"/>
              <w:marBottom w:val="0"/>
              <w:divBdr>
                <w:top w:val="none" w:sz="0" w:space="0" w:color="auto"/>
                <w:left w:val="none" w:sz="0" w:space="0" w:color="auto"/>
                <w:bottom w:val="none" w:sz="0" w:space="0" w:color="auto"/>
                <w:right w:val="none" w:sz="0" w:space="0" w:color="auto"/>
              </w:divBdr>
              <w:divsChild>
                <w:div w:id="17693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0431">
      <w:bodyDiv w:val="1"/>
      <w:marLeft w:val="0"/>
      <w:marRight w:val="0"/>
      <w:marTop w:val="0"/>
      <w:marBottom w:val="0"/>
      <w:divBdr>
        <w:top w:val="none" w:sz="0" w:space="0" w:color="auto"/>
        <w:left w:val="none" w:sz="0" w:space="0" w:color="auto"/>
        <w:bottom w:val="none" w:sz="0" w:space="0" w:color="auto"/>
        <w:right w:val="none" w:sz="0" w:space="0" w:color="auto"/>
      </w:divBdr>
      <w:divsChild>
        <w:div w:id="1097096059">
          <w:marLeft w:val="0"/>
          <w:marRight w:val="0"/>
          <w:marTop w:val="0"/>
          <w:marBottom w:val="0"/>
          <w:divBdr>
            <w:top w:val="none" w:sz="0" w:space="0" w:color="auto"/>
            <w:left w:val="none" w:sz="0" w:space="0" w:color="auto"/>
            <w:bottom w:val="none" w:sz="0" w:space="0" w:color="auto"/>
            <w:right w:val="none" w:sz="0" w:space="0" w:color="auto"/>
          </w:divBdr>
          <w:divsChild>
            <w:div w:id="381754625">
              <w:marLeft w:val="0"/>
              <w:marRight w:val="0"/>
              <w:marTop w:val="0"/>
              <w:marBottom w:val="0"/>
              <w:divBdr>
                <w:top w:val="none" w:sz="0" w:space="0" w:color="auto"/>
                <w:left w:val="none" w:sz="0" w:space="0" w:color="auto"/>
                <w:bottom w:val="none" w:sz="0" w:space="0" w:color="auto"/>
                <w:right w:val="none" w:sz="0" w:space="0" w:color="auto"/>
              </w:divBdr>
              <w:divsChild>
                <w:div w:id="11491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2845">
      <w:bodyDiv w:val="1"/>
      <w:marLeft w:val="0"/>
      <w:marRight w:val="0"/>
      <w:marTop w:val="0"/>
      <w:marBottom w:val="0"/>
      <w:divBdr>
        <w:top w:val="none" w:sz="0" w:space="0" w:color="auto"/>
        <w:left w:val="none" w:sz="0" w:space="0" w:color="auto"/>
        <w:bottom w:val="none" w:sz="0" w:space="0" w:color="auto"/>
        <w:right w:val="none" w:sz="0" w:space="0" w:color="auto"/>
      </w:divBdr>
      <w:divsChild>
        <w:div w:id="1483084115">
          <w:marLeft w:val="0"/>
          <w:marRight w:val="0"/>
          <w:marTop w:val="0"/>
          <w:marBottom w:val="0"/>
          <w:divBdr>
            <w:top w:val="none" w:sz="0" w:space="0" w:color="auto"/>
            <w:left w:val="none" w:sz="0" w:space="0" w:color="auto"/>
            <w:bottom w:val="none" w:sz="0" w:space="0" w:color="auto"/>
            <w:right w:val="none" w:sz="0" w:space="0" w:color="auto"/>
          </w:divBdr>
          <w:divsChild>
            <w:div w:id="1203401621">
              <w:marLeft w:val="0"/>
              <w:marRight w:val="0"/>
              <w:marTop w:val="0"/>
              <w:marBottom w:val="0"/>
              <w:divBdr>
                <w:top w:val="none" w:sz="0" w:space="0" w:color="auto"/>
                <w:left w:val="none" w:sz="0" w:space="0" w:color="auto"/>
                <w:bottom w:val="none" w:sz="0" w:space="0" w:color="auto"/>
                <w:right w:val="none" w:sz="0" w:space="0" w:color="auto"/>
              </w:divBdr>
              <w:divsChild>
                <w:div w:id="928005883">
                  <w:marLeft w:val="0"/>
                  <w:marRight w:val="0"/>
                  <w:marTop w:val="0"/>
                  <w:marBottom w:val="0"/>
                  <w:divBdr>
                    <w:top w:val="none" w:sz="0" w:space="0" w:color="auto"/>
                    <w:left w:val="none" w:sz="0" w:space="0" w:color="auto"/>
                    <w:bottom w:val="none" w:sz="0" w:space="0" w:color="auto"/>
                    <w:right w:val="none" w:sz="0" w:space="0" w:color="auto"/>
                  </w:divBdr>
                </w:div>
                <w:div w:id="11807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9154">
      <w:bodyDiv w:val="1"/>
      <w:marLeft w:val="0"/>
      <w:marRight w:val="0"/>
      <w:marTop w:val="0"/>
      <w:marBottom w:val="0"/>
      <w:divBdr>
        <w:top w:val="none" w:sz="0" w:space="0" w:color="auto"/>
        <w:left w:val="none" w:sz="0" w:space="0" w:color="auto"/>
        <w:bottom w:val="none" w:sz="0" w:space="0" w:color="auto"/>
        <w:right w:val="none" w:sz="0" w:space="0" w:color="auto"/>
      </w:divBdr>
      <w:divsChild>
        <w:div w:id="697924216">
          <w:marLeft w:val="0"/>
          <w:marRight w:val="0"/>
          <w:marTop w:val="0"/>
          <w:marBottom w:val="0"/>
          <w:divBdr>
            <w:top w:val="none" w:sz="0" w:space="0" w:color="auto"/>
            <w:left w:val="none" w:sz="0" w:space="0" w:color="auto"/>
            <w:bottom w:val="none" w:sz="0" w:space="0" w:color="auto"/>
            <w:right w:val="none" w:sz="0" w:space="0" w:color="auto"/>
          </w:divBdr>
        </w:div>
      </w:divsChild>
    </w:div>
    <w:div w:id="1500466459">
      <w:bodyDiv w:val="1"/>
      <w:marLeft w:val="0"/>
      <w:marRight w:val="0"/>
      <w:marTop w:val="0"/>
      <w:marBottom w:val="0"/>
      <w:divBdr>
        <w:top w:val="none" w:sz="0" w:space="0" w:color="auto"/>
        <w:left w:val="none" w:sz="0" w:space="0" w:color="auto"/>
        <w:bottom w:val="none" w:sz="0" w:space="0" w:color="auto"/>
        <w:right w:val="none" w:sz="0" w:space="0" w:color="auto"/>
      </w:divBdr>
    </w:div>
    <w:div w:id="1506018949">
      <w:bodyDiv w:val="1"/>
      <w:marLeft w:val="0"/>
      <w:marRight w:val="0"/>
      <w:marTop w:val="0"/>
      <w:marBottom w:val="0"/>
      <w:divBdr>
        <w:top w:val="none" w:sz="0" w:space="0" w:color="auto"/>
        <w:left w:val="none" w:sz="0" w:space="0" w:color="auto"/>
        <w:bottom w:val="none" w:sz="0" w:space="0" w:color="auto"/>
        <w:right w:val="none" w:sz="0" w:space="0" w:color="auto"/>
      </w:divBdr>
    </w:div>
    <w:div w:id="1543208180">
      <w:bodyDiv w:val="1"/>
      <w:marLeft w:val="0"/>
      <w:marRight w:val="0"/>
      <w:marTop w:val="0"/>
      <w:marBottom w:val="0"/>
      <w:divBdr>
        <w:top w:val="none" w:sz="0" w:space="0" w:color="auto"/>
        <w:left w:val="none" w:sz="0" w:space="0" w:color="auto"/>
        <w:bottom w:val="none" w:sz="0" w:space="0" w:color="auto"/>
        <w:right w:val="none" w:sz="0" w:space="0" w:color="auto"/>
      </w:divBdr>
    </w:div>
    <w:div w:id="1561750009">
      <w:bodyDiv w:val="1"/>
      <w:marLeft w:val="0"/>
      <w:marRight w:val="0"/>
      <w:marTop w:val="0"/>
      <w:marBottom w:val="0"/>
      <w:divBdr>
        <w:top w:val="none" w:sz="0" w:space="0" w:color="auto"/>
        <w:left w:val="none" w:sz="0" w:space="0" w:color="auto"/>
        <w:bottom w:val="none" w:sz="0" w:space="0" w:color="auto"/>
        <w:right w:val="none" w:sz="0" w:space="0" w:color="auto"/>
      </w:divBdr>
    </w:div>
    <w:div w:id="1665400913">
      <w:bodyDiv w:val="1"/>
      <w:marLeft w:val="0"/>
      <w:marRight w:val="0"/>
      <w:marTop w:val="0"/>
      <w:marBottom w:val="0"/>
      <w:divBdr>
        <w:top w:val="none" w:sz="0" w:space="0" w:color="auto"/>
        <w:left w:val="none" w:sz="0" w:space="0" w:color="auto"/>
        <w:bottom w:val="none" w:sz="0" w:space="0" w:color="auto"/>
        <w:right w:val="none" w:sz="0" w:space="0" w:color="auto"/>
      </w:divBdr>
    </w:div>
    <w:div w:id="1684238156">
      <w:bodyDiv w:val="1"/>
      <w:marLeft w:val="0"/>
      <w:marRight w:val="0"/>
      <w:marTop w:val="0"/>
      <w:marBottom w:val="0"/>
      <w:divBdr>
        <w:top w:val="none" w:sz="0" w:space="0" w:color="auto"/>
        <w:left w:val="none" w:sz="0" w:space="0" w:color="auto"/>
        <w:bottom w:val="none" w:sz="0" w:space="0" w:color="auto"/>
        <w:right w:val="none" w:sz="0" w:space="0" w:color="auto"/>
      </w:divBdr>
    </w:div>
    <w:div w:id="1686784115">
      <w:bodyDiv w:val="1"/>
      <w:marLeft w:val="0"/>
      <w:marRight w:val="0"/>
      <w:marTop w:val="0"/>
      <w:marBottom w:val="0"/>
      <w:divBdr>
        <w:top w:val="none" w:sz="0" w:space="0" w:color="auto"/>
        <w:left w:val="none" w:sz="0" w:space="0" w:color="auto"/>
        <w:bottom w:val="none" w:sz="0" w:space="0" w:color="auto"/>
        <w:right w:val="none" w:sz="0" w:space="0" w:color="auto"/>
      </w:divBdr>
    </w:div>
    <w:div w:id="1707292329">
      <w:bodyDiv w:val="1"/>
      <w:marLeft w:val="0"/>
      <w:marRight w:val="0"/>
      <w:marTop w:val="0"/>
      <w:marBottom w:val="0"/>
      <w:divBdr>
        <w:top w:val="none" w:sz="0" w:space="0" w:color="auto"/>
        <w:left w:val="none" w:sz="0" w:space="0" w:color="auto"/>
        <w:bottom w:val="none" w:sz="0" w:space="0" w:color="auto"/>
        <w:right w:val="none" w:sz="0" w:space="0" w:color="auto"/>
      </w:divBdr>
    </w:div>
    <w:div w:id="1717390395">
      <w:bodyDiv w:val="1"/>
      <w:marLeft w:val="0"/>
      <w:marRight w:val="0"/>
      <w:marTop w:val="0"/>
      <w:marBottom w:val="0"/>
      <w:divBdr>
        <w:top w:val="none" w:sz="0" w:space="0" w:color="auto"/>
        <w:left w:val="none" w:sz="0" w:space="0" w:color="auto"/>
        <w:bottom w:val="none" w:sz="0" w:space="0" w:color="auto"/>
        <w:right w:val="none" w:sz="0" w:space="0" w:color="auto"/>
      </w:divBdr>
    </w:div>
    <w:div w:id="1717463278">
      <w:bodyDiv w:val="1"/>
      <w:marLeft w:val="0"/>
      <w:marRight w:val="0"/>
      <w:marTop w:val="0"/>
      <w:marBottom w:val="0"/>
      <w:divBdr>
        <w:top w:val="none" w:sz="0" w:space="0" w:color="auto"/>
        <w:left w:val="none" w:sz="0" w:space="0" w:color="auto"/>
        <w:bottom w:val="none" w:sz="0" w:space="0" w:color="auto"/>
        <w:right w:val="none" w:sz="0" w:space="0" w:color="auto"/>
      </w:divBdr>
    </w:div>
    <w:div w:id="1792167733">
      <w:bodyDiv w:val="1"/>
      <w:marLeft w:val="0"/>
      <w:marRight w:val="0"/>
      <w:marTop w:val="0"/>
      <w:marBottom w:val="0"/>
      <w:divBdr>
        <w:top w:val="none" w:sz="0" w:space="0" w:color="auto"/>
        <w:left w:val="none" w:sz="0" w:space="0" w:color="auto"/>
        <w:bottom w:val="none" w:sz="0" w:space="0" w:color="auto"/>
        <w:right w:val="none" w:sz="0" w:space="0" w:color="auto"/>
      </w:divBdr>
      <w:divsChild>
        <w:div w:id="1780114">
          <w:marLeft w:val="0"/>
          <w:marRight w:val="0"/>
          <w:marTop w:val="0"/>
          <w:marBottom w:val="0"/>
          <w:divBdr>
            <w:top w:val="none" w:sz="0" w:space="0" w:color="auto"/>
            <w:left w:val="none" w:sz="0" w:space="0" w:color="auto"/>
            <w:bottom w:val="none" w:sz="0" w:space="0" w:color="auto"/>
            <w:right w:val="none" w:sz="0" w:space="0" w:color="auto"/>
          </w:divBdr>
        </w:div>
      </w:divsChild>
    </w:div>
    <w:div w:id="1867450969">
      <w:bodyDiv w:val="1"/>
      <w:marLeft w:val="0"/>
      <w:marRight w:val="0"/>
      <w:marTop w:val="0"/>
      <w:marBottom w:val="0"/>
      <w:divBdr>
        <w:top w:val="none" w:sz="0" w:space="0" w:color="auto"/>
        <w:left w:val="none" w:sz="0" w:space="0" w:color="auto"/>
        <w:bottom w:val="none" w:sz="0" w:space="0" w:color="auto"/>
        <w:right w:val="none" w:sz="0" w:space="0" w:color="auto"/>
      </w:divBdr>
    </w:div>
    <w:div w:id="1936280875">
      <w:bodyDiv w:val="1"/>
      <w:marLeft w:val="0"/>
      <w:marRight w:val="0"/>
      <w:marTop w:val="0"/>
      <w:marBottom w:val="0"/>
      <w:divBdr>
        <w:top w:val="none" w:sz="0" w:space="0" w:color="auto"/>
        <w:left w:val="none" w:sz="0" w:space="0" w:color="auto"/>
        <w:bottom w:val="none" w:sz="0" w:space="0" w:color="auto"/>
        <w:right w:val="none" w:sz="0" w:space="0" w:color="auto"/>
      </w:divBdr>
    </w:div>
    <w:div w:id="2008092013">
      <w:bodyDiv w:val="1"/>
      <w:marLeft w:val="0"/>
      <w:marRight w:val="0"/>
      <w:marTop w:val="0"/>
      <w:marBottom w:val="0"/>
      <w:divBdr>
        <w:top w:val="none" w:sz="0" w:space="0" w:color="auto"/>
        <w:left w:val="none" w:sz="0" w:space="0" w:color="auto"/>
        <w:bottom w:val="none" w:sz="0" w:space="0" w:color="auto"/>
        <w:right w:val="none" w:sz="0" w:space="0" w:color="auto"/>
      </w:divBdr>
      <w:divsChild>
        <w:div w:id="1532180940">
          <w:marLeft w:val="0"/>
          <w:marRight w:val="0"/>
          <w:marTop w:val="0"/>
          <w:marBottom w:val="0"/>
          <w:divBdr>
            <w:top w:val="none" w:sz="0" w:space="0" w:color="auto"/>
            <w:left w:val="none" w:sz="0" w:space="0" w:color="auto"/>
            <w:bottom w:val="none" w:sz="0" w:space="0" w:color="auto"/>
            <w:right w:val="none" w:sz="0" w:space="0" w:color="auto"/>
          </w:divBdr>
        </w:div>
      </w:divsChild>
    </w:div>
    <w:div w:id="2056738899">
      <w:bodyDiv w:val="1"/>
      <w:marLeft w:val="0"/>
      <w:marRight w:val="0"/>
      <w:marTop w:val="0"/>
      <w:marBottom w:val="0"/>
      <w:divBdr>
        <w:top w:val="none" w:sz="0" w:space="0" w:color="auto"/>
        <w:left w:val="none" w:sz="0" w:space="0" w:color="auto"/>
        <w:bottom w:val="none" w:sz="0" w:space="0" w:color="auto"/>
        <w:right w:val="none" w:sz="0" w:space="0" w:color="auto"/>
      </w:divBdr>
      <w:divsChild>
        <w:div w:id="1285506615">
          <w:marLeft w:val="0"/>
          <w:marRight w:val="0"/>
          <w:marTop w:val="0"/>
          <w:marBottom w:val="0"/>
          <w:divBdr>
            <w:top w:val="none" w:sz="0" w:space="0" w:color="auto"/>
            <w:left w:val="none" w:sz="0" w:space="0" w:color="auto"/>
            <w:bottom w:val="none" w:sz="0" w:space="0" w:color="auto"/>
            <w:right w:val="none" w:sz="0" w:space="0" w:color="auto"/>
          </w:divBdr>
          <w:divsChild>
            <w:div w:id="211842732">
              <w:marLeft w:val="0"/>
              <w:marRight w:val="0"/>
              <w:marTop w:val="0"/>
              <w:marBottom w:val="0"/>
              <w:divBdr>
                <w:top w:val="none" w:sz="0" w:space="0" w:color="auto"/>
                <w:left w:val="none" w:sz="0" w:space="0" w:color="auto"/>
                <w:bottom w:val="none" w:sz="0" w:space="0" w:color="auto"/>
                <w:right w:val="none" w:sz="0" w:space="0" w:color="auto"/>
              </w:divBdr>
              <w:divsChild>
                <w:div w:id="6602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1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ault.sierraclub.org/john_muir_exhibit/geography/place_names.aspx" TargetMode="External"/><Relationship Id="rId21" Type="http://schemas.openxmlformats.org/officeDocument/2006/relationships/hyperlink" Target="http://www.thescottishvoice.org.uk/home/" TargetMode="External"/><Relationship Id="rId42" Type="http://schemas.openxmlformats.org/officeDocument/2006/relationships/hyperlink" Target="https://www.richardshilling.co.uk/leaf.html" TargetMode="External"/><Relationship Id="rId47" Type="http://schemas.openxmlformats.org/officeDocument/2006/relationships/hyperlink" Target="https://www.bbc.co.uk/bitesize/guides/z4bh47h/revision/1" TargetMode="External"/><Relationship Id="rId63" Type="http://schemas.openxmlformats.org/officeDocument/2006/relationships/hyperlink" Target="https://cairngorms.co.uk/" TargetMode="External"/><Relationship Id="rId68" Type="http://schemas.openxmlformats.org/officeDocument/2006/relationships/hyperlink" Target="https://www.bbc.co.uk/bitesize/topics/zvrrd2p/articles/zjqfsk7" TargetMode="External"/><Relationship Id="rId16" Type="http://schemas.openxmlformats.org/officeDocument/2006/relationships/hyperlink" Target="https://www.scottishbooktrust.com/learning-resources/john-muir-earth-planet-universe" TargetMode="External"/><Relationship Id="rId11" Type="http://schemas.openxmlformats.org/officeDocument/2006/relationships/image" Target="media/image1.png"/><Relationship Id="rId24" Type="http://schemas.openxmlformats.org/officeDocument/2006/relationships/hyperlink" Target="https://www.nhm.ac.uk/discover/john-edmonstone-the-man-who-taught-darwin-taxidermy.html" TargetMode="External"/><Relationship Id="rId32" Type="http://schemas.openxmlformats.org/officeDocument/2006/relationships/hyperlink" Target="https://www.rspb.org.uk/helping-nature/what-you-can-do/activities/big-schools-birdwatch" TargetMode="External"/><Relationship Id="rId37" Type="http://schemas.openxmlformats.org/officeDocument/2006/relationships/hyperlink" Target="https://www.nationalgeographic.com/culture/article/2015-09-26-data-points-children-behind-child-labor" TargetMode="External"/><Relationship Id="rId40" Type="http://schemas.openxmlformats.org/officeDocument/2006/relationships/hyperlink" Target="https://www.historicenvironment.scot/archives-and-research/online-exhibitions/the-women-of-scotland/scotland-s-stem-pioneers/" TargetMode="External"/><Relationship Id="rId45" Type="http://schemas.openxmlformats.org/officeDocument/2006/relationships/hyperlink" Target="https://kids.britannica.com/students/article/Indigenous-peoples-of-the-Americas/275046" TargetMode="External"/><Relationship Id="rId53" Type="http://schemas.openxmlformats.org/officeDocument/2006/relationships/hyperlink" Target="https://www.woodlandtrust.org.uk/naturedetectives/activities/2015/09/leaf-id/" TargetMode="External"/><Relationship Id="rId58" Type="http://schemas.openxmlformats.org/officeDocument/2006/relationships/hyperlink" Target="https://www.bbc.co.uk/bitesize/topics/zvmgvwx/articles/zfpfsk7" TargetMode="External"/><Relationship Id="rId66" Type="http://schemas.openxmlformats.org/officeDocument/2006/relationships/hyperlink" Target="https://national-parks.org/" TargetMode="External"/><Relationship Id="rId74" Type="http://schemas.openxmlformats.org/officeDocument/2006/relationships/hyperlink" Target="https://www.johnmuirtrust.org/award"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education.nationalgeographic.org/resource/climate-101-glaciers/" TargetMode="External"/><Relationship Id="rId19" Type="http://schemas.openxmlformats.org/officeDocument/2006/relationships/hyperlink" Target="https://www.scottishbooktrust.com/learning-resources/john-muir-earth-planet-universe" TargetMode="External"/><Relationship Id="rId14" Type="http://schemas.openxmlformats.org/officeDocument/2006/relationships/image" Target="media/image4.png"/><Relationship Id="rId22" Type="http://schemas.openxmlformats.org/officeDocument/2006/relationships/hyperlink" Target="https://www.callscotland.org.uk/about/assessment-and-support/" TargetMode="External"/><Relationship Id="rId27" Type="http://schemas.openxmlformats.org/officeDocument/2006/relationships/hyperlink" Target="https://www.theguardian.com/world/video/2020/jun/19/is-this-the-end-for-colonial-era-statues-racism-slavery-black-lives-matter-video" TargetMode="External"/><Relationship Id="rId30" Type="http://schemas.openxmlformats.org/officeDocument/2006/relationships/hyperlink" Target="https://www.scottishbooktrust.com/learning-resources/john-muir-earth-planet-universe" TargetMode="External"/><Relationship Id="rId35" Type="http://schemas.openxmlformats.org/officeDocument/2006/relationships/hyperlink" Target="https://www.bbc.co.uk/bitesize/topics/zxwxvcw/watch/zjkf9j6" TargetMode="External"/><Relationship Id="rId43" Type="http://schemas.openxmlformats.org/officeDocument/2006/relationships/hyperlink" Target="https://www.bbc.co.uk/teach/class-clips-video/articles/zp4bbqt" TargetMode="External"/><Relationship Id="rId48" Type="http://schemas.openxmlformats.org/officeDocument/2006/relationships/hyperlink" Target="https://johnmuirway.org/route/" TargetMode="External"/><Relationship Id="rId56" Type="http://schemas.openxmlformats.org/officeDocument/2006/relationships/hyperlink" Target="https://www.scottishbooktrust.com/learning-resources/john-muir-earth-planet-universe" TargetMode="External"/><Relationship Id="rId64" Type="http://schemas.openxmlformats.org/officeDocument/2006/relationships/hyperlink" Target="https://learning.parliament.uk/en/resources/secondary-debating-resource/" TargetMode="External"/><Relationship Id="rId69" Type="http://schemas.openxmlformats.org/officeDocument/2006/relationships/hyperlink" Target="https://www.woodlandtrust.org.uk/climate-change/carbon-trees/" TargetMode="External"/><Relationship Id="rId77" Type="http://schemas.openxmlformats.org/officeDocument/2006/relationships/hyperlink" Target="https://ltl.org.uk/learning-through-landscapes-scotland/" TargetMode="External"/><Relationship Id="rId8" Type="http://schemas.openxmlformats.org/officeDocument/2006/relationships/webSettings" Target="webSettings.xml"/><Relationship Id="rId51" Type="http://schemas.openxmlformats.org/officeDocument/2006/relationships/hyperlink" Target="https://www.nhm.ac.uk/take-part/identify-nature/common-insect-and-other-invertebrate-groups.html" TargetMode="External"/><Relationship Id="rId72" Type="http://schemas.openxmlformats.org/officeDocument/2006/relationships/hyperlink" Target="https://www.scottishbooktrust.com/book-lists/outdoor-learnin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education.gov.scot/resource-themes/learning-for-sustainability/" TargetMode="External"/><Relationship Id="rId25" Type="http://schemas.openxmlformats.org/officeDocument/2006/relationships/hyperlink" Target="https://www.scottishflair.com/mary-rose-hill-burton/" TargetMode="External"/><Relationship Id="rId33" Type="http://schemas.openxmlformats.org/officeDocument/2006/relationships/hyperlink" Target="https://www.rspb.org.uk/whats-happening/get-ready-for-big-schools-birdwatch/resources" TargetMode="External"/><Relationship Id="rId38" Type="http://schemas.openxmlformats.org/officeDocument/2006/relationships/hyperlink" Target="https://kids.britannica.com/kids/article/child-labor/628019" TargetMode="External"/><Relationship Id="rId46" Type="http://schemas.openxmlformats.org/officeDocument/2006/relationships/hyperlink" Target="https://kids.nationalgeographic.com/history/article/native-people-of-california" TargetMode="External"/><Relationship Id="rId59" Type="http://schemas.openxmlformats.org/officeDocument/2006/relationships/hyperlink" Target="https://www.alaska.org/detail/muir-glacier" TargetMode="External"/><Relationship Id="rId67" Type="http://schemas.openxmlformats.org/officeDocument/2006/relationships/hyperlink" Target="https://www.bbc.co.uk/bitesize/topics/zv9qhyc/articles/zfyf92p" TargetMode="External"/><Relationship Id="rId20" Type="http://schemas.openxmlformats.org/officeDocument/2006/relationships/hyperlink" Target="http://get.adobe.com/uk/reader/" TargetMode="External"/><Relationship Id="rId41" Type="http://schemas.openxmlformats.org/officeDocument/2006/relationships/hyperlink" Target="https://www.scotland.org/about-scotland/culture/scottish-inventions" TargetMode="External"/><Relationship Id="rId54" Type="http://schemas.openxmlformats.org/officeDocument/2006/relationships/hyperlink" Target="https://ltl.org.uk/resources/measure-a-tree/" TargetMode="External"/><Relationship Id="rId62" Type="http://schemas.openxmlformats.org/officeDocument/2006/relationships/hyperlink" Target="https://www.lochlomond-trossachs.org/" TargetMode="External"/><Relationship Id="rId70" Type="http://schemas.openxmlformats.org/officeDocument/2006/relationships/hyperlink" Target="https://www.scottishbooktrust.com/learning-resources/10-things-to-do-with-any-book-outdoors" TargetMode="External"/><Relationship Id="rId75" Type="http://schemas.openxmlformats.org/officeDocument/2006/relationships/hyperlink" Target="https://www.woodlandtrust.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undiscoveredscotland.co.uk/usbiography/m/gavinmaxwell.html" TargetMode="External"/><Relationship Id="rId28" Type="http://schemas.openxmlformats.org/officeDocument/2006/relationships/hyperlink" Target="https://www.bbc.co.uk/programmes/p06ptcg9" TargetMode="External"/><Relationship Id="rId36" Type="http://schemas.openxmlformats.org/officeDocument/2006/relationships/hyperlink" Target="https://www.bbc.co.uk/bitesize/topics/zxwxvcw/watch/z9hwhyc" TargetMode="External"/><Relationship Id="rId49" Type="http://schemas.openxmlformats.org/officeDocument/2006/relationships/hyperlink" Target="https://www.pathsforall.org.uk/lets-walk/where-to-walk" TargetMode="External"/><Relationship Id="rId57" Type="http://schemas.openxmlformats.org/officeDocument/2006/relationships/hyperlink" Target="https://www.bbc.co.uk/bitesize/topics/zvmgvwx/articles/z83qwnb" TargetMode="External"/><Relationship Id="rId10" Type="http://schemas.openxmlformats.org/officeDocument/2006/relationships/endnotes" Target="endnotes.xml"/><Relationship Id="rId31" Type="http://schemas.openxmlformats.org/officeDocument/2006/relationships/hyperlink" Target="https://www.rspb.org.uk/birds-and-wildlife/issues-facing-birds" TargetMode="External"/><Relationship Id="rId44" Type="http://schemas.openxmlformats.org/officeDocument/2006/relationships/hyperlink" Target="https://www.landartforkids.com/" TargetMode="External"/><Relationship Id="rId52" Type="http://schemas.openxmlformats.org/officeDocument/2006/relationships/hyperlink" Target="https://www.treetoolsforschools.org.uk/activities/pdfs/pdf_garden_birds_spotter_sheet.pdf" TargetMode="External"/><Relationship Id="rId60" Type="http://schemas.openxmlformats.org/officeDocument/2006/relationships/hyperlink" Target="https://www.alaska.org/blog/alaska-glaciers-then-now" TargetMode="External"/><Relationship Id="rId65" Type="http://schemas.openxmlformats.org/officeDocument/2006/relationships/hyperlink" Target="https://www.bbc.co.uk/bitesize/guides/zkgxsbk/revision/5" TargetMode="External"/><Relationship Id="rId73" Type="http://schemas.openxmlformats.org/officeDocument/2006/relationships/hyperlink" Target="https://www.scottishbooktrust.com/book-lists/climate-fiction-for-future-world-changers"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scottishbooktrust.com/learning-resources/john-muir-earth-planet-universe" TargetMode="External"/><Relationship Id="rId39" Type="http://schemas.openxmlformats.org/officeDocument/2006/relationships/hyperlink" Target="https://www.nls.uk/learning-zone/science-and-technology/women-scientists/" TargetMode="External"/><Relationship Id="rId34" Type="http://schemas.openxmlformats.org/officeDocument/2006/relationships/hyperlink" Target="https://www.bbc.co.uk/teach/class-clips-video/articles/ztb2m39" TargetMode="External"/><Relationship Id="rId50" Type="http://schemas.openxmlformats.org/officeDocument/2006/relationships/hyperlink" Target="https://www.woodlandtrust.org.uk/trees-woods-and-wildlife/british-trees/tree-id-app/" TargetMode="External"/><Relationship Id="rId55" Type="http://schemas.openxmlformats.org/officeDocument/2006/relationships/hyperlink" Target="https://www.woodlandtrust.org.uk/blog/2017/10/autumn-leaf-identification-quiz-can-you-identify-these-10-trees/" TargetMode="External"/><Relationship Id="rId76" Type="http://schemas.openxmlformats.org/officeDocument/2006/relationships/hyperlink" Target="https://www.keepscotlandbeautiful.org/eco-schools/" TargetMode="External"/><Relationship Id="rId7" Type="http://schemas.openxmlformats.org/officeDocument/2006/relationships/settings" Target="settings.xml"/><Relationship Id="rId71" Type="http://schemas.openxmlformats.org/officeDocument/2006/relationships/hyperlink" Target="https://www.scottishbooktrust.com/book-lists/childrens-books-to-save-the-planet" TargetMode="External"/><Relationship Id="rId2" Type="http://schemas.openxmlformats.org/officeDocument/2006/relationships/customXml" Target="../customXml/item2.xml"/><Relationship Id="rId29" Type="http://schemas.openxmlformats.org/officeDocument/2006/relationships/hyperlink" Target="https://www.bbc.co.uk/newsround/543560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B7C902179C844A474A3E6439F9723" ma:contentTypeVersion="12" ma:contentTypeDescription="Create a new document." ma:contentTypeScope="" ma:versionID="05f1bd8f5e1f60a9d6a7e3ae5832295f">
  <xsd:schema xmlns:xsd="http://www.w3.org/2001/XMLSchema" xmlns:xs="http://www.w3.org/2001/XMLSchema" xmlns:p="http://schemas.microsoft.com/office/2006/metadata/properties" xmlns:ns2="986c133d-5c39-48a1-b624-64731babf7f1" xmlns:ns3="37f9fde4-b7b8-4de2-8c7b-cb5024488692" targetNamespace="http://schemas.microsoft.com/office/2006/metadata/properties" ma:root="true" ma:fieldsID="5b090196b052dfbcfcc80a9b2ad02343" ns2:_="" ns3:_="">
    <xsd:import namespace="986c133d-5c39-48a1-b624-64731babf7f1"/>
    <xsd:import namespace="37f9fde4-b7b8-4de2-8c7b-cb50244886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c133d-5c39-48a1-b624-64731babf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9fde4-b7b8-4de2-8c7b-cb502448869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81eec43-50c1-4b72-a6f5-a24756769f83}" ma:internalName="TaxCatchAll" ma:showField="CatchAllData" ma:web="37f9fde4-b7b8-4de2-8c7b-cb5024488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7f9fde4-b7b8-4de2-8c7b-cb5024488692" xsi:nil="true"/>
    <lcf76f155ced4ddcb4097134ff3c332f xmlns="986c133d-5c39-48a1-b624-64731babf7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E7BDED-A907-46AD-887E-B7F0994FD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c133d-5c39-48a1-b624-64731babf7f1"/>
    <ds:schemaRef ds:uri="37f9fde4-b7b8-4de2-8c7b-cb502448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0938E2-8334-405E-9F2E-50BF72FC4701}">
  <ds:schemaRefs>
    <ds:schemaRef ds:uri="http://schemas.openxmlformats.org/officeDocument/2006/bibliography"/>
  </ds:schemaRefs>
</ds:datastoreItem>
</file>

<file path=customXml/itemProps3.xml><?xml version="1.0" encoding="utf-8"?>
<ds:datastoreItem xmlns:ds="http://schemas.openxmlformats.org/officeDocument/2006/customXml" ds:itemID="{3E9ECC1B-6A6E-4F7E-A53B-E7C4301BC368}">
  <ds:schemaRefs>
    <ds:schemaRef ds:uri="http://schemas.microsoft.com/sharepoint/v3/contenttype/forms"/>
  </ds:schemaRefs>
</ds:datastoreItem>
</file>

<file path=customXml/itemProps4.xml><?xml version="1.0" encoding="utf-8"?>
<ds:datastoreItem xmlns:ds="http://schemas.openxmlformats.org/officeDocument/2006/customXml" ds:itemID="{42EEFC27-EF60-434D-AD0A-AF9EB2E87C0D}">
  <ds:schemaRefs>
    <ds:schemaRef ds:uri="http://purl.org/dc/dcmitype/"/>
    <ds:schemaRef ds:uri="http://www.w3.org/XML/1998/namespace"/>
    <ds:schemaRef ds:uri="http://purl.org/dc/elements/1.1/"/>
    <ds:schemaRef ds:uri="37f9fde4-b7b8-4de2-8c7b-cb5024488692"/>
    <ds:schemaRef ds:uri="http://schemas.microsoft.com/office/infopath/2007/PartnerControls"/>
    <ds:schemaRef ds:uri="http://schemas.microsoft.com/office/2006/documentManagement/types"/>
    <ds:schemaRef ds:uri="986c133d-5c39-48a1-b624-64731babf7f1"/>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17</Pages>
  <Words>4944</Words>
  <Characters>28185</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33063</CharactersWithSpaces>
  <SharedDoc>false</SharedDoc>
  <HLinks>
    <vt:vector size="426" baseType="variant">
      <vt:variant>
        <vt:i4>1376258</vt:i4>
      </vt:variant>
      <vt:variant>
        <vt:i4>267</vt:i4>
      </vt:variant>
      <vt:variant>
        <vt:i4>0</vt:i4>
      </vt:variant>
      <vt:variant>
        <vt:i4>5</vt:i4>
      </vt:variant>
      <vt:variant>
        <vt:lpwstr>https://www.woodlandtrust.org.uk/climate-change/carbon-trees/</vt:lpwstr>
      </vt:variant>
      <vt:variant>
        <vt:lpwstr/>
      </vt:variant>
      <vt:variant>
        <vt:i4>5832710</vt:i4>
      </vt:variant>
      <vt:variant>
        <vt:i4>264</vt:i4>
      </vt:variant>
      <vt:variant>
        <vt:i4>0</vt:i4>
      </vt:variant>
      <vt:variant>
        <vt:i4>5</vt:i4>
      </vt:variant>
      <vt:variant>
        <vt:lpwstr>https://www.bbc.co.uk/bitesize/topics/zvrrd2p/articles/zjqfsk7</vt:lpwstr>
      </vt:variant>
      <vt:variant>
        <vt:lpwstr>zpmptrd</vt:lpwstr>
      </vt:variant>
      <vt:variant>
        <vt:i4>1572880</vt:i4>
      </vt:variant>
      <vt:variant>
        <vt:i4>261</vt:i4>
      </vt:variant>
      <vt:variant>
        <vt:i4>0</vt:i4>
      </vt:variant>
      <vt:variant>
        <vt:i4>5</vt:i4>
      </vt:variant>
      <vt:variant>
        <vt:lpwstr>https://www.bbc.co.uk/bitesize/topics/zv9qhyc/articles/zfyf92p</vt:lpwstr>
      </vt:variant>
      <vt:variant>
        <vt:lpwstr>zdwmywx</vt:lpwstr>
      </vt:variant>
      <vt:variant>
        <vt:i4>6422575</vt:i4>
      </vt:variant>
      <vt:variant>
        <vt:i4>258</vt:i4>
      </vt:variant>
      <vt:variant>
        <vt:i4>0</vt:i4>
      </vt:variant>
      <vt:variant>
        <vt:i4>5</vt:i4>
      </vt:variant>
      <vt:variant>
        <vt:lpwstr>https://national-parks.org/</vt:lpwstr>
      </vt:variant>
      <vt:variant>
        <vt:lpwstr/>
      </vt:variant>
      <vt:variant>
        <vt:i4>1376263</vt:i4>
      </vt:variant>
      <vt:variant>
        <vt:i4>255</vt:i4>
      </vt:variant>
      <vt:variant>
        <vt:i4>0</vt:i4>
      </vt:variant>
      <vt:variant>
        <vt:i4>5</vt:i4>
      </vt:variant>
      <vt:variant>
        <vt:lpwstr>https://www.bbc.co.uk/bitesize/guides/zkgxsbk/revision/5</vt:lpwstr>
      </vt:variant>
      <vt:variant>
        <vt:lpwstr/>
      </vt:variant>
      <vt:variant>
        <vt:i4>6160388</vt:i4>
      </vt:variant>
      <vt:variant>
        <vt:i4>252</vt:i4>
      </vt:variant>
      <vt:variant>
        <vt:i4>0</vt:i4>
      </vt:variant>
      <vt:variant>
        <vt:i4>5</vt:i4>
      </vt:variant>
      <vt:variant>
        <vt:lpwstr>https://learning.parliament.uk/en/resources/secondary-debating-resource/</vt:lpwstr>
      </vt:variant>
      <vt:variant>
        <vt:lpwstr/>
      </vt:variant>
      <vt:variant>
        <vt:i4>5832718</vt:i4>
      </vt:variant>
      <vt:variant>
        <vt:i4>249</vt:i4>
      </vt:variant>
      <vt:variant>
        <vt:i4>0</vt:i4>
      </vt:variant>
      <vt:variant>
        <vt:i4>5</vt:i4>
      </vt:variant>
      <vt:variant>
        <vt:lpwstr>https://www.gov.scot/publications/proposal-scottish-ministers-national-park-galloway/pages/7/</vt:lpwstr>
      </vt:variant>
      <vt:variant>
        <vt:lpwstr/>
      </vt:variant>
      <vt:variant>
        <vt:i4>4325394</vt:i4>
      </vt:variant>
      <vt:variant>
        <vt:i4>246</vt:i4>
      </vt:variant>
      <vt:variant>
        <vt:i4>0</vt:i4>
      </vt:variant>
      <vt:variant>
        <vt:i4>5</vt:i4>
      </vt:variant>
      <vt:variant>
        <vt:lpwstr>https://cairngorms.co.uk/</vt:lpwstr>
      </vt:variant>
      <vt:variant>
        <vt:lpwstr/>
      </vt:variant>
      <vt:variant>
        <vt:i4>5963865</vt:i4>
      </vt:variant>
      <vt:variant>
        <vt:i4>243</vt:i4>
      </vt:variant>
      <vt:variant>
        <vt:i4>0</vt:i4>
      </vt:variant>
      <vt:variant>
        <vt:i4>5</vt:i4>
      </vt:variant>
      <vt:variant>
        <vt:lpwstr>https://www.lochlomond-trossachs.org/</vt:lpwstr>
      </vt:variant>
      <vt:variant>
        <vt:lpwstr/>
      </vt:variant>
      <vt:variant>
        <vt:i4>2949180</vt:i4>
      </vt:variant>
      <vt:variant>
        <vt:i4>240</vt:i4>
      </vt:variant>
      <vt:variant>
        <vt:i4>0</vt:i4>
      </vt:variant>
      <vt:variant>
        <vt:i4>5</vt:i4>
      </vt:variant>
      <vt:variant>
        <vt:lpwstr>https://education.nationalgeographic.org/resource/climate-101-glaciers/</vt:lpwstr>
      </vt:variant>
      <vt:variant>
        <vt:lpwstr/>
      </vt:variant>
      <vt:variant>
        <vt:i4>5046367</vt:i4>
      </vt:variant>
      <vt:variant>
        <vt:i4>237</vt:i4>
      </vt:variant>
      <vt:variant>
        <vt:i4>0</vt:i4>
      </vt:variant>
      <vt:variant>
        <vt:i4>5</vt:i4>
      </vt:variant>
      <vt:variant>
        <vt:lpwstr>https://www.alaska.org/blog/alaska-glaciers-then-now</vt:lpwstr>
      </vt:variant>
      <vt:variant>
        <vt:lpwstr/>
      </vt:variant>
      <vt:variant>
        <vt:i4>7471219</vt:i4>
      </vt:variant>
      <vt:variant>
        <vt:i4>234</vt:i4>
      </vt:variant>
      <vt:variant>
        <vt:i4>0</vt:i4>
      </vt:variant>
      <vt:variant>
        <vt:i4>5</vt:i4>
      </vt:variant>
      <vt:variant>
        <vt:lpwstr>https://www.alaska.org/detail/muir-glacier</vt:lpwstr>
      </vt:variant>
      <vt:variant>
        <vt:lpwstr/>
      </vt:variant>
      <vt:variant>
        <vt:i4>196686</vt:i4>
      </vt:variant>
      <vt:variant>
        <vt:i4>231</vt:i4>
      </vt:variant>
      <vt:variant>
        <vt:i4>0</vt:i4>
      </vt:variant>
      <vt:variant>
        <vt:i4>5</vt:i4>
      </vt:variant>
      <vt:variant>
        <vt:lpwstr>https://www.bbc.co.uk/bitesize/topics/zvmgvwx/articles/zfpfsk7</vt:lpwstr>
      </vt:variant>
      <vt:variant>
        <vt:lpwstr>zqkb3j6</vt:lpwstr>
      </vt:variant>
      <vt:variant>
        <vt:i4>4194393</vt:i4>
      </vt:variant>
      <vt:variant>
        <vt:i4>228</vt:i4>
      </vt:variant>
      <vt:variant>
        <vt:i4>0</vt:i4>
      </vt:variant>
      <vt:variant>
        <vt:i4>5</vt:i4>
      </vt:variant>
      <vt:variant>
        <vt:lpwstr>https://www.bbc.co.uk/bitesize/topics/zvmgvwx/articles/z83qwnb</vt:lpwstr>
      </vt:variant>
      <vt:variant>
        <vt:lpwstr>zmdrg7h</vt:lpwstr>
      </vt:variant>
      <vt:variant>
        <vt:i4>3538990</vt:i4>
      </vt:variant>
      <vt:variant>
        <vt:i4>225</vt:i4>
      </vt:variant>
      <vt:variant>
        <vt:i4>0</vt:i4>
      </vt:variant>
      <vt:variant>
        <vt:i4>5</vt:i4>
      </vt:variant>
      <vt:variant>
        <vt:lpwstr>https://www.woodlandtrust.org.uk/blog/2017/10/autumn-leaf-identification-quiz-can-you-identify-these-10-trees/</vt:lpwstr>
      </vt:variant>
      <vt:variant>
        <vt:lpwstr/>
      </vt:variant>
      <vt:variant>
        <vt:i4>5963859</vt:i4>
      </vt:variant>
      <vt:variant>
        <vt:i4>222</vt:i4>
      </vt:variant>
      <vt:variant>
        <vt:i4>0</vt:i4>
      </vt:variant>
      <vt:variant>
        <vt:i4>5</vt:i4>
      </vt:variant>
      <vt:variant>
        <vt:lpwstr>https://ltl.org.uk/resources/measure-a-tree/</vt:lpwstr>
      </vt:variant>
      <vt:variant>
        <vt:lpwstr/>
      </vt:variant>
      <vt:variant>
        <vt:i4>5111888</vt:i4>
      </vt:variant>
      <vt:variant>
        <vt:i4>219</vt:i4>
      </vt:variant>
      <vt:variant>
        <vt:i4>0</vt:i4>
      </vt:variant>
      <vt:variant>
        <vt:i4>5</vt:i4>
      </vt:variant>
      <vt:variant>
        <vt:lpwstr>https://www.woodlandtrust.org.uk/naturedetectives/activities/2015/09/leaf-id/</vt:lpwstr>
      </vt:variant>
      <vt:variant>
        <vt:lpwstr/>
      </vt:variant>
      <vt:variant>
        <vt:i4>6881400</vt:i4>
      </vt:variant>
      <vt:variant>
        <vt:i4>216</vt:i4>
      </vt:variant>
      <vt:variant>
        <vt:i4>0</vt:i4>
      </vt:variant>
      <vt:variant>
        <vt:i4>5</vt:i4>
      </vt:variant>
      <vt:variant>
        <vt:lpwstr>https://www.treetoolsforschools.org.uk/activities/pdfs/pdf_garden_birds_spotter_sheet.pdf</vt:lpwstr>
      </vt:variant>
      <vt:variant>
        <vt:lpwstr/>
      </vt:variant>
      <vt:variant>
        <vt:i4>5439507</vt:i4>
      </vt:variant>
      <vt:variant>
        <vt:i4>213</vt:i4>
      </vt:variant>
      <vt:variant>
        <vt:i4>0</vt:i4>
      </vt:variant>
      <vt:variant>
        <vt:i4>5</vt:i4>
      </vt:variant>
      <vt:variant>
        <vt:lpwstr>https://www.nhm.ac.uk/take-part/identify-nature/common-insect-and-other-invertebrate-groups.html</vt:lpwstr>
      </vt:variant>
      <vt:variant>
        <vt:lpwstr/>
      </vt:variant>
      <vt:variant>
        <vt:i4>2</vt:i4>
      </vt:variant>
      <vt:variant>
        <vt:i4>210</vt:i4>
      </vt:variant>
      <vt:variant>
        <vt:i4>0</vt:i4>
      </vt:variant>
      <vt:variant>
        <vt:i4>5</vt:i4>
      </vt:variant>
      <vt:variant>
        <vt:lpwstr>https://www.woodlandtrust.org.uk/trees-woods-and-wildlife/british-trees/tree-id-app/</vt:lpwstr>
      </vt:variant>
      <vt:variant>
        <vt:lpwstr/>
      </vt:variant>
      <vt:variant>
        <vt:i4>3866726</vt:i4>
      </vt:variant>
      <vt:variant>
        <vt:i4>207</vt:i4>
      </vt:variant>
      <vt:variant>
        <vt:i4>0</vt:i4>
      </vt:variant>
      <vt:variant>
        <vt:i4>5</vt:i4>
      </vt:variant>
      <vt:variant>
        <vt:lpwstr>https://www.pathsforall.org.uk/lets-walk/where-to-walk</vt:lpwstr>
      </vt:variant>
      <vt:variant>
        <vt:lpwstr/>
      </vt:variant>
      <vt:variant>
        <vt:i4>3211298</vt:i4>
      </vt:variant>
      <vt:variant>
        <vt:i4>204</vt:i4>
      </vt:variant>
      <vt:variant>
        <vt:i4>0</vt:i4>
      </vt:variant>
      <vt:variant>
        <vt:i4>5</vt:i4>
      </vt:variant>
      <vt:variant>
        <vt:lpwstr>https://johnmuirway.org/route/</vt:lpwstr>
      </vt:variant>
      <vt:variant>
        <vt:lpwstr/>
      </vt:variant>
      <vt:variant>
        <vt:i4>720966</vt:i4>
      </vt:variant>
      <vt:variant>
        <vt:i4>201</vt:i4>
      </vt:variant>
      <vt:variant>
        <vt:i4>0</vt:i4>
      </vt:variant>
      <vt:variant>
        <vt:i4>5</vt:i4>
      </vt:variant>
      <vt:variant>
        <vt:lpwstr>https://www.bbc.co.uk/bitesize/guides/z4bh47h/revision/1</vt:lpwstr>
      </vt:variant>
      <vt:variant>
        <vt:lpwstr/>
      </vt:variant>
      <vt:variant>
        <vt:i4>2949225</vt:i4>
      </vt:variant>
      <vt:variant>
        <vt:i4>198</vt:i4>
      </vt:variant>
      <vt:variant>
        <vt:i4>0</vt:i4>
      </vt:variant>
      <vt:variant>
        <vt:i4>5</vt:i4>
      </vt:variant>
      <vt:variant>
        <vt:lpwstr>https://kids.nationalgeographic.com/history/article/native-people-of-california</vt:lpwstr>
      </vt:variant>
      <vt:variant>
        <vt:lpwstr/>
      </vt:variant>
      <vt:variant>
        <vt:i4>7864362</vt:i4>
      </vt:variant>
      <vt:variant>
        <vt:i4>195</vt:i4>
      </vt:variant>
      <vt:variant>
        <vt:i4>0</vt:i4>
      </vt:variant>
      <vt:variant>
        <vt:i4>5</vt:i4>
      </vt:variant>
      <vt:variant>
        <vt:lpwstr>https://kids.britannica.com/students/article/Indigenous-peoples-of-the-Americas/275046</vt:lpwstr>
      </vt:variant>
      <vt:variant>
        <vt:lpwstr/>
      </vt:variant>
      <vt:variant>
        <vt:i4>4128886</vt:i4>
      </vt:variant>
      <vt:variant>
        <vt:i4>192</vt:i4>
      </vt:variant>
      <vt:variant>
        <vt:i4>0</vt:i4>
      </vt:variant>
      <vt:variant>
        <vt:i4>5</vt:i4>
      </vt:variant>
      <vt:variant>
        <vt:lpwstr>https://www.landartforkids.com/</vt:lpwstr>
      </vt:variant>
      <vt:variant>
        <vt:lpwstr/>
      </vt:variant>
      <vt:variant>
        <vt:i4>6553648</vt:i4>
      </vt:variant>
      <vt:variant>
        <vt:i4>189</vt:i4>
      </vt:variant>
      <vt:variant>
        <vt:i4>0</vt:i4>
      </vt:variant>
      <vt:variant>
        <vt:i4>5</vt:i4>
      </vt:variant>
      <vt:variant>
        <vt:lpwstr>https://www.bbc.co.uk/teach/class-clips-video/articles/zp4bbqt</vt:lpwstr>
      </vt:variant>
      <vt:variant>
        <vt:lpwstr/>
      </vt:variant>
      <vt:variant>
        <vt:i4>4063279</vt:i4>
      </vt:variant>
      <vt:variant>
        <vt:i4>186</vt:i4>
      </vt:variant>
      <vt:variant>
        <vt:i4>0</vt:i4>
      </vt:variant>
      <vt:variant>
        <vt:i4>5</vt:i4>
      </vt:variant>
      <vt:variant>
        <vt:lpwstr>https://www.richardshilling.co.uk/leaf.html</vt:lpwstr>
      </vt:variant>
      <vt:variant>
        <vt:lpwstr/>
      </vt:variant>
      <vt:variant>
        <vt:i4>2424892</vt:i4>
      </vt:variant>
      <vt:variant>
        <vt:i4>183</vt:i4>
      </vt:variant>
      <vt:variant>
        <vt:i4>0</vt:i4>
      </vt:variant>
      <vt:variant>
        <vt:i4>5</vt:i4>
      </vt:variant>
      <vt:variant>
        <vt:lpwstr>https://www.scotland.org/about-scotland/culture/scottish-inventions</vt:lpwstr>
      </vt:variant>
      <vt:variant>
        <vt:lpwstr/>
      </vt:variant>
      <vt:variant>
        <vt:i4>131097</vt:i4>
      </vt:variant>
      <vt:variant>
        <vt:i4>180</vt:i4>
      </vt:variant>
      <vt:variant>
        <vt:i4>0</vt:i4>
      </vt:variant>
      <vt:variant>
        <vt:i4>5</vt:i4>
      </vt:variant>
      <vt:variant>
        <vt:lpwstr>https://www.historicenvironment.scot/archives-and-research/online-exhibitions/the-women-of-scotland/scotland-s-stem-pioneers/</vt:lpwstr>
      </vt:variant>
      <vt:variant>
        <vt:lpwstr/>
      </vt:variant>
      <vt:variant>
        <vt:i4>5701703</vt:i4>
      </vt:variant>
      <vt:variant>
        <vt:i4>177</vt:i4>
      </vt:variant>
      <vt:variant>
        <vt:i4>0</vt:i4>
      </vt:variant>
      <vt:variant>
        <vt:i4>5</vt:i4>
      </vt:variant>
      <vt:variant>
        <vt:lpwstr>https://www.nls.uk/learning-zone/science-and-technology/women-scientists/</vt:lpwstr>
      </vt:variant>
      <vt:variant>
        <vt:lpwstr/>
      </vt:variant>
      <vt:variant>
        <vt:i4>2490493</vt:i4>
      </vt:variant>
      <vt:variant>
        <vt:i4>174</vt:i4>
      </vt:variant>
      <vt:variant>
        <vt:i4>0</vt:i4>
      </vt:variant>
      <vt:variant>
        <vt:i4>5</vt:i4>
      </vt:variant>
      <vt:variant>
        <vt:lpwstr>https://kids.britannica.com/kids/article/child-labor/628019</vt:lpwstr>
      </vt:variant>
      <vt:variant>
        <vt:lpwstr/>
      </vt:variant>
      <vt:variant>
        <vt:i4>1441810</vt:i4>
      </vt:variant>
      <vt:variant>
        <vt:i4>171</vt:i4>
      </vt:variant>
      <vt:variant>
        <vt:i4>0</vt:i4>
      </vt:variant>
      <vt:variant>
        <vt:i4>5</vt:i4>
      </vt:variant>
      <vt:variant>
        <vt:lpwstr>https://www.nationalgeographic.com/culture/article/2015-09-26-data-points-children-behind-child-labor</vt:lpwstr>
      </vt:variant>
      <vt:variant>
        <vt:lpwstr/>
      </vt:variant>
      <vt:variant>
        <vt:i4>3080255</vt:i4>
      </vt:variant>
      <vt:variant>
        <vt:i4>168</vt:i4>
      </vt:variant>
      <vt:variant>
        <vt:i4>0</vt:i4>
      </vt:variant>
      <vt:variant>
        <vt:i4>5</vt:i4>
      </vt:variant>
      <vt:variant>
        <vt:lpwstr>https://www.bbc.co.uk/bitesize/topics/zxwxvcw/watch/z9hwhyc</vt:lpwstr>
      </vt:variant>
      <vt:variant>
        <vt:lpwstr/>
      </vt:variant>
      <vt:variant>
        <vt:i4>8257645</vt:i4>
      </vt:variant>
      <vt:variant>
        <vt:i4>165</vt:i4>
      </vt:variant>
      <vt:variant>
        <vt:i4>0</vt:i4>
      </vt:variant>
      <vt:variant>
        <vt:i4>5</vt:i4>
      </vt:variant>
      <vt:variant>
        <vt:lpwstr>https://www.bbc.co.uk/bitesize/topics/zxwxvcw/watch/zjkf9j6</vt:lpwstr>
      </vt:variant>
      <vt:variant>
        <vt:lpwstr/>
      </vt:variant>
      <vt:variant>
        <vt:i4>7340070</vt:i4>
      </vt:variant>
      <vt:variant>
        <vt:i4>162</vt:i4>
      </vt:variant>
      <vt:variant>
        <vt:i4>0</vt:i4>
      </vt:variant>
      <vt:variant>
        <vt:i4>5</vt:i4>
      </vt:variant>
      <vt:variant>
        <vt:lpwstr>https://www.bbc.co.uk/teach/class-clips-video/articles/ztb2m39</vt:lpwstr>
      </vt:variant>
      <vt:variant>
        <vt:lpwstr/>
      </vt:variant>
      <vt:variant>
        <vt:i4>6750314</vt:i4>
      </vt:variant>
      <vt:variant>
        <vt:i4>159</vt:i4>
      </vt:variant>
      <vt:variant>
        <vt:i4>0</vt:i4>
      </vt:variant>
      <vt:variant>
        <vt:i4>5</vt:i4>
      </vt:variant>
      <vt:variant>
        <vt:lpwstr>https://www.scottishbooktrust.com/learning-resources/my-transition-journal</vt:lpwstr>
      </vt:variant>
      <vt:variant>
        <vt:lpwstr/>
      </vt:variant>
      <vt:variant>
        <vt:i4>1638467</vt:i4>
      </vt:variant>
      <vt:variant>
        <vt:i4>156</vt:i4>
      </vt:variant>
      <vt:variant>
        <vt:i4>0</vt:i4>
      </vt:variant>
      <vt:variant>
        <vt:i4>5</vt:i4>
      </vt:variant>
      <vt:variant>
        <vt:lpwstr>https://www.rspb.org.uk/whats-happening/get-ready-for-big-schools-birdwatch/resources</vt:lpwstr>
      </vt:variant>
      <vt:variant>
        <vt:lpwstr>new-for-2025!</vt:lpwstr>
      </vt:variant>
      <vt:variant>
        <vt:i4>2949160</vt:i4>
      </vt:variant>
      <vt:variant>
        <vt:i4>153</vt:i4>
      </vt:variant>
      <vt:variant>
        <vt:i4>0</vt:i4>
      </vt:variant>
      <vt:variant>
        <vt:i4>5</vt:i4>
      </vt:variant>
      <vt:variant>
        <vt:lpwstr>https://www.rspb.org.uk/helping-nature/what-you-can-do/activities/big-schools-birdwatch</vt:lpwstr>
      </vt:variant>
      <vt:variant>
        <vt:lpwstr/>
      </vt:variant>
      <vt:variant>
        <vt:i4>3604541</vt:i4>
      </vt:variant>
      <vt:variant>
        <vt:i4>150</vt:i4>
      </vt:variant>
      <vt:variant>
        <vt:i4>0</vt:i4>
      </vt:variant>
      <vt:variant>
        <vt:i4>5</vt:i4>
      </vt:variant>
      <vt:variant>
        <vt:lpwstr>https://www.rspb.org.uk/birds-and-wildlife/issues-facing-birds</vt:lpwstr>
      </vt:variant>
      <vt:variant>
        <vt:lpwstr/>
      </vt:variant>
      <vt:variant>
        <vt:i4>720920</vt:i4>
      </vt:variant>
      <vt:variant>
        <vt:i4>147</vt:i4>
      </vt:variant>
      <vt:variant>
        <vt:i4>0</vt:i4>
      </vt:variant>
      <vt:variant>
        <vt:i4>5</vt:i4>
      </vt:variant>
      <vt:variant>
        <vt:lpwstr>https://www.bbc.co.uk/newsround/54356053</vt:lpwstr>
      </vt:variant>
      <vt:variant>
        <vt:lpwstr/>
      </vt:variant>
      <vt:variant>
        <vt:i4>917518</vt:i4>
      </vt:variant>
      <vt:variant>
        <vt:i4>144</vt:i4>
      </vt:variant>
      <vt:variant>
        <vt:i4>0</vt:i4>
      </vt:variant>
      <vt:variant>
        <vt:i4>5</vt:i4>
      </vt:variant>
      <vt:variant>
        <vt:lpwstr>https://www.bbc.co.uk/programmes/p06ptcg9</vt:lpwstr>
      </vt:variant>
      <vt:variant>
        <vt:lpwstr/>
      </vt:variant>
      <vt:variant>
        <vt:i4>5832793</vt:i4>
      </vt:variant>
      <vt:variant>
        <vt:i4>141</vt:i4>
      </vt:variant>
      <vt:variant>
        <vt:i4>0</vt:i4>
      </vt:variant>
      <vt:variant>
        <vt:i4>5</vt:i4>
      </vt:variant>
      <vt:variant>
        <vt:lpwstr>https://www.theguardian.com/world/video/2020/jun/19/is-this-the-end-for-colonial-era-statues-racism-slavery-black-lives-matter-video</vt:lpwstr>
      </vt:variant>
      <vt:variant>
        <vt:lpwstr/>
      </vt:variant>
      <vt:variant>
        <vt:i4>5308418</vt:i4>
      </vt:variant>
      <vt:variant>
        <vt:i4>138</vt:i4>
      </vt:variant>
      <vt:variant>
        <vt:i4>0</vt:i4>
      </vt:variant>
      <vt:variant>
        <vt:i4>5</vt:i4>
      </vt:variant>
      <vt:variant>
        <vt:lpwstr>https://www.sierraclub.org/michael-brune/2020/07/john-muir-early-history-sierra-club</vt:lpwstr>
      </vt:variant>
      <vt:variant>
        <vt:lpwstr/>
      </vt:variant>
      <vt:variant>
        <vt:i4>4980741</vt:i4>
      </vt:variant>
      <vt:variant>
        <vt:i4>135</vt:i4>
      </vt:variant>
      <vt:variant>
        <vt:i4>0</vt:i4>
      </vt:variant>
      <vt:variant>
        <vt:i4>5</vt:i4>
      </vt:variant>
      <vt:variant>
        <vt:lpwstr>https://www.theguardian.com/environment/2020/jul/23/john-muir-sierra-club-apologizes-for-racist-views</vt:lpwstr>
      </vt:variant>
      <vt:variant>
        <vt:lpwstr/>
      </vt:variant>
      <vt:variant>
        <vt:i4>6881302</vt:i4>
      </vt:variant>
      <vt:variant>
        <vt:i4>132</vt:i4>
      </vt:variant>
      <vt:variant>
        <vt:i4>0</vt:i4>
      </vt:variant>
      <vt:variant>
        <vt:i4>5</vt:i4>
      </vt:variant>
      <vt:variant>
        <vt:lpwstr>https://vault.sierraclub.org/john_muir_exhibit/geography/place_names.aspx</vt:lpwstr>
      </vt:variant>
      <vt:variant>
        <vt:lpwstr/>
      </vt:variant>
      <vt:variant>
        <vt:i4>458778</vt:i4>
      </vt:variant>
      <vt:variant>
        <vt:i4>129</vt:i4>
      </vt:variant>
      <vt:variant>
        <vt:i4>0</vt:i4>
      </vt:variant>
      <vt:variant>
        <vt:i4>5</vt:i4>
      </vt:variant>
      <vt:variant>
        <vt:lpwstr>https://daramcanulty.com/</vt:lpwstr>
      </vt:variant>
      <vt:variant>
        <vt:lpwstr/>
      </vt:variant>
      <vt:variant>
        <vt:i4>2424945</vt:i4>
      </vt:variant>
      <vt:variant>
        <vt:i4>126</vt:i4>
      </vt:variant>
      <vt:variant>
        <vt:i4>0</vt:i4>
      </vt:variant>
      <vt:variant>
        <vt:i4>5</vt:i4>
      </vt:variant>
      <vt:variant>
        <vt:lpwstr>https://www.birdgirluk.com/</vt:lpwstr>
      </vt:variant>
      <vt:variant>
        <vt:lpwstr/>
      </vt:variant>
      <vt:variant>
        <vt:i4>5373952</vt:i4>
      </vt:variant>
      <vt:variant>
        <vt:i4>123</vt:i4>
      </vt:variant>
      <vt:variant>
        <vt:i4>0</vt:i4>
      </vt:variant>
      <vt:variant>
        <vt:i4>5</vt:i4>
      </vt:variant>
      <vt:variant>
        <vt:lpwstr>https://www.magiccatpublishing.co.uk/collections/books/products/old-enough-to-save-the-planet</vt:lpwstr>
      </vt:variant>
      <vt:variant>
        <vt:lpwstr/>
      </vt:variant>
      <vt:variant>
        <vt:i4>589892</vt:i4>
      </vt:variant>
      <vt:variant>
        <vt:i4>120</vt:i4>
      </vt:variant>
      <vt:variant>
        <vt:i4>0</vt:i4>
      </vt:variant>
      <vt:variant>
        <vt:i4>5</vt:i4>
      </vt:variant>
      <vt:variant>
        <vt:lpwstr>https://www.magiccatpublishing.co.uk/collections/new-in/products/preorder-we-have-a-dream</vt:lpwstr>
      </vt:variant>
      <vt:variant>
        <vt:lpwstr/>
      </vt:variant>
      <vt:variant>
        <vt:i4>1441857</vt:i4>
      </vt:variant>
      <vt:variant>
        <vt:i4>117</vt:i4>
      </vt:variant>
      <vt:variant>
        <vt:i4>0</vt:i4>
      </vt:variant>
      <vt:variant>
        <vt:i4>5</vt:i4>
      </vt:variant>
      <vt:variant>
        <vt:lpwstr>https://www.un.org/development/desa/indigenouspeoples/climate-change.html</vt:lpwstr>
      </vt:variant>
      <vt:variant>
        <vt:lpwstr/>
      </vt:variant>
      <vt:variant>
        <vt:i4>4194309</vt:i4>
      </vt:variant>
      <vt:variant>
        <vt:i4>114</vt:i4>
      </vt:variant>
      <vt:variant>
        <vt:i4>0</vt:i4>
      </vt:variant>
      <vt:variant>
        <vt:i4>5</vt:i4>
      </vt:variant>
      <vt:variant>
        <vt:lpwstr>https://www.scottishbooktrust.com/learning-and-resources/john-muir-earth-planet-universe/why-we-have-updated-the-john-muir-resources</vt:lpwstr>
      </vt:variant>
      <vt:variant>
        <vt:lpwstr/>
      </vt:variant>
      <vt:variant>
        <vt:i4>7733297</vt:i4>
      </vt:variant>
      <vt:variant>
        <vt:i4>111</vt:i4>
      </vt:variant>
      <vt:variant>
        <vt:i4>0</vt:i4>
      </vt:variant>
      <vt:variant>
        <vt:i4>5</vt:i4>
      </vt:variant>
      <vt:variant>
        <vt:lpwstr>https://www.scottishbooktrust.com/learning-and-resources/john-muir-earth-planet-universe/download-the-graphic-novel</vt:lpwstr>
      </vt:variant>
      <vt:variant>
        <vt:lpwstr/>
      </vt:variant>
      <vt:variant>
        <vt:i4>1376307</vt:i4>
      </vt:variant>
      <vt:variant>
        <vt:i4>104</vt:i4>
      </vt:variant>
      <vt:variant>
        <vt:i4>0</vt:i4>
      </vt:variant>
      <vt:variant>
        <vt:i4>5</vt:i4>
      </vt:variant>
      <vt:variant>
        <vt:lpwstr/>
      </vt:variant>
      <vt:variant>
        <vt:lpwstr>_Toc193972600</vt:lpwstr>
      </vt:variant>
      <vt:variant>
        <vt:i4>1835056</vt:i4>
      </vt:variant>
      <vt:variant>
        <vt:i4>98</vt:i4>
      </vt:variant>
      <vt:variant>
        <vt:i4>0</vt:i4>
      </vt:variant>
      <vt:variant>
        <vt:i4>5</vt:i4>
      </vt:variant>
      <vt:variant>
        <vt:lpwstr/>
      </vt:variant>
      <vt:variant>
        <vt:lpwstr>_Toc193972599</vt:lpwstr>
      </vt:variant>
      <vt:variant>
        <vt:i4>1835056</vt:i4>
      </vt:variant>
      <vt:variant>
        <vt:i4>92</vt:i4>
      </vt:variant>
      <vt:variant>
        <vt:i4>0</vt:i4>
      </vt:variant>
      <vt:variant>
        <vt:i4>5</vt:i4>
      </vt:variant>
      <vt:variant>
        <vt:lpwstr/>
      </vt:variant>
      <vt:variant>
        <vt:lpwstr>_Toc193972598</vt:lpwstr>
      </vt:variant>
      <vt:variant>
        <vt:i4>1835056</vt:i4>
      </vt:variant>
      <vt:variant>
        <vt:i4>86</vt:i4>
      </vt:variant>
      <vt:variant>
        <vt:i4>0</vt:i4>
      </vt:variant>
      <vt:variant>
        <vt:i4>5</vt:i4>
      </vt:variant>
      <vt:variant>
        <vt:lpwstr/>
      </vt:variant>
      <vt:variant>
        <vt:lpwstr>_Toc193972597</vt:lpwstr>
      </vt:variant>
      <vt:variant>
        <vt:i4>1835056</vt:i4>
      </vt:variant>
      <vt:variant>
        <vt:i4>80</vt:i4>
      </vt:variant>
      <vt:variant>
        <vt:i4>0</vt:i4>
      </vt:variant>
      <vt:variant>
        <vt:i4>5</vt:i4>
      </vt:variant>
      <vt:variant>
        <vt:lpwstr/>
      </vt:variant>
      <vt:variant>
        <vt:lpwstr>_Toc193972596</vt:lpwstr>
      </vt:variant>
      <vt:variant>
        <vt:i4>1835056</vt:i4>
      </vt:variant>
      <vt:variant>
        <vt:i4>74</vt:i4>
      </vt:variant>
      <vt:variant>
        <vt:i4>0</vt:i4>
      </vt:variant>
      <vt:variant>
        <vt:i4>5</vt:i4>
      </vt:variant>
      <vt:variant>
        <vt:lpwstr/>
      </vt:variant>
      <vt:variant>
        <vt:lpwstr>_Toc193972595</vt:lpwstr>
      </vt:variant>
      <vt:variant>
        <vt:i4>1835056</vt:i4>
      </vt:variant>
      <vt:variant>
        <vt:i4>68</vt:i4>
      </vt:variant>
      <vt:variant>
        <vt:i4>0</vt:i4>
      </vt:variant>
      <vt:variant>
        <vt:i4>5</vt:i4>
      </vt:variant>
      <vt:variant>
        <vt:lpwstr/>
      </vt:variant>
      <vt:variant>
        <vt:lpwstr>_Toc193972594</vt:lpwstr>
      </vt:variant>
      <vt:variant>
        <vt:i4>1835056</vt:i4>
      </vt:variant>
      <vt:variant>
        <vt:i4>62</vt:i4>
      </vt:variant>
      <vt:variant>
        <vt:i4>0</vt:i4>
      </vt:variant>
      <vt:variant>
        <vt:i4>5</vt:i4>
      </vt:variant>
      <vt:variant>
        <vt:lpwstr/>
      </vt:variant>
      <vt:variant>
        <vt:lpwstr>_Toc193972593</vt:lpwstr>
      </vt:variant>
      <vt:variant>
        <vt:i4>1835056</vt:i4>
      </vt:variant>
      <vt:variant>
        <vt:i4>56</vt:i4>
      </vt:variant>
      <vt:variant>
        <vt:i4>0</vt:i4>
      </vt:variant>
      <vt:variant>
        <vt:i4>5</vt:i4>
      </vt:variant>
      <vt:variant>
        <vt:lpwstr/>
      </vt:variant>
      <vt:variant>
        <vt:lpwstr>_Toc193972592</vt:lpwstr>
      </vt:variant>
      <vt:variant>
        <vt:i4>1835056</vt:i4>
      </vt:variant>
      <vt:variant>
        <vt:i4>50</vt:i4>
      </vt:variant>
      <vt:variant>
        <vt:i4>0</vt:i4>
      </vt:variant>
      <vt:variant>
        <vt:i4>5</vt:i4>
      </vt:variant>
      <vt:variant>
        <vt:lpwstr/>
      </vt:variant>
      <vt:variant>
        <vt:lpwstr>_Toc193972591</vt:lpwstr>
      </vt:variant>
      <vt:variant>
        <vt:i4>1835056</vt:i4>
      </vt:variant>
      <vt:variant>
        <vt:i4>44</vt:i4>
      </vt:variant>
      <vt:variant>
        <vt:i4>0</vt:i4>
      </vt:variant>
      <vt:variant>
        <vt:i4>5</vt:i4>
      </vt:variant>
      <vt:variant>
        <vt:lpwstr/>
      </vt:variant>
      <vt:variant>
        <vt:lpwstr>_Toc193972590</vt:lpwstr>
      </vt:variant>
      <vt:variant>
        <vt:i4>1900592</vt:i4>
      </vt:variant>
      <vt:variant>
        <vt:i4>38</vt:i4>
      </vt:variant>
      <vt:variant>
        <vt:i4>0</vt:i4>
      </vt:variant>
      <vt:variant>
        <vt:i4>5</vt:i4>
      </vt:variant>
      <vt:variant>
        <vt:lpwstr/>
      </vt:variant>
      <vt:variant>
        <vt:lpwstr>_Toc193972589</vt:lpwstr>
      </vt:variant>
      <vt:variant>
        <vt:i4>1900592</vt:i4>
      </vt:variant>
      <vt:variant>
        <vt:i4>32</vt:i4>
      </vt:variant>
      <vt:variant>
        <vt:i4>0</vt:i4>
      </vt:variant>
      <vt:variant>
        <vt:i4>5</vt:i4>
      </vt:variant>
      <vt:variant>
        <vt:lpwstr/>
      </vt:variant>
      <vt:variant>
        <vt:lpwstr>_Toc193972588</vt:lpwstr>
      </vt:variant>
      <vt:variant>
        <vt:i4>1900592</vt:i4>
      </vt:variant>
      <vt:variant>
        <vt:i4>26</vt:i4>
      </vt:variant>
      <vt:variant>
        <vt:i4>0</vt:i4>
      </vt:variant>
      <vt:variant>
        <vt:i4>5</vt:i4>
      </vt:variant>
      <vt:variant>
        <vt:lpwstr/>
      </vt:variant>
      <vt:variant>
        <vt:lpwstr>_Toc193972587</vt:lpwstr>
      </vt:variant>
      <vt:variant>
        <vt:i4>1900592</vt:i4>
      </vt:variant>
      <vt:variant>
        <vt:i4>20</vt:i4>
      </vt:variant>
      <vt:variant>
        <vt:i4>0</vt:i4>
      </vt:variant>
      <vt:variant>
        <vt:i4>5</vt:i4>
      </vt:variant>
      <vt:variant>
        <vt:lpwstr/>
      </vt:variant>
      <vt:variant>
        <vt:lpwstr>_Toc193972586</vt:lpwstr>
      </vt:variant>
      <vt:variant>
        <vt:i4>1900592</vt:i4>
      </vt:variant>
      <vt:variant>
        <vt:i4>14</vt:i4>
      </vt:variant>
      <vt:variant>
        <vt:i4>0</vt:i4>
      </vt:variant>
      <vt:variant>
        <vt:i4>5</vt:i4>
      </vt:variant>
      <vt:variant>
        <vt:lpwstr/>
      </vt:variant>
      <vt:variant>
        <vt:lpwstr>_Toc193972585</vt:lpwstr>
      </vt:variant>
      <vt:variant>
        <vt:i4>1900592</vt:i4>
      </vt:variant>
      <vt:variant>
        <vt:i4>8</vt:i4>
      </vt:variant>
      <vt:variant>
        <vt:i4>0</vt:i4>
      </vt:variant>
      <vt:variant>
        <vt:i4>5</vt:i4>
      </vt:variant>
      <vt:variant>
        <vt:lpwstr/>
      </vt:variant>
      <vt:variant>
        <vt:lpwstr>_Toc193972584</vt:lpwstr>
      </vt:variant>
      <vt:variant>
        <vt:i4>1900592</vt:i4>
      </vt:variant>
      <vt:variant>
        <vt:i4>2</vt:i4>
      </vt:variant>
      <vt:variant>
        <vt:i4>0</vt:i4>
      </vt:variant>
      <vt:variant>
        <vt:i4>5</vt:i4>
      </vt:variant>
      <vt:variant>
        <vt:lpwstr/>
      </vt:variant>
      <vt:variant>
        <vt:lpwstr>_Toc193972583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 Muir learning resource 2025</dc:title>
  <dc:subject/>
  <dc:creator>Catherine Wilson Garry</dc:creator>
  <cp:keywords/>
  <dc:description/>
  <cp:lastModifiedBy>Katie Cutforth</cp:lastModifiedBy>
  <cp:revision>2</cp:revision>
  <dcterms:created xsi:type="dcterms:W3CDTF">2025-07-02T11:45:00Z</dcterms:created>
  <dcterms:modified xsi:type="dcterms:W3CDTF">2025-07-02T11:45:00Z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0x0101004A7B7C902179C844A474A3E6439F9723</vt:lpwstr>
  </property>
  <property fmtid="{D5CDD505-2E9C-101B-9397-08002B2CF9AE}" pid="3" name="MediaServiceImageTags">
    <vt:lpwstr/>
  </property>
</Properties>
</file>