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71E30" w14:textId="3B0D00E4" w:rsidR="00944AB9" w:rsidRDefault="00E069C2" w:rsidP="00DA087C">
      <w:pPr>
        <w:rPr>
          <w:noProof/>
          <w:lang w:eastAsia="en-GB"/>
        </w:rPr>
      </w:pPr>
      <w:r>
        <w:rPr>
          <w:noProof/>
          <w:lang w:eastAsia="en-GB"/>
        </w:rPr>
        <mc:AlternateContent>
          <mc:Choice Requires="wps">
            <w:drawing>
              <wp:anchor distT="0" distB="0" distL="114300" distR="114300" simplePos="0" relativeHeight="251658241" behindDoc="0" locked="0" layoutInCell="1" allowOverlap="1" wp14:anchorId="68795CC0" wp14:editId="01402728">
                <wp:simplePos x="0" y="0"/>
                <wp:positionH relativeFrom="page">
                  <wp:posOffset>24434</wp:posOffset>
                </wp:positionH>
                <wp:positionV relativeFrom="paragraph">
                  <wp:posOffset>-914400</wp:posOffset>
                </wp:positionV>
                <wp:extent cx="7577593" cy="5192202"/>
                <wp:effectExtent l="0" t="0" r="4445" b="889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7593" cy="5192202"/>
                        </a:xfrm>
                        <a:prstGeom prst="rect">
                          <a:avLst/>
                        </a:prstGeom>
                        <a:blipFill>
                          <a:blip r:embed="rId11" cstate="screen">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3585F" id="Rectangle 24" o:spid="_x0000_s1026" alt="&quot;&quot;" style="position:absolute;margin-left:1.9pt;margin-top:-1in;width:596.65pt;height:408.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" stroked="f" strokeweight="1pt">
                <v:fill r:id="rId12" o:title="" recolor="t" rotate="t" type="frame"/>
                <w10:wrap anchorx="page"/>
              </v:rect>
            </w:pict>
          </mc:Fallback>
        </mc:AlternateContent>
      </w:r>
      <w:r w:rsidR="000102FB" w:rsidRPr="00954D67">
        <w:rPr>
          <w:noProof/>
          <w:lang w:eastAsia="en-GB"/>
        </w:rPr>
        <w:drawing>
          <wp:anchor distT="0" distB="0" distL="114300" distR="114300" simplePos="0" relativeHeight="251658243" behindDoc="1" locked="0" layoutInCell="1" allowOverlap="1" wp14:anchorId="665AAADD" wp14:editId="4FF24F9D">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51DDF493" w14:textId="0D06CC2F" w:rsidR="00CC54BB" w:rsidRDefault="00CC54BB" w:rsidP="00DA087C"/>
    <w:p w14:paraId="4AFC7CC6" w14:textId="77777777" w:rsidR="00CC54BB" w:rsidRPr="00CC54BB" w:rsidRDefault="00CC54BB" w:rsidP="00DA087C"/>
    <w:p w14:paraId="534B9BCF" w14:textId="77777777" w:rsidR="00CC54BB" w:rsidRPr="00CC54BB" w:rsidRDefault="00CC54BB" w:rsidP="00DA087C"/>
    <w:p w14:paraId="16A532E9" w14:textId="77777777" w:rsidR="00CC54BB" w:rsidRPr="00CC54BB" w:rsidRDefault="00CC54BB" w:rsidP="00DA087C"/>
    <w:p w14:paraId="5A9EDEE6" w14:textId="77777777" w:rsidR="00CC54BB" w:rsidRPr="00CC54BB" w:rsidRDefault="00CC54BB" w:rsidP="00DA087C"/>
    <w:p w14:paraId="1BD9F79F" w14:textId="77777777" w:rsidR="00CC54BB" w:rsidRPr="00CC54BB" w:rsidRDefault="00CC54BB" w:rsidP="00DA087C"/>
    <w:p w14:paraId="13FD4EFA" w14:textId="77777777" w:rsidR="00CC54BB" w:rsidRPr="00CC54BB" w:rsidRDefault="00CC54BB" w:rsidP="00DA087C"/>
    <w:p w14:paraId="77CB99D8" w14:textId="77777777" w:rsidR="00CC54BB" w:rsidRPr="00CC54BB" w:rsidRDefault="00CC54BB" w:rsidP="00DA087C"/>
    <w:p w14:paraId="58D9E92E" w14:textId="77777777" w:rsidR="00CC54BB" w:rsidRPr="00CC54BB" w:rsidRDefault="00CC54BB" w:rsidP="00DA087C"/>
    <w:p w14:paraId="3AD37156" w14:textId="77777777" w:rsidR="00CC54BB" w:rsidRPr="00180989" w:rsidRDefault="00CC54BB" w:rsidP="00DA087C"/>
    <w:p w14:paraId="5CAFD219" w14:textId="77777777" w:rsidR="00DA087C" w:rsidRDefault="00DA087C" w:rsidP="00DA087C"/>
    <w:p w14:paraId="2A24FAAA" w14:textId="50100F50" w:rsidR="00CC54BB" w:rsidRDefault="004A661B" w:rsidP="00D41F46">
      <w:pPr>
        <w:pStyle w:val="Heading1"/>
        <w:spacing w:line="276" w:lineRule="auto"/>
      </w:pPr>
      <w:bookmarkStart w:id="0" w:name="_Toc193791814"/>
      <w:r>
        <w:t>Polar activity pack</w:t>
      </w:r>
      <w:bookmarkEnd w:id="0"/>
    </w:p>
    <w:p w14:paraId="13283DFE" w14:textId="40928AC5" w:rsidR="002B14F0" w:rsidRPr="002B14F0" w:rsidRDefault="002B14F0" w:rsidP="002B14F0">
      <w:r>
        <w:t xml:space="preserve">Polar learning activities inspired by books </w:t>
      </w:r>
      <w:r>
        <w:rPr>
          <w:i/>
        </w:rPr>
        <w:t>Poles Apart</w:t>
      </w:r>
      <w:r>
        <w:t xml:space="preserve">, </w:t>
      </w:r>
      <w:r>
        <w:rPr>
          <w:i/>
        </w:rPr>
        <w:t xml:space="preserve">Shackleton’s Journey, </w:t>
      </w:r>
      <w:proofErr w:type="spellStart"/>
      <w:r>
        <w:rPr>
          <w:i/>
        </w:rPr>
        <w:t>Brightstorm</w:t>
      </w:r>
      <w:proofErr w:type="spellEnd"/>
      <w:r>
        <w:rPr>
          <w:i/>
        </w:rPr>
        <w:t xml:space="preserve"> </w:t>
      </w:r>
      <w:r>
        <w:t xml:space="preserve">and </w:t>
      </w:r>
      <w:r>
        <w:rPr>
          <w:i/>
        </w:rPr>
        <w:t>The Worst Journey in the World</w:t>
      </w:r>
    </w:p>
    <w:p w14:paraId="1080C154" w14:textId="77777777" w:rsidR="00DA087C" w:rsidRDefault="00DA087C" w:rsidP="00D41F46"/>
    <w:p w14:paraId="37C424D3" w14:textId="424D7485" w:rsidR="00DA087C" w:rsidRDefault="00BB10B7" w:rsidP="00D41F46">
      <w:pPr>
        <w:pStyle w:val="Heading2"/>
        <w:spacing w:line="276" w:lineRule="auto"/>
      </w:pPr>
      <w:bookmarkStart w:id="1" w:name="_Toc193367824"/>
      <w:bookmarkStart w:id="2" w:name="_Toc193791815"/>
      <w:r>
        <w:t xml:space="preserve">Age </w:t>
      </w:r>
      <w:r w:rsidR="00156BFF">
        <w:t>6</w:t>
      </w:r>
      <w:r>
        <w:t>-1</w:t>
      </w:r>
      <w:bookmarkEnd w:id="1"/>
      <w:r w:rsidR="009A24E6">
        <w:t>2</w:t>
      </w:r>
      <w:bookmarkEnd w:id="2"/>
    </w:p>
    <w:p w14:paraId="7F21B084" w14:textId="32F7BFD7" w:rsidR="00860CCB" w:rsidRPr="00860CCB" w:rsidRDefault="00860CCB" w:rsidP="00860CCB">
      <w:pPr>
        <w:pStyle w:val="Heading2"/>
      </w:pPr>
      <w:bookmarkStart w:id="3" w:name="_Toc193367825"/>
      <w:bookmarkStart w:id="4" w:name="_Toc193791816"/>
      <w:r>
        <w:t xml:space="preserve">CFE </w:t>
      </w:r>
      <w:r w:rsidR="009E6446">
        <w:t xml:space="preserve">First and </w:t>
      </w:r>
      <w:r>
        <w:t>Second Level</w:t>
      </w:r>
      <w:bookmarkEnd w:id="3"/>
      <w:bookmarkEnd w:id="4"/>
    </w:p>
    <w:p w14:paraId="7AC582E6" w14:textId="72EE2311" w:rsidR="00DA087C" w:rsidRDefault="00DA087C" w:rsidP="00D41F46">
      <w:pPr>
        <w:pStyle w:val="Heading2"/>
        <w:spacing w:line="276" w:lineRule="auto"/>
      </w:pPr>
      <w:bookmarkStart w:id="5" w:name="_Toc193367826"/>
      <w:bookmarkStart w:id="6" w:name="_Toc193791817"/>
      <w:r w:rsidRPr="006D101B">
        <w:t>R</w:t>
      </w:r>
      <w:r>
        <w:t>e</w:t>
      </w:r>
      <w:r w:rsidR="000500D6">
        <w:t>source created by Vashti Hardy</w:t>
      </w:r>
      <w:r w:rsidR="0047390E">
        <w:t xml:space="preserve"> and Scottish Book Trust</w:t>
      </w:r>
      <w:bookmarkEnd w:id="5"/>
      <w:bookmarkEnd w:id="6"/>
    </w:p>
    <w:p w14:paraId="3BEF1085" w14:textId="34C449AC" w:rsidR="000500D6" w:rsidRPr="000500D6" w:rsidRDefault="002B14F0" w:rsidP="000500D6">
      <w:r w:rsidRPr="00954D67">
        <w:rPr>
          <w:noProof/>
          <w:lang w:eastAsia="en-GB"/>
        </w:rPr>
        <w:drawing>
          <wp:anchor distT="0" distB="0" distL="114300" distR="114300" simplePos="0" relativeHeight="251658240" behindDoc="1" locked="0" layoutInCell="1" allowOverlap="1" wp14:anchorId="0C875CC1" wp14:editId="7E92BD98">
            <wp:simplePos x="0" y="0"/>
            <wp:positionH relativeFrom="page">
              <wp:align>right</wp:align>
            </wp:positionH>
            <wp:positionV relativeFrom="paragraph">
              <wp:posOffset>331470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BA001" w14:textId="77777777" w:rsidR="000B26C7" w:rsidRDefault="000B26C7" w:rsidP="00D41F46">
      <w:pPr>
        <w:spacing w:line="276" w:lineRule="auto"/>
      </w:pPr>
    </w:p>
    <w:p w14:paraId="1F830FDA"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203D81E" w14:textId="77777777" w:rsidR="000B26C7" w:rsidRDefault="00DA087C" w:rsidP="00D41F46">
      <w:pPr>
        <w:spacing w:line="276" w:lineRule="auto"/>
      </w:pPr>
      <w:r w:rsidRPr="00EB7E89">
        <w:rPr>
          <w:noProof/>
          <w:lang w:eastAsia="en-GB"/>
        </w:rPr>
        <w:drawing>
          <wp:inline distT="0" distB="0" distL="0" distR="0" wp14:anchorId="132E8D94" wp14:editId="7BFA1F0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886BA08" w14:textId="77777777" w:rsidR="000B26C7" w:rsidRDefault="000B26C7" w:rsidP="00D41F46">
      <w:pPr>
        <w:pStyle w:val="Subtitle"/>
        <w:spacing w:line="276" w:lineRule="auto"/>
      </w:pPr>
      <w:r w:rsidRPr="000B26C7">
        <w:t>Scottish Book Trust is a registered company (SC184248)</w:t>
      </w:r>
    </w:p>
    <w:p w14:paraId="139BBB86" w14:textId="77777777" w:rsidR="00854F77" w:rsidRDefault="000B26C7" w:rsidP="00D41F46">
      <w:pPr>
        <w:pStyle w:val="Subtitle"/>
        <w:spacing w:line="276" w:lineRule="auto"/>
      </w:pPr>
      <w:r w:rsidRPr="000B26C7">
        <w:t>and a Scottish charity (SC027669).</w:t>
      </w:r>
    </w:p>
    <w:p w14:paraId="5875BC66"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2ED2071E" w14:textId="77777777" w:rsidR="002B14F0" w:rsidRDefault="00111E61" w:rsidP="002B14F0">
      <w:pPr>
        <w:pStyle w:val="Heading2"/>
        <w:rPr>
          <w:noProof/>
        </w:rPr>
      </w:pPr>
      <w:bookmarkStart w:id="7" w:name="_Toc82071283"/>
      <w:bookmarkStart w:id="8" w:name="_Toc82071415"/>
      <w:bookmarkStart w:id="9" w:name="_Toc193367827"/>
      <w:bookmarkStart w:id="10" w:name="_Toc193791818"/>
      <w:r>
        <w:lastRenderedPageBreak/>
        <w:t>Contents</w:t>
      </w:r>
      <w:bookmarkEnd w:id="7"/>
      <w:bookmarkEnd w:id="8"/>
      <w:bookmarkEnd w:id="9"/>
      <w:bookmarkEnd w:id="10"/>
      <w:r w:rsidR="002B14F0">
        <w:fldChar w:fldCharType="begin"/>
      </w:r>
      <w:r w:rsidR="002B14F0">
        <w:instrText xml:space="preserve"> TOC \o "1-2" \h \z \u </w:instrText>
      </w:r>
      <w:r w:rsidR="002B14F0">
        <w:fldChar w:fldCharType="separate"/>
      </w:r>
    </w:p>
    <w:p w14:paraId="28AF56A2" w14:textId="4F01B105" w:rsidR="002B14F0" w:rsidRDefault="002B14F0" w:rsidP="002B14F0">
      <w:pPr>
        <w:pStyle w:val="TOC1"/>
        <w:tabs>
          <w:tab w:val="right" w:leader="dot" w:pos="9016"/>
        </w:tabs>
        <w:rPr>
          <w:rFonts w:asciiTheme="minorHAnsi" w:eastAsiaTheme="minorEastAsia" w:hAnsiTheme="minorHAnsi" w:cstheme="minorBidi"/>
          <w:noProof/>
          <w:sz w:val="22"/>
          <w:szCs w:val="22"/>
          <w:lang w:eastAsia="en-GB"/>
        </w:rPr>
      </w:pPr>
      <w:hyperlink w:anchor="_Toc193791819" w:history="1">
        <w:r w:rsidRPr="0097596C">
          <w:rPr>
            <w:rStyle w:val="Hyperlink"/>
            <w:noProof/>
          </w:rPr>
          <w:t>About this resource</w:t>
        </w:r>
        <w:r>
          <w:rPr>
            <w:noProof/>
            <w:webHidden/>
          </w:rPr>
          <w:tab/>
        </w:r>
        <w:r>
          <w:rPr>
            <w:noProof/>
            <w:webHidden/>
          </w:rPr>
          <w:fldChar w:fldCharType="begin"/>
        </w:r>
        <w:r>
          <w:rPr>
            <w:noProof/>
            <w:webHidden/>
          </w:rPr>
          <w:instrText xml:space="preserve"> PAGEREF _Toc193791819 \h </w:instrText>
        </w:r>
        <w:r>
          <w:rPr>
            <w:noProof/>
            <w:webHidden/>
          </w:rPr>
        </w:r>
        <w:r>
          <w:rPr>
            <w:noProof/>
            <w:webHidden/>
          </w:rPr>
          <w:fldChar w:fldCharType="separate"/>
        </w:r>
        <w:r>
          <w:rPr>
            <w:noProof/>
            <w:webHidden/>
          </w:rPr>
          <w:t>2</w:t>
        </w:r>
        <w:r>
          <w:rPr>
            <w:noProof/>
            <w:webHidden/>
          </w:rPr>
          <w:fldChar w:fldCharType="end"/>
        </w:r>
      </w:hyperlink>
    </w:p>
    <w:p w14:paraId="699B3C72" w14:textId="6BA32031" w:rsidR="002B14F0" w:rsidRDefault="002B14F0" w:rsidP="002B14F0">
      <w:pPr>
        <w:pStyle w:val="TOC2"/>
        <w:tabs>
          <w:tab w:val="right" w:leader="dot" w:pos="9016"/>
        </w:tabs>
        <w:ind w:left="0"/>
        <w:rPr>
          <w:rFonts w:asciiTheme="minorHAnsi" w:eastAsiaTheme="minorEastAsia" w:hAnsiTheme="minorHAnsi" w:cstheme="minorBidi"/>
          <w:noProof/>
          <w:sz w:val="22"/>
          <w:szCs w:val="22"/>
          <w:lang w:eastAsia="en-GB"/>
        </w:rPr>
      </w:pPr>
      <w:hyperlink w:anchor="_Toc193791820" w:history="1">
        <w:r w:rsidRPr="0097596C">
          <w:rPr>
            <w:rStyle w:val="Hyperlink"/>
            <w:i/>
            <w:noProof/>
          </w:rPr>
          <w:t>Poles Apart</w:t>
        </w:r>
        <w:r w:rsidRPr="0097596C">
          <w:rPr>
            <w:rStyle w:val="Hyperlink"/>
            <w:noProof/>
          </w:rPr>
          <w:t xml:space="preserve"> learning activities</w:t>
        </w:r>
        <w:r>
          <w:rPr>
            <w:noProof/>
            <w:webHidden/>
          </w:rPr>
          <w:tab/>
        </w:r>
        <w:r>
          <w:rPr>
            <w:noProof/>
            <w:webHidden/>
          </w:rPr>
          <w:fldChar w:fldCharType="begin"/>
        </w:r>
        <w:r>
          <w:rPr>
            <w:noProof/>
            <w:webHidden/>
          </w:rPr>
          <w:instrText xml:space="preserve"> PAGEREF _Toc193791820 \h </w:instrText>
        </w:r>
        <w:r>
          <w:rPr>
            <w:noProof/>
            <w:webHidden/>
          </w:rPr>
        </w:r>
        <w:r>
          <w:rPr>
            <w:noProof/>
            <w:webHidden/>
          </w:rPr>
          <w:fldChar w:fldCharType="separate"/>
        </w:r>
        <w:r>
          <w:rPr>
            <w:noProof/>
            <w:webHidden/>
          </w:rPr>
          <w:t>3</w:t>
        </w:r>
        <w:r>
          <w:rPr>
            <w:noProof/>
            <w:webHidden/>
          </w:rPr>
          <w:fldChar w:fldCharType="end"/>
        </w:r>
      </w:hyperlink>
    </w:p>
    <w:p w14:paraId="036AD914" w14:textId="137A38E3" w:rsidR="002B14F0" w:rsidRDefault="002B14F0" w:rsidP="002B14F0">
      <w:pPr>
        <w:pStyle w:val="TOC2"/>
        <w:tabs>
          <w:tab w:val="right" w:leader="dot" w:pos="9016"/>
        </w:tabs>
        <w:ind w:left="0"/>
        <w:rPr>
          <w:rFonts w:asciiTheme="minorHAnsi" w:eastAsiaTheme="minorEastAsia" w:hAnsiTheme="minorHAnsi" w:cstheme="minorBidi"/>
          <w:noProof/>
          <w:sz w:val="22"/>
          <w:szCs w:val="22"/>
          <w:lang w:eastAsia="en-GB"/>
        </w:rPr>
      </w:pPr>
      <w:hyperlink w:anchor="_Toc193791821" w:history="1">
        <w:r w:rsidRPr="0097596C">
          <w:rPr>
            <w:rStyle w:val="Hyperlink"/>
            <w:i/>
            <w:noProof/>
          </w:rPr>
          <w:t>Shackleton’s Journey</w:t>
        </w:r>
        <w:r w:rsidRPr="0097596C">
          <w:rPr>
            <w:rStyle w:val="Hyperlink"/>
            <w:noProof/>
          </w:rPr>
          <w:t xml:space="preserve"> learning activities</w:t>
        </w:r>
        <w:r>
          <w:rPr>
            <w:noProof/>
            <w:webHidden/>
          </w:rPr>
          <w:tab/>
        </w:r>
        <w:r>
          <w:rPr>
            <w:noProof/>
            <w:webHidden/>
          </w:rPr>
          <w:fldChar w:fldCharType="begin"/>
        </w:r>
        <w:r>
          <w:rPr>
            <w:noProof/>
            <w:webHidden/>
          </w:rPr>
          <w:instrText xml:space="preserve"> PAGEREF _Toc193791821 \h </w:instrText>
        </w:r>
        <w:r>
          <w:rPr>
            <w:noProof/>
            <w:webHidden/>
          </w:rPr>
        </w:r>
        <w:r>
          <w:rPr>
            <w:noProof/>
            <w:webHidden/>
          </w:rPr>
          <w:fldChar w:fldCharType="separate"/>
        </w:r>
        <w:r>
          <w:rPr>
            <w:noProof/>
            <w:webHidden/>
          </w:rPr>
          <w:t>3</w:t>
        </w:r>
        <w:r>
          <w:rPr>
            <w:noProof/>
            <w:webHidden/>
          </w:rPr>
          <w:fldChar w:fldCharType="end"/>
        </w:r>
      </w:hyperlink>
    </w:p>
    <w:p w14:paraId="35168AD0" w14:textId="3E3CE561" w:rsidR="002B14F0" w:rsidRDefault="002B14F0" w:rsidP="002B14F0">
      <w:pPr>
        <w:pStyle w:val="TOC2"/>
        <w:tabs>
          <w:tab w:val="right" w:leader="dot" w:pos="9016"/>
        </w:tabs>
        <w:ind w:left="0"/>
        <w:rPr>
          <w:rFonts w:asciiTheme="minorHAnsi" w:eastAsiaTheme="minorEastAsia" w:hAnsiTheme="minorHAnsi" w:cstheme="minorBidi"/>
          <w:noProof/>
          <w:sz w:val="22"/>
          <w:szCs w:val="22"/>
          <w:lang w:eastAsia="en-GB"/>
        </w:rPr>
      </w:pPr>
      <w:hyperlink w:anchor="_Toc193791822" w:history="1">
        <w:r w:rsidRPr="0097596C">
          <w:rPr>
            <w:rStyle w:val="Hyperlink"/>
            <w:i/>
            <w:noProof/>
          </w:rPr>
          <w:t>Brightstorm learning activities</w:t>
        </w:r>
        <w:r>
          <w:rPr>
            <w:noProof/>
            <w:webHidden/>
          </w:rPr>
          <w:tab/>
        </w:r>
        <w:r>
          <w:rPr>
            <w:noProof/>
            <w:webHidden/>
          </w:rPr>
          <w:fldChar w:fldCharType="begin"/>
        </w:r>
        <w:r>
          <w:rPr>
            <w:noProof/>
            <w:webHidden/>
          </w:rPr>
          <w:instrText xml:space="preserve"> PAGEREF _Toc193791822 \h </w:instrText>
        </w:r>
        <w:r>
          <w:rPr>
            <w:noProof/>
            <w:webHidden/>
          </w:rPr>
        </w:r>
        <w:r>
          <w:rPr>
            <w:noProof/>
            <w:webHidden/>
          </w:rPr>
          <w:fldChar w:fldCharType="separate"/>
        </w:r>
        <w:r>
          <w:rPr>
            <w:noProof/>
            <w:webHidden/>
          </w:rPr>
          <w:t>4</w:t>
        </w:r>
        <w:r>
          <w:rPr>
            <w:noProof/>
            <w:webHidden/>
          </w:rPr>
          <w:fldChar w:fldCharType="end"/>
        </w:r>
      </w:hyperlink>
    </w:p>
    <w:p w14:paraId="3CD83065" w14:textId="71D7705F" w:rsidR="002B14F0" w:rsidRDefault="002B14F0" w:rsidP="002B14F0">
      <w:pPr>
        <w:pStyle w:val="TOC2"/>
        <w:tabs>
          <w:tab w:val="right" w:leader="dot" w:pos="9016"/>
        </w:tabs>
        <w:ind w:left="0"/>
        <w:rPr>
          <w:rFonts w:asciiTheme="minorHAnsi" w:eastAsiaTheme="minorEastAsia" w:hAnsiTheme="minorHAnsi" w:cstheme="minorBidi"/>
          <w:noProof/>
          <w:sz w:val="22"/>
          <w:szCs w:val="22"/>
          <w:lang w:eastAsia="en-GB"/>
        </w:rPr>
      </w:pPr>
      <w:hyperlink w:anchor="_Toc193791823" w:history="1">
        <w:r w:rsidRPr="0097596C">
          <w:rPr>
            <w:rStyle w:val="Hyperlink"/>
            <w:i/>
            <w:noProof/>
          </w:rPr>
          <w:t>Surviving the Antarctic</w:t>
        </w:r>
        <w:r w:rsidRPr="0097596C">
          <w:rPr>
            <w:rStyle w:val="Hyperlink"/>
            <w:noProof/>
          </w:rPr>
          <w:t xml:space="preserve"> learning activities</w:t>
        </w:r>
        <w:r>
          <w:rPr>
            <w:noProof/>
            <w:webHidden/>
          </w:rPr>
          <w:tab/>
        </w:r>
        <w:r>
          <w:rPr>
            <w:noProof/>
            <w:webHidden/>
          </w:rPr>
          <w:fldChar w:fldCharType="begin"/>
        </w:r>
        <w:r>
          <w:rPr>
            <w:noProof/>
            <w:webHidden/>
          </w:rPr>
          <w:instrText xml:space="preserve"> PAGEREF _Toc193791823 \h </w:instrText>
        </w:r>
        <w:r>
          <w:rPr>
            <w:noProof/>
            <w:webHidden/>
          </w:rPr>
        </w:r>
        <w:r>
          <w:rPr>
            <w:noProof/>
            <w:webHidden/>
          </w:rPr>
          <w:fldChar w:fldCharType="separate"/>
        </w:r>
        <w:r>
          <w:rPr>
            <w:noProof/>
            <w:webHidden/>
          </w:rPr>
          <w:t>6</w:t>
        </w:r>
        <w:r>
          <w:rPr>
            <w:noProof/>
            <w:webHidden/>
          </w:rPr>
          <w:fldChar w:fldCharType="end"/>
        </w:r>
      </w:hyperlink>
    </w:p>
    <w:p w14:paraId="4CC55C92" w14:textId="6F999B83" w:rsidR="002B14F0" w:rsidRDefault="002B14F0" w:rsidP="002B14F0">
      <w:pPr>
        <w:pStyle w:val="TOC2"/>
        <w:tabs>
          <w:tab w:val="right" w:leader="dot" w:pos="9016"/>
        </w:tabs>
        <w:ind w:left="0"/>
        <w:rPr>
          <w:rFonts w:asciiTheme="minorHAnsi" w:eastAsiaTheme="minorEastAsia" w:hAnsiTheme="minorHAnsi" w:cstheme="minorBidi"/>
          <w:noProof/>
          <w:sz w:val="22"/>
          <w:szCs w:val="22"/>
          <w:lang w:eastAsia="en-GB"/>
        </w:rPr>
      </w:pPr>
      <w:hyperlink w:anchor="_Toc193791824" w:history="1">
        <w:r w:rsidRPr="0097596C">
          <w:rPr>
            <w:rStyle w:val="Hyperlink"/>
            <w:noProof/>
          </w:rPr>
          <w:t>Further resources</w:t>
        </w:r>
        <w:r>
          <w:rPr>
            <w:noProof/>
            <w:webHidden/>
          </w:rPr>
          <w:tab/>
        </w:r>
        <w:r>
          <w:rPr>
            <w:noProof/>
            <w:webHidden/>
          </w:rPr>
          <w:fldChar w:fldCharType="begin"/>
        </w:r>
        <w:r>
          <w:rPr>
            <w:noProof/>
            <w:webHidden/>
          </w:rPr>
          <w:instrText xml:space="preserve"> PAGEREF _Toc193791824 \h </w:instrText>
        </w:r>
        <w:r>
          <w:rPr>
            <w:noProof/>
            <w:webHidden/>
          </w:rPr>
        </w:r>
        <w:r>
          <w:rPr>
            <w:noProof/>
            <w:webHidden/>
          </w:rPr>
          <w:fldChar w:fldCharType="separate"/>
        </w:r>
        <w:r>
          <w:rPr>
            <w:noProof/>
            <w:webHidden/>
          </w:rPr>
          <w:t>6</w:t>
        </w:r>
        <w:r>
          <w:rPr>
            <w:noProof/>
            <w:webHidden/>
          </w:rPr>
          <w:fldChar w:fldCharType="end"/>
        </w:r>
      </w:hyperlink>
    </w:p>
    <w:p w14:paraId="4A7D2AA0" w14:textId="11C026AB" w:rsidR="002B14F0" w:rsidRDefault="002B14F0" w:rsidP="002B14F0">
      <w:pPr>
        <w:pStyle w:val="TOC2"/>
        <w:tabs>
          <w:tab w:val="right" w:leader="dot" w:pos="9016"/>
        </w:tabs>
        <w:ind w:left="0"/>
        <w:rPr>
          <w:rFonts w:asciiTheme="minorHAnsi" w:eastAsiaTheme="minorEastAsia" w:hAnsiTheme="minorHAnsi" w:cstheme="minorBidi"/>
          <w:noProof/>
          <w:sz w:val="22"/>
          <w:szCs w:val="22"/>
          <w:lang w:eastAsia="en-GB"/>
        </w:rPr>
      </w:pPr>
      <w:hyperlink w:anchor="_Toc193791825" w:history="1">
        <w:r w:rsidRPr="0097596C">
          <w:rPr>
            <w:rStyle w:val="Hyperlink"/>
            <w:noProof/>
          </w:rPr>
          <w:t xml:space="preserve">Pictures to support with </w:t>
        </w:r>
        <w:r w:rsidRPr="0097596C">
          <w:rPr>
            <w:rStyle w:val="Hyperlink"/>
            <w:i/>
            <w:noProof/>
          </w:rPr>
          <w:t xml:space="preserve">Brightstorm </w:t>
        </w:r>
        <w:r w:rsidRPr="0097596C">
          <w:rPr>
            <w:rStyle w:val="Hyperlink"/>
            <w:noProof/>
          </w:rPr>
          <w:t>Activity 2</w:t>
        </w:r>
        <w:r>
          <w:rPr>
            <w:noProof/>
            <w:webHidden/>
          </w:rPr>
          <w:tab/>
        </w:r>
        <w:r>
          <w:rPr>
            <w:noProof/>
            <w:webHidden/>
          </w:rPr>
          <w:fldChar w:fldCharType="begin"/>
        </w:r>
        <w:r>
          <w:rPr>
            <w:noProof/>
            <w:webHidden/>
          </w:rPr>
          <w:instrText xml:space="preserve"> PAGEREF _Toc193791825 \h </w:instrText>
        </w:r>
        <w:r>
          <w:rPr>
            <w:noProof/>
            <w:webHidden/>
          </w:rPr>
        </w:r>
        <w:r>
          <w:rPr>
            <w:noProof/>
            <w:webHidden/>
          </w:rPr>
          <w:fldChar w:fldCharType="separate"/>
        </w:r>
        <w:r>
          <w:rPr>
            <w:noProof/>
            <w:webHidden/>
          </w:rPr>
          <w:t>8</w:t>
        </w:r>
        <w:r>
          <w:rPr>
            <w:noProof/>
            <w:webHidden/>
          </w:rPr>
          <w:fldChar w:fldCharType="end"/>
        </w:r>
      </w:hyperlink>
    </w:p>
    <w:p w14:paraId="25FE307D" w14:textId="4008DB4E" w:rsidR="00571F75" w:rsidRDefault="002B14F0" w:rsidP="002B14F0">
      <w:pPr>
        <w:pStyle w:val="Heading2"/>
      </w:pPr>
      <w:r>
        <w:fldChar w:fldCharType="end"/>
      </w:r>
    </w:p>
    <w:p w14:paraId="7166D44D" w14:textId="77777777" w:rsidR="00571F75" w:rsidRDefault="00571F75" w:rsidP="00571F75">
      <w:pPr>
        <w:pStyle w:val="Heading2"/>
      </w:pPr>
      <w:bookmarkStart w:id="11" w:name="_Toc193367828"/>
      <w:bookmarkStart w:id="12" w:name="_Toc193791819"/>
      <w:r>
        <w:t>About this resource</w:t>
      </w:r>
      <w:bookmarkEnd w:id="11"/>
      <w:bookmarkEnd w:id="12"/>
    </w:p>
    <w:p w14:paraId="211E2055" w14:textId="2CC87BD8" w:rsidR="00EB0274" w:rsidRDefault="0097756D" w:rsidP="00EB0274">
      <w:pPr>
        <w:spacing w:after="120"/>
      </w:pPr>
      <w:r w:rsidRPr="00896181">
        <w:t xml:space="preserve">This </w:t>
      </w:r>
      <w:r w:rsidR="003A0AF4">
        <w:t xml:space="preserve">resource </w:t>
      </w:r>
      <w:r w:rsidR="00D11F8E">
        <w:t xml:space="preserve">provides activities and information to support the use of </w:t>
      </w:r>
      <w:r w:rsidR="00026FE0">
        <w:t>four polar-themed books</w:t>
      </w:r>
      <w:r w:rsidR="00EA0F87">
        <w:t xml:space="preserve"> which</w:t>
      </w:r>
      <w:r w:rsidR="00026FE0">
        <w:t xml:space="preserve"> could be used as part of a </w:t>
      </w:r>
      <w:r w:rsidR="00DE619E">
        <w:t>p</w:t>
      </w:r>
      <w:r w:rsidR="00EA0F87">
        <w:t>olar topic</w:t>
      </w:r>
      <w:r w:rsidR="00EB0274">
        <w:t>, including:</w:t>
      </w:r>
    </w:p>
    <w:p w14:paraId="53A5A85E" w14:textId="0A086B24" w:rsidR="00EB0274" w:rsidRDefault="00EB0274" w:rsidP="00EB0274">
      <w:pPr>
        <w:pStyle w:val="ListParagraph"/>
        <w:numPr>
          <w:ilvl w:val="0"/>
          <w:numId w:val="41"/>
        </w:numPr>
        <w:spacing w:after="120"/>
      </w:pPr>
      <w:r>
        <w:rPr>
          <w:i/>
        </w:rPr>
        <w:t xml:space="preserve">Poles Apart </w:t>
      </w:r>
      <w:r>
        <w:t>by Jeanne Willis and Jarvis (aged 3-5)</w:t>
      </w:r>
    </w:p>
    <w:p w14:paraId="00030319" w14:textId="481E8109" w:rsidR="0099622D" w:rsidRDefault="0099622D" w:rsidP="00EB0274">
      <w:pPr>
        <w:pStyle w:val="ListParagraph"/>
        <w:numPr>
          <w:ilvl w:val="0"/>
          <w:numId w:val="41"/>
        </w:numPr>
        <w:spacing w:after="120"/>
      </w:pPr>
      <w:r>
        <w:rPr>
          <w:i/>
        </w:rPr>
        <w:t xml:space="preserve">Shackleton’s Journey </w:t>
      </w:r>
      <w:r>
        <w:t>by William Grill with RRS Discovery (aged 8-12)</w:t>
      </w:r>
    </w:p>
    <w:p w14:paraId="6E960721" w14:textId="28C2C8FF" w:rsidR="00EB0274" w:rsidRDefault="00EB0274" w:rsidP="00EB0274">
      <w:pPr>
        <w:pStyle w:val="ListParagraph"/>
        <w:numPr>
          <w:ilvl w:val="0"/>
          <w:numId w:val="41"/>
        </w:numPr>
        <w:spacing w:after="120"/>
      </w:pPr>
      <w:proofErr w:type="spellStart"/>
      <w:r>
        <w:rPr>
          <w:i/>
        </w:rPr>
        <w:t>Brightstorm</w:t>
      </w:r>
      <w:proofErr w:type="spellEnd"/>
      <w:r>
        <w:rPr>
          <w:i/>
        </w:rPr>
        <w:t xml:space="preserve"> </w:t>
      </w:r>
      <w:r>
        <w:t xml:space="preserve">by </w:t>
      </w:r>
      <w:proofErr w:type="spellStart"/>
      <w:r>
        <w:t>Vashit</w:t>
      </w:r>
      <w:proofErr w:type="spellEnd"/>
      <w:r>
        <w:t xml:space="preserve"> Hardy (aged 9-11)</w:t>
      </w:r>
    </w:p>
    <w:p w14:paraId="1DF6D9FD" w14:textId="77777777" w:rsidR="0099622D" w:rsidRDefault="0099622D" w:rsidP="0099622D">
      <w:pPr>
        <w:pStyle w:val="ListParagraph"/>
        <w:numPr>
          <w:ilvl w:val="0"/>
          <w:numId w:val="41"/>
        </w:numPr>
        <w:spacing w:after="120"/>
      </w:pPr>
      <w:r>
        <w:rPr>
          <w:i/>
        </w:rPr>
        <w:t xml:space="preserve">The Worst Journey in the World </w:t>
      </w:r>
      <w:r>
        <w:t>by Sarah Airess (age 10+)</w:t>
      </w:r>
      <w:r w:rsidR="00EB0274">
        <w:br/>
      </w:r>
    </w:p>
    <w:p w14:paraId="4649CE5A" w14:textId="0D2A567B" w:rsidR="0097756D" w:rsidRDefault="00EA0F87" w:rsidP="002B14F0">
      <w:pPr>
        <w:spacing w:after="120"/>
      </w:pPr>
      <w:r>
        <w:t xml:space="preserve">Included are </w:t>
      </w:r>
      <w:r w:rsidR="0097756D">
        <w:t xml:space="preserve">four activity ideas written by Vashti Hardy to help you explore her book </w:t>
      </w:r>
      <w:proofErr w:type="spellStart"/>
      <w:r w:rsidR="0097756D" w:rsidRPr="0099622D">
        <w:rPr>
          <w:i/>
        </w:rPr>
        <w:t>Brightstorm</w:t>
      </w:r>
      <w:proofErr w:type="spellEnd"/>
      <w:r w:rsidR="0097756D">
        <w:t>.</w:t>
      </w:r>
      <w:r w:rsidR="00EB0274">
        <w:t xml:space="preserve"> </w:t>
      </w:r>
      <w:r w:rsidR="00EB0274" w:rsidRPr="00EB0274">
        <w:t xml:space="preserve">With all our resources, we highly recommend that you </w:t>
      </w:r>
      <w:r w:rsidR="00EB0274" w:rsidRPr="0099622D">
        <w:rPr>
          <w:b/>
        </w:rPr>
        <w:t>r</w:t>
      </w:r>
      <w:r w:rsidR="00DE619E">
        <w:rPr>
          <w:b/>
        </w:rPr>
        <w:t>ead the book(s) before using them wit</w:t>
      </w:r>
      <w:r w:rsidR="00EB0274" w:rsidRPr="0099622D">
        <w:rPr>
          <w:b/>
        </w:rPr>
        <w:t>h your class</w:t>
      </w:r>
      <w:r w:rsidR="00EB0274" w:rsidRPr="00EB0274">
        <w:t xml:space="preserve"> and use your best judgement on whether teaching about this topic is appropriate for the children in your class.</w:t>
      </w:r>
    </w:p>
    <w:p w14:paraId="4E773C11" w14:textId="0FA9A7BB" w:rsidR="0099622D" w:rsidRDefault="0099622D" w:rsidP="0099622D">
      <w:pPr>
        <w:spacing w:after="120"/>
      </w:pPr>
    </w:p>
    <w:p w14:paraId="13F5F0B3" w14:textId="77777777" w:rsidR="0099622D" w:rsidRDefault="0099622D" w:rsidP="0099622D">
      <w:pPr>
        <w:pStyle w:val="Heading2"/>
      </w:pPr>
      <w:bookmarkStart w:id="13" w:name="_Toc193791820"/>
      <w:r w:rsidRPr="0099622D">
        <w:rPr>
          <w:i/>
        </w:rPr>
        <w:t>Poles Apart</w:t>
      </w:r>
      <w:r>
        <w:t xml:space="preserve"> learning activities</w:t>
      </w:r>
      <w:bookmarkEnd w:id="13"/>
      <w:r>
        <w:t xml:space="preserve"> </w:t>
      </w:r>
    </w:p>
    <w:p w14:paraId="5D1FB095" w14:textId="6103B0AA" w:rsidR="0099622D" w:rsidRDefault="0099622D" w:rsidP="0099622D">
      <w:pPr>
        <w:spacing w:after="120"/>
      </w:pPr>
      <w:r w:rsidRPr="0099622D">
        <w:rPr>
          <w:i/>
        </w:rPr>
        <w:t>Poles Apart</w:t>
      </w:r>
      <w:r>
        <w:t xml:space="preserve"> is a picture book written by Jeanne Willis and illustrated by Jarvis. It is a touching story of friendship and adventure. Penguins and polar bears live poles apart, but when a family of penguins get lost, their paths unexpectedly cross. Can they make it home with help from Mr White the polar bear?</w:t>
      </w:r>
      <w:r>
        <w:br/>
      </w:r>
    </w:p>
    <w:p w14:paraId="23C62EC1" w14:textId="77777777" w:rsidR="0099622D" w:rsidRDefault="0099622D" w:rsidP="0099622D">
      <w:pPr>
        <w:spacing w:after="120"/>
      </w:pPr>
      <w:r>
        <w:lastRenderedPageBreak/>
        <w:t>Share the book with your pupils and have a discussion:</w:t>
      </w:r>
    </w:p>
    <w:p w14:paraId="3ADA31F8" w14:textId="77777777" w:rsidR="0099622D" w:rsidRDefault="0099622D" w:rsidP="0099622D">
      <w:pPr>
        <w:pStyle w:val="ListParagraph"/>
        <w:numPr>
          <w:ilvl w:val="0"/>
          <w:numId w:val="42"/>
        </w:numPr>
        <w:spacing w:after="120"/>
      </w:pPr>
      <w:r>
        <w:t xml:space="preserve">Would polar bears and penguins meet in real life? Where do they live? </w:t>
      </w:r>
    </w:p>
    <w:p w14:paraId="482A7333" w14:textId="77777777" w:rsidR="0099622D" w:rsidRDefault="0099622D" w:rsidP="0099622D">
      <w:pPr>
        <w:pStyle w:val="ListParagraph"/>
        <w:numPr>
          <w:ilvl w:val="0"/>
          <w:numId w:val="42"/>
        </w:numPr>
        <w:spacing w:after="120"/>
      </w:pPr>
      <w:r>
        <w:t>What would you do if you got lost?</w:t>
      </w:r>
    </w:p>
    <w:p w14:paraId="06A3BEDE" w14:textId="460BA7A0" w:rsidR="0099622D" w:rsidRDefault="0099622D" w:rsidP="0099622D">
      <w:pPr>
        <w:pStyle w:val="ListParagraph"/>
        <w:numPr>
          <w:ilvl w:val="0"/>
          <w:numId w:val="42"/>
        </w:numPr>
        <w:spacing w:after="120"/>
      </w:pPr>
      <w:r>
        <w:t>Have you ever helped someone find his or her way home?</w:t>
      </w:r>
    </w:p>
    <w:p w14:paraId="52DE00D2" w14:textId="77777777" w:rsidR="0099622D" w:rsidRDefault="0099622D" w:rsidP="0099622D">
      <w:pPr>
        <w:spacing w:after="120"/>
      </w:pPr>
    </w:p>
    <w:p w14:paraId="29D25EA5" w14:textId="77777777" w:rsidR="0099622D" w:rsidRDefault="0099622D" w:rsidP="0099622D">
      <w:pPr>
        <w:pStyle w:val="Heading3"/>
      </w:pPr>
      <w:r>
        <w:t>Activity 1: Draw an extra page</w:t>
      </w:r>
    </w:p>
    <w:p w14:paraId="4E277986" w14:textId="38FC85CD" w:rsidR="0099622D" w:rsidRPr="0099622D" w:rsidRDefault="0099622D" w:rsidP="0099622D">
      <w:pPr>
        <w:spacing w:after="120"/>
        <w:rPr>
          <w:color w:val="808080" w:themeColor="background1" w:themeShade="80"/>
        </w:rPr>
      </w:pPr>
      <w:r>
        <w:rPr>
          <w:color w:val="808080" w:themeColor="background1" w:themeShade="80"/>
        </w:rPr>
        <w:t>EXA 1-04a</w:t>
      </w:r>
      <w:r w:rsidR="002B14F0">
        <w:rPr>
          <w:color w:val="808080" w:themeColor="background1" w:themeShade="80"/>
        </w:rPr>
        <w:t>/</w:t>
      </w:r>
      <w:r>
        <w:rPr>
          <w:color w:val="808080" w:themeColor="background1" w:themeShade="80"/>
        </w:rPr>
        <w:t xml:space="preserve"> 2-04a</w:t>
      </w:r>
      <w:r>
        <w:rPr>
          <w:color w:val="808080" w:themeColor="background1" w:themeShade="80"/>
        </w:rPr>
        <w:br/>
      </w:r>
      <w:r>
        <w:t xml:space="preserve">The penguins visit many different places on their quest to get home. Ask pupils to create and draw an extra page for the book. Where else could the penguins and Mr White visit as they try to get home? </w:t>
      </w:r>
    </w:p>
    <w:p w14:paraId="5B6DF01B" w14:textId="77777777" w:rsidR="0099622D" w:rsidRDefault="0099622D" w:rsidP="0099622D">
      <w:pPr>
        <w:spacing w:after="120"/>
      </w:pPr>
    </w:p>
    <w:p w14:paraId="23A12143" w14:textId="77777777" w:rsidR="0099622D" w:rsidRDefault="0099622D" w:rsidP="0099622D">
      <w:pPr>
        <w:pStyle w:val="Heading3"/>
      </w:pPr>
      <w:r>
        <w:t>Activity 2: Create a fact file</w:t>
      </w:r>
    </w:p>
    <w:p w14:paraId="7A946C80" w14:textId="1E2B4F92" w:rsidR="0099622D" w:rsidRDefault="0099622D" w:rsidP="0099622D">
      <w:pPr>
        <w:spacing w:after="120"/>
      </w:pPr>
      <w:r w:rsidRPr="0099622D">
        <w:rPr>
          <w:color w:val="808080" w:themeColor="background1" w:themeShade="80"/>
        </w:rPr>
        <w:t>SCN 1-02a, LIT 1-14a, LIT 1-25a, SCN 2-01a, LIT 2-14a, LIT 2-25a</w:t>
      </w:r>
      <w:r>
        <w:br/>
        <w:t xml:space="preserve">Research penguins and find out more about where they live, what they eat and how they communicate. Create a fact file to help others learn about penguins. The </w:t>
      </w:r>
      <w:hyperlink r:id="rId17" w:history="1">
        <w:r w:rsidRPr="00982AED">
          <w:rPr>
            <w:rStyle w:val="Hyperlink"/>
          </w:rPr>
          <w:t>World Wildlife Foundation</w:t>
        </w:r>
      </w:hyperlink>
      <w:r>
        <w:t xml:space="preserve"> and </w:t>
      </w:r>
      <w:hyperlink r:id="rId18" w:history="1">
        <w:r w:rsidRPr="003263EC">
          <w:rPr>
            <w:rStyle w:val="Hyperlink"/>
          </w:rPr>
          <w:t xml:space="preserve">National Geographic </w:t>
        </w:r>
        <w:r w:rsidR="003263EC" w:rsidRPr="003263EC">
          <w:rPr>
            <w:rStyle w:val="Hyperlink"/>
          </w:rPr>
          <w:t>Kids</w:t>
        </w:r>
      </w:hyperlink>
      <w:r w:rsidR="003263EC">
        <w:t xml:space="preserve"> </w:t>
      </w:r>
      <w:r>
        <w:t>have some webpages that will help you.</w:t>
      </w:r>
    </w:p>
    <w:p w14:paraId="4C48485C" w14:textId="65319873" w:rsidR="0099622D" w:rsidRDefault="0099622D" w:rsidP="0099622D">
      <w:pPr>
        <w:spacing w:after="120"/>
      </w:pPr>
    </w:p>
    <w:p w14:paraId="739A3BF1" w14:textId="141D16FE" w:rsidR="0099622D" w:rsidRDefault="0099622D" w:rsidP="0099622D">
      <w:pPr>
        <w:pStyle w:val="Heading2"/>
      </w:pPr>
      <w:bookmarkStart w:id="14" w:name="_Toc193791821"/>
      <w:r w:rsidRPr="0099622D">
        <w:rPr>
          <w:i/>
        </w:rPr>
        <w:t>Shackleton’s Journey</w:t>
      </w:r>
      <w:r w:rsidRPr="0099622D">
        <w:t xml:space="preserve"> </w:t>
      </w:r>
      <w:r>
        <w:t>learning activities</w:t>
      </w:r>
      <w:bookmarkEnd w:id="14"/>
    </w:p>
    <w:p w14:paraId="1688055F" w14:textId="4FC922A9" w:rsidR="0099622D" w:rsidRDefault="0099622D" w:rsidP="006D3B53">
      <w:r w:rsidRPr="0099622D">
        <w:rPr>
          <w:i/>
        </w:rPr>
        <w:t>Shackleton’s Journey</w:t>
      </w:r>
      <w:r w:rsidRPr="0099622D">
        <w:t xml:space="preserve"> is a beautiful non-fiction book, written and illustrated by William Grill. It explores Ernest Shackleton’s epic expedition to the Antarctic</w:t>
      </w:r>
      <w:r w:rsidR="008D2441">
        <w:t xml:space="preserve"> in the ship Endurance</w:t>
      </w:r>
      <w:r w:rsidRPr="0099622D">
        <w:t xml:space="preserve">. </w:t>
      </w:r>
      <w:r>
        <w:br/>
      </w:r>
    </w:p>
    <w:p w14:paraId="25824FDF" w14:textId="3A951544" w:rsidR="000D6BA3" w:rsidRDefault="000D6BA3" w:rsidP="00592236">
      <w:pPr>
        <w:pStyle w:val="Heading3"/>
      </w:pPr>
      <w:r>
        <w:t xml:space="preserve">Activity </w:t>
      </w:r>
      <w:r w:rsidR="0070778C">
        <w:t>1</w:t>
      </w:r>
      <w:r>
        <w:t xml:space="preserve">: </w:t>
      </w:r>
      <w:r w:rsidR="00DF588B">
        <w:t>How many provisions?</w:t>
      </w:r>
    </w:p>
    <w:p w14:paraId="7FD5D0C8" w14:textId="1728A100" w:rsidR="00DF588B" w:rsidRPr="003263EC" w:rsidRDefault="002A47B6" w:rsidP="00D35652">
      <w:pPr>
        <w:rPr>
          <w:color w:val="808080" w:themeColor="background1" w:themeShade="80"/>
        </w:rPr>
      </w:pPr>
      <w:r w:rsidRPr="009122AD">
        <w:rPr>
          <w:color w:val="808080" w:themeColor="background1" w:themeShade="80"/>
        </w:rPr>
        <w:t xml:space="preserve">MNU 1-01a, </w:t>
      </w:r>
      <w:r w:rsidR="009122AD" w:rsidRPr="009122AD">
        <w:rPr>
          <w:color w:val="808080" w:themeColor="background1" w:themeShade="80"/>
        </w:rPr>
        <w:t>HWB 1-14a</w:t>
      </w:r>
      <w:r w:rsidR="003263EC">
        <w:rPr>
          <w:color w:val="808080" w:themeColor="background1" w:themeShade="80"/>
        </w:rPr>
        <w:br/>
      </w:r>
      <w:r w:rsidR="005B6A1A">
        <w:t xml:space="preserve">The Endurance had </w:t>
      </w:r>
      <w:r w:rsidR="00484C6C">
        <w:t xml:space="preserve">to carry equipment and supplies to keep him and his crew alive in difficult conditions. </w:t>
      </w:r>
      <w:r w:rsidR="005855D0">
        <w:t xml:space="preserve">In </w:t>
      </w:r>
      <w:r w:rsidR="005855D0" w:rsidRPr="005855D0">
        <w:rPr>
          <w:i/>
          <w:iCs/>
        </w:rPr>
        <w:t>Shackleton’s Journey</w:t>
      </w:r>
      <w:r w:rsidR="005855D0">
        <w:t xml:space="preserve">, </w:t>
      </w:r>
      <w:r w:rsidR="00484C6C">
        <w:t xml:space="preserve">William Grill chose to do lots of small drawings to get across how many provisions were needed. </w:t>
      </w:r>
      <w:r w:rsidR="00B83312">
        <w:t>Play the estimate game with a friend, then count how many of each provision there are and see who was closest.</w:t>
      </w:r>
    </w:p>
    <w:p w14:paraId="7EB9BF15" w14:textId="5D5E2E3E" w:rsidR="00B83312" w:rsidRDefault="00B83312" w:rsidP="00D35652">
      <w:r>
        <w:lastRenderedPageBreak/>
        <w:t xml:space="preserve">Estimate how many </w:t>
      </w:r>
      <w:r w:rsidR="00635BCC">
        <w:t xml:space="preserve">dogs are drawn on page 7, </w:t>
      </w:r>
      <w:r w:rsidR="00F87210">
        <w:t xml:space="preserve">how many spades, sacks, ski poles and oars are drawn on page 12, and how </w:t>
      </w:r>
      <w:r w:rsidR="00592236">
        <w:t xml:space="preserve">penguins there are on page 39. </w:t>
      </w:r>
    </w:p>
    <w:p w14:paraId="17CB9DCF" w14:textId="77777777" w:rsidR="0070778C" w:rsidRDefault="0070778C" w:rsidP="00D35652"/>
    <w:p w14:paraId="1D678CC7" w14:textId="42EABF6C" w:rsidR="0070778C" w:rsidRDefault="0070778C" w:rsidP="008C2512">
      <w:pPr>
        <w:pStyle w:val="Heading3"/>
      </w:pPr>
      <w:r>
        <w:t xml:space="preserve">Activity 2: </w:t>
      </w:r>
      <w:r w:rsidR="008C2512">
        <w:t>Build your own Endurance</w:t>
      </w:r>
    </w:p>
    <w:p w14:paraId="1BDE4B6B" w14:textId="555371BF" w:rsidR="00A3272C" w:rsidRPr="003263EC" w:rsidRDefault="00293F4A" w:rsidP="00D35652">
      <w:pPr>
        <w:rPr>
          <w:color w:val="808080" w:themeColor="background1" w:themeShade="80"/>
        </w:rPr>
      </w:pPr>
      <w:r w:rsidRPr="002D279F">
        <w:rPr>
          <w:color w:val="808080" w:themeColor="background1" w:themeShade="80"/>
        </w:rPr>
        <w:t xml:space="preserve">SCN 1-07a, </w:t>
      </w:r>
      <w:r w:rsidR="00A82D16" w:rsidRPr="002D279F">
        <w:rPr>
          <w:color w:val="808080" w:themeColor="background1" w:themeShade="80"/>
        </w:rPr>
        <w:t>TCH 1-09a, SCN 2-08b</w:t>
      </w:r>
      <w:r w:rsidR="002D279F" w:rsidRPr="002D279F">
        <w:rPr>
          <w:color w:val="808080" w:themeColor="background1" w:themeShade="80"/>
        </w:rPr>
        <w:t>, TCH 2-10a</w:t>
      </w:r>
      <w:r w:rsidR="003263EC">
        <w:rPr>
          <w:color w:val="808080" w:themeColor="background1" w:themeShade="80"/>
        </w:rPr>
        <w:br/>
      </w:r>
      <w:r w:rsidR="006E65FF">
        <w:t>Read about the</w:t>
      </w:r>
      <w:r w:rsidR="004C6AFC">
        <w:t xml:space="preserve"> incredible</w:t>
      </w:r>
      <w:r w:rsidR="006E65FF">
        <w:t xml:space="preserve"> engineering that went into the design and building of the Endurance</w:t>
      </w:r>
      <w:r w:rsidR="004C6AFC">
        <w:t xml:space="preserve">. It was a unique ship! But even so, </w:t>
      </w:r>
      <w:r w:rsidR="00EB0B60">
        <w:t>a year after the expedition set off, t</w:t>
      </w:r>
      <w:r w:rsidR="00540869">
        <w:t>he Endurance became trapped in the ice and</w:t>
      </w:r>
      <w:r w:rsidR="00EB0B60">
        <w:t xml:space="preserve"> eventually broke up and sank in 1915. </w:t>
      </w:r>
      <w:r w:rsidR="003329B7">
        <w:t xml:space="preserve">Watch </w:t>
      </w:r>
      <w:hyperlink r:id="rId19" w:history="1">
        <w:r w:rsidR="003329B7" w:rsidRPr="003329B7">
          <w:rPr>
            <w:rStyle w:val="Hyperlink"/>
          </w:rPr>
          <w:t>the moment the Endurance broke in this video</w:t>
        </w:r>
      </w:hyperlink>
      <w:r w:rsidR="003329B7">
        <w:t>.</w:t>
      </w:r>
      <w:r w:rsidR="003263EC">
        <w:rPr>
          <w:color w:val="808080" w:themeColor="background1" w:themeShade="80"/>
        </w:rPr>
        <w:br/>
      </w:r>
      <w:r w:rsidR="003263EC">
        <w:rPr>
          <w:color w:val="808080" w:themeColor="background1" w:themeShade="80"/>
        </w:rPr>
        <w:br/>
      </w:r>
      <w:r w:rsidR="00A3272C">
        <w:t>Design and build your own boat</w:t>
      </w:r>
      <w:r w:rsidR="000803CC">
        <w:t xml:space="preserve">. Agree a challenge as a class, for example </w:t>
      </w:r>
      <w:r w:rsidR="00E45A45">
        <w:t>each boat</w:t>
      </w:r>
      <w:r w:rsidR="000803CC">
        <w:t xml:space="preserve"> </w:t>
      </w:r>
      <w:r w:rsidR="00E45A45">
        <w:t xml:space="preserve">must </w:t>
      </w:r>
      <w:r w:rsidR="000803CC">
        <w:t>stay afloat with five “passengers</w:t>
      </w:r>
      <w:proofErr w:type="gramStart"/>
      <w:r w:rsidR="000803CC">
        <w:t>”</w:t>
      </w:r>
      <w:proofErr w:type="gramEnd"/>
      <w:r w:rsidR="000803CC">
        <w:t xml:space="preserve"> or it </w:t>
      </w:r>
      <w:r w:rsidR="00E45A45">
        <w:t xml:space="preserve">must </w:t>
      </w:r>
      <w:r w:rsidR="000803CC">
        <w:t xml:space="preserve">stay afloat </w:t>
      </w:r>
      <w:r w:rsidR="00EB45E4">
        <w:t>in a pool full of ice cubes</w:t>
      </w:r>
      <w:r w:rsidR="00E45A45">
        <w:t xml:space="preserve"> or in choppy water. </w:t>
      </w:r>
      <w:r w:rsidR="008C2512">
        <w:t>What materials will help it float?</w:t>
      </w:r>
    </w:p>
    <w:p w14:paraId="7D245507" w14:textId="77777777" w:rsidR="006D3B53" w:rsidRDefault="006D3B53" w:rsidP="006D3B53">
      <w:r>
        <w:br/>
      </w:r>
      <w:r w:rsidRPr="000D6BA3">
        <w:rPr>
          <w:rStyle w:val="Heading3Char"/>
        </w:rPr>
        <w:t xml:space="preserve">Activity </w:t>
      </w:r>
      <w:r>
        <w:rPr>
          <w:rStyle w:val="Heading3Char"/>
        </w:rPr>
        <w:t>3</w:t>
      </w:r>
      <w:r w:rsidRPr="000D6BA3">
        <w:rPr>
          <w:rStyle w:val="Heading3Char"/>
        </w:rPr>
        <w:t>: Discover the Discovery</w:t>
      </w:r>
    </w:p>
    <w:p w14:paraId="71157DEA" w14:textId="22B375BA" w:rsidR="009E55F8" w:rsidRPr="005D1BE6" w:rsidRDefault="009E55F8" w:rsidP="006D3B53">
      <w:pPr>
        <w:rPr>
          <w:color w:val="808080" w:themeColor="background1" w:themeShade="80"/>
        </w:rPr>
      </w:pPr>
      <w:r w:rsidRPr="005D1BE6">
        <w:rPr>
          <w:color w:val="808080" w:themeColor="background1" w:themeShade="80"/>
        </w:rPr>
        <w:t xml:space="preserve">SCN 2-01a, </w:t>
      </w:r>
      <w:r w:rsidR="005D1BE6" w:rsidRPr="005D1BE6">
        <w:rPr>
          <w:color w:val="808080" w:themeColor="background1" w:themeShade="80"/>
        </w:rPr>
        <w:t>LIT 2-04a</w:t>
      </w:r>
    </w:p>
    <w:p w14:paraId="11523DCA" w14:textId="535EA60F" w:rsidR="00EF1429" w:rsidRDefault="006D3B53" w:rsidP="006D3B53">
      <w:r>
        <w:t>Before Ernest Shackleton set off to cross Antarctica, he’d been third officer in Captain Scott’s famous Discovery expedition on t</w:t>
      </w:r>
      <w:r w:rsidRPr="0099622D">
        <w:t>he RRS Discovery</w:t>
      </w:r>
      <w:r>
        <w:t xml:space="preserve">. This ship </w:t>
      </w:r>
      <w:r w:rsidRPr="0099622D">
        <w:t xml:space="preserve">is now permanently based in Dundee and is available to visit. Watch a </w:t>
      </w:r>
      <w:hyperlink r:id="rId20" w:history="1">
        <w:r w:rsidRPr="0099622D">
          <w:rPr>
            <w:rStyle w:val="Hyperlink"/>
          </w:rPr>
          <w:t>BBC Live Lesson</w:t>
        </w:r>
      </w:hyperlink>
      <w:r w:rsidRPr="0099622D">
        <w:t xml:space="preserve"> </w:t>
      </w:r>
      <w:r w:rsidR="00E103CD">
        <w:t xml:space="preserve">(28 minutes 9 Seconds) </w:t>
      </w:r>
      <w:r w:rsidRPr="0099622D">
        <w:t>that takes place on the RRS Discovery, which introduces Captain Scott, Shackleton and his crew, as well as exploring the impact of climate change on the icy habitat of harp seal pups.</w:t>
      </w:r>
      <w:r w:rsidR="00EF1429">
        <w:t xml:space="preserve"> Draw your own harp seal pup and label it to show how its adapted to the cold.</w:t>
      </w:r>
    </w:p>
    <w:p w14:paraId="41DEB274" w14:textId="0DB6C3D2" w:rsidR="00317369" w:rsidRPr="0099622D" w:rsidRDefault="00317369" w:rsidP="0099622D">
      <w:pPr>
        <w:spacing w:after="120"/>
      </w:pPr>
    </w:p>
    <w:p w14:paraId="3E97A02B" w14:textId="34323816" w:rsidR="00DC65EC" w:rsidRPr="00EB0274" w:rsidRDefault="00EB0274" w:rsidP="00EB0274">
      <w:pPr>
        <w:pStyle w:val="Heading2"/>
        <w:rPr>
          <w:i/>
        </w:rPr>
      </w:pPr>
      <w:bookmarkStart w:id="15" w:name="_Toc193791822"/>
      <w:proofErr w:type="spellStart"/>
      <w:r>
        <w:rPr>
          <w:i/>
        </w:rPr>
        <w:t>Brightstorm</w:t>
      </w:r>
      <w:proofErr w:type="spellEnd"/>
      <w:r>
        <w:rPr>
          <w:i/>
        </w:rPr>
        <w:t xml:space="preserve"> learning activities</w:t>
      </w:r>
      <w:bookmarkEnd w:id="15"/>
    </w:p>
    <w:p w14:paraId="4173036F" w14:textId="067E9504" w:rsidR="008A4827" w:rsidRPr="00C14DD4" w:rsidRDefault="002B14F0" w:rsidP="002B14F0">
      <w:pPr>
        <w:spacing w:after="0"/>
        <w:textAlignment w:val="baseline"/>
        <w:rPr>
          <w:szCs w:val="32"/>
          <w:bdr w:val="none" w:sz="0" w:space="0" w:color="auto" w:frame="1"/>
        </w:rPr>
      </w:pPr>
      <w:r>
        <w:rPr>
          <w:szCs w:val="32"/>
          <w:bdr w:val="none" w:sz="0" w:space="0" w:color="auto" w:frame="1"/>
        </w:rPr>
        <w:t xml:space="preserve">In </w:t>
      </w:r>
      <w:proofErr w:type="spellStart"/>
      <w:r>
        <w:rPr>
          <w:i/>
          <w:szCs w:val="32"/>
          <w:bdr w:val="none" w:sz="0" w:space="0" w:color="auto" w:frame="1"/>
        </w:rPr>
        <w:t>Brighstorm</w:t>
      </w:r>
      <w:proofErr w:type="spellEnd"/>
      <w:r>
        <w:rPr>
          <w:szCs w:val="32"/>
          <w:bdr w:val="none" w:sz="0" w:space="0" w:color="auto" w:frame="1"/>
        </w:rPr>
        <w:t>,</w:t>
      </w:r>
      <w:r w:rsidR="008A4827">
        <w:rPr>
          <w:szCs w:val="32"/>
          <w:bdr w:val="none" w:sz="0" w:space="0" w:color="auto" w:frame="1"/>
        </w:rPr>
        <w:t xml:space="preserve"> t</w:t>
      </w:r>
      <w:r w:rsidR="008A4827" w:rsidRPr="008A4827">
        <w:rPr>
          <w:szCs w:val="32"/>
          <w:bdr w:val="none" w:sz="0" w:space="0" w:color="auto" w:frame="1"/>
        </w:rPr>
        <w:t xml:space="preserve">wins Arthur and Maudie </w:t>
      </w:r>
      <w:proofErr w:type="spellStart"/>
      <w:r w:rsidR="008A4827" w:rsidRPr="008A4827">
        <w:rPr>
          <w:szCs w:val="32"/>
          <w:bdr w:val="none" w:sz="0" w:space="0" w:color="auto" w:frame="1"/>
        </w:rPr>
        <w:t>Brightstorm</w:t>
      </w:r>
      <w:proofErr w:type="spellEnd"/>
      <w:r w:rsidR="008A4827" w:rsidRPr="008A4827">
        <w:rPr>
          <w:szCs w:val="32"/>
          <w:bdr w:val="none" w:sz="0" w:space="0" w:color="auto" w:frame="1"/>
        </w:rPr>
        <w:t xml:space="preserve"> receive word in </w:t>
      </w:r>
      <w:proofErr w:type="spellStart"/>
      <w:r w:rsidR="008A4827" w:rsidRPr="008A4827">
        <w:rPr>
          <w:szCs w:val="32"/>
          <w:bdr w:val="none" w:sz="0" w:space="0" w:color="auto" w:frame="1"/>
        </w:rPr>
        <w:t>Lontown</w:t>
      </w:r>
      <w:proofErr w:type="spellEnd"/>
      <w:r w:rsidR="008A4827" w:rsidRPr="008A4827">
        <w:rPr>
          <w:szCs w:val="32"/>
          <w:bdr w:val="none" w:sz="0" w:space="0" w:color="auto" w:frame="1"/>
        </w:rPr>
        <w:t xml:space="preserve"> that their famous explorer father has died in a failed attempt to reach the southernmost point </w:t>
      </w:r>
      <w:r w:rsidR="008A4827" w:rsidRPr="00C14DD4">
        <w:rPr>
          <w:szCs w:val="32"/>
          <w:bdr w:val="none" w:sz="0" w:space="0" w:color="auto" w:frame="1"/>
        </w:rPr>
        <w:t xml:space="preserve">in the world. Not only that, but he has been accused of stealing fuel before he died! The twins don't believe the news, and they answer an ad to join a new attempt </w:t>
      </w:r>
      <w:r w:rsidR="008A4827" w:rsidRPr="00C14DD4">
        <w:rPr>
          <w:szCs w:val="32"/>
          <w:bdr w:val="none" w:sz="0" w:space="0" w:color="auto" w:frame="1"/>
        </w:rPr>
        <w:lastRenderedPageBreak/>
        <w:t xml:space="preserve">to reach South Polaris. It's their only hope of </w:t>
      </w:r>
      <w:r w:rsidR="008A4827" w:rsidRPr="002B14F0">
        <w:rPr>
          <w:bCs/>
          <w:szCs w:val="32"/>
          <w:bdr w:val="none" w:sz="0" w:space="0" w:color="auto" w:frame="1"/>
        </w:rPr>
        <w:t>learning the truth</w:t>
      </w:r>
      <w:r w:rsidR="008A4827" w:rsidRPr="00C14DD4">
        <w:rPr>
          <w:szCs w:val="32"/>
          <w:bdr w:val="none" w:sz="0" w:space="0" w:color="auto" w:frame="1"/>
        </w:rPr>
        <w:t>... and salvaging their family's reputation.</w:t>
      </w:r>
      <w:r w:rsidR="000D417B" w:rsidRPr="00C14DD4">
        <w:rPr>
          <w:szCs w:val="32"/>
          <w:bdr w:val="none" w:sz="0" w:space="0" w:color="auto" w:frame="1"/>
        </w:rPr>
        <w:t xml:space="preserve"> </w:t>
      </w:r>
    </w:p>
    <w:p w14:paraId="30D1CA83" w14:textId="77777777" w:rsidR="00DC65EC" w:rsidRPr="00C14DD4" w:rsidRDefault="00DC65EC" w:rsidP="00DC65EC">
      <w:pPr>
        <w:spacing w:after="0" w:line="240" w:lineRule="auto"/>
        <w:textAlignment w:val="baseline"/>
        <w:rPr>
          <w:szCs w:val="32"/>
          <w:bdr w:val="none" w:sz="0" w:space="0" w:color="auto" w:frame="1"/>
        </w:rPr>
      </w:pPr>
    </w:p>
    <w:p w14:paraId="309EC954" w14:textId="59E04FE3" w:rsidR="00DC65EC" w:rsidRPr="002B14F0" w:rsidRDefault="00DC65EC" w:rsidP="002B14F0">
      <w:pPr>
        <w:spacing w:after="120"/>
        <w:jc w:val="both"/>
      </w:pPr>
      <w:r w:rsidRPr="00C14DD4">
        <w:t xml:space="preserve">You might like to use the fantasy creature, scene creation, and vehicle design activities to generate ideas for the final activity of writing a polar adventure story. You could research real expeditions and find images to help inspire ideas. </w:t>
      </w:r>
      <w:r w:rsidR="000D417B" w:rsidRPr="00C14DD4">
        <w:t xml:space="preserve">You can find </w:t>
      </w:r>
      <w:hyperlink r:id="rId21" w:history="1">
        <w:r w:rsidR="000D417B" w:rsidRPr="005D1BE6">
          <w:rPr>
            <w:rStyle w:val="Hyperlink"/>
          </w:rPr>
          <w:t xml:space="preserve">printable </w:t>
        </w:r>
        <w:r w:rsidR="006653ED" w:rsidRPr="005D1BE6">
          <w:rPr>
            <w:rStyle w:val="Hyperlink"/>
          </w:rPr>
          <w:t>worksheets</w:t>
        </w:r>
        <w:r w:rsidR="005D1BE6" w:rsidRPr="005D1BE6">
          <w:rPr>
            <w:rStyle w:val="Hyperlink"/>
          </w:rPr>
          <w:t xml:space="preserve"> on Vashti Hardy’s website</w:t>
        </w:r>
      </w:hyperlink>
      <w:r w:rsidR="005D1BE6">
        <w:t xml:space="preserve"> which you can</w:t>
      </w:r>
      <w:r w:rsidR="00D0584D" w:rsidRPr="00C14DD4">
        <w:t xml:space="preserve"> use for designing a sky-ship or writing your own adventure story</w:t>
      </w:r>
      <w:r w:rsidR="005D1BE6">
        <w:t>.</w:t>
      </w:r>
    </w:p>
    <w:p w14:paraId="7999E07F" w14:textId="77777777" w:rsidR="0099622D" w:rsidRPr="00C14DD4" w:rsidRDefault="0099622D" w:rsidP="00EB0274">
      <w:pPr>
        <w:spacing w:after="0"/>
        <w:textAlignment w:val="baseline"/>
        <w:rPr>
          <w:szCs w:val="32"/>
        </w:rPr>
      </w:pPr>
    </w:p>
    <w:p w14:paraId="569E7940" w14:textId="02E92A41" w:rsidR="00DC65EC" w:rsidRPr="00C14DD4" w:rsidRDefault="00321664" w:rsidP="00EB0274">
      <w:pPr>
        <w:pStyle w:val="Heading3"/>
      </w:pPr>
      <w:r w:rsidRPr="00C14DD4">
        <w:t xml:space="preserve">Activity 1: </w:t>
      </w:r>
      <w:r w:rsidR="00DC65EC" w:rsidRPr="00C14DD4">
        <w:t>Create your own polar fantasy creature and fact-file</w:t>
      </w:r>
    </w:p>
    <w:p w14:paraId="7B21F9EB" w14:textId="5A3AD3F6" w:rsidR="009427BA" w:rsidRPr="0099622D" w:rsidRDefault="00DC65EC" w:rsidP="00EB0274">
      <w:pPr>
        <w:spacing w:after="120"/>
        <w:rPr>
          <w:rFonts w:eastAsia="Times New Roman"/>
          <w:color w:val="808080" w:themeColor="background1" w:themeShade="80"/>
        </w:rPr>
      </w:pPr>
      <w:r w:rsidRPr="0099622D">
        <w:rPr>
          <w:rFonts w:eastAsia="Times New Roman"/>
          <w:color w:val="808080" w:themeColor="background1" w:themeShade="80"/>
        </w:rPr>
        <w:t>LIT 2-20a, LIT 2-24a</w:t>
      </w:r>
      <w:r w:rsidR="0099622D">
        <w:rPr>
          <w:rFonts w:eastAsia="Times New Roman"/>
          <w:color w:val="808080" w:themeColor="background1" w:themeShade="80"/>
        </w:rPr>
        <w:br/>
      </w:r>
      <w:r w:rsidRPr="00C14DD4">
        <w:rPr>
          <w:rFonts w:eastAsia="Times New Roman"/>
        </w:rPr>
        <w:t xml:space="preserve">The </w:t>
      </w:r>
      <w:proofErr w:type="spellStart"/>
      <w:r w:rsidRPr="00C14DD4">
        <w:rPr>
          <w:rFonts w:eastAsia="Times New Roman"/>
          <w:i/>
        </w:rPr>
        <w:t>Brightstorm</w:t>
      </w:r>
      <w:proofErr w:type="spellEnd"/>
      <w:r w:rsidRPr="00C14DD4">
        <w:rPr>
          <w:rFonts w:eastAsia="Times New Roman"/>
        </w:rPr>
        <w:t xml:space="preserve"> series includes different fantasy creatures known in the World of the Wide as sapient creatures. In </w:t>
      </w:r>
      <w:proofErr w:type="spellStart"/>
      <w:r w:rsidRPr="002B14F0">
        <w:rPr>
          <w:rFonts w:eastAsia="Times New Roman"/>
          <w:i/>
        </w:rPr>
        <w:t>Brightstorm</w:t>
      </w:r>
      <w:r w:rsidRPr="00C14DD4">
        <w:rPr>
          <w:rFonts w:eastAsia="Times New Roman"/>
        </w:rPr>
        <w:t>’s</w:t>
      </w:r>
      <w:proofErr w:type="spellEnd"/>
      <w:r w:rsidRPr="00C14DD4">
        <w:rPr>
          <w:rFonts w:eastAsia="Times New Roman"/>
        </w:rPr>
        <w:t xml:space="preserve"> South Polaris, sapient creatures known as thought-wolves live in the frozen Everlasting Forest. The thought-wolves are based on real wolves, except they are much larger and can communicate through their thoughts. </w:t>
      </w:r>
      <w:r w:rsidR="0099622D">
        <w:rPr>
          <w:rFonts w:eastAsia="Times New Roman"/>
        </w:rPr>
        <w:br/>
      </w:r>
    </w:p>
    <w:p w14:paraId="111562A4" w14:textId="617DAE85" w:rsidR="00DC65EC" w:rsidRPr="00C14DD4" w:rsidRDefault="00DC65EC" w:rsidP="00EB0274">
      <w:pPr>
        <w:spacing w:after="120"/>
        <w:rPr>
          <w:rFonts w:eastAsia="Times New Roman"/>
        </w:rPr>
      </w:pPr>
      <w:r w:rsidRPr="00C14DD4">
        <w:rPr>
          <w:rFonts w:eastAsia="Times New Roman"/>
        </w:rPr>
        <w:t>Can you create your own unique polar fantasy creatures and write a fact-file for them? You might adapt a real-life animal, base it on a mythical creature or you might create something entirely new! Think about how they have evolved to live in their unique environment, their features and special skills. Remember to think about your design and layout to make your fact-file ex</w:t>
      </w:r>
      <w:r w:rsidR="009427BA" w:rsidRPr="00C14DD4">
        <w:rPr>
          <w:rFonts w:eastAsia="Times New Roman"/>
        </w:rPr>
        <w:t>c</w:t>
      </w:r>
      <w:r w:rsidRPr="00C14DD4">
        <w:rPr>
          <w:rFonts w:eastAsia="Times New Roman"/>
        </w:rPr>
        <w:t xml:space="preserve">iting to read. </w:t>
      </w:r>
    </w:p>
    <w:p w14:paraId="7C75E8EB" w14:textId="77777777" w:rsidR="00DC65EC" w:rsidRPr="00C14DD4" w:rsidRDefault="00DC65EC" w:rsidP="00EB0274">
      <w:pPr>
        <w:spacing w:after="120"/>
        <w:rPr>
          <w:b/>
        </w:rPr>
      </w:pPr>
    </w:p>
    <w:p w14:paraId="52757A2E" w14:textId="17C297F8" w:rsidR="00DC65EC" w:rsidRPr="00C14DD4" w:rsidRDefault="00321664" w:rsidP="00EB0274">
      <w:pPr>
        <w:pStyle w:val="Heading3"/>
      </w:pPr>
      <w:r w:rsidRPr="00C14DD4">
        <w:t xml:space="preserve">Activity 2: </w:t>
      </w:r>
      <w:r w:rsidR="00DC65EC" w:rsidRPr="00C14DD4">
        <w:t xml:space="preserve">Create a 3D </w:t>
      </w:r>
      <w:r w:rsidRPr="00C14DD4">
        <w:t>e</w:t>
      </w:r>
      <w:r w:rsidR="00DC65EC" w:rsidRPr="00C14DD4">
        <w:t xml:space="preserve">xploration scene </w:t>
      </w:r>
    </w:p>
    <w:p w14:paraId="5D275609" w14:textId="40597A56" w:rsidR="00DC65EC" w:rsidRPr="00BA6652" w:rsidRDefault="00DC65EC" w:rsidP="00EB0274">
      <w:pPr>
        <w:spacing w:after="120"/>
        <w:rPr>
          <w:rFonts w:eastAsia="Times New Roman"/>
          <w:bCs/>
          <w:color w:val="808080" w:themeColor="background1" w:themeShade="80"/>
        </w:rPr>
      </w:pPr>
      <w:r w:rsidRPr="0099622D">
        <w:rPr>
          <w:rFonts w:eastAsia="Times New Roman"/>
          <w:bCs/>
          <w:color w:val="808080" w:themeColor="background1" w:themeShade="80"/>
        </w:rPr>
        <w:t>TCH 2-09a, TCH 2-10a</w:t>
      </w:r>
      <w:r w:rsidR="0099622D">
        <w:rPr>
          <w:rFonts w:eastAsia="Times New Roman"/>
          <w:bCs/>
          <w:color w:val="808080" w:themeColor="background1" w:themeShade="80"/>
        </w:rPr>
        <w:br/>
      </w:r>
      <w:r w:rsidRPr="00C14DD4">
        <w:t xml:space="preserve">Using Lego or junk modelling, design and create a fantasy exploration scene. This could be inspired by a scene in </w:t>
      </w:r>
      <w:proofErr w:type="spellStart"/>
      <w:r w:rsidRPr="00C14DD4">
        <w:rPr>
          <w:i/>
        </w:rPr>
        <w:t>Brightstorm</w:t>
      </w:r>
      <w:proofErr w:type="spellEnd"/>
      <w:r w:rsidRPr="00C14DD4">
        <w:t xml:space="preserve">, such as Arthur and Maudie riding the thought-wolves in the Everlasting Forest, or a scene from your own idea for an exploration story. </w:t>
      </w:r>
      <w:r w:rsidR="0099622D">
        <w:rPr>
          <w:rFonts w:eastAsia="Times New Roman"/>
          <w:bCs/>
          <w:color w:val="808080" w:themeColor="background1" w:themeShade="80"/>
        </w:rPr>
        <w:br/>
      </w:r>
      <w:r w:rsidR="0099622D">
        <w:rPr>
          <w:rFonts w:eastAsia="Times New Roman"/>
          <w:bCs/>
          <w:color w:val="808080" w:themeColor="background1" w:themeShade="80"/>
        </w:rPr>
        <w:br/>
      </w:r>
      <w:r w:rsidRPr="00C14DD4">
        <w:t xml:space="preserve">You could also create 3D versions of a sky-ship design, 4 Archangel </w:t>
      </w:r>
      <w:r w:rsidR="00655B1F" w:rsidRPr="00C14DD4">
        <w:t>S</w:t>
      </w:r>
      <w:r w:rsidRPr="00C14DD4">
        <w:t xml:space="preserve">treet, the domes of the </w:t>
      </w:r>
      <w:proofErr w:type="spellStart"/>
      <w:r w:rsidRPr="00C14DD4">
        <w:t>Lontown</w:t>
      </w:r>
      <w:proofErr w:type="spellEnd"/>
      <w:r w:rsidRPr="00C14DD4">
        <w:t xml:space="preserve"> Geographical Society, the Slumps, or other scenes from the </w:t>
      </w:r>
      <w:r w:rsidRPr="00C14DD4">
        <w:lastRenderedPageBreak/>
        <w:t xml:space="preserve">series such as the </w:t>
      </w:r>
      <w:proofErr w:type="gramStart"/>
      <w:r w:rsidRPr="00C14DD4">
        <w:t>South Polaris mountain</w:t>
      </w:r>
      <w:proofErr w:type="gramEnd"/>
      <w:r w:rsidRPr="00C14DD4">
        <w:t xml:space="preserve"> caves, the Citadel, the amazing city of </w:t>
      </w:r>
      <w:proofErr w:type="spellStart"/>
      <w:r w:rsidRPr="00C14DD4">
        <w:t>Darkwhispers</w:t>
      </w:r>
      <w:proofErr w:type="spellEnd"/>
      <w:r w:rsidRPr="00C14DD4">
        <w:t xml:space="preserve">, the jungle tree-top or bubble houses! See </w:t>
      </w:r>
      <w:hyperlink w:anchor="_Pictures_to_support" w:history="1">
        <w:r w:rsidR="00655B1F" w:rsidRPr="00BA6652">
          <w:rPr>
            <w:rStyle w:val="Hyperlink"/>
          </w:rPr>
          <w:t xml:space="preserve">the </w:t>
        </w:r>
        <w:r w:rsidRPr="00BA6652">
          <w:rPr>
            <w:rStyle w:val="Hyperlink"/>
          </w:rPr>
          <w:t>photos at the end of this resource</w:t>
        </w:r>
      </w:hyperlink>
      <w:r w:rsidRPr="00C14DD4">
        <w:t xml:space="preserve"> for ideas.</w:t>
      </w:r>
      <w:r w:rsidR="0099622D">
        <w:br/>
      </w:r>
    </w:p>
    <w:p w14:paraId="628B1816" w14:textId="65C1BF57" w:rsidR="00DC65EC" w:rsidRPr="00C14DD4" w:rsidRDefault="00655B1F" w:rsidP="00EB0274">
      <w:pPr>
        <w:pStyle w:val="Heading3"/>
      </w:pPr>
      <w:r w:rsidRPr="00C14DD4">
        <w:t xml:space="preserve">Activity 3: </w:t>
      </w:r>
      <w:r w:rsidR="00DC65EC" w:rsidRPr="00C14DD4">
        <w:t xml:space="preserve">Design a fantasy polar exploration vehicle </w:t>
      </w:r>
    </w:p>
    <w:p w14:paraId="4D7BC5CB" w14:textId="6C76E703" w:rsidR="00DC65EC" w:rsidRPr="0099622D" w:rsidRDefault="00DC65EC" w:rsidP="00EB0274">
      <w:pPr>
        <w:spacing w:after="120"/>
        <w:rPr>
          <w:rFonts w:eastAsia="Times New Roman"/>
          <w:bCs/>
          <w:color w:val="808080" w:themeColor="background1" w:themeShade="80"/>
        </w:rPr>
      </w:pPr>
      <w:r w:rsidRPr="0099622D">
        <w:rPr>
          <w:rFonts w:eastAsia="Times New Roman"/>
          <w:bCs/>
          <w:color w:val="808080" w:themeColor="background1" w:themeShade="80"/>
        </w:rPr>
        <w:t>TCH 2-09a, TCH 2-11a</w:t>
      </w:r>
      <w:r w:rsidR="0099622D">
        <w:rPr>
          <w:rFonts w:eastAsia="Times New Roman"/>
          <w:bCs/>
          <w:color w:val="808080" w:themeColor="background1" w:themeShade="80"/>
        </w:rPr>
        <w:br/>
      </w:r>
      <w:r w:rsidRPr="00C14DD4">
        <w:rPr>
          <w:bCs/>
        </w:rPr>
        <w:t xml:space="preserve">Design and draw your own fantasy exploration vehicle to transport you to the polar regions. Think of the type of vehicle you’d like to choose: does it fly, sail, skate over the ice? What special attachments does it have? You might like to think about how your vehicle is powered. Is it an eco-friendly transport like the Aurora in </w:t>
      </w:r>
      <w:proofErr w:type="spellStart"/>
      <w:r w:rsidRPr="00C14DD4">
        <w:rPr>
          <w:bCs/>
          <w:i/>
        </w:rPr>
        <w:t>Brightstorm</w:t>
      </w:r>
      <w:proofErr w:type="spellEnd"/>
      <w:r w:rsidRPr="00C14DD4">
        <w:rPr>
          <w:bCs/>
        </w:rPr>
        <w:t>? Label your transport with its features. You could research a variety of real transports and adapt as well as look at fantasy vehicles. You could go on to draw the inside view of your transport and build a 3</w:t>
      </w:r>
      <w:r w:rsidR="00DD2760" w:rsidRPr="00C14DD4">
        <w:rPr>
          <w:bCs/>
        </w:rPr>
        <w:t>D</w:t>
      </w:r>
      <w:r w:rsidRPr="00C14DD4">
        <w:rPr>
          <w:bCs/>
        </w:rPr>
        <w:t xml:space="preserve"> model.</w:t>
      </w:r>
    </w:p>
    <w:p w14:paraId="205FCDE5" w14:textId="77777777" w:rsidR="00DC65EC" w:rsidRPr="00C14DD4" w:rsidRDefault="00DC65EC" w:rsidP="00EB0274">
      <w:pPr>
        <w:spacing w:after="120"/>
        <w:rPr>
          <w:b/>
        </w:rPr>
      </w:pPr>
    </w:p>
    <w:p w14:paraId="166A992B" w14:textId="41ABD16F" w:rsidR="00DC65EC" w:rsidRPr="00C14DD4" w:rsidRDefault="00870C79" w:rsidP="00EB0274">
      <w:pPr>
        <w:pStyle w:val="Heading3"/>
      </w:pPr>
      <w:r w:rsidRPr="00C14DD4">
        <w:t xml:space="preserve">Activity 4: </w:t>
      </w:r>
      <w:r w:rsidR="00DC65EC" w:rsidRPr="00C14DD4">
        <w:t xml:space="preserve">Write your own fantasy polar adventure story </w:t>
      </w:r>
    </w:p>
    <w:p w14:paraId="3EBF4502" w14:textId="1E820FCA" w:rsidR="00DC65EC" w:rsidRPr="0099622D" w:rsidRDefault="00DC65EC" w:rsidP="00EB0274">
      <w:pPr>
        <w:spacing w:after="120"/>
        <w:rPr>
          <w:rFonts w:eastAsia="Times New Roman"/>
          <w:color w:val="808080" w:themeColor="background1" w:themeShade="80"/>
        </w:rPr>
      </w:pPr>
      <w:r w:rsidRPr="0099622D">
        <w:rPr>
          <w:rFonts w:eastAsia="Times New Roman"/>
          <w:color w:val="808080" w:themeColor="background1" w:themeShade="80"/>
        </w:rPr>
        <w:t>LIT 2-20a, ENG 2-31a</w:t>
      </w:r>
      <w:r w:rsidR="0099622D">
        <w:rPr>
          <w:rFonts w:eastAsia="Times New Roman"/>
          <w:color w:val="808080" w:themeColor="background1" w:themeShade="80"/>
        </w:rPr>
        <w:br/>
      </w:r>
      <w:r w:rsidRPr="00C14DD4">
        <w:rPr>
          <w:bCs/>
        </w:rPr>
        <w:t xml:space="preserve">In </w:t>
      </w:r>
      <w:proofErr w:type="spellStart"/>
      <w:r w:rsidRPr="00C14DD4">
        <w:rPr>
          <w:bCs/>
          <w:i/>
        </w:rPr>
        <w:t>Brightstorm</w:t>
      </w:r>
      <w:proofErr w:type="spellEnd"/>
      <w:r w:rsidRPr="00C14DD4">
        <w:rPr>
          <w:bCs/>
        </w:rPr>
        <w:t xml:space="preserve">, the twins embark on the journey of a lifetime to South Polaris. They meet fantastical animals, perform daring feats of bravery and discover the truth about their lost father. Can you create your own fantasy polar adventure story? Think about the world you’d like to create. Remember if it’s your world, you create the rules, so have fun. Think about the hazards in your characters’ way, the creatures, and the goal. Is it </w:t>
      </w:r>
      <w:r w:rsidR="009B7C6B" w:rsidRPr="00C14DD4">
        <w:rPr>
          <w:bCs/>
        </w:rPr>
        <w:t xml:space="preserve">a race </w:t>
      </w:r>
      <w:r w:rsidRPr="00C14DD4">
        <w:rPr>
          <w:bCs/>
        </w:rPr>
        <w:t xml:space="preserve">to be the first to the furthest point north or south, a rescue mission, to retrieve a magical object, </w:t>
      </w:r>
      <w:r w:rsidR="009B7C6B" w:rsidRPr="00C14DD4">
        <w:rPr>
          <w:bCs/>
        </w:rPr>
        <w:t xml:space="preserve">or </w:t>
      </w:r>
      <w:r w:rsidRPr="00C14DD4">
        <w:rPr>
          <w:bCs/>
        </w:rPr>
        <w:t>to find a mythical creature like a frost dragon?</w:t>
      </w:r>
    </w:p>
    <w:p w14:paraId="103F98EB" w14:textId="77777777" w:rsidR="002B14F0" w:rsidRPr="002B14F0" w:rsidRDefault="002B14F0" w:rsidP="002B14F0"/>
    <w:p w14:paraId="54743BBE" w14:textId="1880B939" w:rsidR="00DC65EC" w:rsidRPr="001560BB" w:rsidRDefault="00DC65EC" w:rsidP="001560BB">
      <w:pPr>
        <w:pStyle w:val="Heading2"/>
      </w:pPr>
      <w:bookmarkStart w:id="16" w:name="_Toc193791823"/>
      <w:r w:rsidRPr="0099622D">
        <w:rPr>
          <w:i/>
        </w:rPr>
        <w:t>Surviving the Antarctic</w:t>
      </w:r>
      <w:r w:rsidRPr="001560BB">
        <w:t xml:space="preserve"> </w:t>
      </w:r>
      <w:r w:rsidR="0099622D">
        <w:t>learning activities</w:t>
      </w:r>
      <w:bookmarkEnd w:id="16"/>
    </w:p>
    <w:p w14:paraId="0A24D2BA" w14:textId="390F8320" w:rsidR="00DC65EC" w:rsidRDefault="00F67428" w:rsidP="002B14F0">
      <w:pPr>
        <w:spacing w:after="120"/>
      </w:pPr>
      <w:r>
        <w:rPr>
          <w:color w:val="808080" w:themeColor="background1" w:themeShade="80"/>
        </w:rPr>
        <w:t xml:space="preserve">LIT 2-14a, LIT 2-16a, </w:t>
      </w:r>
      <w:r w:rsidR="00240C36" w:rsidRPr="00240C36">
        <w:rPr>
          <w:color w:val="808080" w:themeColor="background1" w:themeShade="80"/>
        </w:rPr>
        <w:t>TCH 2-01a, TCH 2-02a</w:t>
      </w:r>
      <w:r w:rsidR="00240C36">
        <w:rPr>
          <w:color w:val="808080" w:themeColor="background1" w:themeShade="80"/>
        </w:rPr>
        <w:t xml:space="preserve">, </w:t>
      </w:r>
      <w:r>
        <w:rPr>
          <w:color w:val="808080" w:themeColor="background1" w:themeShade="80"/>
        </w:rPr>
        <w:t xml:space="preserve">SOC 2-01a, SOC 2-04a, </w:t>
      </w:r>
      <w:r>
        <w:rPr>
          <w:color w:val="808080" w:themeColor="background1" w:themeShade="80"/>
        </w:rPr>
        <w:br/>
      </w:r>
      <w:r w:rsidR="00240C36">
        <w:rPr>
          <w:color w:val="808080" w:themeColor="background1" w:themeShade="80"/>
        </w:rPr>
        <w:t>SOC 1-12b/2-12a</w:t>
      </w:r>
      <w:r>
        <w:rPr>
          <w:color w:val="808080" w:themeColor="background1" w:themeShade="80"/>
        </w:rPr>
        <w:t xml:space="preserve">, </w:t>
      </w:r>
      <w:r w:rsidR="002B14F0">
        <w:br/>
      </w:r>
      <w:r w:rsidR="00DC65EC">
        <w:t xml:space="preserve">Sarah </w:t>
      </w:r>
      <w:proofErr w:type="spellStart"/>
      <w:r w:rsidR="00DC65EC">
        <w:t>Airriess</w:t>
      </w:r>
      <w:proofErr w:type="spellEnd"/>
      <w:r w:rsidR="00DC65EC">
        <w:t xml:space="preserve"> illustrates graphic novels and her latest title </w:t>
      </w:r>
      <w:r w:rsidR="00DC65EC" w:rsidRPr="000C20F2">
        <w:rPr>
          <w:i/>
        </w:rPr>
        <w:t xml:space="preserve">The Worst Journey in the World </w:t>
      </w:r>
      <w:r w:rsidR="00DC65EC">
        <w:t xml:space="preserve">explores Captain Robert Scott’s expedition to the South Pole in 1910-1913. </w:t>
      </w:r>
    </w:p>
    <w:p w14:paraId="41B4DB53" w14:textId="259F3973" w:rsidR="00DC65EC" w:rsidRDefault="00DC65EC" w:rsidP="002B14F0">
      <w:pPr>
        <w:pStyle w:val="ListParagraph"/>
        <w:numPr>
          <w:ilvl w:val="0"/>
          <w:numId w:val="40"/>
        </w:numPr>
        <w:spacing w:after="120"/>
      </w:pPr>
      <w:r w:rsidRPr="006005FC">
        <w:lastRenderedPageBreak/>
        <w:t xml:space="preserve">You can read the prologue and a sample chapter </w:t>
      </w:r>
      <w:r>
        <w:t xml:space="preserve">from the Graphic novel </w:t>
      </w:r>
      <w:r w:rsidRPr="006005FC">
        <w:t xml:space="preserve">on </w:t>
      </w:r>
      <w:hyperlink r:id="rId22" w:history="1">
        <w:proofErr w:type="spellStart"/>
        <w:r w:rsidRPr="006005FC">
          <w:rPr>
            <w:rStyle w:val="Hyperlink"/>
          </w:rPr>
          <w:t>Patroen</w:t>
        </w:r>
        <w:proofErr w:type="spellEnd"/>
      </w:hyperlink>
      <w:r w:rsidRPr="006005FC">
        <w:t xml:space="preserve"> for </w:t>
      </w:r>
      <w:proofErr w:type="gramStart"/>
      <w:r w:rsidRPr="006005FC">
        <w:t>free, or</w:t>
      </w:r>
      <w:proofErr w:type="gramEnd"/>
      <w:r w:rsidRPr="006005FC">
        <w:t xml:space="preserve"> purchase a subscription to read the full graphic novel. You can also </w:t>
      </w:r>
      <w:hyperlink r:id="rId23" w:history="1">
        <w:r w:rsidRPr="006005FC">
          <w:rPr>
            <w:rStyle w:val="Hyperlink"/>
          </w:rPr>
          <w:t>watch a short vide</w:t>
        </w:r>
        <w:r w:rsidR="00240C36">
          <w:rPr>
            <w:rStyle w:val="Hyperlink"/>
          </w:rPr>
          <w:t xml:space="preserve">o on Sarah </w:t>
        </w:r>
        <w:proofErr w:type="spellStart"/>
        <w:r w:rsidR="00240C36">
          <w:rPr>
            <w:rStyle w:val="Hyperlink"/>
          </w:rPr>
          <w:t>Airriess</w:t>
        </w:r>
        <w:proofErr w:type="spellEnd"/>
        <w:r w:rsidR="00240C36">
          <w:rPr>
            <w:rStyle w:val="Hyperlink"/>
          </w:rPr>
          <w:t>’ YouTube Channel</w:t>
        </w:r>
      </w:hyperlink>
      <w:r w:rsidRPr="006005FC">
        <w:t xml:space="preserve"> that introduces </w:t>
      </w:r>
      <w:r w:rsidRPr="006005FC">
        <w:rPr>
          <w:i/>
        </w:rPr>
        <w:t>The Worst Journey in the World</w:t>
      </w:r>
      <w:r w:rsidR="00240C36">
        <w:rPr>
          <w:i/>
        </w:rPr>
        <w:t xml:space="preserve"> </w:t>
      </w:r>
      <w:r w:rsidR="00240C36">
        <w:t>(4 minutes, 33 seconds)</w:t>
      </w:r>
      <w:r w:rsidRPr="006005FC">
        <w:t xml:space="preserve">. </w:t>
      </w:r>
    </w:p>
    <w:p w14:paraId="524ECA01" w14:textId="77777777" w:rsidR="00DC65EC" w:rsidRDefault="00DC65EC" w:rsidP="002B14F0">
      <w:pPr>
        <w:pStyle w:val="ListParagraph"/>
        <w:numPr>
          <w:ilvl w:val="0"/>
          <w:numId w:val="40"/>
        </w:numPr>
        <w:spacing w:after="120"/>
      </w:pPr>
      <w:r>
        <w:t xml:space="preserve">Sarah has pulled together a range of useful videos, articles and photographs that explore similar themes to the graphic novel </w:t>
      </w:r>
      <w:hyperlink r:id="rId24" w:history="1">
        <w:r w:rsidRPr="006005FC">
          <w:rPr>
            <w:rStyle w:val="Hyperlink"/>
          </w:rPr>
          <w:t>on her blog</w:t>
        </w:r>
      </w:hyperlink>
      <w:r>
        <w:t>.</w:t>
      </w:r>
    </w:p>
    <w:p w14:paraId="33A873D0" w14:textId="095A5254" w:rsidR="00DC65EC" w:rsidRDefault="00DC65EC" w:rsidP="002B14F0">
      <w:pPr>
        <w:pStyle w:val="ListParagraph"/>
        <w:numPr>
          <w:ilvl w:val="0"/>
          <w:numId w:val="40"/>
        </w:numPr>
        <w:spacing w:after="120"/>
      </w:pPr>
      <w:r>
        <w:t xml:space="preserve">You can also read in detail about Sarah’s </w:t>
      </w:r>
      <w:hyperlink r:id="rId25" w:history="1">
        <w:r w:rsidRPr="006005FC">
          <w:rPr>
            <w:rStyle w:val="Hyperlink"/>
          </w:rPr>
          <w:t>research trip to the Antarctic</w:t>
        </w:r>
      </w:hyperlink>
      <w:r>
        <w:t xml:space="preserve"> in 2019. </w:t>
      </w:r>
      <w:r w:rsidR="002B14F0">
        <w:br/>
      </w:r>
    </w:p>
    <w:p w14:paraId="03142711" w14:textId="578DCD52" w:rsidR="00EB0274" w:rsidRDefault="00DC65EC" w:rsidP="002B14F0">
      <w:pPr>
        <w:spacing w:after="120"/>
      </w:pPr>
      <w:r>
        <w:t xml:space="preserve">During the event, Sarah will discuss her work as a graphic artist and producing </w:t>
      </w:r>
      <w:r w:rsidRPr="006005FC">
        <w:rPr>
          <w:i/>
        </w:rPr>
        <w:t>The Worst Journey in the World</w:t>
      </w:r>
      <w:r>
        <w:t xml:space="preserve">. To prepare for the event and to become familiar with structuring and planning a graphic novel, explore our </w:t>
      </w:r>
      <w:hyperlink r:id="rId26" w:history="1">
        <w:r w:rsidRPr="006005FC">
          <w:rPr>
            <w:rStyle w:val="Hyperlink"/>
          </w:rPr>
          <w:t>how to create a comic scen</w:t>
        </w:r>
        <w:r w:rsidR="00DE619E">
          <w:rPr>
            <w:rStyle w:val="Hyperlink"/>
          </w:rPr>
          <w:t>e resourc</w:t>
        </w:r>
        <w:r w:rsidRPr="006005FC">
          <w:rPr>
            <w:rStyle w:val="Hyperlink"/>
          </w:rPr>
          <w:t>e</w:t>
        </w:r>
      </w:hyperlink>
      <w:r>
        <w:t xml:space="preserve">. It contains lots of ideas and tips for creating your own graphic novel. </w:t>
      </w:r>
    </w:p>
    <w:p w14:paraId="32461589" w14:textId="77777777" w:rsidR="00EB0274" w:rsidRDefault="00EB0274" w:rsidP="009F4520">
      <w:pPr>
        <w:spacing w:after="120" w:line="276" w:lineRule="auto"/>
      </w:pPr>
    </w:p>
    <w:p w14:paraId="2298508C" w14:textId="4AD1E9F1" w:rsidR="00EB0274" w:rsidRPr="00AA45E9" w:rsidRDefault="00EB0274" w:rsidP="00EB0274">
      <w:pPr>
        <w:pStyle w:val="Heading2"/>
      </w:pPr>
      <w:bookmarkStart w:id="17" w:name="_Toc193791824"/>
      <w:r>
        <w:t>Further resources</w:t>
      </w:r>
      <w:bookmarkEnd w:id="17"/>
    </w:p>
    <w:p w14:paraId="4856DA0F" w14:textId="53439A01" w:rsidR="00EB0274" w:rsidRDefault="00EB0274" w:rsidP="002B14F0">
      <w:pPr>
        <w:pStyle w:val="ListParagraph"/>
        <w:numPr>
          <w:ilvl w:val="0"/>
          <w:numId w:val="37"/>
        </w:numPr>
        <w:spacing w:after="120"/>
      </w:pPr>
      <w:r w:rsidRPr="005D269D">
        <w:t xml:space="preserve">Explore our </w:t>
      </w:r>
      <w:hyperlink r:id="rId27" w:history="1">
        <w:r w:rsidRPr="005D269D">
          <w:rPr>
            <w:rStyle w:val="Hyperlink"/>
          </w:rPr>
          <w:t>Polar adventures book list</w:t>
        </w:r>
      </w:hyperlink>
      <w:r w:rsidRPr="005D269D">
        <w:t>, which offers loads of ideas for books to help reader explore the North and South Pole</w:t>
      </w:r>
    </w:p>
    <w:p w14:paraId="6377FE57" w14:textId="35D66DAD" w:rsidR="00240C36" w:rsidRDefault="00240C36" w:rsidP="002B14F0">
      <w:pPr>
        <w:pStyle w:val="ListParagraph"/>
        <w:numPr>
          <w:ilvl w:val="0"/>
          <w:numId w:val="37"/>
        </w:numPr>
        <w:spacing w:after="120"/>
      </w:pPr>
      <w:r>
        <w:t xml:space="preserve">For more polar learning ideas, see </w:t>
      </w:r>
      <w:hyperlink r:id="rId28" w:history="1">
        <w:r w:rsidRPr="00240C36">
          <w:rPr>
            <w:rStyle w:val="Hyperlink"/>
          </w:rPr>
          <w:t xml:space="preserve">our Second Level resource on Catherine Johnson’s novel </w:t>
        </w:r>
        <w:r w:rsidRPr="00240C36">
          <w:rPr>
            <w:rStyle w:val="Hyperlink"/>
            <w:i/>
          </w:rPr>
          <w:t>Race to the Frozen North</w:t>
        </w:r>
      </w:hyperlink>
    </w:p>
    <w:p w14:paraId="46F84B10" w14:textId="4F69EF50" w:rsidR="00EB0274" w:rsidRDefault="00EB0274" w:rsidP="002B14F0">
      <w:pPr>
        <w:pStyle w:val="ListParagraph"/>
        <w:numPr>
          <w:ilvl w:val="0"/>
          <w:numId w:val="37"/>
        </w:numPr>
        <w:spacing w:after="120"/>
      </w:pPr>
      <w:r>
        <w:t xml:space="preserve">For any of the books featured, you can use our 10 things to do with any book series, for </w:t>
      </w:r>
      <w:hyperlink r:id="rId29" w:history="1">
        <w:r w:rsidRPr="00726CF1">
          <w:rPr>
            <w:rStyle w:val="Hyperlink"/>
          </w:rPr>
          <w:t>early level</w:t>
        </w:r>
      </w:hyperlink>
      <w:r>
        <w:t xml:space="preserve">, </w:t>
      </w:r>
      <w:hyperlink r:id="rId30" w:history="1">
        <w:r w:rsidRPr="00726CF1">
          <w:rPr>
            <w:rStyle w:val="Hyperlink"/>
          </w:rPr>
          <w:t>primary</w:t>
        </w:r>
      </w:hyperlink>
      <w:r>
        <w:t xml:space="preserve"> and </w:t>
      </w:r>
      <w:hyperlink r:id="rId31" w:history="1">
        <w:r w:rsidRPr="00726CF1">
          <w:rPr>
            <w:rStyle w:val="Hyperlink"/>
          </w:rPr>
          <w:t>secondary</w:t>
        </w:r>
      </w:hyperlink>
    </w:p>
    <w:p w14:paraId="3E6487F1" w14:textId="5F70465D" w:rsidR="00EB0274" w:rsidRDefault="00EB0274" w:rsidP="002B14F0">
      <w:pPr>
        <w:pStyle w:val="ListParagraph"/>
        <w:numPr>
          <w:ilvl w:val="0"/>
          <w:numId w:val="37"/>
        </w:numPr>
        <w:spacing w:after="120"/>
      </w:pPr>
      <w:r>
        <w:t xml:space="preserve">The Antarctic Heritage Trust offer a range of </w:t>
      </w:r>
      <w:hyperlink r:id="rId32" w:history="1">
        <w:r w:rsidRPr="00CD29C8">
          <w:rPr>
            <w:rStyle w:val="Hyperlink"/>
          </w:rPr>
          <w:t>educational resources</w:t>
        </w:r>
      </w:hyperlink>
      <w:r>
        <w:t xml:space="preserve">, as well as </w:t>
      </w:r>
      <w:hyperlink r:id="rId33" w:history="1">
        <w:r w:rsidRPr="00CD29C8">
          <w:rPr>
            <w:rStyle w:val="Hyperlink"/>
          </w:rPr>
          <w:t>virtual reality experience</w:t>
        </w:r>
      </w:hyperlink>
      <w:r>
        <w:t xml:space="preserve"> of historic sites (which pupils can access through </w:t>
      </w:r>
      <w:r w:rsidR="00240C36">
        <w:t>a tablet or other smart device)</w:t>
      </w:r>
    </w:p>
    <w:p w14:paraId="43AAC033" w14:textId="77777777" w:rsidR="00240C36" w:rsidRDefault="00EB0274" w:rsidP="00240C36">
      <w:pPr>
        <w:pStyle w:val="ListParagraph"/>
        <w:numPr>
          <w:ilvl w:val="0"/>
          <w:numId w:val="37"/>
        </w:numPr>
        <w:spacing w:after="120"/>
      </w:pPr>
      <w:r>
        <w:t xml:space="preserve">The British Antarctic Survey offers a wealth of information about </w:t>
      </w:r>
      <w:hyperlink r:id="rId34" w:history="1">
        <w:r w:rsidRPr="00C31A86">
          <w:rPr>
            <w:rStyle w:val="Hyperlink"/>
          </w:rPr>
          <w:t>life at the polar regions</w:t>
        </w:r>
      </w:hyperlink>
      <w:r>
        <w:t xml:space="preserve">, as well as videos and information about </w:t>
      </w:r>
      <w:hyperlink r:id="rId35" w:history="1">
        <w:r w:rsidRPr="00C31A86">
          <w:rPr>
            <w:rStyle w:val="Hyperlink"/>
          </w:rPr>
          <w:t>wildlife</w:t>
        </w:r>
      </w:hyperlink>
      <w:r>
        <w:t xml:space="preserve"> and </w:t>
      </w:r>
      <w:hyperlink r:id="rId36" w:history="1">
        <w:r w:rsidRPr="00C31A86">
          <w:rPr>
            <w:rStyle w:val="Hyperlink"/>
          </w:rPr>
          <w:t>their research</w:t>
        </w:r>
      </w:hyperlink>
      <w:bookmarkStart w:id="18" w:name="_Toc193791825"/>
    </w:p>
    <w:p w14:paraId="6A374EAB" w14:textId="77777777" w:rsidR="00240C36" w:rsidRDefault="00240C36">
      <w:pPr>
        <w:rPr>
          <w:rFonts w:eastAsia="Calibri"/>
        </w:rPr>
      </w:pPr>
      <w:r>
        <w:br w:type="page"/>
      </w:r>
    </w:p>
    <w:p w14:paraId="15DAF10F" w14:textId="089C2B57" w:rsidR="002B14F0" w:rsidRDefault="002B14F0" w:rsidP="00240C36">
      <w:pPr>
        <w:pStyle w:val="Heading2"/>
      </w:pPr>
      <w:bookmarkStart w:id="19" w:name="_Pictures_to_support"/>
      <w:bookmarkEnd w:id="19"/>
      <w:r>
        <w:lastRenderedPageBreak/>
        <w:t xml:space="preserve">Pictures to support with </w:t>
      </w:r>
      <w:proofErr w:type="spellStart"/>
      <w:r w:rsidRPr="00240C36">
        <w:rPr>
          <w:i/>
        </w:rPr>
        <w:t>Brightstorm</w:t>
      </w:r>
      <w:proofErr w:type="spellEnd"/>
      <w:r w:rsidRPr="00240C36">
        <w:rPr>
          <w:i/>
        </w:rPr>
        <w:t xml:space="preserve"> </w:t>
      </w:r>
      <w:r>
        <w:t>Activity 2</w:t>
      </w:r>
      <w:bookmarkEnd w:id="18"/>
    </w:p>
    <w:p w14:paraId="7B99418B" w14:textId="769E2457" w:rsidR="002B14F0" w:rsidRPr="002B14F0" w:rsidRDefault="002B14F0" w:rsidP="002B14F0">
      <w:r>
        <w:t xml:space="preserve">Picture examples of the Lego dioramas, vehicles and creatures created inspired by </w:t>
      </w:r>
      <w:proofErr w:type="spellStart"/>
      <w:r>
        <w:rPr>
          <w:i/>
        </w:rPr>
        <w:t>Brightstorm</w:t>
      </w:r>
      <w:proofErr w:type="spellEnd"/>
    </w:p>
    <w:p w14:paraId="02B3A7A0" w14:textId="761C2ABC" w:rsidR="00712F90" w:rsidRDefault="002B14F0" w:rsidP="002B14F0">
      <w:pPr>
        <w:spacing w:after="120" w:line="276" w:lineRule="auto"/>
        <w:jc w:val="center"/>
      </w:pPr>
      <w:r>
        <w:rPr>
          <w:noProof/>
          <w:lang w:eastAsia="en-GB"/>
        </w:rPr>
        <w:drawing>
          <wp:inline distT="0" distB="0" distL="0" distR="0" wp14:anchorId="748BA398" wp14:editId="51928F5D">
            <wp:extent cx="5591251" cy="3930316"/>
            <wp:effectExtent l="0" t="0" r="0" b="0"/>
            <wp:docPr id="1" name="Picture 1" descr="Lego dioramas, vehicles and creatures created inspired by Brigh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go dioramas, vehicles and creatures created inspired by Brightstorm"/>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5596670" cy="3934125"/>
                    </a:xfrm>
                    <a:prstGeom prst="rect">
                      <a:avLst/>
                    </a:prstGeom>
                    <a:ln>
                      <a:noFill/>
                    </a:ln>
                    <a:extLst>
                      <a:ext uri="{53640926-AAD7-44D8-BBD7-CCE9431645EC}">
                        <a14:shadowObscured xmlns:a14="http://schemas.microsoft.com/office/drawing/2010/main"/>
                      </a:ext>
                    </a:extLst>
                  </pic:spPr>
                </pic:pic>
              </a:graphicData>
            </a:graphic>
          </wp:inline>
        </w:drawing>
      </w:r>
    </w:p>
    <w:p w14:paraId="31A07518" w14:textId="7D2D5465" w:rsidR="002B14F0" w:rsidRDefault="002B14F0" w:rsidP="002B14F0">
      <w:pPr>
        <w:spacing w:after="120" w:line="276" w:lineRule="auto"/>
        <w:jc w:val="right"/>
      </w:pPr>
    </w:p>
    <w:p w14:paraId="4F0BA95E" w14:textId="68C11E2F" w:rsidR="002B14F0" w:rsidRDefault="002B14F0" w:rsidP="002B14F0">
      <w:pPr>
        <w:spacing w:after="120" w:line="276" w:lineRule="auto"/>
        <w:jc w:val="right"/>
      </w:pPr>
      <w:r>
        <w:rPr>
          <w:noProof/>
          <w:lang w:eastAsia="en-GB"/>
        </w:rPr>
        <w:drawing>
          <wp:inline distT="0" distB="0" distL="0" distR="0" wp14:anchorId="53AFE789" wp14:editId="5A6E3921">
            <wp:extent cx="5730567" cy="2422358"/>
            <wp:effectExtent l="0" t="0" r="3810" b="0"/>
            <wp:docPr id="2" name="Picture 2" descr="Lego dioramas, vehicles and creatures created inspired by Brigh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go dioramas, vehicles and creatures created inspired by Brightstorm"/>
                    <pic:cNvPicPr/>
                  </pic:nvPicPr>
                  <pic:blipFill rotWithShape="1">
                    <a:blip r:embed="rId38" cstate="screen">
                      <a:extLst>
                        <a:ext uri="{28A0092B-C50C-407E-A947-70E740481C1C}">
                          <a14:useLocalDpi xmlns:a14="http://schemas.microsoft.com/office/drawing/2010/main" val="0"/>
                        </a:ext>
                      </a:extLst>
                    </a:blip>
                    <a:srcRect/>
                    <a:stretch/>
                  </pic:blipFill>
                  <pic:spPr bwMode="auto">
                    <a:xfrm>
                      <a:off x="0" y="0"/>
                      <a:ext cx="5730567" cy="2422358"/>
                    </a:xfrm>
                    <a:prstGeom prst="rect">
                      <a:avLst/>
                    </a:prstGeom>
                    <a:ln>
                      <a:noFill/>
                    </a:ln>
                    <a:extLst>
                      <a:ext uri="{53640926-AAD7-44D8-BBD7-CCE9431645EC}">
                        <a14:shadowObscured xmlns:a14="http://schemas.microsoft.com/office/drawing/2010/main"/>
                      </a:ext>
                    </a:extLst>
                  </pic:spPr>
                </pic:pic>
              </a:graphicData>
            </a:graphic>
          </wp:inline>
        </w:drawing>
      </w:r>
    </w:p>
    <w:sectPr w:rsidR="002B14F0"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9AE1A" w14:textId="77777777" w:rsidR="00240C36" w:rsidRDefault="00240C36" w:rsidP="00DA087C">
      <w:r>
        <w:separator/>
      </w:r>
    </w:p>
    <w:p w14:paraId="1888FBF5" w14:textId="77777777" w:rsidR="00240C36" w:rsidRDefault="00240C36" w:rsidP="00DA087C"/>
    <w:p w14:paraId="5A3697AE" w14:textId="77777777" w:rsidR="00240C36" w:rsidRDefault="00240C36" w:rsidP="00DA087C"/>
  </w:endnote>
  <w:endnote w:type="continuationSeparator" w:id="0">
    <w:p w14:paraId="0D2DF013" w14:textId="77777777" w:rsidR="00240C36" w:rsidRDefault="00240C36" w:rsidP="00DA087C">
      <w:r>
        <w:continuationSeparator/>
      </w:r>
    </w:p>
    <w:p w14:paraId="365FCE36" w14:textId="77777777" w:rsidR="00240C36" w:rsidRDefault="00240C36" w:rsidP="00DA087C"/>
    <w:p w14:paraId="1476C822" w14:textId="77777777" w:rsidR="00240C36" w:rsidRDefault="00240C36" w:rsidP="00DA087C"/>
  </w:endnote>
  <w:endnote w:type="continuationNotice" w:id="1">
    <w:p w14:paraId="121D41C2" w14:textId="77777777" w:rsidR="00240C36" w:rsidRDefault="00240C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0DAE4BF" w14:textId="6DC1C6F8" w:rsidR="00240C36" w:rsidRDefault="00240C36">
        <w:pPr>
          <w:pStyle w:val="Footer"/>
          <w:jc w:val="right"/>
        </w:pPr>
        <w:r>
          <w:fldChar w:fldCharType="begin"/>
        </w:r>
        <w:r>
          <w:instrText xml:space="preserve"> PAGE   \* MERGEFORMAT </w:instrText>
        </w:r>
        <w:r>
          <w:fldChar w:fldCharType="separate"/>
        </w:r>
        <w:r w:rsidR="00DE619E">
          <w:rPr>
            <w:noProof/>
          </w:rPr>
          <w:t>7</w:t>
        </w:r>
        <w:r>
          <w:rPr>
            <w:noProof/>
          </w:rPr>
          <w:fldChar w:fldCharType="end"/>
        </w:r>
      </w:p>
    </w:sdtContent>
  </w:sdt>
  <w:p w14:paraId="1886540C" w14:textId="77777777" w:rsidR="00240C36" w:rsidRDefault="00240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CC572" w14:textId="77777777" w:rsidR="00240C36" w:rsidRDefault="00240C36" w:rsidP="00DA087C">
      <w:r>
        <w:separator/>
      </w:r>
    </w:p>
    <w:p w14:paraId="0E7F5506" w14:textId="77777777" w:rsidR="00240C36" w:rsidRDefault="00240C36" w:rsidP="00DA087C"/>
    <w:p w14:paraId="45ED79E8" w14:textId="77777777" w:rsidR="00240C36" w:rsidRDefault="00240C36" w:rsidP="00DA087C"/>
  </w:footnote>
  <w:footnote w:type="continuationSeparator" w:id="0">
    <w:p w14:paraId="0D6FBFE0" w14:textId="77777777" w:rsidR="00240C36" w:rsidRDefault="00240C36" w:rsidP="00DA087C">
      <w:r>
        <w:continuationSeparator/>
      </w:r>
    </w:p>
    <w:p w14:paraId="1320BEDB" w14:textId="77777777" w:rsidR="00240C36" w:rsidRDefault="00240C36" w:rsidP="00DA087C"/>
    <w:p w14:paraId="6A46A029" w14:textId="77777777" w:rsidR="00240C36" w:rsidRDefault="00240C36" w:rsidP="00DA087C"/>
  </w:footnote>
  <w:footnote w:type="continuationNotice" w:id="1">
    <w:p w14:paraId="3E25011C" w14:textId="77777777" w:rsidR="00240C36" w:rsidRDefault="00240C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74E9"/>
    <w:multiLevelType w:val="hybridMultilevel"/>
    <w:tmpl w:val="D9D4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53F40"/>
    <w:multiLevelType w:val="hybridMultilevel"/>
    <w:tmpl w:val="89C4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006FB"/>
    <w:multiLevelType w:val="hybridMultilevel"/>
    <w:tmpl w:val="F8DC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2790C"/>
    <w:multiLevelType w:val="hybridMultilevel"/>
    <w:tmpl w:val="3640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60293B"/>
    <w:multiLevelType w:val="hybridMultilevel"/>
    <w:tmpl w:val="0404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141609"/>
    <w:multiLevelType w:val="hybridMultilevel"/>
    <w:tmpl w:val="22CA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6368846">
    <w:abstractNumId w:val="8"/>
  </w:num>
  <w:num w:numId="2" w16cid:durableId="1916011964">
    <w:abstractNumId w:val="41"/>
  </w:num>
  <w:num w:numId="3" w16cid:durableId="1638298846">
    <w:abstractNumId w:val="18"/>
  </w:num>
  <w:num w:numId="4" w16cid:durableId="1064647772">
    <w:abstractNumId w:val="7"/>
  </w:num>
  <w:num w:numId="5" w16cid:durableId="2026788609">
    <w:abstractNumId w:val="28"/>
  </w:num>
  <w:num w:numId="6" w16cid:durableId="893738992">
    <w:abstractNumId w:val="26"/>
  </w:num>
  <w:num w:numId="7" w16cid:durableId="213545105">
    <w:abstractNumId w:val="21"/>
  </w:num>
  <w:num w:numId="8" w16cid:durableId="638531918">
    <w:abstractNumId w:val="36"/>
  </w:num>
  <w:num w:numId="9" w16cid:durableId="1443380571">
    <w:abstractNumId w:val="34"/>
  </w:num>
  <w:num w:numId="10" w16cid:durableId="496769687">
    <w:abstractNumId w:val="0"/>
  </w:num>
  <w:num w:numId="11" w16cid:durableId="657346934">
    <w:abstractNumId w:val="19"/>
  </w:num>
  <w:num w:numId="12" w16cid:durableId="1716470265">
    <w:abstractNumId w:val="17"/>
  </w:num>
  <w:num w:numId="13" w16cid:durableId="1286698959">
    <w:abstractNumId w:val="29"/>
  </w:num>
  <w:num w:numId="14" w16cid:durableId="42020883">
    <w:abstractNumId w:val="5"/>
  </w:num>
  <w:num w:numId="15" w16cid:durableId="1611627941">
    <w:abstractNumId w:val="12"/>
  </w:num>
  <w:num w:numId="16" w16cid:durableId="910115098">
    <w:abstractNumId w:val="35"/>
  </w:num>
  <w:num w:numId="17" w16cid:durableId="1621375351">
    <w:abstractNumId w:val="27"/>
  </w:num>
  <w:num w:numId="18" w16cid:durableId="2118524913">
    <w:abstractNumId w:val="2"/>
  </w:num>
  <w:num w:numId="19" w16cid:durableId="113061045">
    <w:abstractNumId w:val="4"/>
  </w:num>
  <w:num w:numId="20" w16cid:durableId="204410200">
    <w:abstractNumId w:val="13"/>
  </w:num>
  <w:num w:numId="21" w16cid:durableId="1071345153">
    <w:abstractNumId w:val="3"/>
  </w:num>
  <w:num w:numId="22" w16cid:durableId="367416985">
    <w:abstractNumId w:val="20"/>
  </w:num>
  <w:num w:numId="23" w16cid:durableId="1128662365">
    <w:abstractNumId w:val="1"/>
  </w:num>
  <w:num w:numId="24" w16cid:durableId="204947406">
    <w:abstractNumId w:val="9"/>
  </w:num>
  <w:num w:numId="25" w16cid:durableId="2057922176">
    <w:abstractNumId w:val="39"/>
  </w:num>
  <w:num w:numId="26" w16cid:durableId="684750260">
    <w:abstractNumId w:val="31"/>
  </w:num>
  <w:num w:numId="27" w16cid:durableId="34159209">
    <w:abstractNumId w:val="40"/>
  </w:num>
  <w:num w:numId="28" w16cid:durableId="285039934">
    <w:abstractNumId w:val="22"/>
  </w:num>
  <w:num w:numId="29" w16cid:durableId="644748301">
    <w:abstractNumId w:val="33"/>
  </w:num>
  <w:num w:numId="30" w16cid:durableId="1837569502">
    <w:abstractNumId w:val="6"/>
  </w:num>
  <w:num w:numId="31" w16cid:durableId="756708249">
    <w:abstractNumId w:val="14"/>
  </w:num>
  <w:num w:numId="32" w16cid:durableId="29259018">
    <w:abstractNumId w:val="11"/>
  </w:num>
  <w:num w:numId="33" w16cid:durableId="110513613">
    <w:abstractNumId w:val="24"/>
  </w:num>
  <w:num w:numId="34" w16cid:durableId="651254333">
    <w:abstractNumId w:val="15"/>
  </w:num>
  <w:num w:numId="35" w16cid:durableId="605650564">
    <w:abstractNumId w:val="38"/>
  </w:num>
  <w:num w:numId="36" w16cid:durableId="1019351135">
    <w:abstractNumId w:val="32"/>
  </w:num>
  <w:num w:numId="37" w16cid:durableId="196939367">
    <w:abstractNumId w:val="10"/>
  </w:num>
  <w:num w:numId="38" w16cid:durableId="1445728728">
    <w:abstractNumId w:val="37"/>
  </w:num>
  <w:num w:numId="39" w16cid:durableId="276379191">
    <w:abstractNumId w:val="16"/>
  </w:num>
  <w:num w:numId="40" w16cid:durableId="1765958187">
    <w:abstractNumId w:val="23"/>
  </w:num>
  <w:num w:numId="41" w16cid:durableId="1402560997">
    <w:abstractNumId w:val="30"/>
  </w:num>
  <w:num w:numId="42" w16cid:durableId="29722427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9BC"/>
    <w:rsid w:val="000102FB"/>
    <w:rsid w:val="000204A3"/>
    <w:rsid w:val="00025A26"/>
    <w:rsid w:val="00026FE0"/>
    <w:rsid w:val="0002737C"/>
    <w:rsid w:val="0003618E"/>
    <w:rsid w:val="000500D6"/>
    <w:rsid w:val="000641F6"/>
    <w:rsid w:val="00065DEE"/>
    <w:rsid w:val="000803CC"/>
    <w:rsid w:val="000A1232"/>
    <w:rsid w:val="000B26C7"/>
    <w:rsid w:val="000B69C9"/>
    <w:rsid w:val="000D417B"/>
    <w:rsid w:val="000D6BA3"/>
    <w:rsid w:val="000E538E"/>
    <w:rsid w:val="000F3B57"/>
    <w:rsid w:val="000F611D"/>
    <w:rsid w:val="00111E61"/>
    <w:rsid w:val="001560BB"/>
    <w:rsid w:val="00156BFF"/>
    <w:rsid w:val="00162213"/>
    <w:rsid w:val="00180989"/>
    <w:rsid w:val="001868E3"/>
    <w:rsid w:val="001933F6"/>
    <w:rsid w:val="0019780B"/>
    <w:rsid w:val="001A3E5E"/>
    <w:rsid w:val="001A73AF"/>
    <w:rsid w:val="001D263C"/>
    <w:rsid w:val="001E4F8D"/>
    <w:rsid w:val="00200CC9"/>
    <w:rsid w:val="00240C36"/>
    <w:rsid w:val="002500A1"/>
    <w:rsid w:val="00264E31"/>
    <w:rsid w:val="00277900"/>
    <w:rsid w:val="00292796"/>
    <w:rsid w:val="00293F4A"/>
    <w:rsid w:val="002A2863"/>
    <w:rsid w:val="002A47B6"/>
    <w:rsid w:val="002A5B46"/>
    <w:rsid w:val="002B14F0"/>
    <w:rsid w:val="002D279F"/>
    <w:rsid w:val="002E1A2B"/>
    <w:rsid w:val="00306063"/>
    <w:rsid w:val="0030658B"/>
    <w:rsid w:val="00307D13"/>
    <w:rsid w:val="00317369"/>
    <w:rsid w:val="00321020"/>
    <w:rsid w:val="00321664"/>
    <w:rsid w:val="003263EC"/>
    <w:rsid w:val="003329B7"/>
    <w:rsid w:val="00353680"/>
    <w:rsid w:val="003669A1"/>
    <w:rsid w:val="00373623"/>
    <w:rsid w:val="003A0AF4"/>
    <w:rsid w:val="003A3789"/>
    <w:rsid w:val="003A42DD"/>
    <w:rsid w:val="003D5F43"/>
    <w:rsid w:val="003E1F0F"/>
    <w:rsid w:val="003F1F2C"/>
    <w:rsid w:val="00407351"/>
    <w:rsid w:val="00432721"/>
    <w:rsid w:val="0047390E"/>
    <w:rsid w:val="00475CE9"/>
    <w:rsid w:val="00484C6C"/>
    <w:rsid w:val="004A661B"/>
    <w:rsid w:val="004B5F44"/>
    <w:rsid w:val="004C6AFC"/>
    <w:rsid w:val="004D7529"/>
    <w:rsid w:val="004E505B"/>
    <w:rsid w:val="00520212"/>
    <w:rsid w:val="005267EB"/>
    <w:rsid w:val="00532F6B"/>
    <w:rsid w:val="00540017"/>
    <w:rsid w:val="00540869"/>
    <w:rsid w:val="00541B5B"/>
    <w:rsid w:val="005705E7"/>
    <w:rsid w:val="00571F75"/>
    <w:rsid w:val="005778CE"/>
    <w:rsid w:val="005855D0"/>
    <w:rsid w:val="00592236"/>
    <w:rsid w:val="005B6A1A"/>
    <w:rsid w:val="005B7652"/>
    <w:rsid w:val="005D1BE6"/>
    <w:rsid w:val="005D6637"/>
    <w:rsid w:val="005E67F3"/>
    <w:rsid w:val="00611FED"/>
    <w:rsid w:val="00632FDC"/>
    <w:rsid w:val="00635BCC"/>
    <w:rsid w:val="006370BA"/>
    <w:rsid w:val="00640876"/>
    <w:rsid w:val="00655B1F"/>
    <w:rsid w:val="006653ED"/>
    <w:rsid w:val="0067572D"/>
    <w:rsid w:val="00676781"/>
    <w:rsid w:val="006B418B"/>
    <w:rsid w:val="006B67C4"/>
    <w:rsid w:val="006B6B89"/>
    <w:rsid w:val="006D101B"/>
    <w:rsid w:val="006D3B53"/>
    <w:rsid w:val="006E65FF"/>
    <w:rsid w:val="006F5773"/>
    <w:rsid w:val="006F6EEB"/>
    <w:rsid w:val="0070778C"/>
    <w:rsid w:val="00712F90"/>
    <w:rsid w:val="0073000F"/>
    <w:rsid w:val="00731D07"/>
    <w:rsid w:val="00742EC4"/>
    <w:rsid w:val="0076046D"/>
    <w:rsid w:val="00777E91"/>
    <w:rsid w:val="00785146"/>
    <w:rsid w:val="007C3D9A"/>
    <w:rsid w:val="007D02B4"/>
    <w:rsid w:val="007D69E9"/>
    <w:rsid w:val="00804ACE"/>
    <w:rsid w:val="00831342"/>
    <w:rsid w:val="00850C6D"/>
    <w:rsid w:val="00854F77"/>
    <w:rsid w:val="00860CCB"/>
    <w:rsid w:val="00870C79"/>
    <w:rsid w:val="00892429"/>
    <w:rsid w:val="008A4827"/>
    <w:rsid w:val="008A694B"/>
    <w:rsid w:val="008A70D4"/>
    <w:rsid w:val="008B1FC9"/>
    <w:rsid w:val="008C2512"/>
    <w:rsid w:val="008D2441"/>
    <w:rsid w:val="008E3D90"/>
    <w:rsid w:val="009110CF"/>
    <w:rsid w:val="009122AD"/>
    <w:rsid w:val="00920DC0"/>
    <w:rsid w:val="009427BA"/>
    <w:rsid w:val="00944AB9"/>
    <w:rsid w:val="00954D67"/>
    <w:rsid w:val="0097756D"/>
    <w:rsid w:val="00982AED"/>
    <w:rsid w:val="00985D35"/>
    <w:rsid w:val="0099622D"/>
    <w:rsid w:val="00997294"/>
    <w:rsid w:val="009A12AB"/>
    <w:rsid w:val="009A24E6"/>
    <w:rsid w:val="009A708D"/>
    <w:rsid w:val="009B055B"/>
    <w:rsid w:val="009B2005"/>
    <w:rsid w:val="009B7C6B"/>
    <w:rsid w:val="009D0EDB"/>
    <w:rsid w:val="009D4616"/>
    <w:rsid w:val="009E4E88"/>
    <w:rsid w:val="009E5338"/>
    <w:rsid w:val="009E55F8"/>
    <w:rsid w:val="009E6446"/>
    <w:rsid w:val="009F4520"/>
    <w:rsid w:val="009F6B60"/>
    <w:rsid w:val="00A3272C"/>
    <w:rsid w:val="00A33025"/>
    <w:rsid w:val="00A35E25"/>
    <w:rsid w:val="00A5115F"/>
    <w:rsid w:val="00A528E7"/>
    <w:rsid w:val="00A573A2"/>
    <w:rsid w:val="00A63BB5"/>
    <w:rsid w:val="00A82D16"/>
    <w:rsid w:val="00A92EB0"/>
    <w:rsid w:val="00AA45E9"/>
    <w:rsid w:val="00AD76EA"/>
    <w:rsid w:val="00AE19BC"/>
    <w:rsid w:val="00B07C37"/>
    <w:rsid w:val="00B56041"/>
    <w:rsid w:val="00B565CC"/>
    <w:rsid w:val="00B83312"/>
    <w:rsid w:val="00B8746A"/>
    <w:rsid w:val="00BA6652"/>
    <w:rsid w:val="00BB10B7"/>
    <w:rsid w:val="00BE0330"/>
    <w:rsid w:val="00BE0E7D"/>
    <w:rsid w:val="00BE0F8A"/>
    <w:rsid w:val="00BE3A88"/>
    <w:rsid w:val="00BF1600"/>
    <w:rsid w:val="00C00608"/>
    <w:rsid w:val="00C0660F"/>
    <w:rsid w:val="00C14DD4"/>
    <w:rsid w:val="00C513A2"/>
    <w:rsid w:val="00C516D6"/>
    <w:rsid w:val="00C5703E"/>
    <w:rsid w:val="00C66C6B"/>
    <w:rsid w:val="00C80BAF"/>
    <w:rsid w:val="00C84DF2"/>
    <w:rsid w:val="00C869F9"/>
    <w:rsid w:val="00CA1E58"/>
    <w:rsid w:val="00CA22ED"/>
    <w:rsid w:val="00CA2FEB"/>
    <w:rsid w:val="00CA70DA"/>
    <w:rsid w:val="00CC54BB"/>
    <w:rsid w:val="00CE4FEF"/>
    <w:rsid w:val="00D0584D"/>
    <w:rsid w:val="00D11F8E"/>
    <w:rsid w:val="00D1523F"/>
    <w:rsid w:val="00D179A0"/>
    <w:rsid w:val="00D22C0E"/>
    <w:rsid w:val="00D35652"/>
    <w:rsid w:val="00D41F46"/>
    <w:rsid w:val="00D81B78"/>
    <w:rsid w:val="00DA087C"/>
    <w:rsid w:val="00DC5F66"/>
    <w:rsid w:val="00DC65EC"/>
    <w:rsid w:val="00DD2760"/>
    <w:rsid w:val="00DE619E"/>
    <w:rsid w:val="00DE7587"/>
    <w:rsid w:val="00DF588B"/>
    <w:rsid w:val="00DF7D75"/>
    <w:rsid w:val="00E00455"/>
    <w:rsid w:val="00E069C2"/>
    <w:rsid w:val="00E103CD"/>
    <w:rsid w:val="00E327C5"/>
    <w:rsid w:val="00E407DD"/>
    <w:rsid w:val="00E45A45"/>
    <w:rsid w:val="00E96B8C"/>
    <w:rsid w:val="00EA0F87"/>
    <w:rsid w:val="00EB0274"/>
    <w:rsid w:val="00EB0B60"/>
    <w:rsid w:val="00EB45E4"/>
    <w:rsid w:val="00EB7E89"/>
    <w:rsid w:val="00ED5A87"/>
    <w:rsid w:val="00EE019F"/>
    <w:rsid w:val="00EE5184"/>
    <w:rsid w:val="00EF1429"/>
    <w:rsid w:val="00EF4721"/>
    <w:rsid w:val="00EF57A0"/>
    <w:rsid w:val="00F1205F"/>
    <w:rsid w:val="00F45462"/>
    <w:rsid w:val="00F46ADF"/>
    <w:rsid w:val="00F52E0D"/>
    <w:rsid w:val="00F67428"/>
    <w:rsid w:val="00F87210"/>
    <w:rsid w:val="00FB194A"/>
    <w:rsid w:val="00FB6395"/>
    <w:rsid w:val="00FD6B10"/>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69FC6"/>
  <w14:discardImageEditingData/>
  <w14:defaultImageDpi w14:val="150"/>
  <w15:chartTrackingRefBased/>
  <w15:docId w15:val="{BEA5AA48-E718-4F0B-BE08-FB99115A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19E"/>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E619E"/>
    <w:rPr>
      <w:color w:val="C31C70"/>
      <w:u w:val="single"/>
    </w:rPr>
  </w:style>
  <w:style w:type="paragraph" w:styleId="NoSpacing">
    <w:name w:val="No Spacing"/>
    <w:uiPriority w:val="1"/>
    <w:qFormat/>
    <w:rsid w:val="00DC65EC"/>
    <w:pPr>
      <w:spacing w:after="0" w:line="240" w:lineRule="auto"/>
    </w:pPr>
  </w:style>
  <w:style w:type="paragraph" w:styleId="CommentText">
    <w:name w:val="annotation text"/>
    <w:basedOn w:val="Normal"/>
    <w:link w:val="CommentTextChar"/>
    <w:uiPriority w:val="99"/>
    <w:unhideWhenUsed/>
    <w:rsid w:val="0047390E"/>
    <w:pPr>
      <w:spacing w:line="240" w:lineRule="auto"/>
    </w:pPr>
    <w:rPr>
      <w:sz w:val="20"/>
      <w:szCs w:val="20"/>
    </w:rPr>
  </w:style>
  <w:style w:type="character" w:customStyle="1" w:styleId="CommentTextChar">
    <w:name w:val="Comment Text Char"/>
    <w:basedOn w:val="DefaultParagraphFont"/>
    <w:link w:val="CommentText"/>
    <w:uiPriority w:val="99"/>
    <w:rsid w:val="004739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7390E"/>
    <w:rPr>
      <w:b/>
      <w:bCs/>
    </w:rPr>
  </w:style>
  <w:style w:type="character" w:customStyle="1" w:styleId="CommentSubjectChar">
    <w:name w:val="Comment Subject Char"/>
    <w:basedOn w:val="CommentTextChar"/>
    <w:link w:val="CommentSubject"/>
    <w:uiPriority w:val="99"/>
    <w:semiHidden/>
    <w:rsid w:val="0047390E"/>
    <w:rPr>
      <w:rFonts w:ascii="Arial" w:hAnsi="Arial" w:cs="Arial"/>
      <w:b/>
      <w:bCs/>
      <w:sz w:val="20"/>
      <w:szCs w:val="20"/>
    </w:rPr>
  </w:style>
  <w:style w:type="character" w:customStyle="1" w:styleId="UnresolvedMention1">
    <w:name w:val="Unresolved Mention1"/>
    <w:basedOn w:val="DefaultParagraphFont"/>
    <w:uiPriority w:val="99"/>
    <w:semiHidden/>
    <w:unhideWhenUsed/>
    <w:rsid w:val="006653ED"/>
    <w:rPr>
      <w:color w:val="605E5C"/>
      <w:shd w:val="clear" w:color="auto" w:fill="E1DFDD"/>
    </w:rPr>
  </w:style>
  <w:style w:type="paragraph" w:styleId="TOC3">
    <w:name w:val="toc 3"/>
    <w:basedOn w:val="Normal"/>
    <w:next w:val="Normal"/>
    <w:autoRedefine/>
    <w:uiPriority w:val="39"/>
    <w:unhideWhenUsed/>
    <w:rsid w:val="00C00608"/>
    <w:pPr>
      <w:spacing w:after="100"/>
      <w:ind w:left="480"/>
    </w:pPr>
  </w:style>
  <w:style w:type="paragraph" w:styleId="BalloonText">
    <w:name w:val="Balloon Text"/>
    <w:basedOn w:val="Normal"/>
    <w:link w:val="BalloonTextChar"/>
    <w:uiPriority w:val="99"/>
    <w:semiHidden/>
    <w:unhideWhenUsed/>
    <w:rsid w:val="00EB0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274"/>
    <w:rPr>
      <w:rFonts w:ascii="Segoe UI" w:hAnsi="Segoe UI" w:cs="Segoe UI"/>
      <w:sz w:val="18"/>
      <w:szCs w:val="18"/>
    </w:rPr>
  </w:style>
  <w:style w:type="character" w:styleId="UnresolvedMention">
    <w:name w:val="Unresolved Mention"/>
    <w:basedOn w:val="DefaultParagraphFont"/>
    <w:uiPriority w:val="99"/>
    <w:semiHidden/>
    <w:unhideWhenUsed/>
    <w:rsid w:val="00332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kids.nationalgeographic.com/animals/birds/topic/penguin-facts" TargetMode="External"/><Relationship Id="rId26" Type="http://schemas.openxmlformats.org/officeDocument/2006/relationships/hyperlink" Target="https://www.scottishbooktrust.com/learning-resources/how-to-write-a-comic-book-scene" TargetMode="External"/><Relationship Id="rId39" Type="http://schemas.openxmlformats.org/officeDocument/2006/relationships/fontTable" Target="fontTable.xml"/><Relationship Id="rId21" Type="http://schemas.openxmlformats.org/officeDocument/2006/relationships/hyperlink" Target="https://www.vashtihardy.com/brightstormintroduction" TargetMode="External"/><Relationship Id="rId34" Type="http://schemas.openxmlformats.org/officeDocument/2006/relationships/hyperlink" Target="https://www.bas.ac.uk/polar-operations/life-in-the-polar-reg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orldwildlife.org/species/penguin" TargetMode="External"/><Relationship Id="rId25" Type="http://schemas.openxmlformats.org/officeDocument/2006/relationships/hyperlink" Target="http://twirlynoodle.com/blog" TargetMode="External"/><Relationship Id="rId33" Type="http://schemas.openxmlformats.org/officeDocument/2006/relationships/hyperlink" Target="https://nzaht.org/share/virtual-reality/"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bc.co.uk/teach/live-lessons/articles/z6x3cxs" TargetMode="External"/><Relationship Id="rId29" Type="http://schemas.openxmlformats.org/officeDocument/2006/relationships/hyperlink" Target="https://www.scottishbooktrust.com/learning-resources/great-activities-to-do-with-any-book-early-leve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orstjourney.tumblr.com/" TargetMode="External"/><Relationship Id="rId32" Type="http://schemas.openxmlformats.org/officeDocument/2006/relationships/hyperlink" Target="https://nzaht.org/share/educational-resources/" TargetMode="Externa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youtube.com/watch?v=tU46KI4xyA0" TargetMode="External"/><Relationship Id="rId28" Type="http://schemas.openxmlformats.org/officeDocument/2006/relationships/hyperlink" Target="https://www.scottishbooktrust.com/learning-resources/read-woke-learning-resources" TargetMode="External"/><Relationship Id="rId36" Type="http://schemas.openxmlformats.org/officeDocument/2006/relationships/hyperlink" Target="https://www.bas.ac.uk/science/our-research/" TargetMode="External"/><Relationship Id="rId10" Type="http://schemas.openxmlformats.org/officeDocument/2006/relationships/endnotes" Target="endnotes.xml"/><Relationship Id="rId19" Type="http://schemas.openxmlformats.org/officeDocument/2006/relationships/hyperlink" Target="https://youtu.be/gqJDqjS8RLE?feature=shared" TargetMode="External"/><Relationship Id="rId31" Type="http://schemas.openxmlformats.org/officeDocument/2006/relationships/hyperlink" Target="https://www.scottishbooktrust.com/learning-resources/great-activities-for-any-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patreon.com/tealin" TargetMode="External"/><Relationship Id="rId27" Type="http://schemas.openxmlformats.org/officeDocument/2006/relationships/hyperlink" Target="https://www.scottishbooktrust.com/book-lists/polar-adventures" TargetMode="External"/><Relationship Id="rId30" Type="http://schemas.openxmlformats.org/officeDocument/2006/relationships/hyperlink" Target="https://www.scottishbooktrust.com/learning-resources/10-great-activities-to-do-with-any-book" TargetMode="External"/><Relationship Id="rId35" Type="http://schemas.openxmlformats.org/officeDocument/2006/relationships/hyperlink" Target="https://www.bas.ac.uk/about/antarctica/wildlif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Ilett\OneDrive%20-%20SBT\Resource%20template%20-%20Arial%20-%202022%20(00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F077D-9970-4295-B760-7FDA4836CF7E}">
  <ds:schemaRefs>
    <ds:schemaRef ds:uri="http://schemas.microsoft.com/sharepoint/v3/contenttype/forms"/>
  </ds:schemaRefs>
</ds:datastoreItem>
</file>

<file path=customXml/itemProps2.xml><?xml version="1.0" encoding="utf-8"?>
<ds:datastoreItem xmlns:ds="http://schemas.openxmlformats.org/officeDocument/2006/customXml" ds:itemID="{FAC4F777-C626-473C-8A3F-C7D8FF635B3E}">
  <ds:schemaRefs>
    <ds:schemaRef ds:uri="http://purl.org/dc/dcmitype/"/>
    <ds:schemaRef ds:uri="http://purl.org/dc/term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37f9fde4-b7b8-4de2-8c7b-cb5024488692"/>
    <ds:schemaRef ds:uri="986c133d-5c39-48a1-b624-64731babf7f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0C81D75-591A-4FAE-BAA2-A00702BA7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F48908-3897-4DC5-9BCD-90B3A03B5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Resource template - Arial - 2022 (002)</Template>
  <TotalTime>0</TotalTime>
  <Pages>8</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Polar activities resource</vt:lpstr>
    </vt:vector>
  </TitlesOfParts>
  <Company>Microsoft</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Polar activities resource</dc:title>
  <dc:subject/>
  <dc:creator>Emily Ilett</dc:creator>
  <cp:keywords/>
  <dc:description/>
  <cp:lastModifiedBy>Katie Cutforth</cp:lastModifiedBy>
  <cp:revision>2</cp:revision>
  <dcterms:created xsi:type="dcterms:W3CDTF">2025-04-08T11:21:00Z</dcterms:created>
  <dcterms:modified xsi:type="dcterms:W3CDTF">2025-04-08T11:21:00Z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