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07E9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27733CEB" wp14:editId="0AF4BBA5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32C92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69CF6C3A" wp14:editId="313B7038">
            <wp:simplePos x="0" y="0"/>
            <wp:positionH relativeFrom="margin">
              <wp:align>center</wp:align>
            </wp:positionH>
            <wp:positionV relativeFrom="page">
              <wp:posOffset>-83820</wp:posOffset>
            </wp:positionV>
            <wp:extent cx="9784080" cy="5502275"/>
            <wp:effectExtent l="0" t="0" r="7620" b="317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95FC" w14:textId="77777777" w:rsidR="00CC54BB" w:rsidRPr="00CC54BB" w:rsidRDefault="00CC54BB" w:rsidP="00DA087C"/>
    <w:p w14:paraId="7C03C02E" w14:textId="77777777" w:rsidR="00CC54BB" w:rsidRPr="00CC54BB" w:rsidRDefault="00CC54BB" w:rsidP="00DA087C"/>
    <w:p w14:paraId="36F0AA89" w14:textId="77777777" w:rsidR="00CC54BB" w:rsidRPr="00CC54BB" w:rsidRDefault="00CC54BB" w:rsidP="00DA087C"/>
    <w:p w14:paraId="49CB0D21" w14:textId="77777777" w:rsidR="00CC54BB" w:rsidRPr="00CC54BB" w:rsidRDefault="00CC54BB" w:rsidP="00DA087C"/>
    <w:p w14:paraId="0DC39025" w14:textId="77777777" w:rsidR="00CC54BB" w:rsidRPr="00CC54BB" w:rsidRDefault="00CC54BB" w:rsidP="00DA087C"/>
    <w:p w14:paraId="227D9729" w14:textId="77777777" w:rsidR="00CC54BB" w:rsidRPr="00CC54BB" w:rsidRDefault="00CC54BB" w:rsidP="00DA087C"/>
    <w:p w14:paraId="471CD0D1" w14:textId="77777777" w:rsidR="00CC54BB" w:rsidRPr="00CC54BB" w:rsidRDefault="00CC54BB" w:rsidP="00DA087C"/>
    <w:p w14:paraId="3783C25C" w14:textId="77777777" w:rsidR="00CC54BB" w:rsidRPr="00CC54BB" w:rsidRDefault="00CC54BB" w:rsidP="00DA087C"/>
    <w:p w14:paraId="54C4147E" w14:textId="77777777" w:rsidR="00CC54BB" w:rsidRPr="00180989" w:rsidRDefault="00CC54BB" w:rsidP="00DA087C"/>
    <w:p w14:paraId="01531426" w14:textId="77777777" w:rsidR="00DA087C" w:rsidRDefault="00DA087C" w:rsidP="00DA087C"/>
    <w:p w14:paraId="6B389845" w14:textId="77777777" w:rsidR="00DA087C" w:rsidRDefault="00DA087C" w:rsidP="00DA087C"/>
    <w:p w14:paraId="75367E2F" w14:textId="22837C60" w:rsidR="00CC54BB" w:rsidRPr="008F6F49" w:rsidRDefault="008F6F49" w:rsidP="00D41F46">
      <w:pPr>
        <w:pStyle w:val="Heading1"/>
        <w:spacing w:line="276" w:lineRule="auto"/>
        <w:rPr>
          <w:sz w:val="40"/>
          <w:szCs w:val="40"/>
        </w:rPr>
      </w:pPr>
      <w:bookmarkStart w:id="0" w:name="_Toc143255166"/>
      <w:r w:rsidRPr="008F6F49">
        <w:rPr>
          <w:sz w:val="40"/>
          <w:szCs w:val="40"/>
        </w:rPr>
        <w:t xml:space="preserve">Read, Write, Count: </w:t>
      </w:r>
      <w:r w:rsidRPr="008F6F49">
        <w:rPr>
          <w:i/>
          <w:iCs/>
          <w:sz w:val="40"/>
          <w:szCs w:val="40"/>
        </w:rPr>
        <w:t>Where Has All the Cake Gone?</w:t>
      </w:r>
      <w:r w:rsidRPr="008F6F49">
        <w:rPr>
          <w:sz w:val="40"/>
          <w:szCs w:val="40"/>
        </w:rPr>
        <w:t xml:space="preserve"> STEM learning activities</w:t>
      </w:r>
      <w:bookmarkEnd w:id="0"/>
    </w:p>
    <w:p w14:paraId="4693C4D7" w14:textId="590662B2" w:rsidR="00D41F46" w:rsidRPr="008F6F49" w:rsidRDefault="008F6F49" w:rsidP="00D41F46">
      <w:pPr>
        <w:spacing w:line="276" w:lineRule="auto"/>
      </w:pPr>
      <w:r>
        <w:t xml:space="preserve">STEM learning activities based on </w:t>
      </w:r>
      <w:r>
        <w:rPr>
          <w:i/>
          <w:iCs/>
        </w:rPr>
        <w:t>Where Has All the Cake Gone?</w:t>
      </w:r>
      <w:r>
        <w:t xml:space="preserve"> </w:t>
      </w:r>
    </w:p>
    <w:p w14:paraId="2DF33802" w14:textId="77777777" w:rsidR="00DA087C" w:rsidRDefault="00DA087C" w:rsidP="00D41F46"/>
    <w:p w14:paraId="2AB4A5FF" w14:textId="77777777" w:rsidR="008F6F49" w:rsidRPr="00375FA8" w:rsidRDefault="008F6F49" w:rsidP="008F6F49">
      <w:pPr>
        <w:pStyle w:val="Heading2"/>
        <w:spacing w:line="276" w:lineRule="auto"/>
      </w:pPr>
      <w:bookmarkStart w:id="1" w:name="_Toc143178060"/>
      <w:bookmarkStart w:id="2" w:name="_Toc143255167"/>
      <w:r w:rsidRPr="00375FA8">
        <w:t>Age 6-8</w:t>
      </w:r>
      <w:bookmarkEnd w:id="1"/>
      <w:bookmarkEnd w:id="2"/>
    </w:p>
    <w:p w14:paraId="6F50F63C" w14:textId="77777777" w:rsidR="008F6F49" w:rsidRPr="00375FA8" w:rsidRDefault="008F6F49" w:rsidP="008F6F49">
      <w:pPr>
        <w:pStyle w:val="Heading2"/>
        <w:spacing w:line="276" w:lineRule="auto"/>
      </w:pPr>
      <w:bookmarkStart w:id="3" w:name="_Toc143178061"/>
      <w:bookmarkStart w:id="4" w:name="_Toc143255168"/>
      <w:r w:rsidRPr="00375FA8">
        <w:t>CFE First Level</w:t>
      </w:r>
      <w:bookmarkEnd w:id="3"/>
      <w:bookmarkEnd w:id="4"/>
    </w:p>
    <w:p w14:paraId="10034A65" w14:textId="77777777" w:rsidR="008F6F49" w:rsidRPr="00375FA8" w:rsidRDefault="008F6F49" w:rsidP="008F6F49">
      <w:pPr>
        <w:pStyle w:val="Heading2"/>
        <w:spacing w:line="276" w:lineRule="auto"/>
      </w:pPr>
      <w:bookmarkStart w:id="5" w:name="_Toc143178062"/>
      <w:bookmarkStart w:id="6" w:name="_Toc143255169"/>
      <w:r w:rsidRPr="00375FA8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949BC10" wp14:editId="4CC09491">
            <wp:simplePos x="0" y="0"/>
            <wp:positionH relativeFrom="page">
              <wp:posOffset>3331210</wp:posOffset>
            </wp:positionH>
            <wp:positionV relativeFrom="paragraph">
              <wp:posOffset>273685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FA8">
        <w:t>Resource created by Raising Aspirations in Science Education (</w:t>
      </w:r>
      <w:proofErr w:type="spellStart"/>
      <w:r w:rsidRPr="00375FA8">
        <w:t>RAiSE</w:t>
      </w:r>
      <w:proofErr w:type="spellEnd"/>
      <w:r w:rsidRPr="00375FA8">
        <w:t>)</w:t>
      </w:r>
      <w:bookmarkEnd w:id="5"/>
      <w:bookmarkEnd w:id="6"/>
    </w:p>
    <w:p w14:paraId="7120D171" w14:textId="77777777" w:rsidR="00D41F46" w:rsidRDefault="00D41F46" w:rsidP="00D41F46">
      <w:pPr>
        <w:spacing w:line="276" w:lineRule="auto"/>
        <w:rPr>
          <w:rFonts w:ascii="Altis ScotBook Bold" w:hAnsi="Altis ScotBook Bold"/>
          <w:sz w:val="36"/>
        </w:rPr>
      </w:pPr>
    </w:p>
    <w:p w14:paraId="130FE027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6316F4A2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323F51FD" wp14:editId="42391D31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DB19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48E9054E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2E7D5629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95F1EB1" w14:textId="77777777" w:rsidR="00111E61" w:rsidRDefault="00111E61" w:rsidP="00111E61">
      <w:pPr>
        <w:pStyle w:val="Heading2"/>
      </w:pPr>
      <w:bookmarkStart w:id="7" w:name="_Toc82071283"/>
      <w:bookmarkStart w:id="8" w:name="_Toc82071415"/>
      <w:bookmarkStart w:id="9" w:name="_Toc143255170"/>
      <w:r>
        <w:lastRenderedPageBreak/>
        <w:t>Contents</w:t>
      </w:r>
      <w:bookmarkEnd w:id="7"/>
      <w:bookmarkEnd w:id="8"/>
      <w:bookmarkEnd w:id="9"/>
    </w:p>
    <w:p w14:paraId="74C8D21B" w14:textId="2DDAE65B" w:rsidR="002B607B" w:rsidRDefault="002B607B" w:rsidP="002B607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43255171" w:history="1">
        <w:r w:rsidRPr="000E3474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_Toc143255171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7314381" w14:textId="4125537B" w:rsidR="002B607B" w:rsidRDefault="00000000" w:rsidP="002B607B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255172" w:history="1">
        <w:r w:rsidR="002B607B" w:rsidRPr="000E3474">
          <w:rPr>
            <w:rStyle w:val="Hyperlink"/>
            <w:noProof/>
          </w:rPr>
          <w:t>Learning activities</w:t>
        </w:r>
        <w:r w:rsidR="002B607B">
          <w:rPr>
            <w:noProof/>
            <w:webHidden/>
          </w:rPr>
          <w:tab/>
        </w:r>
        <w:r w:rsidR="002B607B">
          <w:rPr>
            <w:noProof/>
            <w:webHidden/>
          </w:rPr>
          <w:fldChar w:fldCharType="begin"/>
        </w:r>
        <w:r w:rsidR="002B607B">
          <w:rPr>
            <w:noProof/>
            <w:webHidden/>
          </w:rPr>
          <w:instrText xml:space="preserve"> PAGEREF _Toc143255172 \h </w:instrText>
        </w:r>
        <w:r w:rsidR="002B607B">
          <w:rPr>
            <w:noProof/>
            <w:webHidden/>
          </w:rPr>
        </w:r>
        <w:r w:rsidR="002B607B">
          <w:rPr>
            <w:noProof/>
            <w:webHidden/>
          </w:rPr>
          <w:fldChar w:fldCharType="separate"/>
        </w:r>
        <w:r w:rsidR="002B607B">
          <w:rPr>
            <w:noProof/>
            <w:webHidden/>
          </w:rPr>
          <w:t>2</w:t>
        </w:r>
        <w:r w:rsidR="002B607B">
          <w:rPr>
            <w:noProof/>
            <w:webHidden/>
          </w:rPr>
          <w:fldChar w:fldCharType="end"/>
        </w:r>
      </w:hyperlink>
    </w:p>
    <w:p w14:paraId="17F782B5" w14:textId="47AE42F5" w:rsidR="002B607B" w:rsidRDefault="00000000" w:rsidP="002B607B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255173" w:history="1">
        <w:r w:rsidR="002B607B" w:rsidRPr="000E3474">
          <w:rPr>
            <w:rStyle w:val="Hyperlink"/>
            <w:noProof/>
          </w:rPr>
          <w:t>Further resources</w:t>
        </w:r>
        <w:r w:rsidR="002B607B">
          <w:rPr>
            <w:noProof/>
            <w:webHidden/>
          </w:rPr>
          <w:tab/>
        </w:r>
        <w:r w:rsidR="002B607B">
          <w:rPr>
            <w:noProof/>
            <w:webHidden/>
          </w:rPr>
          <w:fldChar w:fldCharType="begin"/>
        </w:r>
        <w:r w:rsidR="002B607B">
          <w:rPr>
            <w:noProof/>
            <w:webHidden/>
          </w:rPr>
          <w:instrText xml:space="preserve"> PAGEREF _Toc143255173 \h </w:instrText>
        </w:r>
        <w:r w:rsidR="002B607B">
          <w:rPr>
            <w:noProof/>
            <w:webHidden/>
          </w:rPr>
        </w:r>
        <w:r w:rsidR="002B607B">
          <w:rPr>
            <w:noProof/>
            <w:webHidden/>
          </w:rPr>
          <w:fldChar w:fldCharType="separate"/>
        </w:r>
        <w:r w:rsidR="002B607B">
          <w:rPr>
            <w:noProof/>
            <w:webHidden/>
          </w:rPr>
          <w:t>4</w:t>
        </w:r>
        <w:r w:rsidR="002B607B">
          <w:rPr>
            <w:noProof/>
            <w:webHidden/>
          </w:rPr>
          <w:fldChar w:fldCharType="end"/>
        </w:r>
      </w:hyperlink>
    </w:p>
    <w:p w14:paraId="66BA71B7" w14:textId="0D5E213D" w:rsidR="00AD76EA" w:rsidRDefault="002B607B" w:rsidP="00373623">
      <w:r>
        <w:rPr>
          <w:highlight w:val="yellow"/>
        </w:rPr>
        <w:fldChar w:fldCharType="end"/>
      </w:r>
    </w:p>
    <w:p w14:paraId="19A97869" w14:textId="77777777" w:rsidR="00571F75" w:rsidRDefault="00571F75" w:rsidP="00571F75">
      <w:pPr>
        <w:pStyle w:val="Heading2"/>
      </w:pPr>
      <w:bookmarkStart w:id="10" w:name="_Toc143255171"/>
      <w:r>
        <w:t>About this resource</w:t>
      </w:r>
      <w:bookmarkEnd w:id="10"/>
    </w:p>
    <w:p w14:paraId="3BD497F9" w14:textId="50E68579" w:rsidR="008F3A4A" w:rsidRDefault="008F6F49" w:rsidP="008F6F49">
      <w:r>
        <w:t>This resource was developed by Raising Aspirations in Science Education (</w:t>
      </w:r>
      <w:proofErr w:type="spellStart"/>
      <w:r>
        <w:t>RAiSE</w:t>
      </w:r>
      <w:proofErr w:type="spellEnd"/>
      <w:r>
        <w:t xml:space="preserve">) and provides links to some suggestions for further STEM learning activities to complement and enhance children’s learning from one of the books included in this year’s Primary 2 Read, Write, Count bag. The key themes explored in these activities </w:t>
      </w:r>
      <w:proofErr w:type="gramStart"/>
      <w:r>
        <w:t>are:</w:t>
      </w:r>
      <w:proofErr w:type="gramEnd"/>
      <w:r>
        <w:t xml:space="preserve"> forces, food technology, penguins and their habitat, and engineering.</w:t>
      </w:r>
      <w:r w:rsidR="008F3A4A">
        <w:br/>
      </w:r>
      <w:r w:rsidR="008F3A4A">
        <w:br/>
        <w:t xml:space="preserve">Please note that some resources, such as the ones from </w:t>
      </w:r>
      <w:proofErr w:type="spellStart"/>
      <w:r w:rsidR="008F3A4A">
        <w:t>Explorify</w:t>
      </w:r>
      <w:proofErr w:type="spellEnd"/>
      <w:r w:rsidR="008F3A4A">
        <w:t>, require an account to view.</w:t>
      </w:r>
    </w:p>
    <w:p w14:paraId="7C9F4222" w14:textId="77777777" w:rsidR="00571F75" w:rsidRDefault="00571F75" w:rsidP="00571F75">
      <w:pPr>
        <w:spacing w:line="259" w:lineRule="auto"/>
      </w:pPr>
    </w:p>
    <w:p w14:paraId="31B155F3" w14:textId="4E107837" w:rsidR="00111E61" w:rsidRDefault="008F6F49" w:rsidP="008F3A4A">
      <w:pPr>
        <w:pStyle w:val="Heading2"/>
      </w:pPr>
      <w:bookmarkStart w:id="11" w:name="_Toc143255172"/>
      <w:r>
        <w:t>Learning activities</w:t>
      </w:r>
      <w:bookmarkEnd w:id="11"/>
    </w:p>
    <w:p w14:paraId="0D5E5FC0" w14:textId="675BF69B" w:rsidR="008F3A4A" w:rsidRPr="00D41F46" w:rsidRDefault="008F3A4A" w:rsidP="008F3A4A">
      <w:pPr>
        <w:pStyle w:val="Heading3"/>
      </w:pPr>
      <w:r>
        <w:t>Activity 1: What if penguins could fly?</w:t>
      </w:r>
    </w:p>
    <w:p w14:paraId="66A6EAE1" w14:textId="7F7CD36E" w:rsidR="008F3A4A" w:rsidRDefault="006E0470" w:rsidP="008F3A4A">
      <w:r w:rsidRPr="004B3288">
        <w:rPr>
          <w:color w:val="44546A" w:themeColor="text2"/>
        </w:rPr>
        <w:t xml:space="preserve">SCN 1-01a, </w:t>
      </w:r>
      <w:r w:rsidR="004B3288" w:rsidRPr="004B3288">
        <w:rPr>
          <w:color w:val="44546A" w:themeColor="text2"/>
        </w:rPr>
        <w:t>SOC 1-12b</w:t>
      </w:r>
      <w:r w:rsidR="008F3A4A">
        <w:br/>
        <w:t xml:space="preserve">Whilst the penguins did a lot of travelling in this story, it’s a well-known fact that, despite being birds, penguins cannot fly. But what if they could? The </w:t>
      </w:r>
      <w:hyperlink r:id="rId15" w:history="1">
        <w:r w:rsidR="008F3A4A" w:rsidRPr="008F3A4A">
          <w:rPr>
            <w:rStyle w:val="Hyperlink"/>
          </w:rPr>
          <w:t xml:space="preserve">What if penguins could fly? resource from </w:t>
        </w:r>
        <w:proofErr w:type="spellStart"/>
        <w:r w:rsidR="008F3A4A" w:rsidRPr="008F3A4A">
          <w:rPr>
            <w:rStyle w:val="Hyperlink"/>
          </w:rPr>
          <w:t>Explorify</w:t>
        </w:r>
        <w:proofErr w:type="spellEnd"/>
      </w:hyperlink>
      <w:r w:rsidR="008F3A4A">
        <w:t xml:space="preserve"> will get your pupils thinking like a scientist!</w:t>
      </w:r>
    </w:p>
    <w:p w14:paraId="4F4F1BD5" w14:textId="77777777" w:rsidR="008F3A4A" w:rsidRDefault="008F3A4A" w:rsidP="008F3A4A"/>
    <w:p w14:paraId="5027DD5E" w14:textId="77777777" w:rsidR="008F3A4A" w:rsidRDefault="008F3A4A" w:rsidP="008F3A4A">
      <w:pPr>
        <w:pStyle w:val="Heading3"/>
      </w:pPr>
      <w:r>
        <w:t xml:space="preserve">Activity 2: Push and </w:t>
      </w:r>
      <w:proofErr w:type="gramStart"/>
      <w:r>
        <w:t>pull</w:t>
      </w:r>
      <w:proofErr w:type="gramEnd"/>
    </w:p>
    <w:p w14:paraId="6DFF9A4E" w14:textId="03219964" w:rsidR="008F3A4A" w:rsidRDefault="00F40612" w:rsidP="008F3A4A">
      <w:r w:rsidRPr="00F40612">
        <w:rPr>
          <w:color w:val="44546A" w:themeColor="text2"/>
        </w:rPr>
        <w:t>SCN 1-</w:t>
      </w:r>
      <w:r w:rsidRPr="0029286F">
        <w:rPr>
          <w:color w:val="44546A" w:themeColor="text2"/>
        </w:rPr>
        <w:t>04a</w:t>
      </w:r>
      <w:r w:rsidR="0029286F" w:rsidRPr="0029286F">
        <w:rPr>
          <w:color w:val="44546A" w:themeColor="text2"/>
        </w:rPr>
        <w:t>, SCN 1-07a</w:t>
      </w:r>
      <w:r w:rsidR="008F3A4A">
        <w:br/>
        <w:t xml:space="preserve">There are lots of examples of push and pull forces in the story. How many can you spot? Watch </w:t>
      </w:r>
      <w:r w:rsidR="008F3A4A" w:rsidRPr="00B3736F">
        <w:t>th</w:t>
      </w:r>
      <w:r w:rsidR="00A95D93">
        <w:t>e</w:t>
      </w:r>
      <w:r w:rsidR="00062126" w:rsidRPr="00B3736F">
        <w:t xml:space="preserve"> BBC clip on Push and Pull</w:t>
      </w:r>
      <w:r w:rsidR="00062126">
        <w:t xml:space="preserve"> (57 seconds) to </w:t>
      </w:r>
      <w:hyperlink r:id="rId16" w:history="1">
        <w:r w:rsidR="00062126" w:rsidRPr="00B3736F">
          <w:rPr>
            <w:rStyle w:val="Hyperlink"/>
          </w:rPr>
          <w:t>learn more about fo</w:t>
        </w:r>
        <w:r w:rsidR="00062126" w:rsidRPr="00B3736F">
          <w:rPr>
            <w:rStyle w:val="Hyperlink"/>
          </w:rPr>
          <w:t>r</w:t>
        </w:r>
        <w:r w:rsidR="00062126" w:rsidRPr="00B3736F">
          <w:rPr>
            <w:rStyle w:val="Hyperlink"/>
          </w:rPr>
          <w:t>ces</w:t>
        </w:r>
      </w:hyperlink>
      <w:r w:rsidR="00062126">
        <w:t xml:space="preserve"> in the world around us.</w:t>
      </w:r>
    </w:p>
    <w:p w14:paraId="4C8C53CA" w14:textId="77777777" w:rsidR="00062126" w:rsidRDefault="00062126" w:rsidP="008F3A4A"/>
    <w:p w14:paraId="03A29B64" w14:textId="7696724A" w:rsidR="00062126" w:rsidRDefault="00062126" w:rsidP="00062126">
      <w:pPr>
        <w:pStyle w:val="Heading3"/>
      </w:pPr>
      <w:r>
        <w:lastRenderedPageBreak/>
        <w:t>Activity 3: Friction</w:t>
      </w:r>
    </w:p>
    <w:p w14:paraId="30CEABD3" w14:textId="2396F3FA" w:rsidR="00062126" w:rsidRDefault="0029286F" w:rsidP="00062126">
      <w:r w:rsidRPr="00F40612">
        <w:rPr>
          <w:color w:val="44546A" w:themeColor="text2"/>
        </w:rPr>
        <w:t>SCN 1-</w:t>
      </w:r>
      <w:r w:rsidRPr="0029286F">
        <w:rPr>
          <w:color w:val="44546A" w:themeColor="text2"/>
        </w:rPr>
        <w:t>04a, SCN 1-07a</w:t>
      </w:r>
      <w:r w:rsidR="00062126">
        <w:br/>
        <w:t xml:space="preserve">Albert and the penguins went skiing with kangaroos. </w:t>
      </w:r>
      <w:hyperlink r:id="rId17" w:history="1">
        <w:r w:rsidR="00062126" w:rsidRPr="00A95D93">
          <w:rPr>
            <w:rStyle w:val="Hyperlink"/>
          </w:rPr>
          <w:t xml:space="preserve">Explore friction using this YouTube video activity from </w:t>
        </w:r>
        <w:r w:rsidR="00062126" w:rsidRPr="00A95D93">
          <w:rPr>
            <w:rStyle w:val="Hyperlink"/>
          </w:rPr>
          <w:t>S</w:t>
        </w:r>
        <w:r w:rsidR="00062126" w:rsidRPr="00A95D93">
          <w:rPr>
            <w:rStyle w:val="Hyperlink"/>
          </w:rPr>
          <w:t>SERC</w:t>
        </w:r>
      </w:hyperlink>
      <w:r w:rsidR="00062126">
        <w:t xml:space="preserve"> (7 </w:t>
      </w:r>
      <w:r w:rsidR="00A95D93">
        <w:t>minutes</w:t>
      </w:r>
      <w:r w:rsidR="00062126">
        <w:t>).</w:t>
      </w:r>
    </w:p>
    <w:p w14:paraId="6030914F" w14:textId="77777777" w:rsidR="00062126" w:rsidRDefault="00062126" w:rsidP="00062126"/>
    <w:p w14:paraId="2FF9EAA8" w14:textId="6F8CD1BD" w:rsidR="00062126" w:rsidRDefault="00062126" w:rsidP="00062126">
      <w:pPr>
        <w:pStyle w:val="Heading3"/>
      </w:pPr>
      <w:r>
        <w:t>Activity 4: Journey sticks</w:t>
      </w:r>
    </w:p>
    <w:p w14:paraId="2F6AD1A8" w14:textId="3E4D3488" w:rsidR="00062126" w:rsidRDefault="00FE4691" w:rsidP="00062126">
      <w:r>
        <w:rPr>
          <w:color w:val="44546A" w:themeColor="text2"/>
        </w:rPr>
        <w:t>SCN 1-12b</w:t>
      </w:r>
      <w:r w:rsidR="00CE0132">
        <w:rPr>
          <w:color w:val="44546A" w:themeColor="text2"/>
        </w:rPr>
        <w:t>, HWB 1-25a</w:t>
      </w:r>
      <w:r w:rsidR="00033775">
        <w:rPr>
          <w:color w:val="44546A" w:themeColor="text2"/>
        </w:rPr>
        <w:t>, SOC 1-07a</w:t>
      </w:r>
      <w:r w:rsidR="00062126">
        <w:br/>
      </w:r>
      <w:r w:rsidR="00062126" w:rsidRPr="00062126">
        <w:t>The penguins took Albert on quite a journey! Go for a walk around your playground or local area and record your journey using a journey stick.</w:t>
      </w:r>
      <w:r w:rsidR="00062126">
        <w:t xml:space="preserve"> </w:t>
      </w:r>
      <w:hyperlink r:id="rId18" w:history="1">
        <w:r w:rsidR="00062126" w:rsidRPr="00062126">
          <w:rPr>
            <w:rStyle w:val="Hyperlink"/>
          </w:rPr>
          <w:t>See the Scottish Wildlife Trust guide</w:t>
        </w:r>
      </w:hyperlink>
      <w:r w:rsidR="00062126">
        <w:t xml:space="preserve"> for inspiration.</w:t>
      </w:r>
    </w:p>
    <w:p w14:paraId="6F539325" w14:textId="77777777" w:rsidR="00062126" w:rsidRDefault="00062126" w:rsidP="00062126"/>
    <w:p w14:paraId="76AA23BA" w14:textId="6C988143" w:rsidR="00062126" w:rsidRDefault="00062126" w:rsidP="00062126">
      <w:pPr>
        <w:pStyle w:val="Heading3"/>
      </w:pPr>
      <w:r>
        <w:t xml:space="preserve">Activity 5: Build a marmalade </w:t>
      </w:r>
      <w:proofErr w:type="gramStart"/>
      <w:r>
        <w:t>trailer</w:t>
      </w:r>
      <w:proofErr w:type="gramEnd"/>
    </w:p>
    <w:p w14:paraId="7CE113C0" w14:textId="16CA81C0" w:rsidR="00062126" w:rsidRDefault="00033775" w:rsidP="00062126">
      <w:r w:rsidRPr="00F40612">
        <w:rPr>
          <w:color w:val="44546A" w:themeColor="text2"/>
        </w:rPr>
        <w:t>SCN 1-</w:t>
      </w:r>
      <w:r w:rsidRPr="0029286F">
        <w:rPr>
          <w:color w:val="44546A" w:themeColor="text2"/>
        </w:rPr>
        <w:t>04a, SCN 1-07a</w:t>
      </w:r>
      <w:r w:rsidR="004447E9">
        <w:rPr>
          <w:color w:val="44546A" w:themeColor="text2"/>
        </w:rPr>
        <w:t>, TCH 1-09a, TCH 1-10a</w:t>
      </w:r>
      <w:r w:rsidR="00062126">
        <w:br/>
      </w:r>
      <w:r w:rsidR="00062126" w:rsidRPr="00062126">
        <w:t xml:space="preserve">Use the engineering design process to support pupils to design and create a trailer that will transport Albert and his marmalade jar. You could use junk or class construction materials. </w:t>
      </w:r>
      <w:r w:rsidR="00062126">
        <w:t>For a great example of</w:t>
      </w:r>
      <w:r w:rsidR="00062126" w:rsidRPr="00062126">
        <w:t xml:space="preserve"> engineering design cycles </w:t>
      </w:r>
      <w:r w:rsidR="00062126">
        <w:t>see</w:t>
      </w:r>
      <w:r w:rsidR="00062126" w:rsidRPr="00062126">
        <w:t xml:space="preserve"> </w:t>
      </w:r>
      <w:hyperlink r:id="rId19" w:history="1">
        <w:r w:rsidR="00062126" w:rsidRPr="00062126">
          <w:rPr>
            <w:rStyle w:val="Hyperlink"/>
          </w:rPr>
          <w:t>Let’s do Engineerin</w:t>
        </w:r>
        <w:r w:rsidR="00062126">
          <w:rPr>
            <w:rStyle w:val="Hyperlink"/>
          </w:rPr>
          <w:t>g’s website</w:t>
        </w:r>
      </w:hyperlink>
      <w:r w:rsidR="00062126">
        <w:t>.</w:t>
      </w:r>
    </w:p>
    <w:p w14:paraId="4935AA11" w14:textId="77777777" w:rsidR="00062126" w:rsidRDefault="00062126" w:rsidP="00062126"/>
    <w:p w14:paraId="2919D5EF" w14:textId="273664B0" w:rsidR="00062126" w:rsidRDefault="00062126" w:rsidP="00062126">
      <w:pPr>
        <w:pStyle w:val="Heading3"/>
      </w:pPr>
      <w:r>
        <w:t xml:space="preserve">Activity 6: Create a </w:t>
      </w:r>
      <w:proofErr w:type="gramStart"/>
      <w:r>
        <w:t>cake</w:t>
      </w:r>
      <w:proofErr w:type="gramEnd"/>
    </w:p>
    <w:p w14:paraId="2734A139" w14:textId="1903DDD7" w:rsidR="00062126" w:rsidRDefault="004447E9" w:rsidP="00062126">
      <w:r w:rsidRPr="004447E9">
        <w:rPr>
          <w:color w:val="44546A" w:themeColor="text2"/>
        </w:rPr>
        <w:t>TCH 1-04a, TCH 1-04b</w:t>
      </w:r>
      <w:r w:rsidR="00062126">
        <w:br/>
      </w:r>
      <w:hyperlink r:id="rId20" w:history="1">
        <w:r w:rsidR="00062126" w:rsidRPr="00E143BF">
          <w:rPr>
            <w:rStyle w:val="Hyperlink"/>
          </w:rPr>
          <w:t xml:space="preserve">Design </w:t>
        </w:r>
        <w:r w:rsidR="00062126" w:rsidRPr="00E143BF">
          <w:rPr>
            <w:rStyle w:val="Hyperlink"/>
          </w:rPr>
          <w:t>a</w:t>
        </w:r>
        <w:r w:rsidR="00062126" w:rsidRPr="00E143BF">
          <w:rPr>
            <w:rStyle w:val="Hyperlink"/>
          </w:rPr>
          <w:t xml:space="preserve"> cake</w:t>
        </w:r>
      </w:hyperlink>
      <w:r w:rsidR="00062126">
        <w:t xml:space="preserve"> – for a template see</w:t>
      </w:r>
      <w:r w:rsidR="00062126" w:rsidRPr="00E143BF">
        <w:t xml:space="preserve"> th</w:t>
      </w:r>
      <w:r w:rsidR="00E143BF">
        <w:t>e</w:t>
      </w:r>
      <w:r w:rsidR="00062126" w:rsidRPr="00E143BF">
        <w:t xml:space="preserve"> activity sheet from Twinkl</w:t>
      </w:r>
      <w:r w:rsidR="00062126">
        <w:t>.</w:t>
      </w:r>
    </w:p>
    <w:p w14:paraId="07A137C0" w14:textId="77777777" w:rsidR="00062126" w:rsidRDefault="00062126" w:rsidP="00062126"/>
    <w:p w14:paraId="0CE4BC4C" w14:textId="19047328" w:rsidR="00062126" w:rsidRDefault="00062126" w:rsidP="00062126">
      <w:pPr>
        <w:pStyle w:val="Heading3"/>
      </w:pPr>
      <w:r>
        <w:t>Activity 7: Clean up!</w:t>
      </w:r>
    </w:p>
    <w:p w14:paraId="2F5C8EF3" w14:textId="766EEA2B" w:rsidR="00062126" w:rsidRDefault="00E413F9" w:rsidP="00062126">
      <w:r w:rsidRPr="00E413F9">
        <w:rPr>
          <w:color w:val="44546A" w:themeColor="text2"/>
        </w:rPr>
        <w:t>SCN 1-16a</w:t>
      </w:r>
      <w:r w:rsidR="00062126">
        <w:br/>
        <w:t xml:space="preserve">In the story, </w:t>
      </w:r>
      <w:r w:rsidR="00062126" w:rsidRPr="00062126">
        <w:t xml:space="preserve">Dad </w:t>
      </w:r>
      <w:proofErr w:type="gramStart"/>
      <w:r w:rsidR="00062126" w:rsidRPr="00062126">
        <w:t>ha</w:t>
      </w:r>
      <w:r w:rsidR="00062126">
        <w:t>s</w:t>
      </w:r>
      <w:r w:rsidR="00062126" w:rsidRPr="00062126">
        <w:t xml:space="preserve"> to</w:t>
      </w:r>
      <w:proofErr w:type="gramEnd"/>
      <w:r w:rsidR="00062126" w:rsidRPr="00062126">
        <w:t xml:space="preserve"> clean the kitchen. Find out </w:t>
      </w:r>
      <w:hyperlink r:id="rId21" w:history="1">
        <w:r w:rsidR="00062126" w:rsidRPr="005B52E2">
          <w:rPr>
            <w:rStyle w:val="Hyperlink"/>
          </w:rPr>
          <w:t>how soap works</w:t>
        </w:r>
      </w:hyperlink>
      <w:r w:rsidR="00062126" w:rsidRPr="00062126">
        <w:t xml:space="preserve"> </w:t>
      </w:r>
      <w:r w:rsidR="00062126">
        <w:t xml:space="preserve">with </w:t>
      </w:r>
      <w:r w:rsidR="00062126" w:rsidRPr="005B52E2">
        <w:t>th</w:t>
      </w:r>
      <w:r w:rsidR="005B52E2">
        <w:t>e</w:t>
      </w:r>
      <w:r w:rsidR="00062126" w:rsidRPr="005B52E2">
        <w:t xml:space="preserve"> YouTube video from CBBC</w:t>
      </w:r>
      <w:r w:rsidR="00062126">
        <w:t xml:space="preserve"> (1 minute, 3 seconds).</w:t>
      </w:r>
      <w:r w:rsidR="00062126">
        <w:br/>
      </w:r>
    </w:p>
    <w:p w14:paraId="60EA225D" w14:textId="77777777" w:rsidR="00062126" w:rsidRDefault="00062126" w:rsidP="00062126"/>
    <w:p w14:paraId="42A0F4E3" w14:textId="77777777" w:rsidR="00062126" w:rsidRDefault="00062126" w:rsidP="00062126"/>
    <w:p w14:paraId="43CFF9F1" w14:textId="52E1BC77" w:rsidR="00062126" w:rsidRDefault="00062126" w:rsidP="00062126">
      <w:pPr>
        <w:pStyle w:val="Heading3"/>
      </w:pPr>
      <w:r>
        <w:lastRenderedPageBreak/>
        <w:t>Activity 8: Snowball catapults</w:t>
      </w:r>
    </w:p>
    <w:p w14:paraId="4C1EAE1A" w14:textId="65F88781" w:rsidR="00945070" w:rsidRDefault="00E413F9" w:rsidP="00062126">
      <w:r>
        <w:rPr>
          <w:color w:val="44546A" w:themeColor="text2"/>
        </w:rPr>
        <w:t>TCH 1-09a, TCH 1-10a</w:t>
      </w:r>
      <w:r w:rsidR="00062126">
        <w:br/>
      </w:r>
      <w:r w:rsidR="00062126" w:rsidRPr="00062126">
        <w:t xml:space="preserve">The kangaroos and the penguins had a snowball fight. </w:t>
      </w:r>
      <w:r w:rsidR="00945070">
        <w:t xml:space="preserve">Using </w:t>
      </w:r>
      <w:r w:rsidR="00945070" w:rsidRPr="00B81D84">
        <w:t>th</w:t>
      </w:r>
      <w:r w:rsidR="00B81D84">
        <w:t>e</w:t>
      </w:r>
      <w:r w:rsidR="00945070" w:rsidRPr="00B81D84">
        <w:t xml:space="preserve"> resource from The Institution of Engineering and Technology</w:t>
      </w:r>
      <w:r w:rsidR="00945070">
        <w:t>, h</w:t>
      </w:r>
      <w:r w:rsidR="00062126" w:rsidRPr="00062126">
        <w:t xml:space="preserve">ave a go at </w:t>
      </w:r>
      <w:hyperlink r:id="rId22" w:history="1">
        <w:r w:rsidR="00062126" w:rsidRPr="00B81D84">
          <w:rPr>
            <w:rStyle w:val="Hyperlink"/>
          </w:rPr>
          <w:t>making these s</w:t>
        </w:r>
        <w:r w:rsidR="00062126" w:rsidRPr="00B81D84">
          <w:rPr>
            <w:rStyle w:val="Hyperlink"/>
          </w:rPr>
          <w:t>n</w:t>
        </w:r>
        <w:r w:rsidR="00062126" w:rsidRPr="00B81D84">
          <w:rPr>
            <w:rStyle w:val="Hyperlink"/>
          </w:rPr>
          <w:t>owball catapults</w:t>
        </w:r>
      </w:hyperlink>
      <w:r w:rsidR="00062126" w:rsidRPr="00062126">
        <w:t>, investigate how far you can make your pompom or marshmallow snowballs go!</w:t>
      </w:r>
    </w:p>
    <w:p w14:paraId="289828C1" w14:textId="77777777" w:rsidR="00945070" w:rsidRDefault="00945070" w:rsidP="00062126"/>
    <w:p w14:paraId="7B31E300" w14:textId="340DF11F" w:rsidR="00945070" w:rsidRDefault="00945070" w:rsidP="00945070">
      <w:pPr>
        <w:pStyle w:val="Heading3"/>
      </w:pPr>
      <w:r>
        <w:t>Activity 9: Baking engineering</w:t>
      </w:r>
    </w:p>
    <w:p w14:paraId="247D9618" w14:textId="34C8B680" w:rsidR="00945070" w:rsidRDefault="00E413F9" w:rsidP="00945070">
      <w:r w:rsidRPr="004447E9">
        <w:rPr>
          <w:color w:val="44546A" w:themeColor="text2"/>
        </w:rPr>
        <w:t>TCH 1-04a, TCH 1-04b</w:t>
      </w:r>
      <w:r w:rsidR="006E7091">
        <w:rPr>
          <w:color w:val="44546A" w:themeColor="text2"/>
        </w:rPr>
        <w:t>, HWB 1-30a</w:t>
      </w:r>
      <w:r w:rsidR="00945070">
        <w:br/>
      </w:r>
      <w:hyperlink r:id="rId23" w:history="1">
        <w:r w:rsidR="00945070" w:rsidRPr="00945070">
          <w:rPr>
            <w:rStyle w:val="Hyperlink"/>
          </w:rPr>
          <w:t>Education Sc</w:t>
        </w:r>
        <w:r w:rsidR="00945070" w:rsidRPr="00945070">
          <w:rPr>
            <w:rStyle w:val="Hyperlink"/>
          </w:rPr>
          <w:t>o</w:t>
        </w:r>
        <w:r w:rsidR="00945070" w:rsidRPr="00945070">
          <w:rPr>
            <w:rStyle w:val="Hyperlink"/>
          </w:rPr>
          <w:t>tland</w:t>
        </w:r>
      </w:hyperlink>
      <w:r w:rsidR="00945070">
        <w:t xml:space="preserve"> and </w:t>
      </w:r>
      <w:hyperlink r:id="rId24" w:history="1">
        <w:r w:rsidR="00945070" w:rsidRPr="00945070">
          <w:rPr>
            <w:rStyle w:val="Hyperlink"/>
          </w:rPr>
          <w:t>Twin</w:t>
        </w:r>
        <w:r w:rsidR="00945070" w:rsidRPr="00945070">
          <w:rPr>
            <w:rStyle w:val="Hyperlink"/>
          </w:rPr>
          <w:t>k</w:t>
        </w:r>
        <w:r w:rsidR="00945070" w:rsidRPr="00945070">
          <w:rPr>
            <w:rStyle w:val="Hyperlink"/>
          </w:rPr>
          <w:t>l</w:t>
        </w:r>
      </w:hyperlink>
      <w:r w:rsidR="00945070">
        <w:t xml:space="preserve"> both have guides to developing technology skills through baking cakes or breads.</w:t>
      </w:r>
    </w:p>
    <w:p w14:paraId="23AC3152" w14:textId="77777777" w:rsidR="00945070" w:rsidRDefault="00945070" w:rsidP="00945070"/>
    <w:p w14:paraId="06176699" w14:textId="5A935490" w:rsidR="00062126" w:rsidRDefault="00945070" w:rsidP="00945070">
      <w:pPr>
        <w:pStyle w:val="Heading3"/>
      </w:pPr>
      <w:r>
        <w:t>Activity 10: The right ingredients</w:t>
      </w:r>
    </w:p>
    <w:p w14:paraId="0F762B57" w14:textId="66372058" w:rsidR="00945070" w:rsidRDefault="00A17501" w:rsidP="00945070">
      <w:r w:rsidRPr="004447E9">
        <w:rPr>
          <w:color w:val="44546A" w:themeColor="text2"/>
        </w:rPr>
        <w:t>TCH 1-04a, TCH 1-04b</w:t>
      </w:r>
      <w:r w:rsidR="00945070">
        <w:br/>
        <w:t xml:space="preserve">You can’t make a cake without the right ingredients. In </w:t>
      </w:r>
      <w:r w:rsidR="00945070" w:rsidRPr="002A629D">
        <w:t>th</w:t>
      </w:r>
      <w:r w:rsidR="002A629D">
        <w:t>e</w:t>
      </w:r>
      <w:r w:rsidR="00945070" w:rsidRPr="002A629D">
        <w:t xml:space="preserve"> activity from Barefoot Computing</w:t>
      </w:r>
      <w:r w:rsidR="00945070">
        <w:t xml:space="preserve">, </w:t>
      </w:r>
      <w:hyperlink r:id="rId25" w:history="1">
        <w:r w:rsidR="00945070" w:rsidRPr="002A629D">
          <w:rPr>
            <w:rStyle w:val="Hyperlink"/>
          </w:rPr>
          <w:t>creating a sh</w:t>
        </w:r>
        <w:r w:rsidR="00945070" w:rsidRPr="002A629D">
          <w:rPr>
            <w:rStyle w:val="Hyperlink"/>
          </w:rPr>
          <w:t>o</w:t>
        </w:r>
        <w:r w:rsidR="00945070" w:rsidRPr="002A629D">
          <w:rPr>
            <w:rStyle w:val="Hyperlink"/>
          </w:rPr>
          <w:t>pping list</w:t>
        </w:r>
      </w:hyperlink>
      <w:r w:rsidR="00945070">
        <w:t xml:space="preserve"> helps children develop their understanding of abstraction.</w:t>
      </w:r>
    </w:p>
    <w:p w14:paraId="7F78C791" w14:textId="77777777" w:rsidR="00A61802" w:rsidRDefault="00A61802" w:rsidP="00945070"/>
    <w:p w14:paraId="56FCA509" w14:textId="77777777" w:rsidR="00A61802" w:rsidRDefault="00A61802" w:rsidP="00A61802">
      <w:pPr>
        <w:pStyle w:val="Heading2"/>
      </w:pPr>
      <w:bookmarkStart w:id="12" w:name="_Toc143178066"/>
      <w:bookmarkStart w:id="13" w:name="_Toc143251004"/>
      <w:bookmarkStart w:id="14" w:name="_Toc143255173"/>
      <w:r>
        <w:t>Further resources</w:t>
      </w:r>
      <w:bookmarkEnd w:id="12"/>
      <w:bookmarkEnd w:id="13"/>
      <w:bookmarkEnd w:id="14"/>
    </w:p>
    <w:p w14:paraId="35542CF3" w14:textId="77777777" w:rsidR="00A61802" w:rsidRDefault="00A61802" w:rsidP="00A61802">
      <w:pPr>
        <w:pStyle w:val="ListParagraph"/>
        <w:numPr>
          <w:ilvl w:val="0"/>
          <w:numId w:val="37"/>
        </w:numPr>
      </w:pPr>
      <w:r>
        <w:t xml:space="preserve">Find more learning activities for all the books and resources included in the </w:t>
      </w:r>
      <w:hyperlink r:id="rId26" w:history="1">
        <w:r w:rsidRPr="005C7A2F">
          <w:rPr>
            <w:rStyle w:val="Hyperlink"/>
          </w:rPr>
          <w:t>Read, Write, Count</w:t>
        </w:r>
      </w:hyperlink>
      <w:r>
        <w:t xml:space="preserve"> bags on our website:</w:t>
      </w:r>
    </w:p>
    <w:p w14:paraId="794D4895" w14:textId="77777777" w:rsidR="00A61802" w:rsidRDefault="00000000" w:rsidP="00A61802">
      <w:pPr>
        <w:pStyle w:val="ListParagraph"/>
        <w:numPr>
          <w:ilvl w:val="1"/>
          <w:numId w:val="37"/>
        </w:numPr>
      </w:pPr>
      <w:hyperlink r:id="rId27" w:history="1">
        <w:r w:rsidR="00A61802" w:rsidRPr="00DB546A">
          <w:rPr>
            <w:rStyle w:val="Hyperlink"/>
          </w:rPr>
          <w:t>Learning resources for the P2 bags</w:t>
        </w:r>
      </w:hyperlink>
    </w:p>
    <w:p w14:paraId="24E661F5" w14:textId="77777777" w:rsidR="00A61802" w:rsidRDefault="00000000" w:rsidP="00A61802">
      <w:pPr>
        <w:pStyle w:val="ListParagraph"/>
        <w:numPr>
          <w:ilvl w:val="1"/>
          <w:numId w:val="37"/>
        </w:numPr>
      </w:pPr>
      <w:hyperlink r:id="rId28" w:history="1">
        <w:r w:rsidR="00A61802" w:rsidRPr="00DB546A">
          <w:rPr>
            <w:rStyle w:val="Hyperlink"/>
          </w:rPr>
          <w:t>Learning resources for the P3 bags</w:t>
        </w:r>
      </w:hyperlink>
    </w:p>
    <w:p w14:paraId="3548C826" w14:textId="71B70945" w:rsidR="00A61802" w:rsidRPr="00647CE6" w:rsidRDefault="00A61802" w:rsidP="00A61802">
      <w:pPr>
        <w:pStyle w:val="ListParagraph"/>
        <w:numPr>
          <w:ilvl w:val="0"/>
          <w:numId w:val="37"/>
        </w:numPr>
      </w:pPr>
      <w:r>
        <w:t xml:space="preserve">Find out more about </w:t>
      </w:r>
      <w:hyperlink r:id="rId29" w:history="1">
        <w:proofErr w:type="spellStart"/>
        <w:r w:rsidRPr="006B223D">
          <w:rPr>
            <w:rStyle w:val="Hyperlink"/>
          </w:rPr>
          <w:t>RA</w:t>
        </w:r>
        <w:r w:rsidRPr="006B223D">
          <w:rPr>
            <w:rStyle w:val="Hyperlink"/>
          </w:rPr>
          <w:t>i</w:t>
        </w:r>
        <w:r w:rsidRPr="006B223D">
          <w:rPr>
            <w:rStyle w:val="Hyperlink"/>
          </w:rPr>
          <w:t>SE</w:t>
        </w:r>
        <w:proofErr w:type="spellEnd"/>
      </w:hyperlink>
      <w:r>
        <w:t xml:space="preserve"> </w:t>
      </w:r>
      <w:r w:rsidRPr="006B223D">
        <w:t xml:space="preserve">on the Education Scotland </w:t>
      </w:r>
      <w:proofErr w:type="gramStart"/>
      <w:r w:rsidRPr="006B223D">
        <w:t>website</w:t>
      </w:r>
      <w:proofErr w:type="gramEnd"/>
    </w:p>
    <w:p w14:paraId="5A0A44C2" w14:textId="77777777" w:rsidR="00A61802" w:rsidRPr="00945070" w:rsidRDefault="00A61802" w:rsidP="00945070"/>
    <w:sectPr w:rsidR="00A61802" w:rsidRPr="00945070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FD632" w14:textId="77777777" w:rsidR="000C07CC" w:rsidRDefault="000C07CC" w:rsidP="00DA087C">
      <w:r>
        <w:separator/>
      </w:r>
    </w:p>
    <w:p w14:paraId="35090CF0" w14:textId="77777777" w:rsidR="000C07CC" w:rsidRDefault="000C07CC" w:rsidP="00DA087C"/>
    <w:p w14:paraId="374225AF" w14:textId="77777777" w:rsidR="000C07CC" w:rsidRDefault="000C07CC" w:rsidP="00DA087C"/>
  </w:endnote>
  <w:endnote w:type="continuationSeparator" w:id="0">
    <w:p w14:paraId="184C8916" w14:textId="77777777" w:rsidR="000C07CC" w:rsidRDefault="000C07CC" w:rsidP="00DA087C">
      <w:r>
        <w:continuationSeparator/>
      </w:r>
    </w:p>
    <w:p w14:paraId="4B33E0F1" w14:textId="77777777" w:rsidR="000C07CC" w:rsidRDefault="000C07CC" w:rsidP="00DA087C"/>
    <w:p w14:paraId="20495020" w14:textId="77777777" w:rsidR="000C07CC" w:rsidRDefault="000C07CC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20B0803030000000003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9FC14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69855BF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E299B" w14:textId="77777777" w:rsidR="000C07CC" w:rsidRDefault="000C07CC" w:rsidP="00DA087C">
      <w:r>
        <w:separator/>
      </w:r>
    </w:p>
    <w:p w14:paraId="6BAEF2A0" w14:textId="77777777" w:rsidR="000C07CC" w:rsidRDefault="000C07CC" w:rsidP="00DA087C"/>
    <w:p w14:paraId="319EE3BB" w14:textId="77777777" w:rsidR="000C07CC" w:rsidRDefault="000C07CC" w:rsidP="00DA087C"/>
  </w:footnote>
  <w:footnote w:type="continuationSeparator" w:id="0">
    <w:p w14:paraId="26A36793" w14:textId="77777777" w:rsidR="000C07CC" w:rsidRDefault="000C07CC" w:rsidP="00DA087C">
      <w:r>
        <w:continuationSeparator/>
      </w:r>
    </w:p>
    <w:p w14:paraId="65C93982" w14:textId="77777777" w:rsidR="000C07CC" w:rsidRDefault="000C07CC" w:rsidP="00DA087C"/>
    <w:p w14:paraId="73B01886" w14:textId="77777777" w:rsidR="000C07CC" w:rsidRDefault="000C07CC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7F6688C"/>
    <w:multiLevelType w:val="hybridMultilevel"/>
    <w:tmpl w:val="46FE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452274">
    <w:abstractNumId w:val="8"/>
  </w:num>
  <w:num w:numId="2" w16cid:durableId="1537692360">
    <w:abstractNumId w:val="36"/>
  </w:num>
  <w:num w:numId="3" w16cid:durableId="1721707529">
    <w:abstractNumId w:val="17"/>
  </w:num>
  <w:num w:numId="4" w16cid:durableId="924413278">
    <w:abstractNumId w:val="7"/>
  </w:num>
  <w:num w:numId="5" w16cid:durableId="1509831190">
    <w:abstractNumId w:val="25"/>
  </w:num>
  <w:num w:numId="6" w16cid:durableId="120612078">
    <w:abstractNumId w:val="23"/>
  </w:num>
  <w:num w:numId="7" w16cid:durableId="1230380322">
    <w:abstractNumId w:val="20"/>
  </w:num>
  <w:num w:numId="8" w16cid:durableId="453602677">
    <w:abstractNumId w:val="32"/>
  </w:num>
  <w:num w:numId="9" w16cid:durableId="1882284005">
    <w:abstractNumId w:val="30"/>
  </w:num>
  <w:num w:numId="10" w16cid:durableId="1208181861">
    <w:abstractNumId w:val="0"/>
  </w:num>
  <w:num w:numId="11" w16cid:durableId="1556693701">
    <w:abstractNumId w:val="18"/>
  </w:num>
  <w:num w:numId="12" w16cid:durableId="1266186735">
    <w:abstractNumId w:val="16"/>
  </w:num>
  <w:num w:numId="13" w16cid:durableId="344092172">
    <w:abstractNumId w:val="26"/>
  </w:num>
  <w:num w:numId="14" w16cid:durableId="669142584">
    <w:abstractNumId w:val="5"/>
  </w:num>
  <w:num w:numId="15" w16cid:durableId="2033262031">
    <w:abstractNumId w:val="12"/>
  </w:num>
  <w:num w:numId="16" w16cid:durableId="1437017149">
    <w:abstractNumId w:val="31"/>
  </w:num>
  <w:num w:numId="17" w16cid:durableId="1643075467">
    <w:abstractNumId w:val="24"/>
  </w:num>
  <w:num w:numId="18" w16cid:durableId="1229072982">
    <w:abstractNumId w:val="2"/>
  </w:num>
  <w:num w:numId="19" w16cid:durableId="111289898">
    <w:abstractNumId w:val="4"/>
  </w:num>
  <w:num w:numId="20" w16cid:durableId="1990865149">
    <w:abstractNumId w:val="13"/>
  </w:num>
  <w:num w:numId="21" w16cid:durableId="845635156">
    <w:abstractNumId w:val="3"/>
  </w:num>
  <w:num w:numId="22" w16cid:durableId="556286367">
    <w:abstractNumId w:val="19"/>
  </w:num>
  <w:num w:numId="23" w16cid:durableId="1981612733">
    <w:abstractNumId w:val="1"/>
  </w:num>
  <w:num w:numId="24" w16cid:durableId="665129852">
    <w:abstractNumId w:val="10"/>
  </w:num>
  <w:num w:numId="25" w16cid:durableId="2110006829">
    <w:abstractNumId w:val="34"/>
  </w:num>
  <w:num w:numId="26" w16cid:durableId="1916550196">
    <w:abstractNumId w:val="27"/>
  </w:num>
  <w:num w:numId="27" w16cid:durableId="1774205171">
    <w:abstractNumId w:val="35"/>
  </w:num>
  <w:num w:numId="28" w16cid:durableId="741030730">
    <w:abstractNumId w:val="21"/>
  </w:num>
  <w:num w:numId="29" w16cid:durableId="1404571425">
    <w:abstractNumId w:val="29"/>
  </w:num>
  <w:num w:numId="30" w16cid:durableId="150172388">
    <w:abstractNumId w:val="6"/>
  </w:num>
  <w:num w:numId="31" w16cid:durableId="568348376">
    <w:abstractNumId w:val="14"/>
  </w:num>
  <w:num w:numId="32" w16cid:durableId="46803313">
    <w:abstractNumId w:val="11"/>
  </w:num>
  <w:num w:numId="33" w16cid:durableId="247035319">
    <w:abstractNumId w:val="22"/>
  </w:num>
  <w:num w:numId="34" w16cid:durableId="839153476">
    <w:abstractNumId w:val="15"/>
  </w:num>
  <w:num w:numId="35" w16cid:durableId="230625062">
    <w:abstractNumId w:val="33"/>
  </w:num>
  <w:num w:numId="36" w16cid:durableId="721755555">
    <w:abstractNumId w:val="28"/>
  </w:num>
  <w:num w:numId="37" w16cid:durableId="354770781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F49"/>
    <w:rsid w:val="000102FB"/>
    <w:rsid w:val="000204A3"/>
    <w:rsid w:val="00025A26"/>
    <w:rsid w:val="00033775"/>
    <w:rsid w:val="0003618E"/>
    <w:rsid w:val="00062126"/>
    <w:rsid w:val="00065DEE"/>
    <w:rsid w:val="000B26C7"/>
    <w:rsid w:val="000C07CC"/>
    <w:rsid w:val="000F611D"/>
    <w:rsid w:val="00111E61"/>
    <w:rsid w:val="00180989"/>
    <w:rsid w:val="001868E3"/>
    <w:rsid w:val="001933F6"/>
    <w:rsid w:val="0019780B"/>
    <w:rsid w:val="001A608C"/>
    <w:rsid w:val="001D263C"/>
    <w:rsid w:val="00200CC9"/>
    <w:rsid w:val="002500A1"/>
    <w:rsid w:val="00264E31"/>
    <w:rsid w:val="00292796"/>
    <w:rsid w:val="0029286F"/>
    <w:rsid w:val="002A2863"/>
    <w:rsid w:val="002A629D"/>
    <w:rsid w:val="002B607B"/>
    <w:rsid w:val="00307D13"/>
    <w:rsid w:val="00373623"/>
    <w:rsid w:val="003A42DD"/>
    <w:rsid w:val="00407351"/>
    <w:rsid w:val="00432721"/>
    <w:rsid w:val="004447E9"/>
    <w:rsid w:val="004B3288"/>
    <w:rsid w:val="004B5F44"/>
    <w:rsid w:val="004E505B"/>
    <w:rsid w:val="00520212"/>
    <w:rsid w:val="005267EB"/>
    <w:rsid w:val="00532F6B"/>
    <w:rsid w:val="00540017"/>
    <w:rsid w:val="00541B5B"/>
    <w:rsid w:val="00571F75"/>
    <w:rsid w:val="005B52E2"/>
    <w:rsid w:val="005E67F3"/>
    <w:rsid w:val="00640876"/>
    <w:rsid w:val="0067572D"/>
    <w:rsid w:val="006B223D"/>
    <w:rsid w:val="006D101B"/>
    <w:rsid w:val="006E0470"/>
    <w:rsid w:val="006E7091"/>
    <w:rsid w:val="006F5773"/>
    <w:rsid w:val="0073000F"/>
    <w:rsid w:val="00731D07"/>
    <w:rsid w:val="00742EC4"/>
    <w:rsid w:val="007C3D9A"/>
    <w:rsid w:val="007D02B4"/>
    <w:rsid w:val="00804ACE"/>
    <w:rsid w:val="00831342"/>
    <w:rsid w:val="00850C6D"/>
    <w:rsid w:val="00854F77"/>
    <w:rsid w:val="008A70D4"/>
    <w:rsid w:val="008B1FC9"/>
    <w:rsid w:val="008E3D90"/>
    <w:rsid w:val="008F3A4A"/>
    <w:rsid w:val="008F6F49"/>
    <w:rsid w:val="00944AB9"/>
    <w:rsid w:val="00945070"/>
    <w:rsid w:val="00954D67"/>
    <w:rsid w:val="00985D35"/>
    <w:rsid w:val="00997294"/>
    <w:rsid w:val="009A708D"/>
    <w:rsid w:val="009D0EDB"/>
    <w:rsid w:val="00A17501"/>
    <w:rsid w:val="00A35E25"/>
    <w:rsid w:val="00A5115F"/>
    <w:rsid w:val="00A61802"/>
    <w:rsid w:val="00A92EB0"/>
    <w:rsid w:val="00A95D93"/>
    <w:rsid w:val="00AD76EA"/>
    <w:rsid w:val="00B3736F"/>
    <w:rsid w:val="00B81D84"/>
    <w:rsid w:val="00B8746A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CE0132"/>
    <w:rsid w:val="00D179A0"/>
    <w:rsid w:val="00D41F46"/>
    <w:rsid w:val="00D81B78"/>
    <w:rsid w:val="00DA087C"/>
    <w:rsid w:val="00DC5F66"/>
    <w:rsid w:val="00DE7587"/>
    <w:rsid w:val="00E00455"/>
    <w:rsid w:val="00E143BF"/>
    <w:rsid w:val="00E407DD"/>
    <w:rsid w:val="00E413F9"/>
    <w:rsid w:val="00EB7E89"/>
    <w:rsid w:val="00EE019F"/>
    <w:rsid w:val="00EE5184"/>
    <w:rsid w:val="00F40612"/>
    <w:rsid w:val="00F45462"/>
    <w:rsid w:val="00F46ADF"/>
    <w:rsid w:val="00FB194A"/>
    <w:rsid w:val="00FB6395"/>
    <w:rsid w:val="00FE09E1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04019"/>
  <w15:chartTrackingRefBased/>
  <w15:docId w15:val="{426FFE24-85B0-4F8A-9560-5B8B4C5A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A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cottishwildlifetrust.org.uk/resource/make-a-journey-stick-easy-read-activity/" TargetMode="External"/><Relationship Id="rId26" Type="http://schemas.openxmlformats.org/officeDocument/2006/relationships/hyperlink" Target="https://www.scottishbooktrust.com/reading-and-stories/read-write-coun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w9pFiZQIIP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LSBp6T1h598" TargetMode="External"/><Relationship Id="rId25" Type="http://schemas.openxmlformats.org/officeDocument/2006/relationships/hyperlink" Target="https://www.barefootcomputing.org/docs/default-source/at-home/sl_activity_instructions.pdf?sfvrsn=d43091ea_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clips/zqsjpv4" TargetMode="External"/><Relationship Id="rId20" Type="http://schemas.openxmlformats.org/officeDocument/2006/relationships/hyperlink" Target="https://www.twinkl.co.uk/resource/t-tp-5538-design-a-birthday-cake-activity-sheet" TargetMode="External"/><Relationship Id="rId29" Type="http://schemas.openxmlformats.org/officeDocument/2006/relationships/hyperlink" Target="https://education.gov.scot/resources/rais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twinkl.co.uk/resource/recipe-for-fairy-cakes-t-t-15570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plorify.uk/en/activities/what-if/penguins-could-fly" TargetMode="External"/><Relationship Id="rId23" Type="http://schemas.openxmlformats.org/officeDocument/2006/relationships/hyperlink" Target="https://education.gov.scot/improvement/learning-resources/hwb51-food-education-good-food-skills/" TargetMode="External"/><Relationship Id="rId28" Type="http://schemas.openxmlformats.org/officeDocument/2006/relationships/hyperlink" Target="https://www.scottishbooktrust.com/learning-resources/read-write-count-for-p3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letsdoengineering.com/introduction-to-engineering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education.theiet.org/primary/teaching-resources/snowball-catapult/" TargetMode="External"/><Relationship Id="rId27" Type="http://schemas.openxmlformats.org/officeDocument/2006/relationships/hyperlink" Target="https://www.scottishbooktrust.com/learning-resources/read-write-count-for-p2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8" ma:contentTypeDescription="Create a new document." ma:contentTypeScope="" ma:versionID="14893423f7323a1a8a638d46ad9a1599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b6339029f1300dbd2f374a8cea536c5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C7CBC1-9619-427A-A454-9D8CFA7AA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78077-0612-402D-9A35-9AE415806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64</TotalTime>
  <Pages>4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Has All the Cake Gone STEM learning activities</vt:lpstr>
    </vt:vector>
  </TitlesOfParts>
  <Company>Microsoft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Has All the Cake Gone STEM learning activities</dc:title>
  <dc:subject/>
  <dc:creator>Catherine Wilson Garry</dc:creator>
  <cp:keywords/>
  <dc:description/>
  <cp:lastModifiedBy>Becky McRitchie</cp:lastModifiedBy>
  <cp:revision>24</cp:revision>
  <dcterms:created xsi:type="dcterms:W3CDTF">2023-08-18T11:10:00Z</dcterms:created>
  <dcterms:modified xsi:type="dcterms:W3CDTF">2023-08-18T13:32:00Z</dcterms:modified>
</cp:coreProperties>
</file>